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D23E54" w14:textId="77777777" w:rsidR="00A90D9A" w:rsidRDefault="00A90D9A">
      <w:bookmarkStart w:id="0" w:name="_GoBack"/>
      <w:bookmarkEnd w:id="0"/>
    </w:p>
    <w:tbl>
      <w:tblPr>
        <w:tblStyle w:val="TableGridLight1"/>
        <w:tblW w:w="8646" w:type="dxa"/>
        <w:jc w:val="center"/>
        <w:tblLook w:val="04A0" w:firstRow="1" w:lastRow="0" w:firstColumn="1" w:lastColumn="0" w:noHBand="0" w:noVBand="1"/>
      </w:tblPr>
      <w:tblGrid>
        <w:gridCol w:w="8646"/>
      </w:tblGrid>
      <w:tr w:rsidR="00305B91" w:rsidRPr="00A90D9A" w14:paraId="07058882" w14:textId="77777777" w:rsidTr="00A90D9A">
        <w:trPr>
          <w:jc w:val="center"/>
        </w:trPr>
        <w:tc>
          <w:tcPr>
            <w:tcW w:w="8646" w:type="dxa"/>
            <w:tcBorders>
              <w:top w:val="nil"/>
              <w:left w:val="nil"/>
              <w:bottom w:val="nil"/>
              <w:right w:val="nil"/>
            </w:tcBorders>
            <w:vAlign w:val="center"/>
          </w:tcPr>
          <w:p w14:paraId="7CE23784" w14:textId="398B12FD" w:rsidR="00885860" w:rsidRDefault="00885860" w:rsidP="00885860">
            <w:pPr>
              <w:pStyle w:val="CoverSubTitle"/>
              <w:rPr>
                <w:sz w:val="36"/>
                <w:szCs w:val="36"/>
              </w:rPr>
            </w:pPr>
            <w:r w:rsidRPr="00E42C87">
              <w:rPr>
                <w:sz w:val="36"/>
                <w:szCs w:val="36"/>
              </w:rPr>
              <w:t xml:space="preserve">INVITATION FOR </w:t>
            </w:r>
            <w:r w:rsidR="00A15D3F">
              <w:rPr>
                <w:sz w:val="36"/>
                <w:szCs w:val="36"/>
              </w:rPr>
              <w:t xml:space="preserve">MULTI-STEP </w:t>
            </w:r>
            <w:r w:rsidRPr="00E42C87">
              <w:rPr>
                <w:sz w:val="36"/>
                <w:szCs w:val="36"/>
              </w:rPr>
              <w:t>BID</w:t>
            </w:r>
          </w:p>
          <w:p w14:paraId="27643DF1" w14:textId="553AA591" w:rsidR="00A15D3F" w:rsidRPr="00E42C87" w:rsidRDefault="00A15D3F" w:rsidP="00885860">
            <w:pPr>
              <w:pStyle w:val="CoverSubTitle"/>
              <w:rPr>
                <w:sz w:val="36"/>
                <w:szCs w:val="36"/>
              </w:rPr>
            </w:pPr>
            <w:r>
              <w:rPr>
                <w:sz w:val="36"/>
                <w:szCs w:val="36"/>
              </w:rPr>
              <w:t>GPA-034-18</w:t>
            </w:r>
          </w:p>
          <w:p w14:paraId="7C1D7951" w14:textId="280D60F5" w:rsidR="006B2AA9" w:rsidRPr="00E42C87" w:rsidRDefault="00885860" w:rsidP="00885860">
            <w:pPr>
              <w:pStyle w:val="CoverSubTitle"/>
              <w:rPr>
                <w:sz w:val="36"/>
                <w:szCs w:val="36"/>
              </w:rPr>
            </w:pPr>
            <w:r w:rsidRPr="00E42C87">
              <w:rPr>
                <w:sz w:val="36"/>
                <w:szCs w:val="36"/>
              </w:rPr>
              <w:t xml:space="preserve"> </w:t>
            </w:r>
            <w:r w:rsidR="002A7EAB" w:rsidRPr="0091654E">
              <w:rPr>
                <w:sz w:val="36"/>
                <w:szCs w:val="36"/>
              </w:rPr>
              <w:t>B</w:t>
            </w:r>
            <w:r w:rsidR="002A7EAB">
              <w:rPr>
                <w:sz w:val="36"/>
                <w:szCs w:val="36"/>
              </w:rPr>
              <w:t>UILD</w:t>
            </w:r>
            <w:r w:rsidR="002A7EAB" w:rsidRPr="0091654E">
              <w:rPr>
                <w:sz w:val="36"/>
                <w:szCs w:val="36"/>
              </w:rPr>
              <w:t>, O</w:t>
            </w:r>
            <w:r w:rsidR="002A7EAB">
              <w:rPr>
                <w:sz w:val="36"/>
                <w:szCs w:val="36"/>
              </w:rPr>
              <w:t>PERATE</w:t>
            </w:r>
            <w:r w:rsidR="002A7EAB" w:rsidRPr="0091654E">
              <w:rPr>
                <w:sz w:val="36"/>
                <w:szCs w:val="36"/>
              </w:rPr>
              <w:t xml:space="preserve"> &amp; T</w:t>
            </w:r>
            <w:r w:rsidR="002A7EAB">
              <w:rPr>
                <w:sz w:val="36"/>
                <w:szCs w:val="36"/>
              </w:rPr>
              <w:t>RANSFER</w:t>
            </w:r>
            <w:r w:rsidR="002A7EAB" w:rsidRPr="0091654E">
              <w:rPr>
                <w:sz w:val="36"/>
                <w:szCs w:val="36"/>
              </w:rPr>
              <w:t xml:space="preserve"> C</w:t>
            </w:r>
            <w:r w:rsidR="002A7EAB">
              <w:rPr>
                <w:sz w:val="36"/>
                <w:szCs w:val="36"/>
              </w:rPr>
              <w:t xml:space="preserve">ONTRACT FOR </w:t>
            </w:r>
            <w:r w:rsidR="002A7EAB" w:rsidRPr="0091654E">
              <w:rPr>
                <w:sz w:val="36"/>
                <w:szCs w:val="36"/>
              </w:rPr>
              <w:t>1</w:t>
            </w:r>
            <w:r w:rsidR="002A7EAB">
              <w:rPr>
                <w:sz w:val="36"/>
                <w:szCs w:val="36"/>
              </w:rPr>
              <w:t>80MW OF NEW GENERATION CAPACITY</w:t>
            </w:r>
            <w:r w:rsidR="002A7EAB" w:rsidRPr="0091654E">
              <w:rPr>
                <w:sz w:val="36"/>
                <w:szCs w:val="36"/>
              </w:rPr>
              <w:t xml:space="preserve"> </w:t>
            </w:r>
          </w:p>
          <w:p w14:paraId="380836E9" w14:textId="0CA88B3C" w:rsidR="00885860" w:rsidRDefault="00885860" w:rsidP="00885860">
            <w:pPr>
              <w:pStyle w:val="CoverSubTitle"/>
            </w:pPr>
            <w:r>
              <w:t xml:space="preserve">Section </w:t>
            </w:r>
            <w:r w:rsidR="003C164E">
              <w:t>D</w:t>
            </w:r>
            <w:r>
              <w:t xml:space="preserve">: </w:t>
            </w:r>
            <w:r w:rsidR="003C164E">
              <w:t>Forms</w:t>
            </w:r>
          </w:p>
          <w:p w14:paraId="3D8606CB" w14:textId="77777777" w:rsidR="006B2AA9" w:rsidRDefault="006B2AA9" w:rsidP="00885860">
            <w:pPr>
              <w:pStyle w:val="ListParagraph"/>
              <w:tabs>
                <w:tab w:val="num" w:pos="720"/>
              </w:tabs>
              <w:kinsoku w:val="0"/>
              <w:overflowPunct w:val="0"/>
              <w:spacing w:after="0" w:line="240" w:lineRule="auto"/>
              <w:ind w:hanging="360"/>
              <w:jc w:val="center"/>
              <w:textAlignment w:val="baseline"/>
              <w:rPr>
                <w:b/>
              </w:rPr>
            </w:pPr>
          </w:p>
          <w:p w14:paraId="21D8E69F" w14:textId="77777777" w:rsidR="006B2AA9" w:rsidRDefault="006B2AA9" w:rsidP="00885860">
            <w:pPr>
              <w:pStyle w:val="ListParagraph"/>
              <w:tabs>
                <w:tab w:val="num" w:pos="720"/>
              </w:tabs>
              <w:kinsoku w:val="0"/>
              <w:overflowPunct w:val="0"/>
              <w:spacing w:after="0" w:line="240" w:lineRule="auto"/>
              <w:ind w:hanging="360"/>
              <w:jc w:val="center"/>
              <w:textAlignment w:val="baseline"/>
              <w:rPr>
                <w:b/>
              </w:rPr>
            </w:pPr>
          </w:p>
          <w:p w14:paraId="7502C9D3" w14:textId="6F70B06C" w:rsidR="002D2624" w:rsidRPr="006B2AA9" w:rsidRDefault="00A15D3F" w:rsidP="00885860">
            <w:pPr>
              <w:pStyle w:val="ListParagraph"/>
              <w:tabs>
                <w:tab w:val="num" w:pos="720"/>
              </w:tabs>
              <w:kinsoku w:val="0"/>
              <w:overflowPunct w:val="0"/>
              <w:spacing w:after="0" w:line="240" w:lineRule="auto"/>
              <w:ind w:hanging="360"/>
              <w:jc w:val="center"/>
              <w:textAlignment w:val="baseline"/>
              <w:rPr>
                <w:rFonts w:eastAsia="Century Gothic" w:cs="Times New Roman"/>
                <w:b/>
                <w:color w:val="000000"/>
                <w:kern w:val="24"/>
                <w:szCs w:val="20"/>
                <w:lang w:val="en-NZ"/>
              </w:rPr>
            </w:pPr>
            <w:r>
              <w:rPr>
                <w:b/>
              </w:rPr>
              <w:t xml:space="preserve">SEPTEMBER </w:t>
            </w:r>
            <w:r w:rsidR="007D4C02">
              <w:rPr>
                <w:b/>
              </w:rPr>
              <w:t>2018</w:t>
            </w:r>
          </w:p>
        </w:tc>
      </w:tr>
    </w:tbl>
    <w:p w14:paraId="7A52A995" w14:textId="77777777" w:rsidR="00255E95" w:rsidRDefault="00255E95" w:rsidP="00661C6D">
      <w:pPr>
        <w:pStyle w:val="USBodyText"/>
      </w:pPr>
    </w:p>
    <w:p w14:paraId="5040A879" w14:textId="77777777" w:rsidR="00A90D9A" w:rsidRPr="00A90D9A" w:rsidRDefault="00A90D9A" w:rsidP="00661C6D">
      <w:pPr>
        <w:pStyle w:val="USBodyText"/>
      </w:pPr>
    </w:p>
    <w:p w14:paraId="5B8C00CC" w14:textId="77777777" w:rsidR="00255E95" w:rsidRDefault="00255E95" w:rsidP="00661C6D">
      <w:pPr>
        <w:pStyle w:val="USBodyText"/>
      </w:pPr>
    </w:p>
    <w:p w14:paraId="25077FF5" w14:textId="77777777" w:rsidR="00A90D9A" w:rsidRDefault="00A90D9A" w:rsidP="00661C6D">
      <w:pPr>
        <w:pStyle w:val="USBodyText"/>
      </w:pPr>
    </w:p>
    <w:p w14:paraId="2BC4986C" w14:textId="77777777" w:rsidR="00A90D9A" w:rsidRPr="00A90D9A" w:rsidRDefault="00A90D9A" w:rsidP="00661C6D">
      <w:pPr>
        <w:pStyle w:val="USBodyText"/>
        <w:sectPr w:rsidR="00A90D9A" w:rsidRPr="00A90D9A" w:rsidSect="002D2624">
          <w:headerReference w:type="even" r:id="rId8"/>
          <w:headerReference w:type="default" r:id="rId9"/>
          <w:footerReference w:type="even" r:id="rId10"/>
          <w:footerReference w:type="default" r:id="rId11"/>
          <w:headerReference w:type="first" r:id="rId12"/>
          <w:footerReference w:type="first" r:id="rId13"/>
          <w:pgSz w:w="12242" w:h="15842" w:code="1"/>
          <w:pgMar w:top="1418" w:right="1418" w:bottom="567" w:left="1418" w:header="567" w:footer="567" w:gutter="0"/>
          <w:pgNumType w:start="1"/>
          <w:cols w:space="708"/>
          <w:titlePg/>
          <w:docGrid w:linePitch="360"/>
        </w:sectPr>
      </w:pPr>
    </w:p>
    <w:tbl>
      <w:tblPr>
        <w:tblStyle w:val="TableGridLight1"/>
        <w:tblW w:w="5000" w:type="pct"/>
        <w:tblBorders>
          <w:top w:val="none" w:sz="0" w:space="0" w:color="auto"/>
          <w:left w:val="none" w:sz="0" w:space="0" w:color="auto"/>
          <w:bottom w:val="none" w:sz="0" w:space="0" w:color="auto"/>
          <w:right w:val="none" w:sz="0" w:space="0" w:color="auto"/>
          <w:insideH w:val="single" w:sz="12" w:space="0" w:color="3E6EA3"/>
          <w:insideV w:val="single" w:sz="12" w:space="0" w:color="3E6EA3"/>
        </w:tblBorders>
        <w:tblCellMar>
          <w:left w:w="0" w:type="dxa"/>
          <w:right w:w="0" w:type="dxa"/>
        </w:tblCellMar>
        <w:tblLook w:val="04A0" w:firstRow="1" w:lastRow="0" w:firstColumn="1" w:lastColumn="0" w:noHBand="0" w:noVBand="1"/>
      </w:tblPr>
      <w:tblGrid>
        <w:gridCol w:w="9406"/>
      </w:tblGrid>
      <w:tr w:rsidR="00880EBB" w14:paraId="2988D57D" w14:textId="77777777" w:rsidTr="00B81E6E">
        <w:tc>
          <w:tcPr>
            <w:tcW w:w="5000" w:type="pct"/>
            <w:tcBorders>
              <w:bottom w:val="single" w:sz="12" w:space="0" w:color="3E6EA3"/>
            </w:tcBorders>
          </w:tcPr>
          <w:p w14:paraId="3018267A" w14:textId="77777777" w:rsidR="00880EBB" w:rsidRPr="00F911BF" w:rsidRDefault="00880EBB" w:rsidP="00F911BF">
            <w:pPr>
              <w:pStyle w:val="USBodyText"/>
              <w:rPr>
                <w:b/>
                <w:sz w:val="28"/>
                <w:szCs w:val="28"/>
              </w:rPr>
            </w:pPr>
            <w:bookmarkStart w:id="1" w:name="GoToContents"/>
            <w:bookmarkEnd w:id="1"/>
            <w:r w:rsidRPr="00F911BF">
              <w:rPr>
                <w:b/>
                <w:sz w:val="28"/>
                <w:szCs w:val="28"/>
              </w:rPr>
              <w:lastRenderedPageBreak/>
              <w:t xml:space="preserve">Table of Contents </w:t>
            </w:r>
          </w:p>
        </w:tc>
      </w:tr>
      <w:tr w:rsidR="00880EBB" w14:paraId="2D5320FE" w14:textId="77777777" w:rsidTr="00B81E6E">
        <w:trPr>
          <w:trHeight w:hRule="exact" w:val="227"/>
        </w:trPr>
        <w:tc>
          <w:tcPr>
            <w:tcW w:w="5000" w:type="pct"/>
            <w:tcBorders>
              <w:top w:val="single" w:sz="12" w:space="0" w:color="3E6EA3"/>
              <w:bottom w:val="nil"/>
            </w:tcBorders>
          </w:tcPr>
          <w:p w14:paraId="0172D49C" w14:textId="77777777" w:rsidR="00880EBB" w:rsidRDefault="00880EBB" w:rsidP="00880EBB">
            <w:pPr>
              <w:pStyle w:val="USWhiteSpaceAfterTable"/>
            </w:pPr>
          </w:p>
        </w:tc>
      </w:tr>
      <w:tr w:rsidR="00922B4B" w14:paraId="6719CBC9" w14:textId="77777777" w:rsidTr="000A3D60">
        <w:tblPrEx>
          <w:tblBorders>
            <w:top w:val="single" w:sz="4" w:space="0" w:color="3E6EA3"/>
            <w:left w:val="single" w:sz="4" w:space="0" w:color="3E6EA3"/>
            <w:bottom w:val="single" w:sz="4" w:space="0" w:color="3E6EA3"/>
            <w:right w:val="single" w:sz="4" w:space="0" w:color="3E6EA3"/>
            <w:insideH w:val="single" w:sz="4" w:space="0" w:color="3E6EA3"/>
            <w:insideV w:val="single" w:sz="4" w:space="0" w:color="3E6EA3"/>
          </w:tblBorders>
          <w:tblLook w:val="0600" w:firstRow="0" w:lastRow="0" w:firstColumn="0" w:lastColumn="0" w:noHBand="1" w:noVBand="1"/>
        </w:tblPrEx>
        <w:tc>
          <w:tcPr>
            <w:tcW w:w="5000" w:type="pct"/>
            <w:tcBorders>
              <w:top w:val="nil"/>
              <w:left w:val="nil"/>
              <w:bottom w:val="nil"/>
              <w:right w:val="nil"/>
            </w:tcBorders>
          </w:tcPr>
          <w:p w14:paraId="1E0360E0" w14:textId="77777777" w:rsidR="00272928" w:rsidRDefault="00922B4B">
            <w:pPr>
              <w:pStyle w:val="TOC1"/>
              <w:rPr>
                <w:rFonts w:asciiTheme="minorHAnsi" w:eastAsiaTheme="minorEastAsia" w:hAnsiTheme="minorHAnsi"/>
                <w:b w:val="0"/>
                <w:noProof/>
                <w:sz w:val="22"/>
              </w:rPr>
            </w:pPr>
            <w:r w:rsidRPr="00B41637">
              <w:rPr>
                <w:rFonts w:eastAsia="Times New Roman" w:cs="Times New Roman"/>
                <w:sz w:val="24"/>
                <w:szCs w:val="24"/>
                <w:lang w:eastAsia="en-NZ"/>
              </w:rPr>
              <w:fldChar w:fldCharType="begin"/>
            </w:r>
            <w:r w:rsidR="000252D1">
              <w:rPr>
                <w:rFonts w:eastAsia="Times New Roman" w:cs="Times New Roman"/>
                <w:szCs w:val="24"/>
                <w:lang w:eastAsia="en-NZ"/>
              </w:rPr>
              <w:instrText xml:space="preserve"> TOC \t "Heading 1,1, Headi</w:instrText>
            </w:r>
            <w:r w:rsidR="00B84ADA">
              <w:rPr>
                <w:rFonts w:eastAsia="Times New Roman" w:cs="Times New Roman"/>
                <w:szCs w:val="24"/>
                <w:lang w:eastAsia="en-NZ"/>
              </w:rPr>
              <w:instrText>ng 2,2, Heading 3,3</w:instrText>
            </w:r>
            <w:r w:rsidR="000252D1">
              <w:rPr>
                <w:rFonts w:eastAsia="Times New Roman" w:cs="Times New Roman"/>
                <w:szCs w:val="24"/>
                <w:lang w:eastAsia="en-NZ"/>
              </w:rPr>
              <w:instrText xml:space="preserve">" \h \z </w:instrText>
            </w:r>
            <w:r w:rsidRPr="00B41637">
              <w:rPr>
                <w:rFonts w:eastAsia="Times New Roman" w:cs="Times New Roman"/>
                <w:szCs w:val="24"/>
                <w:lang w:eastAsia="en-NZ"/>
              </w:rPr>
              <w:instrText xml:space="preserve"> </w:instrText>
            </w:r>
            <w:r w:rsidRPr="00B41637">
              <w:rPr>
                <w:rFonts w:eastAsia="Times New Roman" w:cs="Times New Roman"/>
                <w:sz w:val="24"/>
                <w:szCs w:val="24"/>
                <w:lang w:eastAsia="en-NZ"/>
              </w:rPr>
              <w:fldChar w:fldCharType="separate"/>
            </w:r>
            <w:hyperlink w:anchor="_Toc526151130" w:history="1">
              <w:r w:rsidR="00272928" w:rsidRPr="008D44CB">
                <w:rPr>
                  <w:rStyle w:val="Hyperlink"/>
                  <w:noProof/>
                </w:rPr>
                <w:t>1</w:t>
              </w:r>
              <w:r w:rsidR="00272928">
                <w:rPr>
                  <w:rFonts w:asciiTheme="minorHAnsi" w:eastAsiaTheme="minorEastAsia" w:hAnsiTheme="minorHAnsi"/>
                  <w:b w:val="0"/>
                  <w:noProof/>
                  <w:sz w:val="22"/>
                </w:rPr>
                <w:tab/>
              </w:r>
              <w:r w:rsidR="00272928" w:rsidRPr="008D44CB">
                <w:rPr>
                  <w:rStyle w:val="Hyperlink"/>
                  <w:noProof/>
                </w:rPr>
                <w:t>FORM 1 - PROPOSAL LETTER</w:t>
              </w:r>
              <w:r w:rsidR="00272928">
                <w:rPr>
                  <w:noProof/>
                  <w:webHidden/>
                </w:rPr>
                <w:tab/>
              </w:r>
              <w:r w:rsidR="00272928">
                <w:rPr>
                  <w:noProof/>
                  <w:webHidden/>
                </w:rPr>
                <w:fldChar w:fldCharType="begin"/>
              </w:r>
              <w:r w:rsidR="00272928">
                <w:rPr>
                  <w:noProof/>
                  <w:webHidden/>
                </w:rPr>
                <w:instrText xml:space="preserve"> PAGEREF _Toc526151130 \h </w:instrText>
              </w:r>
              <w:r w:rsidR="00272928">
                <w:rPr>
                  <w:noProof/>
                  <w:webHidden/>
                </w:rPr>
              </w:r>
              <w:r w:rsidR="00272928">
                <w:rPr>
                  <w:noProof/>
                  <w:webHidden/>
                </w:rPr>
                <w:fldChar w:fldCharType="separate"/>
              </w:r>
              <w:r w:rsidR="00272928">
                <w:rPr>
                  <w:noProof/>
                  <w:webHidden/>
                </w:rPr>
                <w:t>6</w:t>
              </w:r>
              <w:r w:rsidR="00272928">
                <w:rPr>
                  <w:noProof/>
                  <w:webHidden/>
                </w:rPr>
                <w:fldChar w:fldCharType="end"/>
              </w:r>
            </w:hyperlink>
          </w:p>
          <w:p w14:paraId="02A841B4" w14:textId="77777777" w:rsidR="00272928" w:rsidRDefault="00920317">
            <w:pPr>
              <w:pStyle w:val="TOC2"/>
              <w:rPr>
                <w:rFonts w:asciiTheme="minorHAnsi" w:eastAsiaTheme="minorEastAsia" w:hAnsiTheme="minorHAnsi"/>
                <w:noProof/>
                <w:sz w:val="22"/>
              </w:rPr>
            </w:pPr>
            <w:hyperlink w:anchor="_Toc526151131" w:history="1">
              <w:r w:rsidR="00272928" w:rsidRPr="008D44CB">
                <w:rPr>
                  <w:rStyle w:val="Hyperlink"/>
                  <w:noProof/>
                </w:rPr>
                <w:t>1.1</w:t>
              </w:r>
              <w:r w:rsidR="00272928">
                <w:rPr>
                  <w:rFonts w:asciiTheme="minorHAnsi" w:eastAsiaTheme="minorEastAsia" w:hAnsiTheme="minorHAnsi"/>
                  <w:noProof/>
                  <w:sz w:val="22"/>
                </w:rPr>
                <w:tab/>
              </w:r>
              <w:r w:rsidR="00272928" w:rsidRPr="008D44CB">
                <w:rPr>
                  <w:rStyle w:val="Hyperlink"/>
                  <w:noProof/>
                </w:rPr>
                <w:t>Attachment 1A -  Form of Bid Guarantee</w:t>
              </w:r>
              <w:r w:rsidR="00272928">
                <w:rPr>
                  <w:noProof/>
                  <w:webHidden/>
                </w:rPr>
                <w:tab/>
              </w:r>
              <w:r w:rsidR="00272928">
                <w:rPr>
                  <w:noProof/>
                  <w:webHidden/>
                </w:rPr>
                <w:fldChar w:fldCharType="begin"/>
              </w:r>
              <w:r w:rsidR="00272928">
                <w:rPr>
                  <w:noProof/>
                  <w:webHidden/>
                </w:rPr>
                <w:instrText xml:space="preserve"> PAGEREF _Toc526151131 \h </w:instrText>
              </w:r>
              <w:r w:rsidR="00272928">
                <w:rPr>
                  <w:noProof/>
                  <w:webHidden/>
                </w:rPr>
              </w:r>
              <w:r w:rsidR="00272928">
                <w:rPr>
                  <w:noProof/>
                  <w:webHidden/>
                </w:rPr>
                <w:fldChar w:fldCharType="separate"/>
              </w:r>
              <w:r w:rsidR="00272928">
                <w:rPr>
                  <w:noProof/>
                  <w:webHidden/>
                </w:rPr>
                <w:t>9</w:t>
              </w:r>
              <w:r w:rsidR="00272928">
                <w:rPr>
                  <w:noProof/>
                  <w:webHidden/>
                </w:rPr>
                <w:fldChar w:fldCharType="end"/>
              </w:r>
            </w:hyperlink>
          </w:p>
          <w:p w14:paraId="0BED3F15" w14:textId="77777777" w:rsidR="00272928" w:rsidRDefault="00920317">
            <w:pPr>
              <w:pStyle w:val="TOC2"/>
              <w:rPr>
                <w:rFonts w:asciiTheme="minorHAnsi" w:eastAsiaTheme="minorEastAsia" w:hAnsiTheme="minorHAnsi"/>
                <w:noProof/>
                <w:sz w:val="22"/>
              </w:rPr>
            </w:pPr>
            <w:hyperlink w:anchor="_Toc526151132" w:history="1">
              <w:r w:rsidR="00272928" w:rsidRPr="008D44CB">
                <w:rPr>
                  <w:rStyle w:val="Hyperlink"/>
                  <w:noProof/>
                </w:rPr>
                <w:t>1.2</w:t>
              </w:r>
              <w:r w:rsidR="00272928">
                <w:rPr>
                  <w:rFonts w:asciiTheme="minorHAnsi" w:eastAsiaTheme="minorEastAsia" w:hAnsiTheme="minorHAnsi"/>
                  <w:noProof/>
                  <w:sz w:val="22"/>
                </w:rPr>
                <w:tab/>
              </w:r>
              <w:r w:rsidR="00272928" w:rsidRPr="008D44CB">
                <w:rPr>
                  <w:rStyle w:val="Hyperlink"/>
                  <w:noProof/>
                </w:rPr>
                <w:t>Attachment 1B - Proposal Opening Form</w:t>
              </w:r>
              <w:r w:rsidR="00272928">
                <w:rPr>
                  <w:noProof/>
                  <w:webHidden/>
                </w:rPr>
                <w:tab/>
              </w:r>
              <w:r w:rsidR="00272928">
                <w:rPr>
                  <w:noProof/>
                  <w:webHidden/>
                </w:rPr>
                <w:fldChar w:fldCharType="begin"/>
              </w:r>
              <w:r w:rsidR="00272928">
                <w:rPr>
                  <w:noProof/>
                  <w:webHidden/>
                </w:rPr>
                <w:instrText xml:space="preserve"> PAGEREF _Toc526151132 \h </w:instrText>
              </w:r>
              <w:r w:rsidR="00272928">
                <w:rPr>
                  <w:noProof/>
                  <w:webHidden/>
                </w:rPr>
              </w:r>
              <w:r w:rsidR="00272928">
                <w:rPr>
                  <w:noProof/>
                  <w:webHidden/>
                </w:rPr>
                <w:fldChar w:fldCharType="separate"/>
              </w:r>
              <w:r w:rsidR="00272928">
                <w:rPr>
                  <w:noProof/>
                  <w:webHidden/>
                </w:rPr>
                <w:t>11</w:t>
              </w:r>
              <w:r w:rsidR="00272928">
                <w:rPr>
                  <w:noProof/>
                  <w:webHidden/>
                </w:rPr>
                <w:fldChar w:fldCharType="end"/>
              </w:r>
            </w:hyperlink>
          </w:p>
          <w:p w14:paraId="2799ADF3" w14:textId="77777777" w:rsidR="00272928" w:rsidRDefault="00920317">
            <w:pPr>
              <w:pStyle w:val="TOC1"/>
              <w:rPr>
                <w:rFonts w:asciiTheme="minorHAnsi" w:eastAsiaTheme="minorEastAsia" w:hAnsiTheme="minorHAnsi"/>
                <w:b w:val="0"/>
                <w:noProof/>
                <w:sz w:val="22"/>
              </w:rPr>
            </w:pPr>
            <w:hyperlink w:anchor="_Toc526151133" w:history="1">
              <w:r w:rsidR="00272928" w:rsidRPr="008D44CB">
                <w:rPr>
                  <w:rStyle w:val="Hyperlink"/>
                  <w:noProof/>
                </w:rPr>
                <w:t>2</w:t>
              </w:r>
              <w:r w:rsidR="00272928">
                <w:rPr>
                  <w:rFonts w:asciiTheme="minorHAnsi" w:eastAsiaTheme="minorEastAsia" w:hAnsiTheme="minorHAnsi"/>
                  <w:b w:val="0"/>
                  <w:noProof/>
                  <w:sz w:val="22"/>
                </w:rPr>
                <w:tab/>
              </w:r>
              <w:r w:rsidR="00272928" w:rsidRPr="008D44CB">
                <w:rPr>
                  <w:rStyle w:val="Hyperlink"/>
                  <w:noProof/>
                </w:rPr>
                <w:t>FORM 2 – AFFIDAVIT BY THE BIDDER (Page 1 of 2)</w:t>
              </w:r>
              <w:r w:rsidR="00272928">
                <w:rPr>
                  <w:noProof/>
                  <w:webHidden/>
                </w:rPr>
                <w:tab/>
              </w:r>
              <w:r w:rsidR="00272928">
                <w:rPr>
                  <w:noProof/>
                  <w:webHidden/>
                </w:rPr>
                <w:fldChar w:fldCharType="begin"/>
              </w:r>
              <w:r w:rsidR="00272928">
                <w:rPr>
                  <w:noProof/>
                  <w:webHidden/>
                </w:rPr>
                <w:instrText xml:space="preserve"> PAGEREF _Toc526151133 \h </w:instrText>
              </w:r>
              <w:r w:rsidR="00272928">
                <w:rPr>
                  <w:noProof/>
                  <w:webHidden/>
                </w:rPr>
              </w:r>
              <w:r w:rsidR="00272928">
                <w:rPr>
                  <w:noProof/>
                  <w:webHidden/>
                </w:rPr>
                <w:fldChar w:fldCharType="separate"/>
              </w:r>
              <w:r w:rsidR="00272928">
                <w:rPr>
                  <w:noProof/>
                  <w:webHidden/>
                </w:rPr>
                <w:t>13</w:t>
              </w:r>
              <w:r w:rsidR="00272928">
                <w:rPr>
                  <w:noProof/>
                  <w:webHidden/>
                </w:rPr>
                <w:fldChar w:fldCharType="end"/>
              </w:r>
            </w:hyperlink>
          </w:p>
          <w:p w14:paraId="4DB2F8EB" w14:textId="77777777" w:rsidR="00272928" w:rsidRDefault="00920317">
            <w:pPr>
              <w:pStyle w:val="TOC2"/>
              <w:rPr>
                <w:rFonts w:asciiTheme="minorHAnsi" w:eastAsiaTheme="minorEastAsia" w:hAnsiTheme="minorHAnsi"/>
                <w:noProof/>
                <w:sz w:val="22"/>
              </w:rPr>
            </w:pPr>
            <w:hyperlink w:anchor="_Toc526151134" w:history="1">
              <w:r w:rsidR="00272928" w:rsidRPr="008D44CB">
                <w:rPr>
                  <w:rStyle w:val="Hyperlink"/>
                  <w:noProof/>
                </w:rPr>
                <w:t>2.1</w:t>
              </w:r>
              <w:r w:rsidR="00272928">
                <w:rPr>
                  <w:rFonts w:asciiTheme="minorHAnsi" w:eastAsiaTheme="minorEastAsia" w:hAnsiTheme="minorHAnsi"/>
                  <w:noProof/>
                  <w:sz w:val="22"/>
                </w:rPr>
                <w:tab/>
              </w:r>
              <w:r w:rsidR="00272928" w:rsidRPr="008D44CB">
                <w:rPr>
                  <w:rStyle w:val="Hyperlink"/>
                  <w:noProof/>
                </w:rPr>
                <w:t>Attachment 2-A: Certificate from Parent Company (if applicable)</w:t>
              </w:r>
              <w:r w:rsidR="00272928">
                <w:rPr>
                  <w:noProof/>
                  <w:webHidden/>
                </w:rPr>
                <w:tab/>
              </w:r>
              <w:r w:rsidR="00272928">
                <w:rPr>
                  <w:noProof/>
                  <w:webHidden/>
                </w:rPr>
                <w:fldChar w:fldCharType="begin"/>
              </w:r>
              <w:r w:rsidR="00272928">
                <w:rPr>
                  <w:noProof/>
                  <w:webHidden/>
                </w:rPr>
                <w:instrText xml:space="preserve"> PAGEREF _Toc526151134 \h </w:instrText>
              </w:r>
              <w:r w:rsidR="00272928">
                <w:rPr>
                  <w:noProof/>
                  <w:webHidden/>
                </w:rPr>
              </w:r>
              <w:r w:rsidR="00272928">
                <w:rPr>
                  <w:noProof/>
                  <w:webHidden/>
                </w:rPr>
                <w:fldChar w:fldCharType="separate"/>
              </w:r>
              <w:r w:rsidR="00272928">
                <w:rPr>
                  <w:noProof/>
                  <w:webHidden/>
                </w:rPr>
                <w:t>15</w:t>
              </w:r>
              <w:r w:rsidR="00272928">
                <w:rPr>
                  <w:noProof/>
                  <w:webHidden/>
                </w:rPr>
                <w:fldChar w:fldCharType="end"/>
              </w:r>
            </w:hyperlink>
          </w:p>
          <w:p w14:paraId="66041C0F" w14:textId="77777777" w:rsidR="00272928" w:rsidRDefault="00920317">
            <w:pPr>
              <w:pStyle w:val="TOC2"/>
              <w:rPr>
                <w:rFonts w:asciiTheme="minorHAnsi" w:eastAsiaTheme="minorEastAsia" w:hAnsiTheme="minorHAnsi"/>
                <w:noProof/>
                <w:sz w:val="22"/>
              </w:rPr>
            </w:pPr>
            <w:hyperlink w:anchor="_Toc526151135" w:history="1">
              <w:r w:rsidR="00272928" w:rsidRPr="008D44CB">
                <w:rPr>
                  <w:rStyle w:val="Hyperlink"/>
                  <w:noProof/>
                </w:rPr>
                <w:t>2.2</w:t>
              </w:r>
              <w:r w:rsidR="00272928">
                <w:rPr>
                  <w:rFonts w:asciiTheme="minorHAnsi" w:eastAsiaTheme="minorEastAsia" w:hAnsiTheme="minorHAnsi"/>
                  <w:noProof/>
                  <w:sz w:val="22"/>
                </w:rPr>
                <w:tab/>
              </w:r>
              <w:r w:rsidR="00272928" w:rsidRPr="008D44CB">
                <w:rPr>
                  <w:rStyle w:val="Hyperlink"/>
                  <w:noProof/>
                </w:rPr>
                <w:t>Attachment 2-B: Tax Statement (Optional)</w:t>
              </w:r>
              <w:r w:rsidR="00272928">
                <w:rPr>
                  <w:noProof/>
                  <w:webHidden/>
                </w:rPr>
                <w:tab/>
              </w:r>
              <w:r w:rsidR="00272928">
                <w:rPr>
                  <w:noProof/>
                  <w:webHidden/>
                </w:rPr>
                <w:fldChar w:fldCharType="begin"/>
              </w:r>
              <w:r w:rsidR="00272928">
                <w:rPr>
                  <w:noProof/>
                  <w:webHidden/>
                </w:rPr>
                <w:instrText xml:space="preserve"> PAGEREF _Toc526151135 \h </w:instrText>
              </w:r>
              <w:r w:rsidR="00272928">
                <w:rPr>
                  <w:noProof/>
                  <w:webHidden/>
                </w:rPr>
              </w:r>
              <w:r w:rsidR="00272928">
                <w:rPr>
                  <w:noProof/>
                  <w:webHidden/>
                </w:rPr>
                <w:fldChar w:fldCharType="separate"/>
              </w:r>
              <w:r w:rsidR="00272928">
                <w:rPr>
                  <w:noProof/>
                  <w:webHidden/>
                </w:rPr>
                <w:t>16</w:t>
              </w:r>
              <w:r w:rsidR="00272928">
                <w:rPr>
                  <w:noProof/>
                  <w:webHidden/>
                </w:rPr>
                <w:fldChar w:fldCharType="end"/>
              </w:r>
            </w:hyperlink>
          </w:p>
          <w:p w14:paraId="46B55506" w14:textId="77777777" w:rsidR="00272928" w:rsidRDefault="00920317">
            <w:pPr>
              <w:pStyle w:val="TOC2"/>
              <w:rPr>
                <w:rFonts w:asciiTheme="minorHAnsi" w:eastAsiaTheme="minorEastAsia" w:hAnsiTheme="minorHAnsi"/>
                <w:noProof/>
                <w:sz w:val="22"/>
              </w:rPr>
            </w:pPr>
            <w:hyperlink w:anchor="_Toc526151136" w:history="1">
              <w:r w:rsidR="00272928" w:rsidRPr="008D44CB">
                <w:rPr>
                  <w:rStyle w:val="Hyperlink"/>
                  <w:noProof/>
                </w:rPr>
                <w:t>2.3</w:t>
              </w:r>
              <w:r w:rsidR="00272928">
                <w:rPr>
                  <w:rFonts w:asciiTheme="minorHAnsi" w:eastAsiaTheme="minorEastAsia" w:hAnsiTheme="minorHAnsi"/>
                  <w:noProof/>
                  <w:sz w:val="22"/>
                </w:rPr>
                <w:tab/>
              </w:r>
              <w:r w:rsidR="00272928" w:rsidRPr="008D44CB">
                <w:rPr>
                  <w:rStyle w:val="Hyperlink"/>
                  <w:noProof/>
                </w:rPr>
                <w:t>Attachment 2-C: Litigation Pending (Optional)</w:t>
              </w:r>
              <w:r w:rsidR="00272928">
                <w:rPr>
                  <w:noProof/>
                  <w:webHidden/>
                </w:rPr>
                <w:tab/>
              </w:r>
              <w:r w:rsidR="00272928">
                <w:rPr>
                  <w:noProof/>
                  <w:webHidden/>
                </w:rPr>
                <w:fldChar w:fldCharType="begin"/>
              </w:r>
              <w:r w:rsidR="00272928">
                <w:rPr>
                  <w:noProof/>
                  <w:webHidden/>
                </w:rPr>
                <w:instrText xml:space="preserve"> PAGEREF _Toc526151136 \h </w:instrText>
              </w:r>
              <w:r w:rsidR="00272928">
                <w:rPr>
                  <w:noProof/>
                  <w:webHidden/>
                </w:rPr>
              </w:r>
              <w:r w:rsidR="00272928">
                <w:rPr>
                  <w:noProof/>
                  <w:webHidden/>
                </w:rPr>
                <w:fldChar w:fldCharType="separate"/>
              </w:r>
              <w:r w:rsidR="00272928">
                <w:rPr>
                  <w:noProof/>
                  <w:webHidden/>
                </w:rPr>
                <w:t>17</w:t>
              </w:r>
              <w:r w:rsidR="00272928">
                <w:rPr>
                  <w:noProof/>
                  <w:webHidden/>
                </w:rPr>
                <w:fldChar w:fldCharType="end"/>
              </w:r>
            </w:hyperlink>
          </w:p>
          <w:p w14:paraId="358B9E66" w14:textId="77777777" w:rsidR="00272928" w:rsidRDefault="00920317">
            <w:pPr>
              <w:pStyle w:val="TOC1"/>
              <w:rPr>
                <w:rFonts w:asciiTheme="minorHAnsi" w:eastAsiaTheme="minorEastAsia" w:hAnsiTheme="minorHAnsi"/>
                <w:b w:val="0"/>
                <w:noProof/>
                <w:sz w:val="22"/>
              </w:rPr>
            </w:pPr>
            <w:hyperlink w:anchor="_Toc526151137" w:history="1">
              <w:r w:rsidR="00272928" w:rsidRPr="008D44CB">
                <w:rPr>
                  <w:rStyle w:val="Hyperlink"/>
                  <w:noProof/>
                </w:rPr>
                <w:t>3</w:t>
              </w:r>
              <w:r w:rsidR="00272928">
                <w:rPr>
                  <w:rFonts w:asciiTheme="minorHAnsi" w:eastAsiaTheme="minorEastAsia" w:hAnsiTheme="minorHAnsi"/>
                  <w:b w:val="0"/>
                  <w:noProof/>
                  <w:sz w:val="22"/>
                </w:rPr>
                <w:tab/>
              </w:r>
              <w:r w:rsidR="00272928" w:rsidRPr="008D44CB">
                <w:rPr>
                  <w:rStyle w:val="Hyperlink"/>
                  <w:noProof/>
                </w:rPr>
                <w:t>FORM 3 – BIDDER’S ORGANIZATION</w:t>
              </w:r>
              <w:r w:rsidR="00272928">
                <w:rPr>
                  <w:noProof/>
                  <w:webHidden/>
                </w:rPr>
                <w:tab/>
              </w:r>
              <w:r w:rsidR="00272928">
                <w:rPr>
                  <w:noProof/>
                  <w:webHidden/>
                </w:rPr>
                <w:fldChar w:fldCharType="begin"/>
              </w:r>
              <w:r w:rsidR="00272928">
                <w:rPr>
                  <w:noProof/>
                  <w:webHidden/>
                </w:rPr>
                <w:instrText xml:space="preserve"> PAGEREF _Toc526151137 \h </w:instrText>
              </w:r>
              <w:r w:rsidR="00272928">
                <w:rPr>
                  <w:noProof/>
                  <w:webHidden/>
                </w:rPr>
              </w:r>
              <w:r w:rsidR="00272928">
                <w:rPr>
                  <w:noProof/>
                  <w:webHidden/>
                </w:rPr>
                <w:fldChar w:fldCharType="separate"/>
              </w:r>
              <w:r w:rsidR="00272928">
                <w:rPr>
                  <w:noProof/>
                  <w:webHidden/>
                </w:rPr>
                <w:t>18</w:t>
              </w:r>
              <w:r w:rsidR="00272928">
                <w:rPr>
                  <w:noProof/>
                  <w:webHidden/>
                </w:rPr>
                <w:fldChar w:fldCharType="end"/>
              </w:r>
            </w:hyperlink>
          </w:p>
          <w:p w14:paraId="48487304" w14:textId="77777777" w:rsidR="00272928" w:rsidRDefault="00920317">
            <w:pPr>
              <w:pStyle w:val="TOC2"/>
              <w:rPr>
                <w:rFonts w:asciiTheme="minorHAnsi" w:eastAsiaTheme="minorEastAsia" w:hAnsiTheme="minorHAnsi"/>
                <w:noProof/>
                <w:sz w:val="22"/>
              </w:rPr>
            </w:pPr>
            <w:hyperlink w:anchor="_Toc526151138" w:history="1">
              <w:r w:rsidR="00272928" w:rsidRPr="008D44CB">
                <w:rPr>
                  <w:rStyle w:val="Hyperlink"/>
                  <w:noProof/>
                </w:rPr>
                <w:t>3.1</w:t>
              </w:r>
              <w:r w:rsidR="00272928">
                <w:rPr>
                  <w:rFonts w:asciiTheme="minorHAnsi" w:eastAsiaTheme="minorEastAsia" w:hAnsiTheme="minorHAnsi"/>
                  <w:noProof/>
                  <w:sz w:val="22"/>
                </w:rPr>
                <w:tab/>
              </w:r>
              <w:r w:rsidR="00272928" w:rsidRPr="008D44CB">
                <w:rPr>
                  <w:rStyle w:val="Hyperlink"/>
                  <w:noProof/>
                </w:rPr>
                <w:t>Form   3-A: Letter of Agreement from Team Member (if applicable)</w:t>
              </w:r>
              <w:r w:rsidR="00272928">
                <w:rPr>
                  <w:noProof/>
                  <w:webHidden/>
                </w:rPr>
                <w:tab/>
              </w:r>
              <w:r w:rsidR="00272928">
                <w:rPr>
                  <w:noProof/>
                  <w:webHidden/>
                </w:rPr>
                <w:fldChar w:fldCharType="begin"/>
              </w:r>
              <w:r w:rsidR="00272928">
                <w:rPr>
                  <w:noProof/>
                  <w:webHidden/>
                </w:rPr>
                <w:instrText xml:space="preserve"> PAGEREF _Toc526151138 \h </w:instrText>
              </w:r>
              <w:r w:rsidR="00272928">
                <w:rPr>
                  <w:noProof/>
                  <w:webHidden/>
                </w:rPr>
              </w:r>
              <w:r w:rsidR="00272928">
                <w:rPr>
                  <w:noProof/>
                  <w:webHidden/>
                </w:rPr>
                <w:fldChar w:fldCharType="separate"/>
              </w:r>
              <w:r w:rsidR="00272928">
                <w:rPr>
                  <w:noProof/>
                  <w:webHidden/>
                </w:rPr>
                <w:t>21</w:t>
              </w:r>
              <w:r w:rsidR="00272928">
                <w:rPr>
                  <w:noProof/>
                  <w:webHidden/>
                </w:rPr>
                <w:fldChar w:fldCharType="end"/>
              </w:r>
            </w:hyperlink>
          </w:p>
          <w:p w14:paraId="1E7130A1" w14:textId="77777777" w:rsidR="00272928" w:rsidRDefault="00920317">
            <w:pPr>
              <w:pStyle w:val="TOC1"/>
              <w:rPr>
                <w:rFonts w:asciiTheme="minorHAnsi" w:eastAsiaTheme="minorEastAsia" w:hAnsiTheme="minorHAnsi"/>
                <w:b w:val="0"/>
                <w:noProof/>
                <w:sz w:val="22"/>
              </w:rPr>
            </w:pPr>
            <w:hyperlink w:anchor="_Toc526151139" w:history="1">
              <w:r w:rsidR="00272928" w:rsidRPr="008D44CB">
                <w:rPr>
                  <w:rStyle w:val="Hyperlink"/>
                  <w:noProof/>
                </w:rPr>
                <w:t>4</w:t>
              </w:r>
              <w:r w:rsidR="00272928">
                <w:rPr>
                  <w:rFonts w:asciiTheme="minorHAnsi" w:eastAsiaTheme="minorEastAsia" w:hAnsiTheme="minorHAnsi"/>
                  <w:b w:val="0"/>
                  <w:noProof/>
                  <w:sz w:val="22"/>
                </w:rPr>
                <w:tab/>
              </w:r>
              <w:r w:rsidR="00272928" w:rsidRPr="008D44CB">
                <w:rPr>
                  <w:rStyle w:val="Hyperlink"/>
                  <w:noProof/>
                </w:rPr>
                <w:t>FORM 4 – FINANCIAL CAPABILITY</w:t>
              </w:r>
              <w:r w:rsidR="00272928">
                <w:rPr>
                  <w:noProof/>
                  <w:webHidden/>
                </w:rPr>
                <w:tab/>
              </w:r>
              <w:r w:rsidR="00272928">
                <w:rPr>
                  <w:noProof/>
                  <w:webHidden/>
                </w:rPr>
                <w:fldChar w:fldCharType="begin"/>
              </w:r>
              <w:r w:rsidR="00272928">
                <w:rPr>
                  <w:noProof/>
                  <w:webHidden/>
                </w:rPr>
                <w:instrText xml:space="preserve"> PAGEREF _Toc526151139 \h </w:instrText>
              </w:r>
              <w:r w:rsidR="00272928">
                <w:rPr>
                  <w:noProof/>
                  <w:webHidden/>
                </w:rPr>
              </w:r>
              <w:r w:rsidR="00272928">
                <w:rPr>
                  <w:noProof/>
                  <w:webHidden/>
                </w:rPr>
                <w:fldChar w:fldCharType="separate"/>
              </w:r>
              <w:r w:rsidR="00272928">
                <w:rPr>
                  <w:noProof/>
                  <w:webHidden/>
                </w:rPr>
                <w:t>22</w:t>
              </w:r>
              <w:r w:rsidR="00272928">
                <w:rPr>
                  <w:noProof/>
                  <w:webHidden/>
                </w:rPr>
                <w:fldChar w:fldCharType="end"/>
              </w:r>
            </w:hyperlink>
          </w:p>
          <w:p w14:paraId="77635199" w14:textId="77777777" w:rsidR="00272928" w:rsidRDefault="00920317">
            <w:pPr>
              <w:pStyle w:val="TOC2"/>
              <w:rPr>
                <w:rFonts w:asciiTheme="minorHAnsi" w:eastAsiaTheme="minorEastAsia" w:hAnsiTheme="minorHAnsi"/>
                <w:noProof/>
                <w:sz w:val="22"/>
              </w:rPr>
            </w:pPr>
            <w:hyperlink w:anchor="_Toc526151140" w:history="1">
              <w:r w:rsidR="00272928" w:rsidRPr="008D44CB">
                <w:rPr>
                  <w:rStyle w:val="Hyperlink"/>
                  <w:noProof/>
                </w:rPr>
                <w:t>4.1</w:t>
              </w:r>
              <w:r w:rsidR="00272928">
                <w:rPr>
                  <w:rFonts w:asciiTheme="minorHAnsi" w:eastAsiaTheme="minorEastAsia" w:hAnsiTheme="minorHAnsi"/>
                  <w:noProof/>
                  <w:sz w:val="22"/>
                </w:rPr>
                <w:tab/>
              </w:r>
              <w:r w:rsidR="00272928" w:rsidRPr="008D44CB">
                <w:rPr>
                  <w:rStyle w:val="Hyperlink"/>
                  <w:noProof/>
                </w:rPr>
                <w:t>Attachment 4-A - Certificate of Availability of Bank Guarantee</w:t>
              </w:r>
              <w:r w:rsidR="00272928">
                <w:rPr>
                  <w:noProof/>
                  <w:webHidden/>
                </w:rPr>
                <w:tab/>
              </w:r>
              <w:r w:rsidR="00272928">
                <w:rPr>
                  <w:noProof/>
                  <w:webHidden/>
                </w:rPr>
                <w:fldChar w:fldCharType="begin"/>
              </w:r>
              <w:r w:rsidR="00272928">
                <w:rPr>
                  <w:noProof/>
                  <w:webHidden/>
                </w:rPr>
                <w:instrText xml:space="preserve"> PAGEREF _Toc526151140 \h </w:instrText>
              </w:r>
              <w:r w:rsidR="00272928">
                <w:rPr>
                  <w:noProof/>
                  <w:webHidden/>
                </w:rPr>
              </w:r>
              <w:r w:rsidR="00272928">
                <w:rPr>
                  <w:noProof/>
                  <w:webHidden/>
                </w:rPr>
                <w:fldChar w:fldCharType="separate"/>
              </w:r>
              <w:r w:rsidR="00272928">
                <w:rPr>
                  <w:noProof/>
                  <w:webHidden/>
                </w:rPr>
                <w:t>24</w:t>
              </w:r>
              <w:r w:rsidR="00272928">
                <w:rPr>
                  <w:noProof/>
                  <w:webHidden/>
                </w:rPr>
                <w:fldChar w:fldCharType="end"/>
              </w:r>
            </w:hyperlink>
          </w:p>
          <w:p w14:paraId="383E54DE" w14:textId="77777777" w:rsidR="00272928" w:rsidRDefault="00920317">
            <w:pPr>
              <w:pStyle w:val="TOC1"/>
              <w:rPr>
                <w:rFonts w:asciiTheme="minorHAnsi" w:eastAsiaTheme="minorEastAsia" w:hAnsiTheme="minorHAnsi"/>
                <w:b w:val="0"/>
                <w:noProof/>
                <w:sz w:val="22"/>
              </w:rPr>
            </w:pPr>
            <w:hyperlink w:anchor="_Toc526151141" w:history="1">
              <w:r w:rsidR="00272928" w:rsidRPr="008D44CB">
                <w:rPr>
                  <w:rStyle w:val="Hyperlink"/>
                  <w:noProof/>
                </w:rPr>
                <w:t>5</w:t>
              </w:r>
              <w:r w:rsidR="00272928">
                <w:rPr>
                  <w:rFonts w:asciiTheme="minorHAnsi" w:eastAsiaTheme="minorEastAsia" w:hAnsiTheme="minorHAnsi"/>
                  <w:b w:val="0"/>
                  <w:noProof/>
                  <w:sz w:val="22"/>
                </w:rPr>
                <w:tab/>
              </w:r>
              <w:r w:rsidR="00272928" w:rsidRPr="008D44CB">
                <w:rPr>
                  <w:rStyle w:val="Hyperlink"/>
                  <w:noProof/>
                </w:rPr>
                <w:t>FORM 5 – PROJECT DATA SHEETS</w:t>
              </w:r>
              <w:r w:rsidR="00272928">
                <w:rPr>
                  <w:noProof/>
                  <w:webHidden/>
                </w:rPr>
                <w:tab/>
              </w:r>
              <w:r w:rsidR="00272928">
                <w:rPr>
                  <w:noProof/>
                  <w:webHidden/>
                </w:rPr>
                <w:fldChar w:fldCharType="begin"/>
              </w:r>
              <w:r w:rsidR="00272928">
                <w:rPr>
                  <w:noProof/>
                  <w:webHidden/>
                </w:rPr>
                <w:instrText xml:space="preserve"> PAGEREF _Toc526151141 \h </w:instrText>
              </w:r>
              <w:r w:rsidR="00272928">
                <w:rPr>
                  <w:noProof/>
                  <w:webHidden/>
                </w:rPr>
              </w:r>
              <w:r w:rsidR="00272928">
                <w:rPr>
                  <w:noProof/>
                  <w:webHidden/>
                </w:rPr>
                <w:fldChar w:fldCharType="separate"/>
              </w:r>
              <w:r w:rsidR="00272928">
                <w:rPr>
                  <w:noProof/>
                  <w:webHidden/>
                </w:rPr>
                <w:t>25</w:t>
              </w:r>
              <w:r w:rsidR="00272928">
                <w:rPr>
                  <w:noProof/>
                  <w:webHidden/>
                </w:rPr>
                <w:fldChar w:fldCharType="end"/>
              </w:r>
            </w:hyperlink>
          </w:p>
          <w:p w14:paraId="4A4A8CE8" w14:textId="77777777" w:rsidR="00272928" w:rsidRDefault="00920317">
            <w:pPr>
              <w:pStyle w:val="TOC1"/>
              <w:rPr>
                <w:rFonts w:asciiTheme="minorHAnsi" w:eastAsiaTheme="minorEastAsia" w:hAnsiTheme="minorHAnsi"/>
                <w:b w:val="0"/>
                <w:noProof/>
                <w:sz w:val="22"/>
              </w:rPr>
            </w:pPr>
            <w:hyperlink w:anchor="_Toc526151142" w:history="1">
              <w:r w:rsidR="00272928" w:rsidRPr="008D44CB">
                <w:rPr>
                  <w:rStyle w:val="Hyperlink"/>
                  <w:noProof/>
                </w:rPr>
                <w:t>6</w:t>
              </w:r>
              <w:r w:rsidR="00272928">
                <w:rPr>
                  <w:rFonts w:asciiTheme="minorHAnsi" w:eastAsiaTheme="minorEastAsia" w:hAnsiTheme="minorHAnsi"/>
                  <w:b w:val="0"/>
                  <w:noProof/>
                  <w:sz w:val="22"/>
                </w:rPr>
                <w:tab/>
              </w:r>
              <w:r w:rsidR="00272928" w:rsidRPr="008D44CB">
                <w:rPr>
                  <w:rStyle w:val="Hyperlink"/>
                  <w:noProof/>
                </w:rPr>
                <w:t>FORM 6 – PROJECT FINANCING PLAN</w:t>
              </w:r>
              <w:r w:rsidR="00272928">
                <w:rPr>
                  <w:noProof/>
                  <w:webHidden/>
                </w:rPr>
                <w:tab/>
              </w:r>
              <w:r w:rsidR="00272928">
                <w:rPr>
                  <w:noProof/>
                  <w:webHidden/>
                </w:rPr>
                <w:fldChar w:fldCharType="begin"/>
              </w:r>
              <w:r w:rsidR="00272928">
                <w:rPr>
                  <w:noProof/>
                  <w:webHidden/>
                </w:rPr>
                <w:instrText xml:space="preserve"> PAGEREF _Toc526151142 \h </w:instrText>
              </w:r>
              <w:r w:rsidR="00272928">
                <w:rPr>
                  <w:noProof/>
                  <w:webHidden/>
                </w:rPr>
              </w:r>
              <w:r w:rsidR="00272928">
                <w:rPr>
                  <w:noProof/>
                  <w:webHidden/>
                </w:rPr>
                <w:fldChar w:fldCharType="separate"/>
              </w:r>
              <w:r w:rsidR="00272928">
                <w:rPr>
                  <w:noProof/>
                  <w:webHidden/>
                </w:rPr>
                <w:t>29</w:t>
              </w:r>
              <w:r w:rsidR="00272928">
                <w:rPr>
                  <w:noProof/>
                  <w:webHidden/>
                </w:rPr>
                <w:fldChar w:fldCharType="end"/>
              </w:r>
            </w:hyperlink>
          </w:p>
          <w:p w14:paraId="290C8C54" w14:textId="77777777" w:rsidR="00272928" w:rsidRDefault="00920317">
            <w:pPr>
              <w:pStyle w:val="TOC1"/>
              <w:rPr>
                <w:rFonts w:asciiTheme="minorHAnsi" w:eastAsiaTheme="minorEastAsia" w:hAnsiTheme="minorHAnsi"/>
                <w:b w:val="0"/>
                <w:noProof/>
                <w:sz w:val="22"/>
              </w:rPr>
            </w:pPr>
            <w:hyperlink w:anchor="_Toc526151143" w:history="1">
              <w:r w:rsidR="00272928" w:rsidRPr="008D44CB">
                <w:rPr>
                  <w:rStyle w:val="Hyperlink"/>
                  <w:noProof/>
                </w:rPr>
                <w:t>7</w:t>
              </w:r>
              <w:r w:rsidR="00272928">
                <w:rPr>
                  <w:rFonts w:asciiTheme="minorHAnsi" w:eastAsiaTheme="minorEastAsia" w:hAnsiTheme="minorHAnsi"/>
                  <w:b w:val="0"/>
                  <w:noProof/>
                  <w:sz w:val="22"/>
                </w:rPr>
                <w:tab/>
              </w:r>
              <w:r w:rsidR="00272928" w:rsidRPr="008D44CB">
                <w:rPr>
                  <w:rStyle w:val="Hyperlink"/>
                  <w:noProof/>
                </w:rPr>
                <w:t>FORM 7 – FINANCIAL DATA IN SUPPORT OF PROJECT</w:t>
              </w:r>
              <w:r w:rsidR="00272928">
                <w:rPr>
                  <w:noProof/>
                  <w:webHidden/>
                </w:rPr>
                <w:tab/>
              </w:r>
              <w:r w:rsidR="00272928">
                <w:rPr>
                  <w:noProof/>
                  <w:webHidden/>
                </w:rPr>
                <w:fldChar w:fldCharType="begin"/>
              </w:r>
              <w:r w:rsidR="00272928">
                <w:rPr>
                  <w:noProof/>
                  <w:webHidden/>
                </w:rPr>
                <w:instrText xml:space="preserve"> PAGEREF _Toc526151143 \h </w:instrText>
              </w:r>
              <w:r w:rsidR="00272928">
                <w:rPr>
                  <w:noProof/>
                  <w:webHidden/>
                </w:rPr>
              </w:r>
              <w:r w:rsidR="00272928">
                <w:rPr>
                  <w:noProof/>
                  <w:webHidden/>
                </w:rPr>
                <w:fldChar w:fldCharType="separate"/>
              </w:r>
              <w:r w:rsidR="00272928">
                <w:rPr>
                  <w:noProof/>
                  <w:webHidden/>
                </w:rPr>
                <w:t>30</w:t>
              </w:r>
              <w:r w:rsidR="00272928">
                <w:rPr>
                  <w:noProof/>
                  <w:webHidden/>
                </w:rPr>
                <w:fldChar w:fldCharType="end"/>
              </w:r>
            </w:hyperlink>
          </w:p>
          <w:p w14:paraId="61704981" w14:textId="77777777" w:rsidR="00272928" w:rsidRDefault="00920317">
            <w:pPr>
              <w:pStyle w:val="TOC2"/>
              <w:rPr>
                <w:rFonts w:asciiTheme="minorHAnsi" w:eastAsiaTheme="minorEastAsia" w:hAnsiTheme="minorHAnsi"/>
                <w:noProof/>
                <w:sz w:val="22"/>
              </w:rPr>
            </w:pPr>
            <w:hyperlink w:anchor="_Toc526151144" w:history="1">
              <w:r w:rsidR="00272928" w:rsidRPr="008D44CB">
                <w:rPr>
                  <w:rStyle w:val="Hyperlink"/>
                  <w:noProof/>
                </w:rPr>
                <w:t>7.1</w:t>
              </w:r>
              <w:r w:rsidR="00272928">
                <w:rPr>
                  <w:rFonts w:asciiTheme="minorHAnsi" w:eastAsiaTheme="minorEastAsia" w:hAnsiTheme="minorHAnsi"/>
                  <w:noProof/>
                  <w:sz w:val="22"/>
                </w:rPr>
                <w:tab/>
              </w:r>
              <w:r w:rsidR="00272928" w:rsidRPr="008D44CB">
                <w:rPr>
                  <w:rStyle w:val="Hyperlink"/>
                  <w:noProof/>
                </w:rPr>
                <w:t>Financing Plan</w:t>
              </w:r>
              <w:r w:rsidR="00272928">
                <w:rPr>
                  <w:noProof/>
                  <w:webHidden/>
                </w:rPr>
                <w:tab/>
              </w:r>
              <w:r w:rsidR="00272928">
                <w:rPr>
                  <w:noProof/>
                  <w:webHidden/>
                </w:rPr>
                <w:fldChar w:fldCharType="begin"/>
              </w:r>
              <w:r w:rsidR="00272928">
                <w:rPr>
                  <w:noProof/>
                  <w:webHidden/>
                </w:rPr>
                <w:instrText xml:space="preserve"> PAGEREF _Toc526151144 \h </w:instrText>
              </w:r>
              <w:r w:rsidR="00272928">
                <w:rPr>
                  <w:noProof/>
                  <w:webHidden/>
                </w:rPr>
              </w:r>
              <w:r w:rsidR="00272928">
                <w:rPr>
                  <w:noProof/>
                  <w:webHidden/>
                </w:rPr>
                <w:fldChar w:fldCharType="separate"/>
              </w:r>
              <w:r w:rsidR="00272928">
                <w:rPr>
                  <w:noProof/>
                  <w:webHidden/>
                </w:rPr>
                <w:t>30</w:t>
              </w:r>
              <w:r w:rsidR="00272928">
                <w:rPr>
                  <w:noProof/>
                  <w:webHidden/>
                </w:rPr>
                <w:fldChar w:fldCharType="end"/>
              </w:r>
            </w:hyperlink>
          </w:p>
          <w:p w14:paraId="2BC0D5A5" w14:textId="77777777" w:rsidR="00272928" w:rsidRDefault="00920317">
            <w:pPr>
              <w:pStyle w:val="TOC2"/>
              <w:rPr>
                <w:rFonts w:asciiTheme="minorHAnsi" w:eastAsiaTheme="minorEastAsia" w:hAnsiTheme="minorHAnsi"/>
                <w:noProof/>
                <w:sz w:val="22"/>
              </w:rPr>
            </w:pPr>
            <w:hyperlink w:anchor="_Toc526151145" w:history="1">
              <w:r w:rsidR="00272928" w:rsidRPr="008D44CB">
                <w:rPr>
                  <w:rStyle w:val="Hyperlink"/>
                  <w:noProof/>
                </w:rPr>
                <w:t>7.2</w:t>
              </w:r>
              <w:r w:rsidR="00272928">
                <w:rPr>
                  <w:rFonts w:asciiTheme="minorHAnsi" w:eastAsiaTheme="minorEastAsia" w:hAnsiTheme="minorHAnsi"/>
                  <w:noProof/>
                  <w:sz w:val="22"/>
                </w:rPr>
                <w:tab/>
              </w:r>
              <w:r w:rsidR="00272928" w:rsidRPr="008D44CB">
                <w:rPr>
                  <w:rStyle w:val="Hyperlink"/>
                  <w:noProof/>
                </w:rPr>
                <w:t>Financing Plan Documentation</w:t>
              </w:r>
              <w:r w:rsidR="00272928">
                <w:rPr>
                  <w:noProof/>
                  <w:webHidden/>
                </w:rPr>
                <w:tab/>
              </w:r>
              <w:r w:rsidR="00272928">
                <w:rPr>
                  <w:noProof/>
                  <w:webHidden/>
                </w:rPr>
                <w:fldChar w:fldCharType="begin"/>
              </w:r>
              <w:r w:rsidR="00272928">
                <w:rPr>
                  <w:noProof/>
                  <w:webHidden/>
                </w:rPr>
                <w:instrText xml:space="preserve"> PAGEREF _Toc526151145 \h </w:instrText>
              </w:r>
              <w:r w:rsidR="00272928">
                <w:rPr>
                  <w:noProof/>
                  <w:webHidden/>
                </w:rPr>
              </w:r>
              <w:r w:rsidR="00272928">
                <w:rPr>
                  <w:noProof/>
                  <w:webHidden/>
                </w:rPr>
                <w:fldChar w:fldCharType="separate"/>
              </w:r>
              <w:r w:rsidR="00272928">
                <w:rPr>
                  <w:noProof/>
                  <w:webHidden/>
                </w:rPr>
                <w:t>31</w:t>
              </w:r>
              <w:r w:rsidR="00272928">
                <w:rPr>
                  <w:noProof/>
                  <w:webHidden/>
                </w:rPr>
                <w:fldChar w:fldCharType="end"/>
              </w:r>
            </w:hyperlink>
          </w:p>
          <w:p w14:paraId="1FD0F77B" w14:textId="77777777" w:rsidR="00272928" w:rsidRDefault="00920317">
            <w:pPr>
              <w:pStyle w:val="TOC2"/>
              <w:rPr>
                <w:rFonts w:asciiTheme="minorHAnsi" w:eastAsiaTheme="minorEastAsia" w:hAnsiTheme="minorHAnsi"/>
                <w:noProof/>
                <w:sz w:val="22"/>
              </w:rPr>
            </w:pPr>
            <w:hyperlink w:anchor="_Toc526151146" w:history="1">
              <w:r w:rsidR="00272928" w:rsidRPr="008D44CB">
                <w:rPr>
                  <w:rStyle w:val="Hyperlink"/>
                  <w:noProof/>
                </w:rPr>
                <w:t>7.3</w:t>
              </w:r>
              <w:r w:rsidR="00272928">
                <w:rPr>
                  <w:rFonts w:asciiTheme="minorHAnsi" w:eastAsiaTheme="minorEastAsia" w:hAnsiTheme="minorHAnsi"/>
                  <w:noProof/>
                  <w:sz w:val="22"/>
                </w:rPr>
                <w:tab/>
              </w:r>
              <w:r w:rsidR="00272928" w:rsidRPr="008D44CB">
                <w:rPr>
                  <w:rStyle w:val="Hyperlink"/>
                  <w:noProof/>
                </w:rPr>
                <w:t>Debt Service Coverage and Equity Ratios Projections</w:t>
              </w:r>
              <w:r w:rsidR="00272928">
                <w:rPr>
                  <w:noProof/>
                  <w:webHidden/>
                </w:rPr>
                <w:tab/>
              </w:r>
              <w:r w:rsidR="00272928">
                <w:rPr>
                  <w:noProof/>
                  <w:webHidden/>
                </w:rPr>
                <w:fldChar w:fldCharType="begin"/>
              </w:r>
              <w:r w:rsidR="00272928">
                <w:rPr>
                  <w:noProof/>
                  <w:webHidden/>
                </w:rPr>
                <w:instrText xml:space="preserve"> PAGEREF _Toc526151146 \h </w:instrText>
              </w:r>
              <w:r w:rsidR="00272928">
                <w:rPr>
                  <w:noProof/>
                  <w:webHidden/>
                </w:rPr>
              </w:r>
              <w:r w:rsidR="00272928">
                <w:rPr>
                  <w:noProof/>
                  <w:webHidden/>
                </w:rPr>
                <w:fldChar w:fldCharType="separate"/>
              </w:r>
              <w:r w:rsidR="00272928">
                <w:rPr>
                  <w:noProof/>
                  <w:webHidden/>
                </w:rPr>
                <w:t>32</w:t>
              </w:r>
              <w:r w:rsidR="00272928">
                <w:rPr>
                  <w:noProof/>
                  <w:webHidden/>
                </w:rPr>
                <w:fldChar w:fldCharType="end"/>
              </w:r>
            </w:hyperlink>
          </w:p>
          <w:p w14:paraId="2EB2E9AC" w14:textId="77777777" w:rsidR="00272928" w:rsidRDefault="00920317">
            <w:pPr>
              <w:pStyle w:val="TOC1"/>
              <w:rPr>
                <w:rFonts w:asciiTheme="minorHAnsi" w:eastAsiaTheme="minorEastAsia" w:hAnsiTheme="minorHAnsi"/>
                <w:b w:val="0"/>
                <w:noProof/>
                <w:sz w:val="22"/>
              </w:rPr>
            </w:pPr>
            <w:hyperlink w:anchor="_Toc526151147" w:history="1">
              <w:r w:rsidR="00272928" w:rsidRPr="008D44CB">
                <w:rPr>
                  <w:rStyle w:val="Hyperlink"/>
                  <w:noProof/>
                </w:rPr>
                <w:t>8</w:t>
              </w:r>
              <w:r w:rsidR="00272928">
                <w:rPr>
                  <w:rFonts w:asciiTheme="minorHAnsi" w:eastAsiaTheme="minorEastAsia" w:hAnsiTheme="minorHAnsi"/>
                  <w:b w:val="0"/>
                  <w:noProof/>
                  <w:sz w:val="22"/>
                </w:rPr>
                <w:tab/>
              </w:r>
              <w:r w:rsidR="00272928" w:rsidRPr="008D44CB">
                <w:rPr>
                  <w:rStyle w:val="Hyperlink"/>
                  <w:noProof/>
                </w:rPr>
                <w:t>FORM 8- TECHNICAL DATA</w:t>
              </w:r>
              <w:r w:rsidR="00272928">
                <w:rPr>
                  <w:noProof/>
                  <w:webHidden/>
                </w:rPr>
                <w:tab/>
              </w:r>
              <w:r w:rsidR="00272928">
                <w:rPr>
                  <w:noProof/>
                  <w:webHidden/>
                </w:rPr>
                <w:fldChar w:fldCharType="begin"/>
              </w:r>
              <w:r w:rsidR="00272928">
                <w:rPr>
                  <w:noProof/>
                  <w:webHidden/>
                </w:rPr>
                <w:instrText xml:space="preserve"> PAGEREF _Toc526151147 \h </w:instrText>
              </w:r>
              <w:r w:rsidR="00272928">
                <w:rPr>
                  <w:noProof/>
                  <w:webHidden/>
                </w:rPr>
              </w:r>
              <w:r w:rsidR="00272928">
                <w:rPr>
                  <w:noProof/>
                  <w:webHidden/>
                </w:rPr>
                <w:fldChar w:fldCharType="separate"/>
              </w:r>
              <w:r w:rsidR="00272928">
                <w:rPr>
                  <w:noProof/>
                  <w:webHidden/>
                </w:rPr>
                <w:t>34</w:t>
              </w:r>
              <w:r w:rsidR="00272928">
                <w:rPr>
                  <w:noProof/>
                  <w:webHidden/>
                </w:rPr>
                <w:fldChar w:fldCharType="end"/>
              </w:r>
            </w:hyperlink>
          </w:p>
          <w:p w14:paraId="20BB49F9" w14:textId="77777777" w:rsidR="00272928" w:rsidRDefault="00920317">
            <w:pPr>
              <w:pStyle w:val="TOC2"/>
              <w:rPr>
                <w:rFonts w:asciiTheme="minorHAnsi" w:eastAsiaTheme="minorEastAsia" w:hAnsiTheme="minorHAnsi"/>
                <w:noProof/>
                <w:sz w:val="22"/>
              </w:rPr>
            </w:pPr>
            <w:hyperlink w:anchor="_Toc526151148" w:history="1">
              <w:r w:rsidR="00272928" w:rsidRPr="008D44CB">
                <w:rPr>
                  <w:rStyle w:val="Hyperlink"/>
                  <w:noProof/>
                </w:rPr>
                <w:t>8.1</w:t>
              </w:r>
              <w:r w:rsidR="00272928">
                <w:rPr>
                  <w:rFonts w:asciiTheme="minorHAnsi" w:eastAsiaTheme="minorEastAsia" w:hAnsiTheme="minorHAnsi"/>
                  <w:noProof/>
                  <w:sz w:val="22"/>
                </w:rPr>
                <w:tab/>
              </w:r>
              <w:r w:rsidR="00272928" w:rsidRPr="008D44CB">
                <w:rPr>
                  <w:rStyle w:val="Hyperlink"/>
                  <w:noProof/>
                </w:rPr>
                <w:t>Guaranteed Data for Project</w:t>
              </w:r>
              <w:r w:rsidR="00272928">
                <w:rPr>
                  <w:noProof/>
                  <w:webHidden/>
                </w:rPr>
                <w:tab/>
              </w:r>
              <w:r w:rsidR="00272928">
                <w:rPr>
                  <w:noProof/>
                  <w:webHidden/>
                </w:rPr>
                <w:fldChar w:fldCharType="begin"/>
              </w:r>
              <w:r w:rsidR="00272928">
                <w:rPr>
                  <w:noProof/>
                  <w:webHidden/>
                </w:rPr>
                <w:instrText xml:space="preserve"> PAGEREF _Toc526151148 \h </w:instrText>
              </w:r>
              <w:r w:rsidR="00272928">
                <w:rPr>
                  <w:noProof/>
                  <w:webHidden/>
                </w:rPr>
              </w:r>
              <w:r w:rsidR="00272928">
                <w:rPr>
                  <w:noProof/>
                  <w:webHidden/>
                </w:rPr>
                <w:fldChar w:fldCharType="separate"/>
              </w:r>
              <w:r w:rsidR="00272928">
                <w:rPr>
                  <w:noProof/>
                  <w:webHidden/>
                </w:rPr>
                <w:t>34</w:t>
              </w:r>
              <w:r w:rsidR="00272928">
                <w:rPr>
                  <w:noProof/>
                  <w:webHidden/>
                </w:rPr>
                <w:fldChar w:fldCharType="end"/>
              </w:r>
            </w:hyperlink>
          </w:p>
          <w:p w14:paraId="4C118ACE" w14:textId="77777777" w:rsidR="00272928" w:rsidRDefault="00920317">
            <w:pPr>
              <w:pStyle w:val="TOC2"/>
              <w:rPr>
                <w:rFonts w:asciiTheme="minorHAnsi" w:eastAsiaTheme="minorEastAsia" w:hAnsiTheme="minorHAnsi"/>
                <w:noProof/>
                <w:sz w:val="22"/>
              </w:rPr>
            </w:pPr>
            <w:hyperlink w:anchor="_Toc526151149" w:history="1">
              <w:r w:rsidR="00272928" w:rsidRPr="008D44CB">
                <w:rPr>
                  <w:rStyle w:val="Hyperlink"/>
                  <w:noProof/>
                </w:rPr>
                <w:t>8.2</w:t>
              </w:r>
              <w:r w:rsidR="00272928">
                <w:rPr>
                  <w:rFonts w:asciiTheme="minorHAnsi" w:eastAsiaTheme="minorEastAsia" w:hAnsiTheme="minorHAnsi"/>
                  <w:noProof/>
                  <w:sz w:val="22"/>
                </w:rPr>
                <w:tab/>
              </w:r>
              <w:r w:rsidR="00272928" w:rsidRPr="008D44CB">
                <w:rPr>
                  <w:rStyle w:val="Hyperlink"/>
                  <w:noProof/>
                </w:rPr>
                <w:t>Basic Technical Information</w:t>
              </w:r>
              <w:r w:rsidR="00272928">
                <w:rPr>
                  <w:noProof/>
                  <w:webHidden/>
                </w:rPr>
                <w:tab/>
              </w:r>
              <w:r w:rsidR="00272928">
                <w:rPr>
                  <w:noProof/>
                  <w:webHidden/>
                </w:rPr>
                <w:fldChar w:fldCharType="begin"/>
              </w:r>
              <w:r w:rsidR="00272928">
                <w:rPr>
                  <w:noProof/>
                  <w:webHidden/>
                </w:rPr>
                <w:instrText xml:space="preserve"> PAGEREF _Toc526151149 \h </w:instrText>
              </w:r>
              <w:r w:rsidR="00272928">
                <w:rPr>
                  <w:noProof/>
                  <w:webHidden/>
                </w:rPr>
              </w:r>
              <w:r w:rsidR="00272928">
                <w:rPr>
                  <w:noProof/>
                  <w:webHidden/>
                </w:rPr>
                <w:fldChar w:fldCharType="separate"/>
              </w:r>
              <w:r w:rsidR="00272928">
                <w:rPr>
                  <w:noProof/>
                  <w:webHidden/>
                </w:rPr>
                <w:t>35</w:t>
              </w:r>
              <w:r w:rsidR="00272928">
                <w:rPr>
                  <w:noProof/>
                  <w:webHidden/>
                </w:rPr>
                <w:fldChar w:fldCharType="end"/>
              </w:r>
            </w:hyperlink>
          </w:p>
          <w:p w14:paraId="5806E743" w14:textId="77777777" w:rsidR="00272928" w:rsidRDefault="00920317">
            <w:pPr>
              <w:pStyle w:val="TOC2"/>
              <w:rPr>
                <w:rFonts w:asciiTheme="minorHAnsi" w:eastAsiaTheme="minorEastAsia" w:hAnsiTheme="minorHAnsi"/>
                <w:noProof/>
                <w:sz w:val="22"/>
              </w:rPr>
            </w:pPr>
            <w:hyperlink w:anchor="_Toc526151150" w:history="1">
              <w:r w:rsidR="00272928" w:rsidRPr="008D44CB">
                <w:rPr>
                  <w:rStyle w:val="Hyperlink"/>
                  <w:noProof/>
                </w:rPr>
                <w:t>8.3</w:t>
              </w:r>
              <w:r w:rsidR="00272928">
                <w:rPr>
                  <w:rFonts w:asciiTheme="minorHAnsi" w:eastAsiaTheme="minorEastAsia" w:hAnsiTheme="minorHAnsi"/>
                  <w:noProof/>
                  <w:sz w:val="22"/>
                </w:rPr>
                <w:tab/>
              </w:r>
              <w:r w:rsidR="00272928" w:rsidRPr="008D44CB">
                <w:rPr>
                  <w:rStyle w:val="Hyperlink"/>
                  <w:noProof/>
                </w:rPr>
                <w:t>Drawings</w:t>
              </w:r>
              <w:r w:rsidR="00272928">
                <w:rPr>
                  <w:noProof/>
                  <w:webHidden/>
                </w:rPr>
                <w:tab/>
              </w:r>
              <w:r w:rsidR="00272928">
                <w:rPr>
                  <w:noProof/>
                  <w:webHidden/>
                </w:rPr>
                <w:fldChar w:fldCharType="begin"/>
              </w:r>
              <w:r w:rsidR="00272928">
                <w:rPr>
                  <w:noProof/>
                  <w:webHidden/>
                </w:rPr>
                <w:instrText xml:space="preserve"> PAGEREF _Toc526151150 \h </w:instrText>
              </w:r>
              <w:r w:rsidR="00272928">
                <w:rPr>
                  <w:noProof/>
                  <w:webHidden/>
                </w:rPr>
              </w:r>
              <w:r w:rsidR="00272928">
                <w:rPr>
                  <w:noProof/>
                  <w:webHidden/>
                </w:rPr>
                <w:fldChar w:fldCharType="separate"/>
              </w:r>
              <w:r w:rsidR="00272928">
                <w:rPr>
                  <w:noProof/>
                  <w:webHidden/>
                </w:rPr>
                <w:t>36</w:t>
              </w:r>
              <w:r w:rsidR="00272928">
                <w:rPr>
                  <w:noProof/>
                  <w:webHidden/>
                </w:rPr>
                <w:fldChar w:fldCharType="end"/>
              </w:r>
            </w:hyperlink>
          </w:p>
          <w:p w14:paraId="1BE2DACC" w14:textId="77777777" w:rsidR="00272928" w:rsidRDefault="00920317">
            <w:pPr>
              <w:pStyle w:val="TOC2"/>
              <w:rPr>
                <w:rFonts w:asciiTheme="minorHAnsi" w:eastAsiaTheme="minorEastAsia" w:hAnsiTheme="minorHAnsi"/>
                <w:noProof/>
                <w:sz w:val="22"/>
              </w:rPr>
            </w:pPr>
            <w:hyperlink w:anchor="_Toc526151151" w:history="1">
              <w:r w:rsidR="00272928" w:rsidRPr="008D44CB">
                <w:rPr>
                  <w:rStyle w:val="Hyperlink"/>
                  <w:noProof/>
                </w:rPr>
                <w:t>8.4</w:t>
              </w:r>
              <w:r w:rsidR="00272928">
                <w:rPr>
                  <w:rFonts w:asciiTheme="minorHAnsi" w:eastAsiaTheme="minorEastAsia" w:hAnsiTheme="minorHAnsi"/>
                  <w:noProof/>
                  <w:sz w:val="22"/>
                </w:rPr>
                <w:tab/>
              </w:r>
              <w:r w:rsidR="00272928" w:rsidRPr="008D44CB">
                <w:rPr>
                  <w:rStyle w:val="Hyperlink"/>
                  <w:noProof/>
                </w:rPr>
                <w:t>Proposed Facility Design and Components Experience</w:t>
              </w:r>
              <w:r w:rsidR="00272928">
                <w:rPr>
                  <w:noProof/>
                  <w:webHidden/>
                </w:rPr>
                <w:tab/>
              </w:r>
              <w:r w:rsidR="00272928">
                <w:rPr>
                  <w:noProof/>
                  <w:webHidden/>
                </w:rPr>
                <w:fldChar w:fldCharType="begin"/>
              </w:r>
              <w:r w:rsidR="00272928">
                <w:rPr>
                  <w:noProof/>
                  <w:webHidden/>
                </w:rPr>
                <w:instrText xml:space="preserve"> PAGEREF _Toc526151151 \h </w:instrText>
              </w:r>
              <w:r w:rsidR="00272928">
                <w:rPr>
                  <w:noProof/>
                  <w:webHidden/>
                </w:rPr>
              </w:r>
              <w:r w:rsidR="00272928">
                <w:rPr>
                  <w:noProof/>
                  <w:webHidden/>
                </w:rPr>
                <w:fldChar w:fldCharType="separate"/>
              </w:r>
              <w:r w:rsidR="00272928">
                <w:rPr>
                  <w:noProof/>
                  <w:webHidden/>
                </w:rPr>
                <w:t>37</w:t>
              </w:r>
              <w:r w:rsidR="00272928">
                <w:rPr>
                  <w:noProof/>
                  <w:webHidden/>
                </w:rPr>
                <w:fldChar w:fldCharType="end"/>
              </w:r>
            </w:hyperlink>
          </w:p>
          <w:p w14:paraId="68F07556" w14:textId="77777777" w:rsidR="00272928" w:rsidRDefault="00920317">
            <w:pPr>
              <w:pStyle w:val="TOC3"/>
              <w:rPr>
                <w:rFonts w:asciiTheme="minorHAnsi" w:eastAsiaTheme="minorEastAsia" w:hAnsiTheme="minorHAnsi"/>
                <w:noProof/>
                <w:sz w:val="22"/>
              </w:rPr>
            </w:pPr>
            <w:hyperlink w:anchor="_Toc526151152" w:history="1">
              <w:r w:rsidR="00272928" w:rsidRPr="008D44CB">
                <w:rPr>
                  <w:rStyle w:val="Hyperlink"/>
                  <w:noProof/>
                </w:rPr>
                <w:t>8.4.1</w:t>
              </w:r>
              <w:r w:rsidR="00272928">
                <w:rPr>
                  <w:rFonts w:asciiTheme="minorHAnsi" w:eastAsiaTheme="minorEastAsia" w:hAnsiTheme="minorHAnsi"/>
                  <w:noProof/>
                  <w:sz w:val="22"/>
                </w:rPr>
                <w:tab/>
              </w:r>
              <w:r w:rsidR="00272928" w:rsidRPr="008D44CB">
                <w:rPr>
                  <w:rStyle w:val="Hyperlink"/>
                  <w:noProof/>
                </w:rPr>
                <w:t>Overall Design of Facility</w:t>
              </w:r>
              <w:r w:rsidR="00272928">
                <w:rPr>
                  <w:noProof/>
                  <w:webHidden/>
                </w:rPr>
                <w:tab/>
              </w:r>
              <w:r w:rsidR="00272928">
                <w:rPr>
                  <w:noProof/>
                  <w:webHidden/>
                </w:rPr>
                <w:fldChar w:fldCharType="begin"/>
              </w:r>
              <w:r w:rsidR="00272928">
                <w:rPr>
                  <w:noProof/>
                  <w:webHidden/>
                </w:rPr>
                <w:instrText xml:space="preserve"> PAGEREF _Toc526151152 \h </w:instrText>
              </w:r>
              <w:r w:rsidR="00272928">
                <w:rPr>
                  <w:noProof/>
                  <w:webHidden/>
                </w:rPr>
              </w:r>
              <w:r w:rsidR="00272928">
                <w:rPr>
                  <w:noProof/>
                  <w:webHidden/>
                </w:rPr>
                <w:fldChar w:fldCharType="separate"/>
              </w:r>
              <w:r w:rsidR="00272928">
                <w:rPr>
                  <w:noProof/>
                  <w:webHidden/>
                </w:rPr>
                <w:t>37</w:t>
              </w:r>
              <w:r w:rsidR="00272928">
                <w:rPr>
                  <w:noProof/>
                  <w:webHidden/>
                </w:rPr>
                <w:fldChar w:fldCharType="end"/>
              </w:r>
            </w:hyperlink>
          </w:p>
          <w:p w14:paraId="6BD24B0B" w14:textId="77777777" w:rsidR="00272928" w:rsidRDefault="00920317">
            <w:pPr>
              <w:pStyle w:val="TOC3"/>
              <w:rPr>
                <w:rFonts w:asciiTheme="minorHAnsi" w:eastAsiaTheme="minorEastAsia" w:hAnsiTheme="minorHAnsi"/>
                <w:noProof/>
                <w:sz w:val="22"/>
              </w:rPr>
            </w:pPr>
            <w:hyperlink w:anchor="_Toc526151153" w:history="1">
              <w:r w:rsidR="00272928" w:rsidRPr="008D44CB">
                <w:rPr>
                  <w:rStyle w:val="Hyperlink"/>
                  <w:noProof/>
                </w:rPr>
                <w:t>8.4.2</w:t>
              </w:r>
              <w:r w:rsidR="00272928">
                <w:rPr>
                  <w:rFonts w:asciiTheme="minorHAnsi" w:eastAsiaTheme="minorEastAsia" w:hAnsiTheme="minorHAnsi"/>
                  <w:noProof/>
                  <w:sz w:val="22"/>
                </w:rPr>
                <w:tab/>
              </w:r>
              <w:r w:rsidR="00272928" w:rsidRPr="008D44CB">
                <w:rPr>
                  <w:rStyle w:val="Hyperlink"/>
                  <w:noProof/>
                </w:rPr>
                <w:t>Information on Other Equipment</w:t>
              </w:r>
              <w:r w:rsidR="00272928">
                <w:rPr>
                  <w:noProof/>
                  <w:webHidden/>
                </w:rPr>
                <w:tab/>
              </w:r>
              <w:r w:rsidR="00272928">
                <w:rPr>
                  <w:noProof/>
                  <w:webHidden/>
                </w:rPr>
                <w:fldChar w:fldCharType="begin"/>
              </w:r>
              <w:r w:rsidR="00272928">
                <w:rPr>
                  <w:noProof/>
                  <w:webHidden/>
                </w:rPr>
                <w:instrText xml:space="preserve"> PAGEREF _Toc526151153 \h </w:instrText>
              </w:r>
              <w:r w:rsidR="00272928">
                <w:rPr>
                  <w:noProof/>
                  <w:webHidden/>
                </w:rPr>
              </w:r>
              <w:r w:rsidR="00272928">
                <w:rPr>
                  <w:noProof/>
                  <w:webHidden/>
                </w:rPr>
                <w:fldChar w:fldCharType="separate"/>
              </w:r>
              <w:r w:rsidR="00272928">
                <w:rPr>
                  <w:noProof/>
                  <w:webHidden/>
                </w:rPr>
                <w:t>37</w:t>
              </w:r>
              <w:r w:rsidR="00272928">
                <w:rPr>
                  <w:noProof/>
                  <w:webHidden/>
                </w:rPr>
                <w:fldChar w:fldCharType="end"/>
              </w:r>
            </w:hyperlink>
          </w:p>
          <w:p w14:paraId="7D95C6ED" w14:textId="77777777" w:rsidR="00272928" w:rsidRDefault="00920317">
            <w:pPr>
              <w:pStyle w:val="TOC3"/>
              <w:rPr>
                <w:rFonts w:asciiTheme="minorHAnsi" w:eastAsiaTheme="minorEastAsia" w:hAnsiTheme="minorHAnsi"/>
                <w:noProof/>
                <w:sz w:val="22"/>
              </w:rPr>
            </w:pPr>
            <w:hyperlink w:anchor="_Toc526151154" w:history="1">
              <w:r w:rsidR="00272928" w:rsidRPr="008D44CB">
                <w:rPr>
                  <w:rStyle w:val="Hyperlink"/>
                  <w:noProof/>
                </w:rPr>
                <w:t>8.4.3</w:t>
              </w:r>
              <w:r w:rsidR="00272928">
                <w:rPr>
                  <w:rFonts w:asciiTheme="minorHAnsi" w:eastAsiaTheme="minorEastAsia" w:hAnsiTheme="minorHAnsi"/>
                  <w:noProof/>
                  <w:sz w:val="22"/>
                </w:rPr>
                <w:tab/>
              </w:r>
              <w:r w:rsidR="00272928" w:rsidRPr="008D44CB">
                <w:rPr>
                  <w:rStyle w:val="Hyperlink"/>
                  <w:noProof/>
                </w:rPr>
                <w:t>Information on EPC Contractor and Engineering and Design Subcontractors</w:t>
              </w:r>
              <w:r w:rsidR="00272928">
                <w:rPr>
                  <w:noProof/>
                  <w:webHidden/>
                </w:rPr>
                <w:tab/>
              </w:r>
              <w:r w:rsidR="00272928">
                <w:rPr>
                  <w:noProof/>
                  <w:webHidden/>
                </w:rPr>
                <w:fldChar w:fldCharType="begin"/>
              </w:r>
              <w:r w:rsidR="00272928">
                <w:rPr>
                  <w:noProof/>
                  <w:webHidden/>
                </w:rPr>
                <w:instrText xml:space="preserve"> PAGEREF _Toc526151154 \h </w:instrText>
              </w:r>
              <w:r w:rsidR="00272928">
                <w:rPr>
                  <w:noProof/>
                  <w:webHidden/>
                </w:rPr>
              </w:r>
              <w:r w:rsidR="00272928">
                <w:rPr>
                  <w:noProof/>
                  <w:webHidden/>
                </w:rPr>
                <w:fldChar w:fldCharType="separate"/>
              </w:r>
              <w:r w:rsidR="00272928">
                <w:rPr>
                  <w:noProof/>
                  <w:webHidden/>
                </w:rPr>
                <w:t>37</w:t>
              </w:r>
              <w:r w:rsidR="00272928">
                <w:rPr>
                  <w:noProof/>
                  <w:webHidden/>
                </w:rPr>
                <w:fldChar w:fldCharType="end"/>
              </w:r>
            </w:hyperlink>
          </w:p>
          <w:p w14:paraId="75FD5B85" w14:textId="77777777" w:rsidR="00272928" w:rsidRDefault="00920317">
            <w:pPr>
              <w:pStyle w:val="TOC2"/>
              <w:rPr>
                <w:rFonts w:asciiTheme="minorHAnsi" w:eastAsiaTheme="minorEastAsia" w:hAnsiTheme="minorHAnsi"/>
                <w:noProof/>
                <w:sz w:val="22"/>
              </w:rPr>
            </w:pPr>
            <w:hyperlink w:anchor="_Toc526151155" w:history="1">
              <w:r w:rsidR="00272928" w:rsidRPr="008D44CB">
                <w:rPr>
                  <w:rStyle w:val="Hyperlink"/>
                  <w:noProof/>
                </w:rPr>
                <w:t>8.5</w:t>
              </w:r>
              <w:r w:rsidR="00272928">
                <w:rPr>
                  <w:rFonts w:asciiTheme="minorHAnsi" w:eastAsiaTheme="minorEastAsia" w:hAnsiTheme="minorHAnsi"/>
                  <w:noProof/>
                  <w:sz w:val="22"/>
                </w:rPr>
                <w:tab/>
              </w:r>
              <w:r w:rsidR="00272928" w:rsidRPr="008D44CB">
                <w:rPr>
                  <w:rStyle w:val="Hyperlink"/>
                  <w:noProof/>
                </w:rPr>
                <w:t>Detailed Technical Information</w:t>
              </w:r>
              <w:r w:rsidR="00272928">
                <w:rPr>
                  <w:noProof/>
                  <w:webHidden/>
                </w:rPr>
                <w:tab/>
              </w:r>
              <w:r w:rsidR="00272928">
                <w:rPr>
                  <w:noProof/>
                  <w:webHidden/>
                </w:rPr>
                <w:fldChar w:fldCharType="begin"/>
              </w:r>
              <w:r w:rsidR="00272928">
                <w:rPr>
                  <w:noProof/>
                  <w:webHidden/>
                </w:rPr>
                <w:instrText xml:space="preserve"> PAGEREF _Toc526151155 \h </w:instrText>
              </w:r>
              <w:r w:rsidR="00272928">
                <w:rPr>
                  <w:noProof/>
                  <w:webHidden/>
                </w:rPr>
              </w:r>
              <w:r w:rsidR="00272928">
                <w:rPr>
                  <w:noProof/>
                  <w:webHidden/>
                </w:rPr>
                <w:fldChar w:fldCharType="separate"/>
              </w:r>
              <w:r w:rsidR="00272928">
                <w:rPr>
                  <w:noProof/>
                  <w:webHidden/>
                </w:rPr>
                <w:t>37</w:t>
              </w:r>
              <w:r w:rsidR="00272928">
                <w:rPr>
                  <w:noProof/>
                  <w:webHidden/>
                </w:rPr>
                <w:fldChar w:fldCharType="end"/>
              </w:r>
            </w:hyperlink>
          </w:p>
          <w:p w14:paraId="13ACED0A" w14:textId="77777777" w:rsidR="00272928" w:rsidRDefault="00920317">
            <w:pPr>
              <w:pStyle w:val="TOC2"/>
              <w:rPr>
                <w:rFonts w:asciiTheme="minorHAnsi" w:eastAsiaTheme="minorEastAsia" w:hAnsiTheme="minorHAnsi"/>
                <w:noProof/>
                <w:sz w:val="22"/>
              </w:rPr>
            </w:pPr>
            <w:hyperlink w:anchor="_Toc526151156" w:history="1">
              <w:r w:rsidR="00272928" w:rsidRPr="008D44CB">
                <w:rPr>
                  <w:rStyle w:val="Hyperlink"/>
                  <w:noProof/>
                </w:rPr>
                <w:t>8.6</w:t>
              </w:r>
              <w:r w:rsidR="00272928">
                <w:rPr>
                  <w:rFonts w:asciiTheme="minorHAnsi" w:eastAsiaTheme="minorEastAsia" w:hAnsiTheme="minorHAnsi"/>
                  <w:noProof/>
                  <w:sz w:val="22"/>
                </w:rPr>
                <w:tab/>
              </w:r>
              <w:r w:rsidR="00272928" w:rsidRPr="008D44CB">
                <w:rPr>
                  <w:rStyle w:val="Hyperlink"/>
                  <w:noProof/>
                </w:rPr>
                <w:t>Drawings</w:t>
              </w:r>
              <w:r w:rsidR="00272928">
                <w:rPr>
                  <w:noProof/>
                  <w:webHidden/>
                </w:rPr>
                <w:tab/>
              </w:r>
              <w:r w:rsidR="00272928">
                <w:rPr>
                  <w:noProof/>
                  <w:webHidden/>
                </w:rPr>
                <w:fldChar w:fldCharType="begin"/>
              </w:r>
              <w:r w:rsidR="00272928">
                <w:rPr>
                  <w:noProof/>
                  <w:webHidden/>
                </w:rPr>
                <w:instrText xml:space="preserve"> PAGEREF _Toc526151156 \h </w:instrText>
              </w:r>
              <w:r w:rsidR="00272928">
                <w:rPr>
                  <w:noProof/>
                  <w:webHidden/>
                </w:rPr>
              </w:r>
              <w:r w:rsidR="00272928">
                <w:rPr>
                  <w:noProof/>
                  <w:webHidden/>
                </w:rPr>
                <w:fldChar w:fldCharType="separate"/>
              </w:r>
              <w:r w:rsidR="00272928">
                <w:rPr>
                  <w:noProof/>
                  <w:webHidden/>
                </w:rPr>
                <w:t>48</w:t>
              </w:r>
              <w:r w:rsidR="00272928">
                <w:rPr>
                  <w:noProof/>
                  <w:webHidden/>
                </w:rPr>
                <w:fldChar w:fldCharType="end"/>
              </w:r>
            </w:hyperlink>
          </w:p>
          <w:p w14:paraId="6C0E4583" w14:textId="77777777" w:rsidR="00272928" w:rsidRDefault="00920317">
            <w:pPr>
              <w:pStyle w:val="TOC2"/>
              <w:rPr>
                <w:rFonts w:asciiTheme="minorHAnsi" w:eastAsiaTheme="minorEastAsia" w:hAnsiTheme="minorHAnsi"/>
                <w:noProof/>
                <w:sz w:val="22"/>
              </w:rPr>
            </w:pPr>
            <w:hyperlink w:anchor="_Toc526151157" w:history="1">
              <w:r w:rsidR="00272928" w:rsidRPr="008D44CB">
                <w:rPr>
                  <w:rStyle w:val="Hyperlink"/>
                  <w:noProof/>
                </w:rPr>
                <w:t>8.7</w:t>
              </w:r>
              <w:r w:rsidR="00272928">
                <w:rPr>
                  <w:rFonts w:asciiTheme="minorHAnsi" w:eastAsiaTheme="minorEastAsia" w:hAnsiTheme="minorHAnsi"/>
                  <w:noProof/>
                  <w:sz w:val="22"/>
                </w:rPr>
                <w:tab/>
              </w:r>
              <w:r w:rsidR="00272928" w:rsidRPr="008D44CB">
                <w:rPr>
                  <w:rStyle w:val="Hyperlink"/>
                  <w:noProof/>
                </w:rPr>
                <w:t>Performance Correction Curves</w:t>
              </w:r>
              <w:r w:rsidR="00272928">
                <w:rPr>
                  <w:noProof/>
                  <w:webHidden/>
                </w:rPr>
                <w:tab/>
              </w:r>
              <w:r w:rsidR="00272928">
                <w:rPr>
                  <w:noProof/>
                  <w:webHidden/>
                </w:rPr>
                <w:fldChar w:fldCharType="begin"/>
              </w:r>
              <w:r w:rsidR="00272928">
                <w:rPr>
                  <w:noProof/>
                  <w:webHidden/>
                </w:rPr>
                <w:instrText xml:space="preserve"> PAGEREF _Toc526151157 \h </w:instrText>
              </w:r>
              <w:r w:rsidR="00272928">
                <w:rPr>
                  <w:noProof/>
                  <w:webHidden/>
                </w:rPr>
              </w:r>
              <w:r w:rsidR="00272928">
                <w:rPr>
                  <w:noProof/>
                  <w:webHidden/>
                </w:rPr>
                <w:fldChar w:fldCharType="separate"/>
              </w:r>
              <w:r w:rsidR="00272928">
                <w:rPr>
                  <w:noProof/>
                  <w:webHidden/>
                </w:rPr>
                <w:t>50</w:t>
              </w:r>
              <w:r w:rsidR="00272928">
                <w:rPr>
                  <w:noProof/>
                  <w:webHidden/>
                </w:rPr>
                <w:fldChar w:fldCharType="end"/>
              </w:r>
            </w:hyperlink>
          </w:p>
          <w:p w14:paraId="7A8DAB39" w14:textId="77777777" w:rsidR="00272928" w:rsidRDefault="00920317">
            <w:pPr>
              <w:pStyle w:val="TOC2"/>
              <w:rPr>
                <w:rFonts w:asciiTheme="minorHAnsi" w:eastAsiaTheme="minorEastAsia" w:hAnsiTheme="minorHAnsi"/>
                <w:noProof/>
                <w:sz w:val="22"/>
              </w:rPr>
            </w:pPr>
            <w:hyperlink w:anchor="_Toc526151158" w:history="1">
              <w:r w:rsidR="00272928" w:rsidRPr="008D44CB">
                <w:rPr>
                  <w:rStyle w:val="Hyperlink"/>
                  <w:noProof/>
                </w:rPr>
                <w:t>8.8</w:t>
              </w:r>
              <w:r w:rsidR="00272928">
                <w:rPr>
                  <w:rFonts w:asciiTheme="minorHAnsi" w:eastAsiaTheme="minorEastAsia" w:hAnsiTheme="minorHAnsi"/>
                  <w:noProof/>
                  <w:sz w:val="22"/>
                </w:rPr>
                <w:tab/>
              </w:r>
              <w:r w:rsidR="00272928" w:rsidRPr="008D44CB">
                <w:rPr>
                  <w:rStyle w:val="Hyperlink"/>
                  <w:noProof/>
                </w:rPr>
                <w:t>Commercial Operation Tests Procedures</w:t>
              </w:r>
              <w:r w:rsidR="00272928">
                <w:rPr>
                  <w:noProof/>
                  <w:webHidden/>
                </w:rPr>
                <w:tab/>
              </w:r>
              <w:r w:rsidR="00272928">
                <w:rPr>
                  <w:noProof/>
                  <w:webHidden/>
                </w:rPr>
                <w:fldChar w:fldCharType="begin"/>
              </w:r>
              <w:r w:rsidR="00272928">
                <w:rPr>
                  <w:noProof/>
                  <w:webHidden/>
                </w:rPr>
                <w:instrText xml:space="preserve"> PAGEREF _Toc526151158 \h </w:instrText>
              </w:r>
              <w:r w:rsidR="00272928">
                <w:rPr>
                  <w:noProof/>
                  <w:webHidden/>
                </w:rPr>
              </w:r>
              <w:r w:rsidR="00272928">
                <w:rPr>
                  <w:noProof/>
                  <w:webHidden/>
                </w:rPr>
                <w:fldChar w:fldCharType="separate"/>
              </w:r>
              <w:r w:rsidR="00272928">
                <w:rPr>
                  <w:noProof/>
                  <w:webHidden/>
                </w:rPr>
                <w:t>51</w:t>
              </w:r>
              <w:r w:rsidR="00272928">
                <w:rPr>
                  <w:noProof/>
                  <w:webHidden/>
                </w:rPr>
                <w:fldChar w:fldCharType="end"/>
              </w:r>
            </w:hyperlink>
          </w:p>
          <w:p w14:paraId="27EE947B" w14:textId="77777777" w:rsidR="00272928" w:rsidRDefault="00920317">
            <w:pPr>
              <w:pStyle w:val="TOC2"/>
              <w:rPr>
                <w:rFonts w:asciiTheme="minorHAnsi" w:eastAsiaTheme="minorEastAsia" w:hAnsiTheme="minorHAnsi"/>
                <w:noProof/>
                <w:sz w:val="22"/>
              </w:rPr>
            </w:pPr>
            <w:hyperlink w:anchor="_Toc526151159" w:history="1">
              <w:r w:rsidR="00272928" w:rsidRPr="008D44CB">
                <w:rPr>
                  <w:rStyle w:val="Hyperlink"/>
                  <w:noProof/>
                </w:rPr>
                <w:t>8.9</w:t>
              </w:r>
              <w:r w:rsidR="00272928">
                <w:rPr>
                  <w:rFonts w:asciiTheme="minorHAnsi" w:eastAsiaTheme="minorEastAsia" w:hAnsiTheme="minorHAnsi"/>
                  <w:noProof/>
                  <w:sz w:val="22"/>
                </w:rPr>
                <w:tab/>
              </w:r>
              <w:r w:rsidR="00272928" w:rsidRPr="008D44CB">
                <w:rPr>
                  <w:rStyle w:val="Hyperlink"/>
                  <w:noProof/>
                </w:rPr>
                <w:t>Project Summary Data</w:t>
              </w:r>
              <w:r w:rsidR="00272928">
                <w:rPr>
                  <w:noProof/>
                  <w:webHidden/>
                </w:rPr>
                <w:tab/>
              </w:r>
              <w:r w:rsidR="00272928">
                <w:rPr>
                  <w:noProof/>
                  <w:webHidden/>
                </w:rPr>
                <w:fldChar w:fldCharType="begin"/>
              </w:r>
              <w:r w:rsidR="00272928">
                <w:rPr>
                  <w:noProof/>
                  <w:webHidden/>
                </w:rPr>
                <w:instrText xml:space="preserve"> PAGEREF _Toc526151159 \h </w:instrText>
              </w:r>
              <w:r w:rsidR="00272928">
                <w:rPr>
                  <w:noProof/>
                  <w:webHidden/>
                </w:rPr>
              </w:r>
              <w:r w:rsidR="00272928">
                <w:rPr>
                  <w:noProof/>
                  <w:webHidden/>
                </w:rPr>
                <w:fldChar w:fldCharType="separate"/>
              </w:r>
              <w:r w:rsidR="00272928">
                <w:rPr>
                  <w:noProof/>
                  <w:webHidden/>
                </w:rPr>
                <w:t>52</w:t>
              </w:r>
              <w:r w:rsidR="00272928">
                <w:rPr>
                  <w:noProof/>
                  <w:webHidden/>
                </w:rPr>
                <w:fldChar w:fldCharType="end"/>
              </w:r>
            </w:hyperlink>
          </w:p>
          <w:p w14:paraId="06C30662" w14:textId="77777777" w:rsidR="00272928" w:rsidRDefault="00920317">
            <w:pPr>
              <w:pStyle w:val="TOC3"/>
              <w:rPr>
                <w:rFonts w:asciiTheme="minorHAnsi" w:eastAsiaTheme="minorEastAsia" w:hAnsiTheme="minorHAnsi"/>
                <w:noProof/>
                <w:sz w:val="22"/>
              </w:rPr>
            </w:pPr>
            <w:hyperlink w:anchor="_Toc526151160" w:history="1">
              <w:r w:rsidR="00272928" w:rsidRPr="008D44CB">
                <w:rPr>
                  <w:rStyle w:val="Hyperlink"/>
                  <w:noProof/>
                </w:rPr>
                <w:t>8.9.1</w:t>
              </w:r>
              <w:r w:rsidR="00272928">
                <w:rPr>
                  <w:rFonts w:asciiTheme="minorHAnsi" w:eastAsiaTheme="minorEastAsia" w:hAnsiTheme="minorHAnsi"/>
                  <w:noProof/>
                  <w:sz w:val="22"/>
                </w:rPr>
                <w:tab/>
              </w:r>
              <w:r w:rsidR="00272928" w:rsidRPr="008D44CB">
                <w:rPr>
                  <w:rStyle w:val="Hyperlink"/>
                  <w:noProof/>
                </w:rPr>
                <w:t>Type of plant:</w:t>
              </w:r>
              <w:r w:rsidR="00272928">
                <w:rPr>
                  <w:noProof/>
                  <w:webHidden/>
                </w:rPr>
                <w:tab/>
              </w:r>
              <w:r w:rsidR="00272928">
                <w:rPr>
                  <w:noProof/>
                  <w:webHidden/>
                </w:rPr>
                <w:fldChar w:fldCharType="begin"/>
              </w:r>
              <w:r w:rsidR="00272928">
                <w:rPr>
                  <w:noProof/>
                  <w:webHidden/>
                </w:rPr>
                <w:instrText xml:space="preserve"> PAGEREF _Toc526151160 \h </w:instrText>
              </w:r>
              <w:r w:rsidR="00272928">
                <w:rPr>
                  <w:noProof/>
                  <w:webHidden/>
                </w:rPr>
              </w:r>
              <w:r w:rsidR="00272928">
                <w:rPr>
                  <w:noProof/>
                  <w:webHidden/>
                </w:rPr>
                <w:fldChar w:fldCharType="separate"/>
              </w:r>
              <w:r w:rsidR="00272928">
                <w:rPr>
                  <w:noProof/>
                  <w:webHidden/>
                </w:rPr>
                <w:t>52</w:t>
              </w:r>
              <w:r w:rsidR="00272928">
                <w:rPr>
                  <w:noProof/>
                  <w:webHidden/>
                </w:rPr>
                <w:fldChar w:fldCharType="end"/>
              </w:r>
            </w:hyperlink>
          </w:p>
          <w:p w14:paraId="02D88CF6" w14:textId="77777777" w:rsidR="00272928" w:rsidRDefault="00920317">
            <w:pPr>
              <w:pStyle w:val="TOC3"/>
              <w:rPr>
                <w:rFonts w:asciiTheme="minorHAnsi" w:eastAsiaTheme="minorEastAsia" w:hAnsiTheme="minorHAnsi"/>
                <w:noProof/>
                <w:sz w:val="22"/>
              </w:rPr>
            </w:pPr>
            <w:hyperlink w:anchor="_Toc526151161" w:history="1">
              <w:r w:rsidR="00272928" w:rsidRPr="008D44CB">
                <w:rPr>
                  <w:rStyle w:val="Hyperlink"/>
                  <w:noProof/>
                </w:rPr>
                <w:t>8.9.2</w:t>
              </w:r>
              <w:r w:rsidR="00272928">
                <w:rPr>
                  <w:rFonts w:asciiTheme="minorHAnsi" w:eastAsiaTheme="minorEastAsia" w:hAnsiTheme="minorHAnsi"/>
                  <w:noProof/>
                  <w:sz w:val="22"/>
                </w:rPr>
                <w:tab/>
              </w:r>
              <w:r w:rsidR="00272928" w:rsidRPr="008D44CB">
                <w:rPr>
                  <w:rStyle w:val="Hyperlink"/>
                  <w:noProof/>
                </w:rPr>
                <w:t>Fuel to be used</w:t>
              </w:r>
              <w:r w:rsidR="00272928">
                <w:rPr>
                  <w:noProof/>
                  <w:webHidden/>
                </w:rPr>
                <w:tab/>
              </w:r>
              <w:r w:rsidR="00272928">
                <w:rPr>
                  <w:noProof/>
                  <w:webHidden/>
                </w:rPr>
                <w:fldChar w:fldCharType="begin"/>
              </w:r>
              <w:r w:rsidR="00272928">
                <w:rPr>
                  <w:noProof/>
                  <w:webHidden/>
                </w:rPr>
                <w:instrText xml:space="preserve"> PAGEREF _Toc526151161 \h </w:instrText>
              </w:r>
              <w:r w:rsidR="00272928">
                <w:rPr>
                  <w:noProof/>
                  <w:webHidden/>
                </w:rPr>
              </w:r>
              <w:r w:rsidR="00272928">
                <w:rPr>
                  <w:noProof/>
                  <w:webHidden/>
                </w:rPr>
                <w:fldChar w:fldCharType="separate"/>
              </w:r>
              <w:r w:rsidR="00272928">
                <w:rPr>
                  <w:noProof/>
                  <w:webHidden/>
                </w:rPr>
                <w:t>52</w:t>
              </w:r>
              <w:r w:rsidR="00272928">
                <w:rPr>
                  <w:noProof/>
                  <w:webHidden/>
                </w:rPr>
                <w:fldChar w:fldCharType="end"/>
              </w:r>
            </w:hyperlink>
          </w:p>
          <w:p w14:paraId="48A4650D" w14:textId="77777777" w:rsidR="00272928" w:rsidRDefault="00920317">
            <w:pPr>
              <w:pStyle w:val="TOC3"/>
              <w:rPr>
                <w:rFonts w:asciiTheme="minorHAnsi" w:eastAsiaTheme="minorEastAsia" w:hAnsiTheme="minorHAnsi"/>
                <w:noProof/>
                <w:sz w:val="22"/>
              </w:rPr>
            </w:pPr>
            <w:hyperlink w:anchor="_Toc526151162" w:history="1">
              <w:r w:rsidR="00272928" w:rsidRPr="008D44CB">
                <w:rPr>
                  <w:rStyle w:val="Hyperlink"/>
                  <w:noProof/>
                </w:rPr>
                <w:t>8.9.3</w:t>
              </w:r>
              <w:r w:rsidR="00272928">
                <w:rPr>
                  <w:rFonts w:asciiTheme="minorHAnsi" w:eastAsiaTheme="minorEastAsia" w:hAnsiTheme="minorHAnsi"/>
                  <w:noProof/>
                  <w:sz w:val="22"/>
                </w:rPr>
                <w:tab/>
              </w:r>
              <w:r w:rsidR="00272928" w:rsidRPr="008D44CB">
                <w:rPr>
                  <w:rStyle w:val="Hyperlink"/>
                  <w:noProof/>
                </w:rPr>
                <w:t>Combustion Turbine, Reciprocating Engine, and Generator Suppliers.</w:t>
              </w:r>
              <w:r w:rsidR="00272928">
                <w:rPr>
                  <w:noProof/>
                  <w:webHidden/>
                </w:rPr>
                <w:tab/>
              </w:r>
              <w:r w:rsidR="00272928">
                <w:rPr>
                  <w:noProof/>
                  <w:webHidden/>
                </w:rPr>
                <w:fldChar w:fldCharType="begin"/>
              </w:r>
              <w:r w:rsidR="00272928">
                <w:rPr>
                  <w:noProof/>
                  <w:webHidden/>
                </w:rPr>
                <w:instrText xml:space="preserve"> PAGEREF _Toc526151162 \h </w:instrText>
              </w:r>
              <w:r w:rsidR="00272928">
                <w:rPr>
                  <w:noProof/>
                  <w:webHidden/>
                </w:rPr>
              </w:r>
              <w:r w:rsidR="00272928">
                <w:rPr>
                  <w:noProof/>
                  <w:webHidden/>
                </w:rPr>
                <w:fldChar w:fldCharType="separate"/>
              </w:r>
              <w:r w:rsidR="00272928">
                <w:rPr>
                  <w:noProof/>
                  <w:webHidden/>
                </w:rPr>
                <w:t>52</w:t>
              </w:r>
              <w:r w:rsidR="00272928">
                <w:rPr>
                  <w:noProof/>
                  <w:webHidden/>
                </w:rPr>
                <w:fldChar w:fldCharType="end"/>
              </w:r>
            </w:hyperlink>
          </w:p>
          <w:p w14:paraId="65C57997" w14:textId="77777777" w:rsidR="00272928" w:rsidRDefault="00920317">
            <w:pPr>
              <w:pStyle w:val="TOC3"/>
              <w:rPr>
                <w:rFonts w:asciiTheme="minorHAnsi" w:eastAsiaTheme="minorEastAsia" w:hAnsiTheme="minorHAnsi"/>
                <w:noProof/>
                <w:sz w:val="22"/>
              </w:rPr>
            </w:pPr>
            <w:hyperlink w:anchor="_Toc526151163" w:history="1">
              <w:r w:rsidR="00272928" w:rsidRPr="008D44CB">
                <w:rPr>
                  <w:rStyle w:val="Hyperlink"/>
                  <w:noProof/>
                </w:rPr>
                <w:t>8.9.4</w:t>
              </w:r>
              <w:r w:rsidR="00272928">
                <w:rPr>
                  <w:rFonts w:asciiTheme="minorHAnsi" w:eastAsiaTheme="minorEastAsia" w:hAnsiTheme="minorHAnsi"/>
                  <w:noProof/>
                  <w:sz w:val="22"/>
                </w:rPr>
                <w:tab/>
              </w:r>
              <w:r w:rsidR="00272928" w:rsidRPr="008D44CB">
                <w:rPr>
                  <w:rStyle w:val="Hyperlink"/>
                  <w:noProof/>
                </w:rPr>
                <w:t>Solar Module, Wind Turbine, Inverter, and Energy Storage System Suppliers and other proven renewable technologies.</w:t>
              </w:r>
              <w:r w:rsidR="00272928">
                <w:rPr>
                  <w:noProof/>
                  <w:webHidden/>
                </w:rPr>
                <w:tab/>
              </w:r>
              <w:r w:rsidR="00272928">
                <w:rPr>
                  <w:noProof/>
                  <w:webHidden/>
                </w:rPr>
                <w:fldChar w:fldCharType="begin"/>
              </w:r>
              <w:r w:rsidR="00272928">
                <w:rPr>
                  <w:noProof/>
                  <w:webHidden/>
                </w:rPr>
                <w:instrText xml:space="preserve"> PAGEREF _Toc526151163 \h </w:instrText>
              </w:r>
              <w:r w:rsidR="00272928">
                <w:rPr>
                  <w:noProof/>
                  <w:webHidden/>
                </w:rPr>
              </w:r>
              <w:r w:rsidR="00272928">
                <w:rPr>
                  <w:noProof/>
                  <w:webHidden/>
                </w:rPr>
                <w:fldChar w:fldCharType="separate"/>
              </w:r>
              <w:r w:rsidR="00272928">
                <w:rPr>
                  <w:noProof/>
                  <w:webHidden/>
                </w:rPr>
                <w:t>52</w:t>
              </w:r>
              <w:r w:rsidR="00272928">
                <w:rPr>
                  <w:noProof/>
                  <w:webHidden/>
                </w:rPr>
                <w:fldChar w:fldCharType="end"/>
              </w:r>
            </w:hyperlink>
          </w:p>
          <w:p w14:paraId="63D68CD7" w14:textId="77777777" w:rsidR="00272928" w:rsidRDefault="00920317">
            <w:pPr>
              <w:pStyle w:val="TOC3"/>
              <w:rPr>
                <w:rFonts w:asciiTheme="minorHAnsi" w:eastAsiaTheme="minorEastAsia" w:hAnsiTheme="minorHAnsi"/>
                <w:noProof/>
                <w:sz w:val="22"/>
              </w:rPr>
            </w:pPr>
            <w:hyperlink w:anchor="_Toc526151164" w:history="1">
              <w:r w:rsidR="00272928" w:rsidRPr="008D44CB">
                <w:rPr>
                  <w:rStyle w:val="Hyperlink"/>
                  <w:noProof/>
                </w:rPr>
                <w:t>8.9.5</w:t>
              </w:r>
              <w:r w:rsidR="00272928">
                <w:rPr>
                  <w:rFonts w:asciiTheme="minorHAnsi" w:eastAsiaTheme="minorEastAsia" w:hAnsiTheme="minorHAnsi"/>
                  <w:noProof/>
                  <w:sz w:val="22"/>
                </w:rPr>
                <w:tab/>
              </w:r>
              <w:r w:rsidR="00272928" w:rsidRPr="008D44CB">
                <w:rPr>
                  <w:rStyle w:val="Hyperlink"/>
                  <w:noProof/>
                </w:rPr>
                <w:t>Describe Standards Applied to Project Design and Equipment Selection.</w:t>
              </w:r>
              <w:r w:rsidR="00272928">
                <w:rPr>
                  <w:noProof/>
                  <w:webHidden/>
                </w:rPr>
                <w:tab/>
              </w:r>
              <w:r w:rsidR="00272928">
                <w:rPr>
                  <w:noProof/>
                  <w:webHidden/>
                </w:rPr>
                <w:fldChar w:fldCharType="begin"/>
              </w:r>
              <w:r w:rsidR="00272928">
                <w:rPr>
                  <w:noProof/>
                  <w:webHidden/>
                </w:rPr>
                <w:instrText xml:space="preserve"> PAGEREF _Toc526151164 \h </w:instrText>
              </w:r>
              <w:r w:rsidR="00272928">
                <w:rPr>
                  <w:noProof/>
                  <w:webHidden/>
                </w:rPr>
              </w:r>
              <w:r w:rsidR="00272928">
                <w:rPr>
                  <w:noProof/>
                  <w:webHidden/>
                </w:rPr>
                <w:fldChar w:fldCharType="separate"/>
              </w:r>
              <w:r w:rsidR="00272928">
                <w:rPr>
                  <w:noProof/>
                  <w:webHidden/>
                </w:rPr>
                <w:t>52</w:t>
              </w:r>
              <w:r w:rsidR="00272928">
                <w:rPr>
                  <w:noProof/>
                  <w:webHidden/>
                </w:rPr>
                <w:fldChar w:fldCharType="end"/>
              </w:r>
            </w:hyperlink>
          </w:p>
          <w:p w14:paraId="38E5FF07" w14:textId="77777777" w:rsidR="00272928" w:rsidRDefault="00920317">
            <w:pPr>
              <w:pStyle w:val="TOC3"/>
              <w:rPr>
                <w:rFonts w:asciiTheme="minorHAnsi" w:eastAsiaTheme="minorEastAsia" w:hAnsiTheme="minorHAnsi"/>
                <w:noProof/>
                <w:sz w:val="22"/>
              </w:rPr>
            </w:pPr>
            <w:hyperlink w:anchor="_Toc526151165" w:history="1">
              <w:r w:rsidR="00272928" w:rsidRPr="008D44CB">
                <w:rPr>
                  <w:rStyle w:val="Hyperlink"/>
                  <w:noProof/>
                </w:rPr>
                <w:t>8.9.6</w:t>
              </w:r>
              <w:r w:rsidR="00272928">
                <w:rPr>
                  <w:rFonts w:asciiTheme="minorHAnsi" w:eastAsiaTheme="minorEastAsia" w:hAnsiTheme="minorHAnsi"/>
                  <w:noProof/>
                  <w:sz w:val="22"/>
                </w:rPr>
                <w:tab/>
              </w:r>
              <w:r w:rsidR="00272928" w:rsidRPr="008D44CB">
                <w:rPr>
                  <w:rStyle w:val="Hyperlink"/>
                  <w:noProof/>
                </w:rPr>
                <w:t>Suppliers of Major Equipment</w:t>
              </w:r>
              <w:r w:rsidR="00272928">
                <w:rPr>
                  <w:noProof/>
                  <w:webHidden/>
                </w:rPr>
                <w:tab/>
              </w:r>
              <w:r w:rsidR="00272928">
                <w:rPr>
                  <w:noProof/>
                  <w:webHidden/>
                </w:rPr>
                <w:fldChar w:fldCharType="begin"/>
              </w:r>
              <w:r w:rsidR="00272928">
                <w:rPr>
                  <w:noProof/>
                  <w:webHidden/>
                </w:rPr>
                <w:instrText xml:space="preserve"> PAGEREF _Toc526151165 \h </w:instrText>
              </w:r>
              <w:r w:rsidR="00272928">
                <w:rPr>
                  <w:noProof/>
                  <w:webHidden/>
                </w:rPr>
              </w:r>
              <w:r w:rsidR="00272928">
                <w:rPr>
                  <w:noProof/>
                  <w:webHidden/>
                </w:rPr>
                <w:fldChar w:fldCharType="separate"/>
              </w:r>
              <w:r w:rsidR="00272928">
                <w:rPr>
                  <w:noProof/>
                  <w:webHidden/>
                </w:rPr>
                <w:t>53</w:t>
              </w:r>
              <w:r w:rsidR="00272928">
                <w:rPr>
                  <w:noProof/>
                  <w:webHidden/>
                </w:rPr>
                <w:fldChar w:fldCharType="end"/>
              </w:r>
            </w:hyperlink>
          </w:p>
          <w:p w14:paraId="6A759119" w14:textId="77777777" w:rsidR="00272928" w:rsidRDefault="00920317">
            <w:pPr>
              <w:pStyle w:val="TOC3"/>
              <w:rPr>
                <w:rFonts w:asciiTheme="minorHAnsi" w:eastAsiaTheme="minorEastAsia" w:hAnsiTheme="minorHAnsi"/>
                <w:noProof/>
                <w:sz w:val="22"/>
              </w:rPr>
            </w:pPr>
            <w:hyperlink w:anchor="_Toc526151166" w:history="1">
              <w:r w:rsidR="00272928" w:rsidRPr="008D44CB">
                <w:rPr>
                  <w:rStyle w:val="Hyperlink"/>
                  <w:noProof/>
                </w:rPr>
                <w:t>8.9.7</w:t>
              </w:r>
              <w:r w:rsidR="00272928">
                <w:rPr>
                  <w:rFonts w:asciiTheme="minorHAnsi" w:eastAsiaTheme="minorEastAsia" w:hAnsiTheme="minorHAnsi"/>
                  <w:noProof/>
                  <w:sz w:val="22"/>
                </w:rPr>
                <w:tab/>
              </w:r>
              <w:r w:rsidR="00272928" w:rsidRPr="008D44CB">
                <w:rPr>
                  <w:rStyle w:val="Hyperlink"/>
                  <w:noProof/>
                </w:rPr>
                <w:t>List of Participants.</w:t>
              </w:r>
              <w:r w:rsidR="00272928">
                <w:rPr>
                  <w:noProof/>
                  <w:webHidden/>
                </w:rPr>
                <w:tab/>
              </w:r>
              <w:r w:rsidR="00272928">
                <w:rPr>
                  <w:noProof/>
                  <w:webHidden/>
                </w:rPr>
                <w:fldChar w:fldCharType="begin"/>
              </w:r>
              <w:r w:rsidR="00272928">
                <w:rPr>
                  <w:noProof/>
                  <w:webHidden/>
                </w:rPr>
                <w:instrText xml:space="preserve"> PAGEREF _Toc526151166 \h </w:instrText>
              </w:r>
              <w:r w:rsidR="00272928">
                <w:rPr>
                  <w:noProof/>
                  <w:webHidden/>
                </w:rPr>
              </w:r>
              <w:r w:rsidR="00272928">
                <w:rPr>
                  <w:noProof/>
                  <w:webHidden/>
                </w:rPr>
                <w:fldChar w:fldCharType="separate"/>
              </w:r>
              <w:r w:rsidR="00272928">
                <w:rPr>
                  <w:noProof/>
                  <w:webHidden/>
                </w:rPr>
                <w:t>53</w:t>
              </w:r>
              <w:r w:rsidR="00272928">
                <w:rPr>
                  <w:noProof/>
                  <w:webHidden/>
                </w:rPr>
                <w:fldChar w:fldCharType="end"/>
              </w:r>
            </w:hyperlink>
          </w:p>
          <w:p w14:paraId="3B4C58F4" w14:textId="77777777" w:rsidR="00272928" w:rsidRDefault="00920317">
            <w:pPr>
              <w:pStyle w:val="TOC3"/>
              <w:rPr>
                <w:rFonts w:asciiTheme="minorHAnsi" w:eastAsiaTheme="minorEastAsia" w:hAnsiTheme="minorHAnsi"/>
                <w:noProof/>
                <w:sz w:val="22"/>
              </w:rPr>
            </w:pPr>
            <w:hyperlink w:anchor="_Toc526151167" w:history="1">
              <w:r w:rsidR="00272928" w:rsidRPr="008D44CB">
                <w:rPr>
                  <w:rStyle w:val="Hyperlink"/>
                  <w:noProof/>
                </w:rPr>
                <w:t>8.9.8</w:t>
              </w:r>
              <w:r w:rsidR="00272928">
                <w:rPr>
                  <w:rFonts w:asciiTheme="minorHAnsi" w:eastAsiaTheme="minorEastAsia" w:hAnsiTheme="minorHAnsi"/>
                  <w:noProof/>
                  <w:sz w:val="22"/>
                </w:rPr>
                <w:tab/>
              </w:r>
              <w:r w:rsidR="00272928" w:rsidRPr="008D44CB">
                <w:rPr>
                  <w:rStyle w:val="Hyperlink"/>
                  <w:noProof/>
                </w:rPr>
                <w:t>Additional Data</w:t>
              </w:r>
              <w:r w:rsidR="00272928">
                <w:rPr>
                  <w:noProof/>
                  <w:webHidden/>
                </w:rPr>
                <w:tab/>
              </w:r>
              <w:r w:rsidR="00272928">
                <w:rPr>
                  <w:noProof/>
                  <w:webHidden/>
                </w:rPr>
                <w:fldChar w:fldCharType="begin"/>
              </w:r>
              <w:r w:rsidR="00272928">
                <w:rPr>
                  <w:noProof/>
                  <w:webHidden/>
                </w:rPr>
                <w:instrText xml:space="preserve"> PAGEREF _Toc526151167 \h </w:instrText>
              </w:r>
              <w:r w:rsidR="00272928">
                <w:rPr>
                  <w:noProof/>
                  <w:webHidden/>
                </w:rPr>
              </w:r>
              <w:r w:rsidR="00272928">
                <w:rPr>
                  <w:noProof/>
                  <w:webHidden/>
                </w:rPr>
                <w:fldChar w:fldCharType="separate"/>
              </w:r>
              <w:r w:rsidR="00272928">
                <w:rPr>
                  <w:noProof/>
                  <w:webHidden/>
                </w:rPr>
                <w:t>54</w:t>
              </w:r>
              <w:r w:rsidR="00272928">
                <w:rPr>
                  <w:noProof/>
                  <w:webHidden/>
                </w:rPr>
                <w:fldChar w:fldCharType="end"/>
              </w:r>
            </w:hyperlink>
          </w:p>
          <w:p w14:paraId="7AFD5F8E" w14:textId="77777777" w:rsidR="00272928" w:rsidRDefault="00920317">
            <w:pPr>
              <w:pStyle w:val="TOC2"/>
              <w:rPr>
                <w:rFonts w:asciiTheme="minorHAnsi" w:eastAsiaTheme="minorEastAsia" w:hAnsiTheme="minorHAnsi"/>
                <w:noProof/>
                <w:sz w:val="22"/>
              </w:rPr>
            </w:pPr>
            <w:hyperlink w:anchor="_Toc526151168" w:history="1">
              <w:r w:rsidR="00272928" w:rsidRPr="008D44CB">
                <w:rPr>
                  <w:rStyle w:val="Hyperlink"/>
                  <w:noProof/>
                </w:rPr>
                <w:t>8.10</w:t>
              </w:r>
              <w:r w:rsidR="00272928">
                <w:rPr>
                  <w:rFonts w:asciiTheme="minorHAnsi" w:eastAsiaTheme="minorEastAsia" w:hAnsiTheme="minorHAnsi"/>
                  <w:noProof/>
                  <w:sz w:val="22"/>
                </w:rPr>
                <w:tab/>
              </w:r>
              <w:r w:rsidR="00272928" w:rsidRPr="008D44CB">
                <w:rPr>
                  <w:rStyle w:val="Hyperlink"/>
                  <w:noProof/>
                </w:rPr>
                <w:t>Environmental Data</w:t>
              </w:r>
              <w:r w:rsidR="00272928">
                <w:rPr>
                  <w:noProof/>
                  <w:webHidden/>
                </w:rPr>
                <w:tab/>
              </w:r>
              <w:r w:rsidR="00272928">
                <w:rPr>
                  <w:noProof/>
                  <w:webHidden/>
                </w:rPr>
                <w:fldChar w:fldCharType="begin"/>
              </w:r>
              <w:r w:rsidR="00272928">
                <w:rPr>
                  <w:noProof/>
                  <w:webHidden/>
                </w:rPr>
                <w:instrText xml:space="preserve"> PAGEREF _Toc526151168 \h </w:instrText>
              </w:r>
              <w:r w:rsidR="00272928">
                <w:rPr>
                  <w:noProof/>
                  <w:webHidden/>
                </w:rPr>
              </w:r>
              <w:r w:rsidR="00272928">
                <w:rPr>
                  <w:noProof/>
                  <w:webHidden/>
                </w:rPr>
                <w:fldChar w:fldCharType="separate"/>
              </w:r>
              <w:r w:rsidR="00272928">
                <w:rPr>
                  <w:noProof/>
                  <w:webHidden/>
                </w:rPr>
                <w:t>55</w:t>
              </w:r>
              <w:r w:rsidR="00272928">
                <w:rPr>
                  <w:noProof/>
                  <w:webHidden/>
                </w:rPr>
                <w:fldChar w:fldCharType="end"/>
              </w:r>
            </w:hyperlink>
          </w:p>
          <w:p w14:paraId="6547BF66" w14:textId="77777777" w:rsidR="00272928" w:rsidRDefault="00920317">
            <w:pPr>
              <w:pStyle w:val="TOC3"/>
              <w:rPr>
                <w:rFonts w:asciiTheme="minorHAnsi" w:eastAsiaTheme="minorEastAsia" w:hAnsiTheme="minorHAnsi"/>
                <w:noProof/>
                <w:sz w:val="22"/>
              </w:rPr>
            </w:pPr>
            <w:hyperlink w:anchor="_Toc526151169" w:history="1">
              <w:r w:rsidR="00272928" w:rsidRPr="008D44CB">
                <w:rPr>
                  <w:rStyle w:val="Hyperlink"/>
                  <w:noProof/>
                </w:rPr>
                <w:t>8.10.1</w:t>
              </w:r>
              <w:r w:rsidR="00272928">
                <w:rPr>
                  <w:rFonts w:asciiTheme="minorHAnsi" w:eastAsiaTheme="minorEastAsia" w:hAnsiTheme="minorHAnsi"/>
                  <w:noProof/>
                  <w:sz w:val="22"/>
                </w:rPr>
                <w:tab/>
              </w:r>
              <w:r w:rsidR="00272928" w:rsidRPr="008D44CB">
                <w:rPr>
                  <w:rStyle w:val="Hyperlink"/>
                  <w:noProof/>
                </w:rPr>
                <w:t>Air Emissions</w:t>
              </w:r>
              <w:r w:rsidR="00272928">
                <w:rPr>
                  <w:noProof/>
                  <w:webHidden/>
                </w:rPr>
                <w:tab/>
              </w:r>
              <w:r w:rsidR="00272928">
                <w:rPr>
                  <w:noProof/>
                  <w:webHidden/>
                </w:rPr>
                <w:fldChar w:fldCharType="begin"/>
              </w:r>
              <w:r w:rsidR="00272928">
                <w:rPr>
                  <w:noProof/>
                  <w:webHidden/>
                </w:rPr>
                <w:instrText xml:space="preserve"> PAGEREF _Toc526151169 \h </w:instrText>
              </w:r>
              <w:r w:rsidR="00272928">
                <w:rPr>
                  <w:noProof/>
                  <w:webHidden/>
                </w:rPr>
              </w:r>
              <w:r w:rsidR="00272928">
                <w:rPr>
                  <w:noProof/>
                  <w:webHidden/>
                </w:rPr>
                <w:fldChar w:fldCharType="separate"/>
              </w:r>
              <w:r w:rsidR="00272928">
                <w:rPr>
                  <w:noProof/>
                  <w:webHidden/>
                </w:rPr>
                <w:t>56</w:t>
              </w:r>
              <w:r w:rsidR="00272928">
                <w:rPr>
                  <w:noProof/>
                  <w:webHidden/>
                </w:rPr>
                <w:fldChar w:fldCharType="end"/>
              </w:r>
            </w:hyperlink>
          </w:p>
          <w:p w14:paraId="0C868CCA" w14:textId="77777777" w:rsidR="00272928" w:rsidRDefault="00920317">
            <w:pPr>
              <w:pStyle w:val="TOC2"/>
              <w:rPr>
                <w:rFonts w:asciiTheme="minorHAnsi" w:eastAsiaTheme="minorEastAsia" w:hAnsiTheme="minorHAnsi"/>
                <w:noProof/>
                <w:sz w:val="22"/>
              </w:rPr>
            </w:pPr>
            <w:hyperlink w:anchor="_Toc526151170" w:history="1">
              <w:r w:rsidR="00272928" w:rsidRPr="008D44CB">
                <w:rPr>
                  <w:rStyle w:val="Hyperlink"/>
                  <w:noProof/>
                </w:rPr>
                <w:t>8.11</w:t>
              </w:r>
              <w:r w:rsidR="00272928">
                <w:rPr>
                  <w:rFonts w:asciiTheme="minorHAnsi" w:eastAsiaTheme="minorEastAsia" w:hAnsiTheme="minorHAnsi"/>
                  <w:noProof/>
                  <w:sz w:val="22"/>
                </w:rPr>
                <w:tab/>
              </w:r>
              <w:r w:rsidR="00272928" w:rsidRPr="008D44CB">
                <w:rPr>
                  <w:rStyle w:val="Hyperlink"/>
                  <w:noProof/>
                </w:rPr>
                <w:t>Electric Interconnection Data</w:t>
              </w:r>
              <w:r w:rsidR="00272928">
                <w:rPr>
                  <w:noProof/>
                  <w:webHidden/>
                </w:rPr>
                <w:tab/>
              </w:r>
              <w:r w:rsidR="00272928">
                <w:rPr>
                  <w:noProof/>
                  <w:webHidden/>
                </w:rPr>
                <w:fldChar w:fldCharType="begin"/>
              </w:r>
              <w:r w:rsidR="00272928">
                <w:rPr>
                  <w:noProof/>
                  <w:webHidden/>
                </w:rPr>
                <w:instrText xml:space="preserve"> PAGEREF _Toc526151170 \h </w:instrText>
              </w:r>
              <w:r w:rsidR="00272928">
                <w:rPr>
                  <w:noProof/>
                  <w:webHidden/>
                </w:rPr>
              </w:r>
              <w:r w:rsidR="00272928">
                <w:rPr>
                  <w:noProof/>
                  <w:webHidden/>
                </w:rPr>
                <w:fldChar w:fldCharType="separate"/>
              </w:r>
              <w:r w:rsidR="00272928">
                <w:rPr>
                  <w:noProof/>
                  <w:webHidden/>
                </w:rPr>
                <w:t>58</w:t>
              </w:r>
              <w:r w:rsidR="00272928">
                <w:rPr>
                  <w:noProof/>
                  <w:webHidden/>
                </w:rPr>
                <w:fldChar w:fldCharType="end"/>
              </w:r>
            </w:hyperlink>
          </w:p>
          <w:p w14:paraId="20D3E7F8" w14:textId="77777777" w:rsidR="00272928" w:rsidRDefault="00920317">
            <w:pPr>
              <w:pStyle w:val="TOC3"/>
              <w:rPr>
                <w:rFonts w:asciiTheme="minorHAnsi" w:eastAsiaTheme="minorEastAsia" w:hAnsiTheme="minorHAnsi"/>
                <w:noProof/>
                <w:sz w:val="22"/>
              </w:rPr>
            </w:pPr>
            <w:hyperlink w:anchor="_Toc526151171" w:history="1">
              <w:r w:rsidR="00272928" w:rsidRPr="008D44CB">
                <w:rPr>
                  <w:rStyle w:val="Hyperlink"/>
                  <w:noProof/>
                </w:rPr>
                <w:t>8.11.1</w:t>
              </w:r>
              <w:r w:rsidR="00272928">
                <w:rPr>
                  <w:rFonts w:asciiTheme="minorHAnsi" w:eastAsiaTheme="minorEastAsia" w:hAnsiTheme="minorHAnsi"/>
                  <w:noProof/>
                  <w:sz w:val="22"/>
                </w:rPr>
                <w:tab/>
              </w:r>
              <w:r w:rsidR="00272928" w:rsidRPr="008D44CB">
                <w:rPr>
                  <w:rStyle w:val="Hyperlink"/>
                  <w:noProof/>
                </w:rPr>
                <w:t>Items to Be Provided</w:t>
              </w:r>
              <w:r w:rsidR="00272928">
                <w:rPr>
                  <w:noProof/>
                  <w:webHidden/>
                </w:rPr>
                <w:tab/>
              </w:r>
              <w:r w:rsidR="00272928">
                <w:rPr>
                  <w:noProof/>
                  <w:webHidden/>
                </w:rPr>
                <w:fldChar w:fldCharType="begin"/>
              </w:r>
              <w:r w:rsidR="00272928">
                <w:rPr>
                  <w:noProof/>
                  <w:webHidden/>
                </w:rPr>
                <w:instrText xml:space="preserve"> PAGEREF _Toc526151171 \h </w:instrText>
              </w:r>
              <w:r w:rsidR="00272928">
                <w:rPr>
                  <w:noProof/>
                  <w:webHidden/>
                </w:rPr>
              </w:r>
              <w:r w:rsidR="00272928">
                <w:rPr>
                  <w:noProof/>
                  <w:webHidden/>
                </w:rPr>
                <w:fldChar w:fldCharType="separate"/>
              </w:r>
              <w:r w:rsidR="00272928">
                <w:rPr>
                  <w:noProof/>
                  <w:webHidden/>
                </w:rPr>
                <w:t>58</w:t>
              </w:r>
              <w:r w:rsidR="00272928">
                <w:rPr>
                  <w:noProof/>
                  <w:webHidden/>
                </w:rPr>
                <w:fldChar w:fldCharType="end"/>
              </w:r>
            </w:hyperlink>
          </w:p>
          <w:p w14:paraId="7C76CC9D" w14:textId="77777777" w:rsidR="00272928" w:rsidRDefault="00920317">
            <w:pPr>
              <w:pStyle w:val="TOC2"/>
              <w:rPr>
                <w:rFonts w:asciiTheme="minorHAnsi" w:eastAsiaTheme="minorEastAsia" w:hAnsiTheme="minorHAnsi"/>
                <w:noProof/>
                <w:sz w:val="22"/>
              </w:rPr>
            </w:pPr>
            <w:hyperlink w:anchor="_Toc526151172" w:history="1">
              <w:r w:rsidR="00272928" w:rsidRPr="008D44CB">
                <w:rPr>
                  <w:rStyle w:val="Hyperlink"/>
                  <w:noProof/>
                </w:rPr>
                <w:t>8.12</w:t>
              </w:r>
              <w:r w:rsidR="00272928">
                <w:rPr>
                  <w:rFonts w:asciiTheme="minorHAnsi" w:eastAsiaTheme="minorEastAsia" w:hAnsiTheme="minorHAnsi"/>
                  <w:noProof/>
                  <w:sz w:val="22"/>
                </w:rPr>
                <w:tab/>
              </w:r>
              <w:r w:rsidR="00272928" w:rsidRPr="008D44CB">
                <w:rPr>
                  <w:rStyle w:val="Hyperlink"/>
                  <w:noProof/>
                </w:rPr>
                <w:t>Performance Data</w:t>
              </w:r>
              <w:r w:rsidR="00272928">
                <w:rPr>
                  <w:noProof/>
                  <w:webHidden/>
                </w:rPr>
                <w:tab/>
              </w:r>
              <w:r w:rsidR="00272928">
                <w:rPr>
                  <w:noProof/>
                  <w:webHidden/>
                </w:rPr>
                <w:fldChar w:fldCharType="begin"/>
              </w:r>
              <w:r w:rsidR="00272928">
                <w:rPr>
                  <w:noProof/>
                  <w:webHidden/>
                </w:rPr>
                <w:instrText xml:space="preserve"> PAGEREF _Toc526151172 \h </w:instrText>
              </w:r>
              <w:r w:rsidR="00272928">
                <w:rPr>
                  <w:noProof/>
                  <w:webHidden/>
                </w:rPr>
              </w:r>
              <w:r w:rsidR="00272928">
                <w:rPr>
                  <w:noProof/>
                  <w:webHidden/>
                </w:rPr>
                <w:fldChar w:fldCharType="separate"/>
              </w:r>
              <w:r w:rsidR="00272928">
                <w:rPr>
                  <w:noProof/>
                  <w:webHidden/>
                </w:rPr>
                <w:t>59</w:t>
              </w:r>
              <w:r w:rsidR="00272928">
                <w:rPr>
                  <w:noProof/>
                  <w:webHidden/>
                </w:rPr>
                <w:fldChar w:fldCharType="end"/>
              </w:r>
            </w:hyperlink>
          </w:p>
          <w:p w14:paraId="749493B9" w14:textId="77777777" w:rsidR="00272928" w:rsidRDefault="00920317">
            <w:pPr>
              <w:pStyle w:val="TOC2"/>
              <w:rPr>
                <w:rFonts w:asciiTheme="minorHAnsi" w:eastAsiaTheme="minorEastAsia" w:hAnsiTheme="minorHAnsi"/>
                <w:noProof/>
                <w:sz w:val="22"/>
              </w:rPr>
            </w:pPr>
            <w:hyperlink w:anchor="_Toc526151173" w:history="1">
              <w:r w:rsidR="00272928" w:rsidRPr="008D44CB">
                <w:rPr>
                  <w:rStyle w:val="Hyperlink"/>
                  <w:noProof/>
                </w:rPr>
                <w:t>8.13</w:t>
              </w:r>
              <w:r w:rsidR="00272928">
                <w:rPr>
                  <w:rFonts w:asciiTheme="minorHAnsi" w:eastAsiaTheme="minorEastAsia" w:hAnsiTheme="minorHAnsi"/>
                  <w:noProof/>
                  <w:sz w:val="22"/>
                </w:rPr>
                <w:tab/>
              </w:r>
              <w:r w:rsidR="00272928" w:rsidRPr="008D44CB">
                <w:rPr>
                  <w:rStyle w:val="Hyperlink"/>
                  <w:noProof/>
                </w:rPr>
                <w:t>Technology and Design Data</w:t>
              </w:r>
              <w:r w:rsidR="00272928">
                <w:rPr>
                  <w:noProof/>
                  <w:webHidden/>
                </w:rPr>
                <w:tab/>
              </w:r>
              <w:r w:rsidR="00272928">
                <w:rPr>
                  <w:noProof/>
                  <w:webHidden/>
                </w:rPr>
                <w:fldChar w:fldCharType="begin"/>
              </w:r>
              <w:r w:rsidR="00272928">
                <w:rPr>
                  <w:noProof/>
                  <w:webHidden/>
                </w:rPr>
                <w:instrText xml:space="preserve"> PAGEREF _Toc526151173 \h </w:instrText>
              </w:r>
              <w:r w:rsidR="00272928">
                <w:rPr>
                  <w:noProof/>
                  <w:webHidden/>
                </w:rPr>
              </w:r>
              <w:r w:rsidR="00272928">
                <w:rPr>
                  <w:noProof/>
                  <w:webHidden/>
                </w:rPr>
                <w:fldChar w:fldCharType="separate"/>
              </w:r>
              <w:r w:rsidR="00272928">
                <w:rPr>
                  <w:noProof/>
                  <w:webHidden/>
                </w:rPr>
                <w:t>61</w:t>
              </w:r>
              <w:r w:rsidR="00272928">
                <w:rPr>
                  <w:noProof/>
                  <w:webHidden/>
                </w:rPr>
                <w:fldChar w:fldCharType="end"/>
              </w:r>
            </w:hyperlink>
          </w:p>
          <w:p w14:paraId="02F4279B" w14:textId="77777777" w:rsidR="00272928" w:rsidRDefault="00920317">
            <w:pPr>
              <w:pStyle w:val="TOC3"/>
              <w:rPr>
                <w:rFonts w:asciiTheme="minorHAnsi" w:eastAsiaTheme="minorEastAsia" w:hAnsiTheme="minorHAnsi"/>
                <w:noProof/>
                <w:sz w:val="22"/>
              </w:rPr>
            </w:pPr>
            <w:hyperlink w:anchor="_Toc526151174" w:history="1">
              <w:r w:rsidR="00272928" w:rsidRPr="008D44CB">
                <w:rPr>
                  <w:rStyle w:val="Hyperlink"/>
                  <w:noProof/>
                </w:rPr>
                <w:t>8.13.1</w:t>
              </w:r>
              <w:r w:rsidR="00272928">
                <w:rPr>
                  <w:rFonts w:asciiTheme="minorHAnsi" w:eastAsiaTheme="minorEastAsia" w:hAnsiTheme="minorHAnsi"/>
                  <w:noProof/>
                  <w:sz w:val="22"/>
                </w:rPr>
                <w:tab/>
              </w:r>
              <w:r w:rsidR="00272928" w:rsidRPr="008D44CB">
                <w:rPr>
                  <w:rStyle w:val="Hyperlink"/>
                  <w:noProof/>
                </w:rPr>
                <w:t>Technical Maturity:</w:t>
              </w:r>
              <w:r w:rsidR="00272928">
                <w:rPr>
                  <w:noProof/>
                  <w:webHidden/>
                </w:rPr>
                <w:tab/>
              </w:r>
              <w:r w:rsidR="00272928">
                <w:rPr>
                  <w:noProof/>
                  <w:webHidden/>
                </w:rPr>
                <w:fldChar w:fldCharType="begin"/>
              </w:r>
              <w:r w:rsidR="00272928">
                <w:rPr>
                  <w:noProof/>
                  <w:webHidden/>
                </w:rPr>
                <w:instrText xml:space="preserve"> PAGEREF _Toc526151174 \h </w:instrText>
              </w:r>
              <w:r w:rsidR="00272928">
                <w:rPr>
                  <w:noProof/>
                  <w:webHidden/>
                </w:rPr>
              </w:r>
              <w:r w:rsidR="00272928">
                <w:rPr>
                  <w:noProof/>
                  <w:webHidden/>
                </w:rPr>
                <w:fldChar w:fldCharType="separate"/>
              </w:r>
              <w:r w:rsidR="00272928">
                <w:rPr>
                  <w:noProof/>
                  <w:webHidden/>
                </w:rPr>
                <w:t>61</w:t>
              </w:r>
              <w:r w:rsidR="00272928">
                <w:rPr>
                  <w:noProof/>
                  <w:webHidden/>
                </w:rPr>
                <w:fldChar w:fldCharType="end"/>
              </w:r>
            </w:hyperlink>
          </w:p>
          <w:p w14:paraId="6BA02179" w14:textId="77777777" w:rsidR="00272928" w:rsidRDefault="00920317">
            <w:pPr>
              <w:pStyle w:val="TOC2"/>
              <w:rPr>
                <w:rFonts w:asciiTheme="minorHAnsi" w:eastAsiaTheme="minorEastAsia" w:hAnsiTheme="minorHAnsi"/>
                <w:noProof/>
                <w:sz w:val="22"/>
              </w:rPr>
            </w:pPr>
            <w:hyperlink w:anchor="_Toc526151175" w:history="1">
              <w:r w:rsidR="00272928" w:rsidRPr="008D44CB">
                <w:rPr>
                  <w:rStyle w:val="Hyperlink"/>
                  <w:noProof/>
                </w:rPr>
                <w:t>8.14</w:t>
              </w:r>
              <w:r w:rsidR="00272928">
                <w:rPr>
                  <w:rFonts w:asciiTheme="minorHAnsi" w:eastAsiaTheme="minorEastAsia" w:hAnsiTheme="minorHAnsi"/>
                  <w:noProof/>
                  <w:sz w:val="22"/>
                </w:rPr>
                <w:tab/>
              </w:r>
              <w:r w:rsidR="00272928" w:rsidRPr="008D44CB">
                <w:rPr>
                  <w:rStyle w:val="Hyperlink"/>
                  <w:noProof/>
                </w:rPr>
                <w:t>Operations and Maintenance Data</w:t>
              </w:r>
              <w:r w:rsidR="00272928">
                <w:rPr>
                  <w:noProof/>
                  <w:webHidden/>
                </w:rPr>
                <w:tab/>
              </w:r>
              <w:r w:rsidR="00272928">
                <w:rPr>
                  <w:noProof/>
                  <w:webHidden/>
                </w:rPr>
                <w:fldChar w:fldCharType="begin"/>
              </w:r>
              <w:r w:rsidR="00272928">
                <w:rPr>
                  <w:noProof/>
                  <w:webHidden/>
                </w:rPr>
                <w:instrText xml:space="preserve"> PAGEREF _Toc526151175 \h </w:instrText>
              </w:r>
              <w:r w:rsidR="00272928">
                <w:rPr>
                  <w:noProof/>
                  <w:webHidden/>
                </w:rPr>
              </w:r>
              <w:r w:rsidR="00272928">
                <w:rPr>
                  <w:noProof/>
                  <w:webHidden/>
                </w:rPr>
                <w:fldChar w:fldCharType="separate"/>
              </w:r>
              <w:r w:rsidR="00272928">
                <w:rPr>
                  <w:noProof/>
                  <w:webHidden/>
                </w:rPr>
                <w:t>62</w:t>
              </w:r>
              <w:r w:rsidR="00272928">
                <w:rPr>
                  <w:noProof/>
                  <w:webHidden/>
                </w:rPr>
                <w:fldChar w:fldCharType="end"/>
              </w:r>
            </w:hyperlink>
          </w:p>
          <w:p w14:paraId="793119B0" w14:textId="77777777" w:rsidR="00272928" w:rsidRDefault="00920317">
            <w:pPr>
              <w:pStyle w:val="TOC3"/>
              <w:rPr>
                <w:rFonts w:asciiTheme="minorHAnsi" w:eastAsiaTheme="minorEastAsia" w:hAnsiTheme="minorHAnsi"/>
                <w:noProof/>
                <w:sz w:val="22"/>
              </w:rPr>
            </w:pPr>
            <w:hyperlink w:anchor="_Toc526151176" w:history="1">
              <w:r w:rsidR="00272928" w:rsidRPr="008D44CB">
                <w:rPr>
                  <w:rStyle w:val="Hyperlink"/>
                  <w:noProof/>
                </w:rPr>
                <w:t>8.14.1</w:t>
              </w:r>
              <w:r w:rsidR="00272928">
                <w:rPr>
                  <w:rFonts w:asciiTheme="minorHAnsi" w:eastAsiaTheme="minorEastAsia" w:hAnsiTheme="minorHAnsi"/>
                  <w:noProof/>
                  <w:sz w:val="22"/>
                </w:rPr>
                <w:tab/>
              </w:r>
              <w:r w:rsidR="00272928" w:rsidRPr="008D44CB">
                <w:rPr>
                  <w:rStyle w:val="Hyperlink"/>
                  <w:noProof/>
                </w:rPr>
                <w:t>Operating Characteristics</w:t>
              </w:r>
              <w:r w:rsidR="00272928">
                <w:rPr>
                  <w:noProof/>
                  <w:webHidden/>
                </w:rPr>
                <w:tab/>
              </w:r>
              <w:r w:rsidR="00272928">
                <w:rPr>
                  <w:noProof/>
                  <w:webHidden/>
                </w:rPr>
                <w:fldChar w:fldCharType="begin"/>
              </w:r>
              <w:r w:rsidR="00272928">
                <w:rPr>
                  <w:noProof/>
                  <w:webHidden/>
                </w:rPr>
                <w:instrText xml:space="preserve"> PAGEREF _Toc526151176 \h </w:instrText>
              </w:r>
              <w:r w:rsidR="00272928">
                <w:rPr>
                  <w:noProof/>
                  <w:webHidden/>
                </w:rPr>
              </w:r>
              <w:r w:rsidR="00272928">
                <w:rPr>
                  <w:noProof/>
                  <w:webHidden/>
                </w:rPr>
                <w:fldChar w:fldCharType="separate"/>
              </w:r>
              <w:r w:rsidR="00272928">
                <w:rPr>
                  <w:noProof/>
                  <w:webHidden/>
                </w:rPr>
                <w:t>62</w:t>
              </w:r>
              <w:r w:rsidR="00272928">
                <w:rPr>
                  <w:noProof/>
                  <w:webHidden/>
                </w:rPr>
                <w:fldChar w:fldCharType="end"/>
              </w:r>
            </w:hyperlink>
          </w:p>
          <w:p w14:paraId="6BB379EF" w14:textId="77777777" w:rsidR="00272928" w:rsidRDefault="00920317">
            <w:pPr>
              <w:pStyle w:val="TOC3"/>
              <w:rPr>
                <w:rFonts w:asciiTheme="minorHAnsi" w:eastAsiaTheme="minorEastAsia" w:hAnsiTheme="minorHAnsi"/>
                <w:noProof/>
                <w:sz w:val="22"/>
              </w:rPr>
            </w:pPr>
            <w:hyperlink w:anchor="_Toc526151177" w:history="1">
              <w:r w:rsidR="00272928" w:rsidRPr="008D44CB">
                <w:rPr>
                  <w:rStyle w:val="Hyperlink"/>
                  <w:noProof/>
                </w:rPr>
                <w:t>8.14.2</w:t>
              </w:r>
              <w:r w:rsidR="00272928">
                <w:rPr>
                  <w:rFonts w:asciiTheme="minorHAnsi" w:eastAsiaTheme="minorEastAsia" w:hAnsiTheme="minorHAnsi"/>
                  <w:noProof/>
                  <w:sz w:val="22"/>
                </w:rPr>
                <w:tab/>
              </w:r>
              <w:r w:rsidR="00272928" w:rsidRPr="008D44CB">
                <w:rPr>
                  <w:rStyle w:val="Hyperlink"/>
                  <w:noProof/>
                </w:rPr>
                <w:t>Operating Parameters</w:t>
              </w:r>
              <w:r w:rsidR="00272928">
                <w:rPr>
                  <w:noProof/>
                  <w:webHidden/>
                </w:rPr>
                <w:tab/>
              </w:r>
              <w:r w:rsidR="00272928">
                <w:rPr>
                  <w:noProof/>
                  <w:webHidden/>
                </w:rPr>
                <w:fldChar w:fldCharType="begin"/>
              </w:r>
              <w:r w:rsidR="00272928">
                <w:rPr>
                  <w:noProof/>
                  <w:webHidden/>
                </w:rPr>
                <w:instrText xml:space="preserve"> PAGEREF _Toc526151177 \h </w:instrText>
              </w:r>
              <w:r w:rsidR="00272928">
                <w:rPr>
                  <w:noProof/>
                  <w:webHidden/>
                </w:rPr>
              </w:r>
              <w:r w:rsidR="00272928">
                <w:rPr>
                  <w:noProof/>
                  <w:webHidden/>
                </w:rPr>
                <w:fldChar w:fldCharType="separate"/>
              </w:r>
              <w:r w:rsidR="00272928">
                <w:rPr>
                  <w:noProof/>
                  <w:webHidden/>
                </w:rPr>
                <w:t>63</w:t>
              </w:r>
              <w:r w:rsidR="00272928">
                <w:rPr>
                  <w:noProof/>
                  <w:webHidden/>
                </w:rPr>
                <w:fldChar w:fldCharType="end"/>
              </w:r>
            </w:hyperlink>
          </w:p>
          <w:p w14:paraId="5F59AF8C" w14:textId="77777777" w:rsidR="00272928" w:rsidRDefault="00920317">
            <w:pPr>
              <w:pStyle w:val="TOC3"/>
              <w:rPr>
                <w:rFonts w:asciiTheme="minorHAnsi" w:eastAsiaTheme="minorEastAsia" w:hAnsiTheme="minorHAnsi"/>
                <w:noProof/>
                <w:sz w:val="22"/>
              </w:rPr>
            </w:pPr>
            <w:hyperlink w:anchor="_Toc526151178" w:history="1">
              <w:r w:rsidR="00272928" w:rsidRPr="008D44CB">
                <w:rPr>
                  <w:rStyle w:val="Hyperlink"/>
                  <w:noProof/>
                </w:rPr>
                <w:t>8.14.3</w:t>
              </w:r>
              <w:r w:rsidR="00272928">
                <w:rPr>
                  <w:rFonts w:asciiTheme="minorHAnsi" w:eastAsiaTheme="minorEastAsia" w:hAnsiTheme="minorHAnsi"/>
                  <w:noProof/>
                  <w:sz w:val="22"/>
                </w:rPr>
                <w:tab/>
              </w:r>
              <w:r w:rsidR="00272928" w:rsidRPr="008D44CB">
                <w:rPr>
                  <w:rStyle w:val="Hyperlink"/>
                  <w:noProof/>
                </w:rPr>
                <w:t>Maintenance</w:t>
              </w:r>
              <w:r w:rsidR="00272928">
                <w:rPr>
                  <w:noProof/>
                  <w:webHidden/>
                </w:rPr>
                <w:tab/>
              </w:r>
              <w:r w:rsidR="00272928">
                <w:rPr>
                  <w:noProof/>
                  <w:webHidden/>
                </w:rPr>
                <w:fldChar w:fldCharType="begin"/>
              </w:r>
              <w:r w:rsidR="00272928">
                <w:rPr>
                  <w:noProof/>
                  <w:webHidden/>
                </w:rPr>
                <w:instrText xml:space="preserve"> PAGEREF _Toc526151178 \h </w:instrText>
              </w:r>
              <w:r w:rsidR="00272928">
                <w:rPr>
                  <w:noProof/>
                  <w:webHidden/>
                </w:rPr>
              </w:r>
              <w:r w:rsidR="00272928">
                <w:rPr>
                  <w:noProof/>
                  <w:webHidden/>
                </w:rPr>
                <w:fldChar w:fldCharType="separate"/>
              </w:r>
              <w:r w:rsidR="00272928">
                <w:rPr>
                  <w:noProof/>
                  <w:webHidden/>
                </w:rPr>
                <w:t>64</w:t>
              </w:r>
              <w:r w:rsidR="00272928">
                <w:rPr>
                  <w:noProof/>
                  <w:webHidden/>
                </w:rPr>
                <w:fldChar w:fldCharType="end"/>
              </w:r>
            </w:hyperlink>
          </w:p>
          <w:p w14:paraId="0EB07317" w14:textId="77777777" w:rsidR="00272928" w:rsidRDefault="00920317">
            <w:pPr>
              <w:pStyle w:val="TOC3"/>
              <w:rPr>
                <w:rFonts w:asciiTheme="minorHAnsi" w:eastAsiaTheme="minorEastAsia" w:hAnsiTheme="minorHAnsi"/>
                <w:noProof/>
                <w:sz w:val="22"/>
              </w:rPr>
            </w:pPr>
            <w:hyperlink w:anchor="_Toc526151179" w:history="1">
              <w:r w:rsidR="00272928" w:rsidRPr="008D44CB">
                <w:rPr>
                  <w:rStyle w:val="Hyperlink"/>
                  <w:noProof/>
                </w:rPr>
                <w:t>8.14.4</w:t>
              </w:r>
              <w:r w:rsidR="00272928">
                <w:rPr>
                  <w:rFonts w:asciiTheme="minorHAnsi" w:eastAsiaTheme="minorEastAsia" w:hAnsiTheme="minorHAnsi"/>
                  <w:noProof/>
                  <w:sz w:val="22"/>
                </w:rPr>
                <w:tab/>
              </w:r>
              <w:r w:rsidR="00272928" w:rsidRPr="008D44CB">
                <w:rPr>
                  <w:rStyle w:val="Hyperlink"/>
                  <w:noProof/>
                </w:rPr>
                <w:t>Operations and Maintenance Staff and Services</w:t>
              </w:r>
              <w:r w:rsidR="00272928">
                <w:rPr>
                  <w:noProof/>
                  <w:webHidden/>
                </w:rPr>
                <w:tab/>
              </w:r>
              <w:r w:rsidR="00272928">
                <w:rPr>
                  <w:noProof/>
                  <w:webHidden/>
                </w:rPr>
                <w:fldChar w:fldCharType="begin"/>
              </w:r>
              <w:r w:rsidR="00272928">
                <w:rPr>
                  <w:noProof/>
                  <w:webHidden/>
                </w:rPr>
                <w:instrText xml:space="preserve"> PAGEREF _Toc526151179 \h </w:instrText>
              </w:r>
              <w:r w:rsidR="00272928">
                <w:rPr>
                  <w:noProof/>
                  <w:webHidden/>
                </w:rPr>
              </w:r>
              <w:r w:rsidR="00272928">
                <w:rPr>
                  <w:noProof/>
                  <w:webHidden/>
                </w:rPr>
                <w:fldChar w:fldCharType="separate"/>
              </w:r>
              <w:r w:rsidR="00272928">
                <w:rPr>
                  <w:noProof/>
                  <w:webHidden/>
                </w:rPr>
                <w:t>65</w:t>
              </w:r>
              <w:r w:rsidR="00272928">
                <w:rPr>
                  <w:noProof/>
                  <w:webHidden/>
                </w:rPr>
                <w:fldChar w:fldCharType="end"/>
              </w:r>
            </w:hyperlink>
          </w:p>
          <w:p w14:paraId="223BFC0B" w14:textId="77777777" w:rsidR="00272928" w:rsidRDefault="00920317">
            <w:pPr>
              <w:pStyle w:val="TOC1"/>
              <w:rPr>
                <w:rFonts w:asciiTheme="minorHAnsi" w:eastAsiaTheme="minorEastAsia" w:hAnsiTheme="minorHAnsi"/>
                <w:b w:val="0"/>
                <w:noProof/>
                <w:sz w:val="22"/>
              </w:rPr>
            </w:pPr>
            <w:hyperlink w:anchor="_Toc526151180" w:history="1">
              <w:r w:rsidR="00272928" w:rsidRPr="008D44CB">
                <w:rPr>
                  <w:rStyle w:val="Hyperlink"/>
                  <w:noProof/>
                </w:rPr>
                <w:t>9</w:t>
              </w:r>
              <w:r w:rsidR="00272928">
                <w:rPr>
                  <w:rFonts w:asciiTheme="minorHAnsi" w:eastAsiaTheme="minorEastAsia" w:hAnsiTheme="minorHAnsi"/>
                  <w:b w:val="0"/>
                  <w:noProof/>
                  <w:sz w:val="22"/>
                </w:rPr>
                <w:tab/>
              </w:r>
              <w:r w:rsidR="00272928" w:rsidRPr="008D44CB">
                <w:rPr>
                  <w:rStyle w:val="Hyperlink"/>
                  <w:noProof/>
                </w:rPr>
                <w:t>FORM 9 – ADDITIONAL SUPPORTING DATA</w:t>
              </w:r>
              <w:r w:rsidR="00272928">
                <w:rPr>
                  <w:noProof/>
                  <w:webHidden/>
                </w:rPr>
                <w:tab/>
              </w:r>
              <w:r w:rsidR="00272928">
                <w:rPr>
                  <w:noProof/>
                  <w:webHidden/>
                </w:rPr>
                <w:fldChar w:fldCharType="begin"/>
              </w:r>
              <w:r w:rsidR="00272928">
                <w:rPr>
                  <w:noProof/>
                  <w:webHidden/>
                </w:rPr>
                <w:instrText xml:space="preserve"> PAGEREF _Toc526151180 \h </w:instrText>
              </w:r>
              <w:r w:rsidR="00272928">
                <w:rPr>
                  <w:noProof/>
                  <w:webHidden/>
                </w:rPr>
              </w:r>
              <w:r w:rsidR="00272928">
                <w:rPr>
                  <w:noProof/>
                  <w:webHidden/>
                </w:rPr>
                <w:fldChar w:fldCharType="separate"/>
              </w:r>
              <w:r w:rsidR="00272928">
                <w:rPr>
                  <w:noProof/>
                  <w:webHidden/>
                </w:rPr>
                <w:t>66</w:t>
              </w:r>
              <w:r w:rsidR="00272928">
                <w:rPr>
                  <w:noProof/>
                  <w:webHidden/>
                </w:rPr>
                <w:fldChar w:fldCharType="end"/>
              </w:r>
            </w:hyperlink>
          </w:p>
          <w:p w14:paraId="7240FECB" w14:textId="77777777" w:rsidR="00272928" w:rsidRDefault="00920317">
            <w:pPr>
              <w:pStyle w:val="TOC1"/>
              <w:rPr>
                <w:rFonts w:asciiTheme="minorHAnsi" w:eastAsiaTheme="minorEastAsia" w:hAnsiTheme="minorHAnsi"/>
                <w:b w:val="0"/>
                <w:noProof/>
                <w:sz w:val="22"/>
              </w:rPr>
            </w:pPr>
            <w:hyperlink w:anchor="_Toc526151181" w:history="1">
              <w:r w:rsidR="00272928" w:rsidRPr="008D44CB">
                <w:rPr>
                  <w:rStyle w:val="Hyperlink"/>
                  <w:noProof/>
                </w:rPr>
                <w:t>10</w:t>
              </w:r>
              <w:r w:rsidR="00272928">
                <w:rPr>
                  <w:rFonts w:asciiTheme="minorHAnsi" w:eastAsiaTheme="minorEastAsia" w:hAnsiTheme="minorHAnsi"/>
                  <w:b w:val="0"/>
                  <w:noProof/>
                  <w:sz w:val="22"/>
                </w:rPr>
                <w:tab/>
              </w:r>
              <w:r w:rsidR="00272928" w:rsidRPr="008D44CB">
                <w:rPr>
                  <w:rStyle w:val="Hyperlink"/>
                  <w:noProof/>
                </w:rPr>
                <w:t>FORM 10 – EXCEPTIONS TO THE IFMSB DOCUMENT</w:t>
              </w:r>
              <w:r w:rsidR="00272928">
                <w:rPr>
                  <w:noProof/>
                  <w:webHidden/>
                </w:rPr>
                <w:tab/>
              </w:r>
              <w:r w:rsidR="00272928">
                <w:rPr>
                  <w:noProof/>
                  <w:webHidden/>
                </w:rPr>
                <w:fldChar w:fldCharType="begin"/>
              </w:r>
              <w:r w:rsidR="00272928">
                <w:rPr>
                  <w:noProof/>
                  <w:webHidden/>
                </w:rPr>
                <w:instrText xml:space="preserve"> PAGEREF _Toc526151181 \h </w:instrText>
              </w:r>
              <w:r w:rsidR="00272928">
                <w:rPr>
                  <w:noProof/>
                  <w:webHidden/>
                </w:rPr>
              </w:r>
              <w:r w:rsidR="00272928">
                <w:rPr>
                  <w:noProof/>
                  <w:webHidden/>
                </w:rPr>
                <w:fldChar w:fldCharType="separate"/>
              </w:r>
              <w:r w:rsidR="00272928">
                <w:rPr>
                  <w:noProof/>
                  <w:webHidden/>
                </w:rPr>
                <w:t>67</w:t>
              </w:r>
              <w:r w:rsidR="00272928">
                <w:rPr>
                  <w:noProof/>
                  <w:webHidden/>
                </w:rPr>
                <w:fldChar w:fldCharType="end"/>
              </w:r>
            </w:hyperlink>
          </w:p>
          <w:p w14:paraId="427BB8EB" w14:textId="77777777" w:rsidR="00272928" w:rsidRDefault="00920317">
            <w:pPr>
              <w:pStyle w:val="TOC1"/>
              <w:rPr>
                <w:rFonts w:asciiTheme="minorHAnsi" w:eastAsiaTheme="minorEastAsia" w:hAnsiTheme="minorHAnsi"/>
                <w:b w:val="0"/>
                <w:noProof/>
                <w:sz w:val="22"/>
              </w:rPr>
            </w:pPr>
            <w:hyperlink w:anchor="_Toc526151182" w:history="1">
              <w:r w:rsidR="00272928" w:rsidRPr="008D44CB">
                <w:rPr>
                  <w:rStyle w:val="Hyperlink"/>
                  <w:noProof/>
                </w:rPr>
                <w:t>11</w:t>
              </w:r>
              <w:r w:rsidR="00272928">
                <w:rPr>
                  <w:rFonts w:asciiTheme="minorHAnsi" w:eastAsiaTheme="minorEastAsia" w:hAnsiTheme="minorHAnsi"/>
                  <w:b w:val="0"/>
                  <w:noProof/>
                  <w:sz w:val="22"/>
                </w:rPr>
                <w:tab/>
              </w:r>
              <w:r w:rsidR="00272928" w:rsidRPr="008D44CB">
                <w:rPr>
                  <w:rStyle w:val="Hyperlink"/>
                  <w:noProof/>
                </w:rPr>
                <w:t>FORM 11 – BIDDER’S PROJECT SCHEDULE</w:t>
              </w:r>
              <w:r w:rsidR="00272928">
                <w:rPr>
                  <w:noProof/>
                  <w:webHidden/>
                </w:rPr>
                <w:tab/>
              </w:r>
              <w:r w:rsidR="00272928">
                <w:rPr>
                  <w:noProof/>
                  <w:webHidden/>
                </w:rPr>
                <w:fldChar w:fldCharType="begin"/>
              </w:r>
              <w:r w:rsidR="00272928">
                <w:rPr>
                  <w:noProof/>
                  <w:webHidden/>
                </w:rPr>
                <w:instrText xml:space="preserve"> PAGEREF _Toc526151182 \h </w:instrText>
              </w:r>
              <w:r w:rsidR="00272928">
                <w:rPr>
                  <w:noProof/>
                  <w:webHidden/>
                </w:rPr>
              </w:r>
              <w:r w:rsidR="00272928">
                <w:rPr>
                  <w:noProof/>
                  <w:webHidden/>
                </w:rPr>
                <w:fldChar w:fldCharType="separate"/>
              </w:r>
              <w:r w:rsidR="00272928">
                <w:rPr>
                  <w:noProof/>
                  <w:webHidden/>
                </w:rPr>
                <w:t>68</w:t>
              </w:r>
              <w:r w:rsidR="00272928">
                <w:rPr>
                  <w:noProof/>
                  <w:webHidden/>
                </w:rPr>
                <w:fldChar w:fldCharType="end"/>
              </w:r>
            </w:hyperlink>
          </w:p>
          <w:p w14:paraId="1F71DCED" w14:textId="77777777" w:rsidR="00272928" w:rsidRDefault="00920317">
            <w:pPr>
              <w:pStyle w:val="TOC2"/>
              <w:rPr>
                <w:rFonts w:asciiTheme="minorHAnsi" w:eastAsiaTheme="minorEastAsia" w:hAnsiTheme="minorHAnsi"/>
                <w:noProof/>
                <w:sz w:val="22"/>
              </w:rPr>
            </w:pPr>
            <w:hyperlink w:anchor="_Toc526151183" w:history="1">
              <w:r w:rsidR="00272928" w:rsidRPr="008D44CB">
                <w:rPr>
                  <w:rStyle w:val="Hyperlink"/>
                  <w:noProof/>
                </w:rPr>
                <w:t>11.1</w:t>
              </w:r>
              <w:r w:rsidR="00272928">
                <w:rPr>
                  <w:rFonts w:asciiTheme="minorHAnsi" w:eastAsiaTheme="minorEastAsia" w:hAnsiTheme="minorHAnsi"/>
                  <w:noProof/>
                  <w:sz w:val="22"/>
                </w:rPr>
                <w:tab/>
              </w:r>
              <w:r w:rsidR="00272928" w:rsidRPr="008D44CB">
                <w:rPr>
                  <w:rStyle w:val="Hyperlink"/>
                  <w:noProof/>
                </w:rPr>
                <w:t>Bidder's Milestone Schedule</w:t>
              </w:r>
              <w:r w:rsidR="00272928">
                <w:rPr>
                  <w:noProof/>
                  <w:webHidden/>
                </w:rPr>
                <w:tab/>
              </w:r>
              <w:r w:rsidR="00272928">
                <w:rPr>
                  <w:noProof/>
                  <w:webHidden/>
                </w:rPr>
                <w:fldChar w:fldCharType="begin"/>
              </w:r>
              <w:r w:rsidR="00272928">
                <w:rPr>
                  <w:noProof/>
                  <w:webHidden/>
                </w:rPr>
                <w:instrText xml:space="preserve"> PAGEREF _Toc526151183 \h </w:instrText>
              </w:r>
              <w:r w:rsidR="00272928">
                <w:rPr>
                  <w:noProof/>
                  <w:webHidden/>
                </w:rPr>
              </w:r>
              <w:r w:rsidR="00272928">
                <w:rPr>
                  <w:noProof/>
                  <w:webHidden/>
                </w:rPr>
                <w:fldChar w:fldCharType="separate"/>
              </w:r>
              <w:r w:rsidR="00272928">
                <w:rPr>
                  <w:noProof/>
                  <w:webHidden/>
                </w:rPr>
                <w:t>68</w:t>
              </w:r>
              <w:r w:rsidR="00272928">
                <w:rPr>
                  <w:noProof/>
                  <w:webHidden/>
                </w:rPr>
                <w:fldChar w:fldCharType="end"/>
              </w:r>
            </w:hyperlink>
          </w:p>
          <w:p w14:paraId="6E35237F" w14:textId="77777777" w:rsidR="00272928" w:rsidRDefault="00920317">
            <w:pPr>
              <w:pStyle w:val="TOC1"/>
              <w:rPr>
                <w:rFonts w:asciiTheme="minorHAnsi" w:eastAsiaTheme="minorEastAsia" w:hAnsiTheme="minorHAnsi"/>
                <w:b w:val="0"/>
                <w:noProof/>
                <w:sz w:val="22"/>
              </w:rPr>
            </w:pPr>
            <w:hyperlink w:anchor="_Toc526151184" w:history="1">
              <w:r w:rsidR="00272928" w:rsidRPr="008D44CB">
                <w:rPr>
                  <w:rStyle w:val="Hyperlink"/>
                  <w:noProof/>
                </w:rPr>
                <w:t>12</w:t>
              </w:r>
              <w:r w:rsidR="00272928">
                <w:rPr>
                  <w:rFonts w:asciiTheme="minorHAnsi" w:eastAsiaTheme="minorEastAsia" w:hAnsiTheme="minorHAnsi"/>
                  <w:b w:val="0"/>
                  <w:noProof/>
                  <w:sz w:val="22"/>
                </w:rPr>
                <w:tab/>
              </w:r>
              <w:r w:rsidR="00272928" w:rsidRPr="008D44CB">
                <w:rPr>
                  <w:rStyle w:val="Hyperlink"/>
                  <w:noProof/>
                </w:rPr>
                <w:t>FORM 12 – BIDDER’S STAFFING PLAN</w:t>
              </w:r>
              <w:r w:rsidR="00272928">
                <w:rPr>
                  <w:noProof/>
                  <w:webHidden/>
                </w:rPr>
                <w:tab/>
              </w:r>
              <w:r w:rsidR="00272928">
                <w:rPr>
                  <w:noProof/>
                  <w:webHidden/>
                </w:rPr>
                <w:fldChar w:fldCharType="begin"/>
              </w:r>
              <w:r w:rsidR="00272928">
                <w:rPr>
                  <w:noProof/>
                  <w:webHidden/>
                </w:rPr>
                <w:instrText xml:space="preserve"> PAGEREF _Toc526151184 \h </w:instrText>
              </w:r>
              <w:r w:rsidR="00272928">
                <w:rPr>
                  <w:noProof/>
                  <w:webHidden/>
                </w:rPr>
              </w:r>
              <w:r w:rsidR="00272928">
                <w:rPr>
                  <w:noProof/>
                  <w:webHidden/>
                </w:rPr>
                <w:fldChar w:fldCharType="separate"/>
              </w:r>
              <w:r w:rsidR="00272928">
                <w:rPr>
                  <w:noProof/>
                  <w:webHidden/>
                </w:rPr>
                <w:t>70</w:t>
              </w:r>
              <w:r w:rsidR="00272928">
                <w:rPr>
                  <w:noProof/>
                  <w:webHidden/>
                </w:rPr>
                <w:fldChar w:fldCharType="end"/>
              </w:r>
            </w:hyperlink>
          </w:p>
          <w:p w14:paraId="079FB035" w14:textId="77777777" w:rsidR="00272928" w:rsidRDefault="00920317">
            <w:pPr>
              <w:pStyle w:val="TOC2"/>
              <w:rPr>
                <w:rFonts w:asciiTheme="minorHAnsi" w:eastAsiaTheme="minorEastAsia" w:hAnsiTheme="minorHAnsi"/>
                <w:noProof/>
                <w:sz w:val="22"/>
              </w:rPr>
            </w:pPr>
            <w:hyperlink w:anchor="_Toc526151185" w:history="1">
              <w:r w:rsidR="00272928" w:rsidRPr="008D44CB">
                <w:rPr>
                  <w:rStyle w:val="Hyperlink"/>
                  <w:noProof/>
                </w:rPr>
                <w:t>12.1</w:t>
              </w:r>
              <w:r w:rsidR="00272928">
                <w:rPr>
                  <w:rFonts w:asciiTheme="minorHAnsi" w:eastAsiaTheme="minorEastAsia" w:hAnsiTheme="minorHAnsi"/>
                  <w:noProof/>
                  <w:sz w:val="22"/>
                </w:rPr>
                <w:tab/>
              </w:r>
              <w:r w:rsidR="00272928" w:rsidRPr="008D44CB">
                <w:rPr>
                  <w:rStyle w:val="Hyperlink"/>
                  <w:noProof/>
                </w:rPr>
                <w:t>BIDDER’S PROPOSED HOME OFFICE (OFF-SHORE) ORGANIZATION</w:t>
              </w:r>
              <w:r w:rsidR="00272928">
                <w:rPr>
                  <w:noProof/>
                  <w:webHidden/>
                </w:rPr>
                <w:tab/>
              </w:r>
              <w:r w:rsidR="00272928">
                <w:rPr>
                  <w:noProof/>
                  <w:webHidden/>
                </w:rPr>
                <w:fldChar w:fldCharType="begin"/>
              </w:r>
              <w:r w:rsidR="00272928">
                <w:rPr>
                  <w:noProof/>
                  <w:webHidden/>
                </w:rPr>
                <w:instrText xml:space="preserve"> PAGEREF _Toc526151185 \h </w:instrText>
              </w:r>
              <w:r w:rsidR="00272928">
                <w:rPr>
                  <w:noProof/>
                  <w:webHidden/>
                </w:rPr>
              </w:r>
              <w:r w:rsidR="00272928">
                <w:rPr>
                  <w:noProof/>
                  <w:webHidden/>
                </w:rPr>
                <w:fldChar w:fldCharType="separate"/>
              </w:r>
              <w:r w:rsidR="00272928">
                <w:rPr>
                  <w:noProof/>
                  <w:webHidden/>
                </w:rPr>
                <w:t>70</w:t>
              </w:r>
              <w:r w:rsidR="00272928">
                <w:rPr>
                  <w:noProof/>
                  <w:webHidden/>
                </w:rPr>
                <w:fldChar w:fldCharType="end"/>
              </w:r>
            </w:hyperlink>
          </w:p>
          <w:p w14:paraId="1437987B" w14:textId="77777777" w:rsidR="00272928" w:rsidRDefault="00920317">
            <w:pPr>
              <w:pStyle w:val="TOC2"/>
              <w:rPr>
                <w:rFonts w:asciiTheme="minorHAnsi" w:eastAsiaTheme="minorEastAsia" w:hAnsiTheme="minorHAnsi"/>
                <w:noProof/>
                <w:sz w:val="22"/>
              </w:rPr>
            </w:pPr>
            <w:hyperlink w:anchor="_Toc526151186" w:history="1">
              <w:r w:rsidR="00272928" w:rsidRPr="008D44CB">
                <w:rPr>
                  <w:rStyle w:val="Hyperlink"/>
                  <w:noProof/>
                </w:rPr>
                <w:t>12.2</w:t>
              </w:r>
              <w:r w:rsidR="00272928">
                <w:rPr>
                  <w:rFonts w:asciiTheme="minorHAnsi" w:eastAsiaTheme="minorEastAsia" w:hAnsiTheme="minorHAnsi"/>
                  <w:noProof/>
                  <w:sz w:val="22"/>
                </w:rPr>
                <w:tab/>
              </w:r>
              <w:r w:rsidR="00272928" w:rsidRPr="008D44CB">
                <w:rPr>
                  <w:rStyle w:val="Hyperlink"/>
                  <w:noProof/>
                </w:rPr>
                <w:t>BIDDER’S PROPOSED SITE (ON-SHORE) ORGANIZATION</w:t>
              </w:r>
              <w:r w:rsidR="00272928">
                <w:rPr>
                  <w:noProof/>
                  <w:webHidden/>
                </w:rPr>
                <w:tab/>
              </w:r>
              <w:r w:rsidR="00272928">
                <w:rPr>
                  <w:noProof/>
                  <w:webHidden/>
                </w:rPr>
                <w:fldChar w:fldCharType="begin"/>
              </w:r>
              <w:r w:rsidR="00272928">
                <w:rPr>
                  <w:noProof/>
                  <w:webHidden/>
                </w:rPr>
                <w:instrText xml:space="preserve"> PAGEREF _Toc526151186 \h </w:instrText>
              </w:r>
              <w:r w:rsidR="00272928">
                <w:rPr>
                  <w:noProof/>
                  <w:webHidden/>
                </w:rPr>
              </w:r>
              <w:r w:rsidR="00272928">
                <w:rPr>
                  <w:noProof/>
                  <w:webHidden/>
                </w:rPr>
                <w:fldChar w:fldCharType="separate"/>
              </w:r>
              <w:r w:rsidR="00272928">
                <w:rPr>
                  <w:noProof/>
                  <w:webHidden/>
                </w:rPr>
                <w:t>70</w:t>
              </w:r>
              <w:r w:rsidR="00272928">
                <w:rPr>
                  <w:noProof/>
                  <w:webHidden/>
                </w:rPr>
                <w:fldChar w:fldCharType="end"/>
              </w:r>
            </w:hyperlink>
          </w:p>
          <w:p w14:paraId="33E15524" w14:textId="77777777" w:rsidR="00272928" w:rsidRDefault="00920317">
            <w:pPr>
              <w:pStyle w:val="TOC1"/>
              <w:rPr>
                <w:rFonts w:asciiTheme="minorHAnsi" w:eastAsiaTheme="minorEastAsia" w:hAnsiTheme="minorHAnsi"/>
                <w:b w:val="0"/>
                <w:noProof/>
                <w:sz w:val="22"/>
              </w:rPr>
            </w:pPr>
            <w:hyperlink w:anchor="_Toc526151187" w:history="1">
              <w:r w:rsidR="00272928" w:rsidRPr="008D44CB">
                <w:rPr>
                  <w:rStyle w:val="Hyperlink"/>
                  <w:noProof/>
                </w:rPr>
                <w:t>13</w:t>
              </w:r>
              <w:r w:rsidR="00272928">
                <w:rPr>
                  <w:rFonts w:asciiTheme="minorHAnsi" w:eastAsiaTheme="minorEastAsia" w:hAnsiTheme="minorHAnsi"/>
                  <w:b w:val="0"/>
                  <w:noProof/>
                  <w:sz w:val="22"/>
                </w:rPr>
                <w:tab/>
              </w:r>
              <w:r w:rsidR="00272928" w:rsidRPr="008D44CB">
                <w:rPr>
                  <w:rStyle w:val="Hyperlink"/>
                  <w:noProof/>
                </w:rPr>
                <w:t>FORM 13 – MANDATORY FORMS REQUIRED IN ACCORDANCE WITH GUAM PROCUREMENT LAW</w:t>
              </w:r>
              <w:r w:rsidR="00272928">
                <w:rPr>
                  <w:noProof/>
                  <w:webHidden/>
                </w:rPr>
                <w:tab/>
              </w:r>
              <w:r w:rsidR="00272928">
                <w:rPr>
                  <w:noProof/>
                  <w:webHidden/>
                </w:rPr>
                <w:fldChar w:fldCharType="begin"/>
              </w:r>
              <w:r w:rsidR="00272928">
                <w:rPr>
                  <w:noProof/>
                  <w:webHidden/>
                </w:rPr>
                <w:instrText xml:space="preserve"> PAGEREF _Toc526151187 \h </w:instrText>
              </w:r>
              <w:r w:rsidR="00272928">
                <w:rPr>
                  <w:noProof/>
                  <w:webHidden/>
                </w:rPr>
              </w:r>
              <w:r w:rsidR="00272928">
                <w:rPr>
                  <w:noProof/>
                  <w:webHidden/>
                </w:rPr>
                <w:fldChar w:fldCharType="separate"/>
              </w:r>
              <w:r w:rsidR="00272928">
                <w:rPr>
                  <w:noProof/>
                  <w:webHidden/>
                </w:rPr>
                <w:t>72</w:t>
              </w:r>
              <w:r w:rsidR="00272928">
                <w:rPr>
                  <w:noProof/>
                  <w:webHidden/>
                </w:rPr>
                <w:fldChar w:fldCharType="end"/>
              </w:r>
            </w:hyperlink>
          </w:p>
          <w:p w14:paraId="668C113B" w14:textId="77777777" w:rsidR="00272928" w:rsidRDefault="00920317">
            <w:pPr>
              <w:pStyle w:val="TOC2"/>
              <w:rPr>
                <w:rFonts w:asciiTheme="minorHAnsi" w:eastAsiaTheme="minorEastAsia" w:hAnsiTheme="minorHAnsi"/>
                <w:noProof/>
                <w:sz w:val="22"/>
              </w:rPr>
            </w:pPr>
            <w:hyperlink w:anchor="_Toc526151188" w:history="1">
              <w:r w:rsidR="00272928" w:rsidRPr="008D44CB">
                <w:rPr>
                  <w:rStyle w:val="Hyperlink"/>
                  <w:noProof/>
                </w:rPr>
                <w:t>13.1</w:t>
              </w:r>
              <w:r w:rsidR="00272928">
                <w:rPr>
                  <w:rFonts w:asciiTheme="minorHAnsi" w:eastAsiaTheme="minorEastAsia" w:hAnsiTheme="minorHAnsi"/>
                  <w:noProof/>
                  <w:sz w:val="22"/>
                </w:rPr>
                <w:tab/>
              </w:r>
              <w:r w:rsidR="00272928" w:rsidRPr="008D44CB">
                <w:rPr>
                  <w:rStyle w:val="Hyperlink"/>
                  <w:noProof/>
                </w:rPr>
                <w:t>Major Shareholder Disclosure Affidavit</w:t>
              </w:r>
              <w:r w:rsidR="00272928">
                <w:rPr>
                  <w:noProof/>
                  <w:webHidden/>
                </w:rPr>
                <w:tab/>
              </w:r>
              <w:r w:rsidR="00272928">
                <w:rPr>
                  <w:noProof/>
                  <w:webHidden/>
                </w:rPr>
                <w:fldChar w:fldCharType="begin"/>
              </w:r>
              <w:r w:rsidR="00272928">
                <w:rPr>
                  <w:noProof/>
                  <w:webHidden/>
                </w:rPr>
                <w:instrText xml:space="preserve"> PAGEREF _Toc526151188 \h </w:instrText>
              </w:r>
              <w:r w:rsidR="00272928">
                <w:rPr>
                  <w:noProof/>
                  <w:webHidden/>
                </w:rPr>
              </w:r>
              <w:r w:rsidR="00272928">
                <w:rPr>
                  <w:noProof/>
                  <w:webHidden/>
                </w:rPr>
                <w:fldChar w:fldCharType="separate"/>
              </w:r>
              <w:r w:rsidR="00272928">
                <w:rPr>
                  <w:noProof/>
                  <w:webHidden/>
                </w:rPr>
                <w:t>73</w:t>
              </w:r>
              <w:r w:rsidR="00272928">
                <w:rPr>
                  <w:noProof/>
                  <w:webHidden/>
                </w:rPr>
                <w:fldChar w:fldCharType="end"/>
              </w:r>
            </w:hyperlink>
          </w:p>
          <w:p w14:paraId="267DE565" w14:textId="77777777" w:rsidR="00272928" w:rsidRDefault="00920317">
            <w:pPr>
              <w:pStyle w:val="TOC2"/>
              <w:rPr>
                <w:rFonts w:asciiTheme="minorHAnsi" w:eastAsiaTheme="minorEastAsia" w:hAnsiTheme="minorHAnsi"/>
                <w:noProof/>
                <w:sz w:val="22"/>
              </w:rPr>
            </w:pPr>
            <w:hyperlink w:anchor="_Toc526151189" w:history="1">
              <w:r w:rsidR="00272928" w:rsidRPr="008D44CB">
                <w:rPr>
                  <w:rStyle w:val="Hyperlink"/>
                  <w:noProof/>
                </w:rPr>
                <w:t>13.2</w:t>
              </w:r>
              <w:r w:rsidR="00272928">
                <w:rPr>
                  <w:rFonts w:asciiTheme="minorHAnsi" w:eastAsiaTheme="minorEastAsia" w:hAnsiTheme="minorHAnsi"/>
                  <w:noProof/>
                  <w:sz w:val="22"/>
                </w:rPr>
                <w:tab/>
              </w:r>
              <w:r w:rsidR="00272928" w:rsidRPr="008D44CB">
                <w:rPr>
                  <w:rStyle w:val="Hyperlink"/>
                  <w:noProof/>
                </w:rPr>
                <w:t>Non-Collusion Affidavit</w:t>
              </w:r>
              <w:r w:rsidR="00272928">
                <w:rPr>
                  <w:noProof/>
                  <w:webHidden/>
                </w:rPr>
                <w:tab/>
              </w:r>
              <w:r w:rsidR="00272928">
                <w:rPr>
                  <w:noProof/>
                  <w:webHidden/>
                </w:rPr>
                <w:fldChar w:fldCharType="begin"/>
              </w:r>
              <w:r w:rsidR="00272928">
                <w:rPr>
                  <w:noProof/>
                  <w:webHidden/>
                </w:rPr>
                <w:instrText xml:space="preserve"> PAGEREF _Toc526151189 \h </w:instrText>
              </w:r>
              <w:r w:rsidR="00272928">
                <w:rPr>
                  <w:noProof/>
                  <w:webHidden/>
                </w:rPr>
              </w:r>
              <w:r w:rsidR="00272928">
                <w:rPr>
                  <w:noProof/>
                  <w:webHidden/>
                </w:rPr>
                <w:fldChar w:fldCharType="separate"/>
              </w:r>
              <w:r w:rsidR="00272928">
                <w:rPr>
                  <w:noProof/>
                  <w:webHidden/>
                </w:rPr>
                <w:t>75</w:t>
              </w:r>
              <w:r w:rsidR="00272928">
                <w:rPr>
                  <w:noProof/>
                  <w:webHidden/>
                </w:rPr>
                <w:fldChar w:fldCharType="end"/>
              </w:r>
            </w:hyperlink>
          </w:p>
          <w:p w14:paraId="46D608D1" w14:textId="77777777" w:rsidR="00272928" w:rsidRDefault="00920317">
            <w:pPr>
              <w:pStyle w:val="TOC2"/>
              <w:rPr>
                <w:rFonts w:asciiTheme="minorHAnsi" w:eastAsiaTheme="minorEastAsia" w:hAnsiTheme="minorHAnsi"/>
                <w:noProof/>
                <w:sz w:val="22"/>
              </w:rPr>
            </w:pPr>
            <w:hyperlink w:anchor="_Toc526151190" w:history="1">
              <w:r w:rsidR="00272928" w:rsidRPr="008D44CB">
                <w:rPr>
                  <w:rStyle w:val="Hyperlink"/>
                  <w:noProof/>
                </w:rPr>
                <w:t>13.3</w:t>
              </w:r>
              <w:r w:rsidR="00272928">
                <w:rPr>
                  <w:rFonts w:asciiTheme="minorHAnsi" w:eastAsiaTheme="minorEastAsia" w:hAnsiTheme="minorHAnsi"/>
                  <w:noProof/>
                  <w:sz w:val="22"/>
                </w:rPr>
                <w:tab/>
              </w:r>
              <w:r w:rsidR="00272928" w:rsidRPr="008D44CB">
                <w:rPr>
                  <w:rStyle w:val="Hyperlink"/>
                  <w:noProof/>
                </w:rPr>
                <w:t>No Gratuities or Kickbacks Affidavit</w:t>
              </w:r>
              <w:r w:rsidR="00272928">
                <w:rPr>
                  <w:noProof/>
                  <w:webHidden/>
                </w:rPr>
                <w:tab/>
              </w:r>
              <w:r w:rsidR="00272928">
                <w:rPr>
                  <w:noProof/>
                  <w:webHidden/>
                </w:rPr>
                <w:fldChar w:fldCharType="begin"/>
              </w:r>
              <w:r w:rsidR="00272928">
                <w:rPr>
                  <w:noProof/>
                  <w:webHidden/>
                </w:rPr>
                <w:instrText xml:space="preserve"> PAGEREF _Toc526151190 \h </w:instrText>
              </w:r>
              <w:r w:rsidR="00272928">
                <w:rPr>
                  <w:noProof/>
                  <w:webHidden/>
                </w:rPr>
              </w:r>
              <w:r w:rsidR="00272928">
                <w:rPr>
                  <w:noProof/>
                  <w:webHidden/>
                </w:rPr>
                <w:fldChar w:fldCharType="separate"/>
              </w:r>
              <w:r w:rsidR="00272928">
                <w:rPr>
                  <w:noProof/>
                  <w:webHidden/>
                </w:rPr>
                <w:t>76</w:t>
              </w:r>
              <w:r w:rsidR="00272928">
                <w:rPr>
                  <w:noProof/>
                  <w:webHidden/>
                </w:rPr>
                <w:fldChar w:fldCharType="end"/>
              </w:r>
            </w:hyperlink>
          </w:p>
          <w:p w14:paraId="1C1D0B73" w14:textId="77777777" w:rsidR="00272928" w:rsidRDefault="00920317">
            <w:pPr>
              <w:pStyle w:val="TOC2"/>
              <w:rPr>
                <w:rFonts w:asciiTheme="minorHAnsi" w:eastAsiaTheme="minorEastAsia" w:hAnsiTheme="minorHAnsi"/>
                <w:noProof/>
                <w:sz w:val="22"/>
              </w:rPr>
            </w:pPr>
            <w:hyperlink w:anchor="_Toc526151191" w:history="1">
              <w:r w:rsidR="00272928" w:rsidRPr="008D44CB">
                <w:rPr>
                  <w:rStyle w:val="Hyperlink"/>
                  <w:noProof/>
                </w:rPr>
                <w:t>13.4</w:t>
              </w:r>
              <w:r w:rsidR="00272928">
                <w:rPr>
                  <w:rFonts w:asciiTheme="minorHAnsi" w:eastAsiaTheme="minorEastAsia" w:hAnsiTheme="minorHAnsi"/>
                  <w:noProof/>
                  <w:sz w:val="22"/>
                </w:rPr>
                <w:tab/>
              </w:r>
              <w:r w:rsidR="00272928" w:rsidRPr="008D44CB">
                <w:rPr>
                  <w:rStyle w:val="Hyperlink"/>
                  <w:noProof/>
                </w:rPr>
                <w:t>Ethical Standards Affidavit</w:t>
              </w:r>
              <w:r w:rsidR="00272928">
                <w:rPr>
                  <w:noProof/>
                  <w:webHidden/>
                </w:rPr>
                <w:tab/>
              </w:r>
              <w:r w:rsidR="00272928">
                <w:rPr>
                  <w:noProof/>
                  <w:webHidden/>
                </w:rPr>
                <w:fldChar w:fldCharType="begin"/>
              </w:r>
              <w:r w:rsidR="00272928">
                <w:rPr>
                  <w:noProof/>
                  <w:webHidden/>
                </w:rPr>
                <w:instrText xml:space="preserve"> PAGEREF _Toc526151191 \h </w:instrText>
              </w:r>
              <w:r w:rsidR="00272928">
                <w:rPr>
                  <w:noProof/>
                  <w:webHidden/>
                </w:rPr>
              </w:r>
              <w:r w:rsidR="00272928">
                <w:rPr>
                  <w:noProof/>
                  <w:webHidden/>
                </w:rPr>
                <w:fldChar w:fldCharType="separate"/>
              </w:r>
              <w:r w:rsidR="00272928">
                <w:rPr>
                  <w:noProof/>
                  <w:webHidden/>
                </w:rPr>
                <w:t>77</w:t>
              </w:r>
              <w:r w:rsidR="00272928">
                <w:rPr>
                  <w:noProof/>
                  <w:webHidden/>
                </w:rPr>
                <w:fldChar w:fldCharType="end"/>
              </w:r>
            </w:hyperlink>
          </w:p>
          <w:p w14:paraId="214D063B" w14:textId="77777777" w:rsidR="00272928" w:rsidRDefault="00920317">
            <w:pPr>
              <w:pStyle w:val="TOC2"/>
              <w:rPr>
                <w:rFonts w:asciiTheme="minorHAnsi" w:eastAsiaTheme="minorEastAsia" w:hAnsiTheme="minorHAnsi"/>
                <w:noProof/>
                <w:sz w:val="22"/>
              </w:rPr>
            </w:pPr>
            <w:hyperlink w:anchor="_Toc526151192" w:history="1">
              <w:r w:rsidR="00272928" w:rsidRPr="008D44CB">
                <w:rPr>
                  <w:rStyle w:val="Hyperlink"/>
                  <w:noProof/>
                </w:rPr>
                <w:t>13.5</w:t>
              </w:r>
              <w:r w:rsidR="00272928">
                <w:rPr>
                  <w:rFonts w:asciiTheme="minorHAnsi" w:eastAsiaTheme="minorEastAsia" w:hAnsiTheme="minorHAnsi"/>
                  <w:noProof/>
                  <w:sz w:val="22"/>
                </w:rPr>
                <w:tab/>
              </w:r>
              <w:r w:rsidR="00272928" w:rsidRPr="008D44CB">
                <w:rPr>
                  <w:rStyle w:val="Hyperlink"/>
                  <w:noProof/>
                </w:rPr>
                <w:t>Declaration Re-Compliance with U.S. DOL Wage Determination</w:t>
              </w:r>
              <w:r w:rsidR="00272928">
                <w:rPr>
                  <w:noProof/>
                  <w:webHidden/>
                </w:rPr>
                <w:tab/>
              </w:r>
              <w:r w:rsidR="00272928">
                <w:rPr>
                  <w:noProof/>
                  <w:webHidden/>
                </w:rPr>
                <w:fldChar w:fldCharType="begin"/>
              </w:r>
              <w:r w:rsidR="00272928">
                <w:rPr>
                  <w:noProof/>
                  <w:webHidden/>
                </w:rPr>
                <w:instrText xml:space="preserve"> PAGEREF _Toc526151192 \h </w:instrText>
              </w:r>
              <w:r w:rsidR="00272928">
                <w:rPr>
                  <w:noProof/>
                  <w:webHidden/>
                </w:rPr>
              </w:r>
              <w:r w:rsidR="00272928">
                <w:rPr>
                  <w:noProof/>
                  <w:webHidden/>
                </w:rPr>
                <w:fldChar w:fldCharType="separate"/>
              </w:r>
              <w:r w:rsidR="00272928">
                <w:rPr>
                  <w:noProof/>
                  <w:webHidden/>
                </w:rPr>
                <w:t>78</w:t>
              </w:r>
              <w:r w:rsidR="00272928">
                <w:rPr>
                  <w:noProof/>
                  <w:webHidden/>
                </w:rPr>
                <w:fldChar w:fldCharType="end"/>
              </w:r>
            </w:hyperlink>
          </w:p>
          <w:p w14:paraId="22F4DBE7" w14:textId="77777777" w:rsidR="00272928" w:rsidRDefault="00920317">
            <w:pPr>
              <w:pStyle w:val="TOC2"/>
              <w:rPr>
                <w:rFonts w:asciiTheme="minorHAnsi" w:eastAsiaTheme="minorEastAsia" w:hAnsiTheme="minorHAnsi"/>
                <w:noProof/>
                <w:sz w:val="22"/>
              </w:rPr>
            </w:pPr>
            <w:hyperlink w:anchor="_Toc526151193" w:history="1">
              <w:r w:rsidR="00272928" w:rsidRPr="008D44CB">
                <w:rPr>
                  <w:rStyle w:val="Hyperlink"/>
                  <w:noProof/>
                </w:rPr>
                <w:t>13.6</w:t>
              </w:r>
              <w:r w:rsidR="00272928">
                <w:rPr>
                  <w:rFonts w:asciiTheme="minorHAnsi" w:eastAsiaTheme="minorEastAsia" w:hAnsiTheme="minorHAnsi"/>
                  <w:noProof/>
                  <w:sz w:val="22"/>
                </w:rPr>
                <w:tab/>
              </w:r>
              <w:r w:rsidR="00272928" w:rsidRPr="008D44CB">
                <w:rPr>
                  <w:rStyle w:val="Hyperlink"/>
                  <w:noProof/>
                </w:rPr>
                <w:t>Special Provisions</w:t>
              </w:r>
              <w:r w:rsidR="00272928">
                <w:rPr>
                  <w:noProof/>
                  <w:webHidden/>
                </w:rPr>
                <w:tab/>
              </w:r>
              <w:r w:rsidR="00272928">
                <w:rPr>
                  <w:noProof/>
                  <w:webHidden/>
                </w:rPr>
                <w:fldChar w:fldCharType="begin"/>
              </w:r>
              <w:r w:rsidR="00272928">
                <w:rPr>
                  <w:noProof/>
                  <w:webHidden/>
                </w:rPr>
                <w:instrText xml:space="preserve"> PAGEREF _Toc526151193 \h </w:instrText>
              </w:r>
              <w:r w:rsidR="00272928">
                <w:rPr>
                  <w:noProof/>
                  <w:webHidden/>
                </w:rPr>
              </w:r>
              <w:r w:rsidR="00272928">
                <w:rPr>
                  <w:noProof/>
                  <w:webHidden/>
                </w:rPr>
                <w:fldChar w:fldCharType="separate"/>
              </w:r>
              <w:r w:rsidR="00272928">
                <w:rPr>
                  <w:noProof/>
                  <w:webHidden/>
                </w:rPr>
                <w:t>80</w:t>
              </w:r>
              <w:r w:rsidR="00272928">
                <w:rPr>
                  <w:noProof/>
                  <w:webHidden/>
                </w:rPr>
                <w:fldChar w:fldCharType="end"/>
              </w:r>
            </w:hyperlink>
          </w:p>
          <w:p w14:paraId="26A4F7EC" w14:textId="77777777" w:rsidR="00272928" w:rsidRDefault="00920317">
            <w:pPr>
              <w:pStyle w:val="TOC2"/>
              <w:rPr>
                <w:rFonts w:asciiTheme="minorHAnsi" w:eastAsiaTheme="minorEastAsia" w:hAnsiTheme="minorHAnsi"/>
                <w:noProof/>
                <w:sz w:val="22"/>
              </w:rPr>
            </w:pPr>
            <w:hyperlink w:anchor="_Toc526151194" w:history="1">
              <w:r w:rsidR="00272928" w:rsidRPr="008D44CB">
                <w:rPr>
                  <w:rStyle w:val="Hyperlink"/>
                  <w:noProof/>
                </w:rPr>
                <w:t>13.7</w:t>
              </w:r>
              <w:r w:rsidR="00272928">
                <w:rPr>
                  <w:rFonts w:asciiTheme="minorHAnsi" w:eastAsiaTheme="minorEastAsia" w:hAnsiTheme="minorHAnsi"/>
                  <w:noProof/>
                  <w:sz w:val="22"/>
                </w:rPr>
                <w:tab/>
              </w:r>
              <w:r w:rsidR="00272928" w:rsidRPr="008D44CB">
                <w:rPr>
                  <w:rStyle w:val="Hyperlink"/>
                  <w:noProof/>
                </w:rPr>
                <w:t>Local Procurement Preference Application</w:t>
              </w:r>
              <w:r w:rsidR="00272928">
                <w:rPr>
                  <w:noProof/>
                  <w:webHidden/>
                </w:rPr>
                <w:tab/>
              </w:r>
              <w:r w:rsidR="00272928">
                <w:rPr>
                  <w:noProof/>
                  <w:webHidden/>
                </w:rPr>
                <w:fldChar w:fldCharType="begin"/>
              </w:r>
              <w:r w:rsidR="00272928">
                <w:rPr>
                  <w:noProof/>
                  <w:webHidden/>
                </w:rPr>
                <w:instrText xml:space="preserve"> PAGEREF _Toc526151194 \h </w:instrText>
              </w:r>
              <w:r w:rsidR="00272928">
                <w:rPr>
                  <w:noProof/>
                  <w:webHidden/>
                </w:rPr>
              </w:r>
              <w:r w:rsidR="00272928">
                <w:rPr>
                  <w:noProof/>
                  <w:webHidden/>
                </w:rPr>
                <w:fldChar w:fldCharType="separate"/>
              </w:r>
              <w:r w:rsidR="00272928">
                <w:rPr>
                  <w:noProof/>
                  <w:webHidden/>
                </w:rPr>
                <w:t>81</w:t>
              </w:r>
              <w:r w:rsidR="00272928">
                <w:rPr>
                  <w:noProof/>
                  <w:webHidden/>
                </w:rPr>
                <w:fldChar w:fldCharType="end"/>
              </w:r>
            </w:hyperlink>
          </w:p>
          <w:p w14:paraId="21C7EBC2" w14:textId="77777777" w:rsidR="00272928" w:rsidRDefault="00920317">
            <w:pPr>
              <w:pStyle w:val="TOC2"/>
              <w:rPr>
                <w:rFonts w:asciiTheme="minorHAnsi" w:eastAsiaTheme="minorEastAsia" w:hAnsiTheme="minorHAnsi"/>
                <w:noProof/>
                <w:sz w:val="22"/>
              </w:rPr>
            </w:pPr>
            <w:hyperlink w:anchor="_Toc526151195" w:history="1">
              <w:r w:rsidR="00272928" w:rsidRPr="008D44CB">
                <w:rPr>
                  <w:rStyle w:val="Hyperlink"/>
                  <w:noProof/>
                </w:rPr>
                <w:t>13.8</w:t>
              </w:r>
              <w:r w:rsidR="00272928">
                <w:rPr>
                  <w:rFonts w:asciiTheme="minorHAnsi" w:eastAsiaTheme="minorEastAsia" w:hAnsiTheme="minorHAnsi"/>
                  <w:noProof/>
                  <w:sz w:val="22"/>
                </w:rPr>
                <w:tab/>
              </w:r>
              <w:r w:rsidR="00272928" w:rsidRPr="008D44CB">
                <w:rPr>
                  <w:rStyle w:val="Hyperlink"/>
                  <w:noProof/>
                </w:rPr>
                <w:t>Government of Guam General Terms and Conditions</w:t>
              </w:r>
              <w:r w:rsidR="00272928">
                <w:rPr>
                  <w:noProof/>
                  <w:webHidden/>
                </w:rPr>
                <w:tab/>
              </w:r>
              <w:r w:rsidR="00272928">
                <w:rPr>
                  <w:noProof/>
                  <w:webHidden/>
                </w:rPr>
                <w:fldChar w:fldCharType="begin"/>
              </w:r>
              <w:r w:rsidR="00272928">
                <w:rPr>
                  <w:noProof/>
                  <w:webHidden/>
                </w:rPr>
                <w:instrText xml:space="preserve"> PAGEREF _Toc526151195 \h </w:instrText>
              </w:r>
              <w:r w:rsidR="00272928">
                <w:rPr>
                  <w:noProof/>
                  <w:webHidden/>
                </w:rPr>
              </w:r>
              <w:r w:rsidR="00272928">
                <w:rPr>
                  <w:noProof/>
                  <w:webHidden/>
                </w:rPr>
                <w:fldChar w:fldCharType="separate"/>
              </w:r>
              <w:r w:rsidR="00272928">
                <w:rPr>
                  <w:noProof/>
                  <w:webHidden/>
                </w:rPr>
                <w:t>83</w:t>
              </w:r>
              <w:r w:rsidR="00272928">
                <w:rPr>
                  <w:noProof/>
                  <w:webHidden/>
                </w:rPr>
                <w:fldChar w:fldCharType="end"/>
              </w:r>
            </w:hyperlink>
          </w:p>
          <w:p w14:paraId="0DAC2ED9" w14:textId="77777777" w:rsidR="00272928" w:rsidRDefault="00920317">
            <w:pPr>
              <w:pStyle w:val="TOC2"/>
              <w:rPr>
                <w:rFonts w:asciiTheme="minorHAnsi" w:eastAsiaTheme="minorEastAsia" w:hAnsiTheme="minorHAnsi"/>
                <w:noProof/>
                <w:sz w:val="22"/>
              </w:rPr>
            </w:pPr>
            <w:hyperlink w:anchor="_Toc526151196" w:history="1">
              <w:r w:rsidR="00272928" w:rsidRPr="008D44CB">
                <w:rPr>
                  <w:rStyle w:val="Hyperlink"/>
                  <w:noProof/>
                </w:rPr>
                <w:t>13.9</w:t>
              </w:r>
              <w:r w:rsidR="00272928">
                <w:rPr>
                  <w:rFonts w:asciiTheme="minorHAnsi" w:eastAsiaTheme="minorEastAsia" w:hAnsiTheme="minorHAnsi"/>
                  <w:noProof/>
                  <w:sz w:val="22"/>
                </w:rPr>
                <w:tab/>
              </w:r>
              <w:r w:rsidR="00272928" w:rsidRPr="008D44CB">
                <w:rPr>
                  <w:rStyle w:val="Hyperlink"/>
                  <w:noProof/>
                </w:rPr>
                <w:t>Sealed Bid Solicitaiton Instructions</w:t>
              </w:r>
              <w:r w:rsidR="00272928">
                <w:rPr>
                  <w:noProof/>
                  <w:webHidden/>
                </w:rPr>
                <w:tab/>
              </w:r>
              <w:r w:rsidR="00272928">
                <w:rPr>
                  <w:noProof/>
                  <w:webHidden/>
                </w:rPr>
                <w:fldChar w:fldCharType="begin"/>
              </w:r>
              <w:r w:rsidR="00272928">
                <w:rPr>
                  <w:noProof/>
                  <w:webHidden/>
                </w:rPr>
                <w:instrText xml:space="preserve"> PAGEREF _Toc526151196 \h </w:instrText>
              </w:r>
              <w:r w:rsidR="00272928">
                <w:rPr>
                  <w:noProof/>
                  <w:webHidden/>
                </w:rPr>
              </w:r>
              <w:r w:rsidR="00272928">
                <w:rPr>
                  <w:noProof/>
                  <w:webHidden/>
                </w:rPr>
                <w:fldChar w:fldCharType="separate"/>
              </w:r>
              <w:r w:rsidR="00272928">
                <w:rPr>
                  <w:noProof/>
                  <w:webHidden/>
                </w:rPr>
                <w:t>90</w:t>
              </w:r>
              <w:r w:rsidR="00272928">
                <w:rPr>
                  <w:noProof/>
                  <w:webHidden/>
                </w:rPr>
                <w:fldChar w:fldCharType="end"/>
              </w:r>
            </w:hyperlink>
          </w:p>
          <w:p w14:paraId="218DE53E" w14:textId="77777777" w:rsidR="00272928" w:rsidRDefault="00920317">
            <w:pPr>
              <w:pStyle w:val="TOC1"/>
              <w:rPr>
                <w:rFonts w:asciiTheme="minorHAnsi" w:eastAsiaTheme="minorEastAsia" w:hAnsiTheme="minorHAnsi"/>
                <w:b w:val="0"/>
                <w:noProof/>
                <w:sz w:val="22"/>
              </w:rPr>
            </w:pPr>
            <w:hyperlink w:anchor="_Toc526151197" w:history="1">
              <w:r w:rsidR="00272928" w:rsidRPr="008D44CB">
                <w:rPr>
                  <w:rStyle w:val="Hyperlink"/>
                  <w:noProof/>
                </w:rPr>
                <w:t>14</w:t>
              </w:r>
              <w:r w:rsidR="00272928">
                <w:rPr>
                  <w:rFonts w:asciiTheme="minorHAnsi" w:eastAsiaTheme="minorEastAsia" w:hAnsiTheme="minorHAnsi"/>
                  <w:b w:val="0"/>
                  <w:noProof/>
                  <w:sz w:val="22"/>
                </w:rPr>
                <w:tab/>
              </w:r>
              <w:r w:rsidR="00272928" w:rsidRPr="008D44CB">
                <w:rPr>
                  <w:rStyle w:val="Hyperlink"/>
                  <w:noProof/>
                </w:rPr>
                <w:t>Form 14 - Reserved</w:t>
              </w:r>
              <w:r w:rsidR="00272928">
                <w:rPr>
                  <w:noProof/>
                  <w:webHidden/>
                </w:rPr>
                <w:tab/>
              </w:r>
              <w:r w:rsidR="00272928">
                <w:rPr>
                  <w:noProof/>
                  <w:webHidden/>
                </w:rPr>
                <w:fldChar w:fldCharType="begin"/>
              </w:r>
              <w:r w:rsidR="00272928">
                <w:rPr>
                  <w:noProof/>
                  <w:webHidden/>
                </w:rPr>
                <w:instrText xml:space="preserve"> PAGEREF _Toc526151197 \h </w:instrText>
              </w:r>
              <w:r w:rsidR="00272928">
                <w:rPr>
                  <w:noProof/>
                  <w:webHidden/>
                </w:rPr>
              </w:r>
              <w:r w:rsidR="00272928">
                <w:rPr>
                  <w:noProof/>
                  <w:webHidden/>
                </w:rPr>
                <w:fldChar w:fldCharType="separate"/>
              </w:r>
              <w:r w:rsidR="00272928">
                <w:rPr>
                  <w:noProof/>
                  <w:webHidden/>
                </w:rPr>
                <w:t>94</w:t>
              </w:r>
              <w:r w:rsidR="00272928">
                <w:rPr>
                  <w:noProof/>
                  <w:webHidden/>
                </w:rPr>
                <w:fldChar w:fldCharType="end"/>
              </w:r>
            </w:hyperlink>
          </w:p>
          <w:p w14:paraId="5BA04E05" w14:textId="77777777" w:rsidR="00272928" w:rsidRDefault="00920317">
            <w:pPr>
              <w:pStyle w:val="TOC1"/>
              <w:rPr>
                <w:rFonts w:asciiTheme="minorHAnsi" w:eastAsiaTheme="minorEastAsia" w:hAnsiTheme="minorHAnsi"/>
                <w:b w:val="0"/>
                <w:noProof/>
                <w:sz w:val="22"/>
              </w:rPr>
            </w:pPr>
            <w:hyperlink w:anchor="_Toc526151198" w:history="1">
              <w:r w:rsidR="00272928" w:rsidRPr="008D44CB">
                <w:rPr>
                  <w:rStyle w:val="Hyperlink"/>
                  <w:noProof/>
                </w:rPr>
                <w:t>ENVELOPE II (Sealed Separately)</w:t>
              </w:r>
              <w:r w:rsidR="00272928">
                <w:rPr>
                  <w:noProof/>
                  <w:webHidden/>
                </w:rPr>
                <w:tab/>
              </w:r>
              <w:r w:rsidR="00272928">
                <w:rPr>
                  <w:noProof/>
                  <w:webHidden/>
                </w:rPr>
                <w:fldChar w:fldCharType="begin"/>
              </w:r>
              <w:r w:rsidR="00272928">
                <w:rPr>
                  <w:noProof/>
                  <w:webHidden/>
                </w:rPr>
                <w:instrText xml:space="preserve"> PAGEREF _Toc526151198 \h </w:instrText>
              </w:r>
              <w:r w:rsidR="00272928">
                <w:rPr>
                  <w:noProof/>
                  <w:webHidden/>
                </w:rPr>
              </w:r>
              <w:r w:rsidR="00272928">
                <w:rPr>
                  <w:noProof/>
                  <w:webHidden/>
                </w:rPr>
                <w:fldChar w:fldCharType="separate"/>
              </w:r>
              <w:r w:rsidR="00272928">
                <w:rPr>
                  <w:noProof/>
                  <w:webHidden/>
                </w:rPr>
                <w:t>95</w:t>
              </w:r>
              <w:r w:rsidR="00272928">
                <w:rPr>
                  <w:noProof/>
                  <w:webHidden/>
                </w:rPr>
                <w:fldChar w:fldCharType="end"/>
              </w:r>
            </w:hyperlink>
          </w:p>
          <w:p w14:paraId="2FDDEF22" w14:textId="77777777" w:rsidR="00272928" w:rsidRDefault="00920317">
            <w:pPr>
              <w:pStyle w:val="TOC1"/>
              <w:rPr>
                <w:rFonts w:asciiTheme="minorHAnsi" w:eastAsiaTheme="minorEastAsia" w:hAnsiTheme="minorHAnsi"/>
                <w:b w:val="0"/>
                <w:noProof/>
                <w:sz w:val="22"/>
              </w:rPr>
            </w:pPr>
            <w:hyperlink w:anchor="_Toc526151199" w:history="1">
              <w:r w:rsidR="00272928" w:rsidRPr="008D44CB">
                <w:rPr>
                  <w:rStyle w:val="Hyperlink"/>
                  <w:noProof/>
                </w:rPr>
                <w:t>15</w:t>
              </w:r>
              <w:r w:rsidR="00272928">
                <w:rPr>
                  <w:rFonts w:asciiTheme="minorHAnsi" w:eastAsiaTheme="minorEastAsia" w:hAnsiTheme="minorHAnsi"/>
                  <w:b w:val="0"/>
                  <w:noProof/>
                  <w:sz w:val="22"/>
                </w:rPr>
                <w:tab/>
              </w:r>
              <w:r w:rsidR="00272928" w:rsidRPr="008D44CB">
                <w:rPr>
                  <w:rStyle w:val="Hyperlink"/>
                  <w:noProof/>
                </w:rPr>
                <w:t>FORM 15 – PROPOSED PRICE</w:t>
              </w:r>
              <w:r w:rsidR="00272928">
                <w:rPr>
                  <w:noProof/>
                  <w:webHidden/>
                </w:rPr>
                <w:tab/>
              </w:r>
              <w:r w:rsidR="00272928">
                <w:rPr>
                  <w:noProof/>
                  <w:webHidden/>
                </w:rPr>
                <w:fldChar w:fldCharType="begin"/>
              </w:r>
              <w:r w:rsidR="00272928">
                <w:rPr>
                  <w:noProof/>
                  <w:webHidden/>
                </w:rPr>
                <w:instrText xml:space="preserve"> PAGEREF _Toc526151199 \h </w:instrText>
              </w:r>
              <w:r w:rsidR="00272928">
                <w:rPr>
                  <w:noProof/>
                  <w:webHidden/>
                </w:rPr>
              </w:r>
              <w:r w:rsidR="00272928">
                <w:rPr>
                  <w:noProof/>
                  <w:webHidden/>
                </w:rPr>
                <w:fldChar w:fldCharType="separate"/>
              </w:r>
              <w:r w:rsidR="00272928">
                <w:rPr>
                  <w:noProof/>
                  <w:webHidden/>
                </w:rPr>
                <w:t>96</w:t>
              </w:r>
              <w:r w:rsidR="00272928">
                <w:rPr>
                  <w:noProof/>
                  <w:webHidden/>
                </w:rPr>
                <w:fldChar w:fldCharType="end"/>
              </w:r>
            </w:hyperlink>
          </w:p>
          <w:p w14:paraId="702BB29B" w14:textId="77777777" w:rsidR="00272928" w:rsidRDefault="00920317">
            <w:pPr>
              <w:pStyle w:val="TOC2"/>
              <w:rPr>
                <w:rFonts w:asciiTheme="minorHAnsi" w:eastAsiaTheme="minorEastAsia" w:hAnsiTheme="minorHAnsi"/>
                <w:noProof/>
                <w:sz w:val="22"/>
              </w:rPr>
            </w:pPr>
            <w:hyperlink w:anchor="_Toc526151200" w:history="1">
              <w:r w:rsidR="00272928" w:rsidRPr="008D44CB">
                <w:rPr>
                  <w:rStyle w:val="Hyperlink"/>
                  <w:noProof/>
                  <w:spacing w:val="-2"/>
                </w:rPr>
                <w:t>15.1</w:t>
              </w:r>
              <w:r w:rsidR="00272928">
                <w:rPr>
                  <w:rFonts w:asciiTheme="minorHAnsi" w:eastAsiaTheme="minorEastAsia" w:hAnsiTheme="minorHAnsi"/>
                  <w:noProof/>
                  <w:sz w:val="22"/>
                </w:rPr>
                <w:tab/>
              </w:r>
              <w:r w:rsidR="00272928" w:rsidRPr="008D44CB">
                <w:rPr>
                  <w:rStyle w:val="Hyperlink"/>
                  <w:noProof/>
                  <w:spacing w:val="-2"/>
                </w:rPr>
                <w:t>Schedule of Comercial Operation</w:t>
              </w:r>
              <w:r w:rsidR="00272928">
                <w:rPr>
                  <w:noProof/>
                  <w:webHidden/>
                </w:rPr>
                <w:tab/>
              </w:r>
              <w:r w:rsidR="00272928">
                <w:rPr>
                  <w:noProof/>
                  <w:webHidden/>
                </w:rPr>
                <w:fldChar w:fldCharType="begin"/>
              </w:r>
              <w:r w:rsidR="00272928">
                <w:rPr>
                  <w:noProof/>
                  <w:webHidden/>
                </w:rPr>
                <w:instrText xml:space="preserve"> PAGEREF _Toc526151200 \h </w:instrText>
              </w:r>
              <w:r w:rsidR="00272928">
                <w:rPr>
                  <w:noProof/>
                  <w:webHidden/>
                </w:rPr>
              </w:r>
              <w:r w:rsidR="00272928">
                <w:rPr>
                  <w:noProof/>
                  <w:webHidden/>
                </w:rPr>
                <w:fldChar w:fldCharType="separate"/>
              </w:r>
              <w:r w:rsidR="00272928">
                <w:rPr>
                  <w:noProof/>
                  <w:webHidden/>
                </w:rPr>
                <w:t>96</w:t>
              </w:r>
              <w:r w:rsidR="00272928">
                <w:rPr>
                  <w:noProof/>
                  <w:webHidden/>
                </w:rPr>
                <w:fldChar w:fldCharType="end"/>
              </w:r>
            </w:hyperlink>
          </w:p>
          <w:p w14:paraId="576FDA8B" w14:textId="77777777" w:rsidR="00272928" w:rsidRDefault="00920317">
            <w:pPr>
              <w:pStyle w:val="TOC2"/>
              <w:rPr>
                <w:rFonts w:asciiTheme="minorHAnsi" w:eastAsiaTheme="minorEastAsia" w:hAnsiTheme="minorHAnsi"/>
                <w:noProof/>
                <w:sz w:val="22"/>
              </w:rPr>
            </w:pPr>
            <w:hyperlink w:anchor="_Toc526151201" w:history="1">
              <w:r w:rsidR="00272928" w:rsidRPr="008D44CB">
                <w:rPr>
                  <w:rStyle w:val="Hyperlink"/>
                  <w:noProof/>
                </w:rPr>
                <w:t>15.2</w:t>
              </w:r>
              <w:r w:rsidR="00272928">
                <w:rPr>
                  <w:rFonts w:asciiTheme="minorHAnsi" w:eastAsiaTheme="minorEastAsia" w:hAnsiTheme="minorHAnsi"/>
                  <w:noProof/>
                  <w:sz w:val="22"/>
                </w:rPr>
                <w:tab/>
              </w:r>
              <w:r w:rsidR="00272928" w:rsidRPr="008D44CB">
                <w:rPr>
                  <w:rStyle w:val="Hyperlink"/>
                  <w:noProof/>
                </w:rPr>
                <w:t>Proposed Fixed Capacity Charges (FCCs)</w:t>
              </w:r>
              <w:r w:rsidR="00272928">
                <w:rPr>
                  <w:noProof/>
                  <w:webHidden/>
                </w:rPr>
                <w:tab/>
              </w:r>
              <w:r w:rsidR="00272928">
                <w:rPr>
                  <w:noProof/>
                  <w:webHidden/>
                </w:rPr>
                <w:fldChar w:fldCharType="begin"/>
              </w:r>
              <w:r w:rsidR="00272928">
                <w:rPr>
                  <w:noProof/>
                  <w:webHidden/>
                </w:rPr>
                <w:instrText xml:space="preserve"> PAGEREF _Toc526151201 \h </w:instrText>
              </w:r>
              <w:r w:rsidR="00272928">
                <w:rPr>
                  <w:noProof/>
                  <w:webHidden/>
                </w:rPr>
              </w:r>
              <w:r w:rsidR="00272928">
                <w:rPr>
                  <w:noProof/>
                  <w:webHidden/>
                </w:rPr>
                <w:fldChar w:fldCharType="separate"/>
              </w:r>
              <w:r w:rsidR="00272928">
                <w:rPr>
                  <w:noProof/>
                  <w:webHidden/>
                </w:rPr>
                <w:t>97</w:t>
              </w:r>
              <w:r w:rsidR="00272928">
                <w:rPr>
                  <w:noProof/>
                  <w:webHidden/>
                </w:rPr>
                <w:fldChar w:fldCharType="end"/>
              </w:r>
            </w:hyperlink>
          </w:p>
          <w:p w14:paraId="791FF875" w14:textId="77777777" w:rsidR="00272928" w:rsidRDefault="00920317">
            <w:pPr>
              <w:pStyle w:val="TOC2"/>
              <w:rPr>
                <w:rFonts w:asciiTheme="minorHAnsi" w:eastAsiaTheme="minorEastAsia" w:hAnsiTheme="minorHAnsi"/>
                <w:noProof/>
                <w:sz w:val="22"/>
              </w:rPr>
            </w:pPr>
            <w:hyperlink w:anchor="_Toc526151202" w:history="1">
              <w:r w:rsidR="00272928" w:rsidRPr="008D44CB">
                <w:rPr>
                  <w:rStyle w:val="Hyperlink"/>
                  <w:noProof/>
                </w:rPr>
                <w:t>15.3</w:t>
              </w:r>
              <w:r w:rsidR="00272928">
                <w:rPr>
                  <w:rFonts w:asciiTheme="minorHAnsi" w:eastAsiaTheme="minorEastAsia" w:hAnsiTheme="minorHAnsi"/>
                  <w:noProof/>
                  <w:sz w:val="22"/>
                </w:rPr>
                <w:tab/>
              </w:r>
              <w:r w:rsidR="00272928" w:rsidRPr="008D44CB">
                <w:rPr>
                  <w:rStyle w:val="Hyperlink"/>
                  <w:noProof/>
                </w:rPr>
                <w:t>Fixed Operations &amp; Maintenance Charge (FOMC)</w:t>
              </w:r>
              <w:r w:rsidR="00272928">
                <w:rPr>
                  <w:noProof/>
                  <w:webHidden/>
                </w:rPr>
                <w:tab/>
              </w:r>
              <w:r w:rsidR="00272928">
                <w:rPr>
                  <w:noProof/>
                  <w:webHidden/>
                </w:rPr>
                <w:fldChar w:fldCharType="begin"/>
              </w:r>
              <w:r w:rsidR="00272928">
                <w:rPr>
                  <w:noProof/>
                  <w:webHidden/>
                </w:rPr>
                <w:instrText xml:space="preserve"> PAGEREF _Toc526151202 \h </w:instrText>
              </w:r>
              <w:r w:rsidR="00272928">
                <w:rPr>
                  <w:noProof/>
                  <w:webHidden/>
                </w:rPr>
              </w:r>
              <w:r w:rsidR="00272928">
                <w:rPr>
                  <w:noProof/>
                  <w:webHidden/>
                </w:rPr>
                <w:fldChar w:fldCharType="separate"/>
              </w:r>
              <w:r w:rsidR="00272928">
                <w:rPr>
                  <w:noProof/>
                  <w:webHidden/>
                </w:rPr>
                <w:t>99</w:t>
              </w:r>
              <w:r w:rsidR="00272928">
                <w:rPr>
                  <w:noProof/>
                  <w:webHidden/>
                </w:rPr>
                <w:fldChar w:fldCharType="end"/>
              </w:r>
            </w:hyperlink>
          </w:p>
          <w:p w14:paraId="5A8BAB45" w14:textId="77777777" w:rsidR="00272928" w:rsidRDefault="00920317">
            <w:pPr>
              <w:pStyle w:val="TOC2"/>
              <w:rPr>
                <w:rFonts w:asciiTheme="minorHAnsi" w:eastAsiaTheme="minorEastAsia" w:hAnsiTheme="minorHAnsi"/>
                <w:noProof/>
                <w:sz w:val="22"/>
              </w:rPr>
            </w:pPr>
            <w:hyperlink w:anchor="_Toc526151203" w:history="1">
              <w:r w:rsidR="00272928" w:rsidRPr="008D44CB">
                <w:rPr>
                  <w:rStyle w:val="Hyperlink"/>
                  <w:noProof/>
                </w:rPr>
                <w:t>15.4</w:t>
              </w:r>
              <w:r w:rsidR="00272928">
                <w:rPr>
                  <w:rFonts w:asciiTheme="minorHAnsi" w:eastAsiaTheme="minorEastAsia" w:hAnsiTheme="minorHAnsi"/>
                  <w:noProof/>
                  <w:sz w:val="22"/>
                </w:rPr>
                <w:tab/>
              </w:r>
              <w:r w:rsidR="00272928" w:rsidRPr="008D44CB">
                <w:rPr>
                  <w:rStyle w:val="Hyperlink"/>
                  <w:noProof/>
                </w:rPr>
                <w:t>Variable O&amp;M Charge (VOMC)</w:t>
              </w:r>
              <w:r w:rsidR="00272928">
                <w:rPr>
                  <w:noProof/>
                  <w:webHidden/>
                </w:rPr>
                <w:tab/>
              </w:r>
              <w:r w:rsidR="00272928">
                <w:rPr>
                  <w:noProof/>
                  <w:webHidden/>
                </w:rPr>
                <w:fldChar w:fldCharType="begin"/>
              </w:r>
              <w:r w:rsidR="00272928">
                <w:rPr>
                  <w:noProof/>
                  <w:webHidden/>
                </w:rPr>
                <w:instrText xml:space="preserve"> PAGEREF _Toc526151203 \h </w:instrText>
              </w:r>
              <w:r w:rsidR="00272928">
                <w:rPr>
                  <w:noProof/>
                  <w:webHidden/>
                </w:rPr>
              </w:r>
              <w:r w:rsidR="00272928">
                <w:rPr>
                  <w:noProof/>
                  <w:webHidden/>
                </w:rPr>
                <w:fldChar w:fldCharType="separate"/>
              </w:r>
              <w:r w:rsidR="00272928">
                <w:rPr>
                  <w:noProof/>
                  <w:webHidden/>
                </w:rPr>
                <w:t>99</w:t>
              </w:r>
              <w:r w:rsidR="00272928">
                <w:rPr>
                  <w:noProof/>
                  <w:webHidden/>
                </w:rPr>
                <w:fldChar w:fldCharType="end"/>
              </w:r>
            </w:hyperlink>
          </w:p>
          <w:p w14:paraId="3B365F31" w14:textId="77777777" w:rsidR="00272928" w:rsidRDefault="00920317">
            <w:pPr>
              <w:pStyle w:val="TOC2"/>
              <w:rPr>
                <w:rFonts w:asciiTheme="minorHAnsi" w:eastAsiaTheme="minorEastAsia" w:hAnsiTheme="minorHAnsi"/>
                <w:noProof/>
                <w:sz w:val="22"/>
              </w:rPr>
            </w:pPr>
            <w:hyperlink w:anchor="_Toc526151204" w:history="1">
              <w:r w:rsidR="00272928" w:rsidRPr="008D44CB">
                <w:rPr>
                  <w:rStyle w:val="Hyperlink"/>
                  <w:noProof/>
                </w:rPr>
                <w:t>15.5</w:t>
              </w:r>
              <w:r w:rsidR="00272928">
                <w:rPr>
                  <w:rFonts w:asciiTheme="minorHAnsi" w:eastAsiaTheme="minorEastAsia" w:hAnsiTheme="minorHAnsi"/>
                  <w:noProof/>
                  <w:sz w:val="22"/>
                </w:rPr>
                <w:tab/>
              </w:r>
              <w:r w:rsidR="00272928" w:rsidRPr="008D44CB">
                <w:rPr>
                  <w:rStyle w:val="Hyperlink"/>
                  <w:noProof/>
                </w:rPr>
                <w:t>Fuel Charge (FC)</w:t>
              </w:r>
              <w:r w:rsidR="00272928">
                <w:rPr>
                  <w:noProof/>
                  <w:webHidden/>
                </w:rPr>
                <w:tab/>
              </w:r>
              <w:r w:rsidR="00272928">
                <w:rPr>
                  <w:noProof/>
                  <w:webHidden/>
                </w:rPr>
                <w:fldChar w:fldCharType="begin"/>
              </w:r>
              <w:r w:rsidR="00272928">
                <w:rPr>
                  <w:noProof/>
                  <w:webHidden/>
                </w:rPr>
                <w:instrText xml:space="preserve"> PAGEREF _Toc526151204 \h </w:instrText>
              </w:r>
              <w:r w:rsidR="00272928">
                <w:rPr>
                  <w:noProof/>
                  <w:webHidden/>
                </w:rPr>
              </w:r>
              <w:r w:rsidR="00272928">
                <w:rPr>
                  <w:noProof/>
                  <w:webHidden/>
                </w:rPr>
                <w:fldChar w:fldCharType="separate"/>
              </w:r>
              <w:r w:rsidR="00272928">
                <w:rPr>
                  <w:noProof/>
                  <w:webHidden/>
                </w:rPr>
                <w:t>99</w:t>
              </w:r>
              <w:r w:rsidR="00272928">
                <w:rPr>
                  <w:noProof/>
                  <w:webHidden/>
                </w:rPr>
                <w:fldChar w:fldCharType="end"/>
              </w:r>
            </w:hyperlink>
          </w:p>
          <w:p w14:paraId="2FEEAE92" w14:textId="77777777" w:rsidR="00272928" w:rsidRDefault="00920317">
            <w:pPr>
              <w:pStyle w:val="TOC2"/>
              <w:rPr>
                <w:rFonts w:asciiTheme="minorHAnsi" w:eastAsiaTheme="minorEastAsia" w:hAnsiTheme="minorHAnsi"/>
                <w:noProof/>
                <w:sz w:val="22"/>
              </w:rPr>
            </w:pPr>
            <w:hyperlink w:anchor="_Toc526151205" w:history="1">
              <w:r w:rsidR="00272928" w:rsidRPr="008D44CB">
                <w:rPr>
                  <w:rStyle w:val="Hyperlink"/>
                  <w:noProof/>
                </w:rPr>
                <w:t>15.6</w:t>
              </w:r>
              <w:r w:rsidR="00272928">
                <w:rPr>
                  <w:rFonts w:asciiTheme="minorHAnsi" w:eastAsiaTheme="minorEastAsia" w:hAnsiTheme="minorHAnsi"/>
                  <w:noProof/>
                  <w:sz w:val="22"/>
                </w:rPr>
                <w:tab/>
              </w:r>
              <w:r w:rsidR="00272928" w:rsidRPr="008D44CB">
                <w:rPr>
                  <w:rStyle w:val="Hyperlink"/>
                  <w:noProof/>
                </w:rPr>
                <w:t>Supplemental Charges</w:t>
              </w:r>
              <w:r w:rsidR="00272928">
                <w:rPr>
                  <w:noProof/>
                  <w:webHidden/>
                </w:rPr>
                <w:tab/>
              </w:r>
              <w:r w:rsidR="00272928">
                <w:rPr>
                  <w:noProof/>
                  <w:webHidden/>
                </w:rPr>
                <w:fldChar w:fldCharType="begin"/>
              </w:r>
              <w:r w:rsidR="00272928">
                <w:rPr>
                  <w:noProof/>
                  <w:webHidden/>
                </w:rPr>
                <w:instrText xml:space="preserve"> PAGEREF _Toc526151205 \h </w:instrText>
              </w:r>
              <w:r w:rsidR="00272928">
                <w:rPr>
                  <w:noProof/>
                  <w:webHidden/>
                </w:rPr>
              </w:r>
              <w:r w:rsidR="00272928">
                <w:rPr>
                  <w:noProof/>
                  <w:webHidden/>
                </w:rPr>
                <w:fldChar w:fldCharType="separate"/>
              </w:r>
              <w:r w:rsidR="00272928">
                <w:rPr>
                  <w:noProof/>
                  <w:webHidden/>
                </w:rPr>
                <w:t>105</w:t>
              </w:r>
              <w:r w:rsidR="00272928">
                <w:rPr>
                  <w:noProof/>
                  <w:webHidden/>
                </w:rPr>
                <w:fldChar w:fldCharType="end"/>
              </w:r>
            </w:hyperlink>
          </w:p>
          <w:p w14:paraId="72ABF3B9" w14:textId="77777777" w:rsidR="00272928" w:rsidRDefault="00920317">
            <w:pPr>
              <w:pStyle w:val="TOC3"/>
              <w:rPr>
                <w:rFonts w:asciiTheme="minorHAnsi" w:eastAsiaTheme="minorEastAsia" w:hAnsiTheme="minorHAnsi"/>
                <w:noProof/>
                <w:sz w:val="22"/>
              </w:rPr>
            </w:pPr>
            <w:hyperlink w:anchor="_Toc526151206" w:history="1">
              <w:r w:rsidR="00272928" w:rsidRPr="008D44CB">
                <w:rPr>
                  <w:rStyle w:val="Hyperlink"/>
                  <w:noProof/>
                </w:rPr>
                <w:t>15.6.1</w:t>
              </w:r>
              <w:r w:rsidR="00272928">
                <w:rPr>
                  <w:rFonts w:asciiTheme="minorHAnsi" w:eastAsiaTheme="minorEastAsia" w:hAnsiTheme="minorHAnsi"/>
                  <w:noProof/>
                  <w:sz w:val="22"/>
                </w:rPr>
                <w:tab/>
              </w:r>
              <w:r w:rsidR="00272928" w:rsidRPr="008D44CB">
                <w:rPr>
                  <w:rStyle w:val="Hyperlink"/>
                  <w:noProof/>
                </w:rPr>
                <w:t>Startup Charges</w:t>
              </w:r>
              <w:r w:rsidR="00272928">
                <w:rPr>
                  <w:noProof/>
                  <w:webHidden/>
                </w:rPr>
                <w:tab/>
              </w:r>
              <w:r w:rsidR="00272928">
                <w:rPr>
                  <w:noProof/>
                  <w:webHidden/>
                </w:rPr>
                <w:fldChar w:fldCharType="begin"/>
              </w:r>
              <w:r w:rsidR="00272928">
                <w:rPr>
                  <w:noProof/>
                  <w:webHidden/>
                </w:rPr>
                <w:instrText xml:space="preserve"> PAGEREF _Toc526151206 \h </w:instrText>
              </w:r>
              <w:r w:rsidR="00272928">
                <w:rPr>
                  <w:noProof/>
                  <w:webHidden/>
                </w:rPr>
              </w:r>
              <w:r w:rsidR="00272928">
                <w:rPr>
                  <w:noProof/>
                  <w:webHidden/>
                </w:rPr>
                <w:fldChar w:fldCharType="separate"/>
              </w:r>
              <w:r w:rsidR="00272928">
                <w:rPr>
                  <w:noProof/>
                  <w:webHidden/>
                </w:rPr>
                <w:t>105</w:t>
              </w:r>
              <w:r w:rsidR="00272928">
                <w:rPr>
                  <w:noProof/>
                  <w:webHidden/>
                </w:rPr>
                <w:fldChar w:fldCharType="end"/>
              </w:r>
            </w:hyperlink>
          </w:p>
          <w:p w14:paraId="49B1F47F" w14:textId="77777777" w:rsidR="00272928" w:rsidRDefault="00920317">
            <w:pPr>
              <w:pStyle w:val="TOC3"/>
              <w:rPr>
                <w:rFonts w:asciiTheme="minorHAnsi" w:eastAsiaTheme="minorEastAsia" w:hAnsiTheme="minorHAnsi"/>
                <w:noProof/>
                <w:sz w:val="22"/>
              </w:rPr>
            </w:pPr>
            <w:hyperlink w:anchor="_Toc526151207" w:history="1">
              <w:r w:rsidR="00272928" w:rsidRPr="008D44CB">
                <w:rPr>
                  <w:rStyle w:val="Hyperlink"/>
                  <w:noProof/>
                </w:rPr>
                <w:t>15.6.2</w:t>
              </w:r>
              <w:r w:rsidR="00272928">
                <w:rPr>
                  <w:rFonts w:asciiTheme="minorHAnsi" w:eastAsiaTheme="minorEastAsia" w:hAnsiTheme="minorHAnsi"/>
                  <w:noProof/>
                  <w:sz w:val="22"/>
                </w:rPr>
                <w:tab/>
              </w:r>
              <w:r w:rsidR="00272928" w:rsidRPr="008D44CB">
                <w:rPr>
                  <w:rStyle w:val="Hyperlink"/>
                  <w:noProof/>
                </w:rPr>
                <w:t>Synchronous Condenser O&amp;M Charges</w:t>
              </w:r>
              <w:r w:rsidR="00272928">
                <w:rPr>
                  <w:noProof/>
                  <w:webHidden/>
                </w:rPr>
                <w:tab/>
              </w:r>
              <w:r w:rsidR="00272928">
                <w:rPr>
                  <w:noProof/>
                  <w:webHidden/>
                </w:rPr>
                <w:fldChar w:fldCharType="begin"/>
              </w:r>
              <w:r w:rsidR="00272928">
                <w:rPr>
                  <w:noProof/>
                  <w:webHidden/>
                </w:rPr>
                <w:instrText xml:space="preserve"> PAGEREF _Toc526151207 \h </w:instrText>
              </w:r>
              <w:r w:rsidR="00272928">
                <w:rPr>
                  <w:noProof/>
                  <w:webHidden/>
                </w:rPr>
              </w:r>
              <w:r w:rsidR="00272928">
                <w:rPr>
                  <w:noProof/>
                  <w:webHidden/>
                </w:rPr>
                <w:fldChar w:fldCharType="separate"/>
              </w:r>
              <w:r w:rsidR="00272928">
                <w:rPr>
                  <w:noProof/>
                  <w:webHidden/>
                </w:rPr>
                <w:t>106</w:t>
              </w:r>
              <w:r w:rsidR="00272928">
                <w:rPr>
                  <w:noProof/>
                  <w:webHidden/>
                </w:rPr>
                <w:fldChar w:fldCharType="end"/>
              </w:r>
            </w:hyperlink>
          </w:p>
          <w:p w14:paraId="4AFD8261" w14:textId="77777777" w:rsidR="00272928" w:rsidRDefault="00920317">
            <w:pPr>
              <w:pStyle w:val="TOC2"/>
              <w:rPr>
                <w:rFonts w:asciiTheme="minorHAnsi" w:eastAsiaTheme="minorEastAsia" w:hAnsiTheme="minorHAnsi"/>
                <w:noProof/>
                <w:sz w:val="22"/>
              </w:rPr>
            </w:pPr>
            <w:hyperlink w:anchor="_Toc526151208" w:history="1">
              <w:r w:rsidR="00272928" w:rsidRPr="008D44CB">
                <w:rPr>
                  <w:rStyle w:val="Hyperlink"/>
                  <w:noProof/>
                </w:rPr>
                <w:t>15.7</w:t>
              </w:r>
              <w:r w:rsidR="00272928">
                <w:rPr>
                  <w:rFonts w:asciiTheme="minorHAnsi" w:eastAsiaTheme="minorEastAsia" w:hAnsiTheme="minorHAnsi"/>
                  <w:noProof/>
                  <w:sz w:val="22"/>
                </w:rPr>
                <w:tab/>
              </w:r>
              <w:r w:rsidR="00272928" w:rsidRPr="008D44CB">
                <w:rPr>
                  <w:rStyle w:val="Hyperlink"/>
                  <w:noProof/>
                </w:rPr>
                <w:t>Evaluated Present Value</w:t>
              </w:r>
              <w:r w:rsidR="00272928">
                <w:rPr>
                  <w:noProof/>
                  <w:webHidden/>
                </w:rPr>
                <w:tab/>
              </w:r>
              <w:r w:rsidR="00272928">
                <w:rPr>
                  <w:noProof/>
                  <w:webHidden/>
                </w:rPr>
                <w:fldChar w:fldCharType="begin"/>
              </w:r>
              <w:r w:rsidR="00272928">
                <w:rPr>
                  <w:noProof/>
                  <w:webHidden/>
                </w:rPr>
                <w:instrText xml:space="preserve"> PAGEREF _Toc526151208 \h </w:instrText>
              </w:r>
              <w:r w:rsidR="00272928">
                <w:rPr>
                  <w:noProof/>
                  <w:webHidden/>
                </w:rPr>
              </w:r>
              <w:r w:rsidR="00272928">
                <w:rPr>
                  <w:noProof/>
                  <w:webHidden/>
                </w:rPr>
                <w:fldChar w:fldCharType="separate"/>
              </w:r>
              <w:r w:rsidR="00272928">
                <w:rPr>
                  <w:noProof/>
                  <w:webHidden/>
                </w:rPr>
                <w:t>106</w:t>
              </w:r>
              <w:r w:rsidR="00272928">
                <w:rPr>
                  <w:noProof/>
                  <w:webHidden/>
                </w:rPr>
                <w:fldChar w:fldCharType="end"/>
              </w:r>
            </w:hyperlink>
          </w:p>
          <w:p w14:paraId="7A7F9FB2" w14:textId="77777777" w:rsidR="00272928" w:rsidRDefault="00920317">
            <w:pPr>
              <w:pStyle w:val="TOC3"/>
              <w:rPr>
                <w:rFonts w:asciiTheme="minorHAnsi" w:eastAsiaTheme="minorEastAsia" w:hAnsiTheme="minorHAnsi"/>
                <w:noProof/>
                <w:sz w:val="22"/>
              </w:rPr>
            </w:pPr>
            <w:hyperlink w:anchor="_Toc526151209" w:history="1">
              <w:r w:rsidR="00272928" w:rsidRPr="008D44CB">
                <w:rPr>
                  <w:rStyle w:val="Hyperlink"/>
                  <w:noProof/>
                </w:rPr>
                <w:t>15.7.1</w:t>
              </w:r>
              <w:r w:rsidR="00272928">
                <w:rPr>
                  <w:rFonts w:asciiTheme="minorHAnsi" w:eastAsiaTheme="minorEastAsia" w:hAnsiTheme="minorHAnsi"/>
                  <w:noProof/>
                  <w:sz w:val="22"/>
                </w:rPr>
                <w:tab/>
              </w:r>
              <w:r w:rsidR="00272928" w:rsidRPr="008D44CB">
                <w:rPr>
                  <w:rStyle w:val="Hyperlink"/>
                  <w:noProof/>
                </w:rPr>
                <w:t>Assumptions for Evaluation</w:t>
              </w:r>
              <w:r w:rsidR="00272928">
                <w:rPr>
                  <w:noProof/>
                  <w:webHidden/>
                </w:rPr>
                <w:tab/>
              </w:r>
              <w:r w:rsidR="00272928">
                <w:rPr>
                  <w:noProof/>
                  <w:webHidden/>
                </w:rPr>
                <w:fldChar w:fldCharType="begin"/>
              </w:r>
              <w:r w:rsidR="00272928">
                <w:rPr>
                  <w:noProof/>
                  <w:webHidden/>
                </w:rPr>
                <w:instrText xml:space="preserve"> PAGEREF _Toc526151209 \h </w:instrText>
              </w:r>
              <w:r w:rsidR="00272928">
                <w:rPr>
                  <w:noProof/>
                  <w:webHidden/>
                </w:rPr>
              </w:r>
              <w:r w:rsidR="00272928">
                <w:rPr>
                  <w:noProof/>
                  <w:webHidden/>
                </w:rPr>
                <w:fldChar w:fldCharType="separate"/>
              </w:r>
              <w:r w:rsidR="00272928">
                <w:rPr>
                  <w:noProof/>
                  <w:webHidden/>
                </w:rPr>
                <w:t>107</w:t>
              </w:r>
              <w:r w:rsidR="00272928">
                <w:rPr>
                  <w:noProof/>
                  <w:webHidden/>
                </w:rPr>
                <w:fldChar w:fldCharType="end"/>
              </w:r>
            </w:hyperlink>
          </w:p>
          <w:p w14:paraId="0D1E756A" w14:textId="77777777" w:rsidR="00272928" w:rsidRDefault="00920317">
            <w:pPr>
              <w:pStyle w:val="TOC3"/>
              <w:rPr>
                <w:rFonts w:asciiTheme="minorHAnsi" w:eastAsiaTheme="minorEastAsia" w:hAnsiTheme="minorHAnsi"/>
                <w:noProof/>
                <w:sz w:val="22"/>
              </w:rPr>
            </w:pPr>
            <w:hyperlink w:anchor="_Toc526151210" w:history="1">
              <w:r w:rsidR="00272928" w:rsidRPr="008D44CB">
                <w:rPr>
                  <w:rStyle w:val="Hyperlink"/>
                  <w:noProof/>
                </w:rPr>
                <w:t>15.7.2</w:t>
              </w:r>
              <w:r w:rsidR="00272928">
                <w:rPr>
                  <w:rFonts w:asciiTheme="minorHAnsi" w:eastAsiaTheme="minorEastAsia" w:hAnsiTheme="minorHAnsi"/>
                  <w:noProof/>
                  <w:sz w:val="22"/>
                </w:rPr>
                <w:tab/>
              </w:r>
              <w:r w:rsidR="00272928" w:rsidRPr="008D44CB">
                <w:rPr>
                  <w:rStyle w:val="Hyperlink"/>
                  <w:noProof/>
                </w:rPr>
                <w:t>Resulting Present Value</w:t>
              </w:r>
              <w:r w:rsidR="00272928">
                <w:rPr>
                  <w:noProof/>
                  <w:webHidden/>
                </w:rPr>
                <w:tab/>
              </w:r>
              <w:r w:rsidR="00272928">
                <w:rPr>
                  <w:noProof/>
                  <w:webHidden/>
                </w:rPr>
                <w:fldChar w:fldCharType="begin"/>
              </w:r>
              <w:r w:rsidR="00272928">
                <w:rPr>
                  <w:noProof/>
                  <w:webHidden/>
                </w:rPr>
                <w:instrText xml:space="preserve"> PAGEREF _Toc526151210 \h </w:instrText>
              </w:r>
              <w:r w:rsidR="00272928">
                <w:rPr>
                  <w:noProof/>
                  <w:webHidden/>
                </w:rPr>
              </w:r>
              <w:r w:rsidR="00272928">
                <w:rPr>
                  <w:noProof/>
                  <w:webHidden/>
                </w:rPr>
                <w:fldChar w:fldCharType="separate"/>
              </w:r>
              <w:r w:rsidR="00272928">
                <w:rPr>
                  <w:noProof/>
                  <w:webHidden/>
                </w:rPr>
                <w:t>108</w:t>
              </w:r>
              <w:r w:rsidR="00272928">
                <w:rPr>
                  <w:noProof/>
                  <w:webHidden/>
                </w:rPr>
                <w:fldChar w:fldCharType="end"/>
              </w:r>
            </w:hyperlink>
          </w:p>
          <w:p w14:paraId="43EDE716" w14:textId="4D65561B" w:rsidR="004D78CC" w:rsidRDefault="00922B4B" w:rsidP="004D78CC">
            <w:pPr>
              <w:pStyle w:val="USBodyText"/>
              <w:rPr>
                <w:noProof/>
                <w:lang w:eastAsia="en-NZ"/>
              </w:rPr>
            </w:pPr>
            <w:r w:rsidRPr="00B41637">
              <w:rPr>
                <w:noProof/>
                <w:lang w:eastAsia="en-NZ"/>
              </w:rPr>
              <w:fldChar w:fldCharType="end"/>
            </w:r>
          </w:p>
          <w:p w14:paraId="1067544D" w14:textId="029B6324" w:rsidR="00922B4B" w:rsidRDefault="00922B4B" w:rsidP="00B024CD">
            <w:pPr>
              <w:pStyle w:val="TableofFigures"/>
              <w:tabs>
                <w:tab w:val="left" w:pos="1414"/>
              </w:tabs>
            </w:pPr>
          </w:p>
        </w:tc>
      </w:tr>
    </w:tbl>
    <w:p w14:paraId="63ABD89A" w14:textId="77777777" w:rsidR="00B41637" w:rsidRDefault="00B41637" w:rsidP="00B41637">
      <w:pPr>
        <w:pStyle w:val="USBodyText"/>
        <w:rPr>
          <w:noProof/>
          <w:lang w:eastAsia="en-NZ"/>
        </w:rPr>
      </w:pPr>
    </w:p>
    <w:p w14:paraId="52A16C14" w14:textId="77777777" w:rsidR="00B41637" w:rsidRDefault="00B41637" w:rsidP="00B41637">
      <w:pPr>
        <w:pStyle w:val="USBodyText"/>
        <w:sectPr w:rsidR="00B41637" w:rsidSect="00E243BE">
          <w:headerReference w:type="first" r:id="rId14"/>
          <w:footerReference w:type="first" r:id="rId15"/>
          <w:pgSz w:w="12242" w:h="15842" w:code="1"/>
          <w:pgMar w:top="1418" w:right="1418" w:bottom="1985" w:left="1418" w:header="567" w:footer="567" w:gutter="0"/>
          <w:cols w:space="708"/>
          <w:titlePg/>
          <w:docGrid w:linePitch="360"/>
        </w:sectPr>
      </w:pPr>
    </w:p>
    <w:p w14:paraId="15BC16D5" w14:textId="29CB399E" w:rsidR="001D2077" w:rsidRPr="0038085A" w:rsidRDefault="006B2AA9" w:rsidP="00B024CD">
      <w:pPr>
        <w:pStyle w:val="Heading1"/>
      </w:pPr>
      <w:bookmarkStart w:id="2" w:name="_Ref486340357"/>
      <w:bookmarkStart w:id="3" w:name="_Toc526151130"/>
      <w:r>
        <w:lastRenderedPageBreak/>
        <w:t xml:space="preserve">FORM 1 - </w:t>
      </w:r>
      <w:r w:rsidRPr="00B024CD">
        <w:t>PROPOSAL</w:t>
      </w:r>
      <w:r>
        <w:t xml:space="preserve"> LETTER</w:t>
      </w:r>
      <w:bookmarkEnd w:id="2"/>
      <w:bookmarkEnd w:id="3"/>
    </w:p>
    <w:p w14:paraId="6BC49B81" w14:textId="77777777" w:rsidR="001D2077" w:rsidRDefault="001D2077" w:rsidP="001D2077">
      <w:pPr>
        <w:tabs>
          <w:tab w:val="right" w:pos="9000"/>
        </w:tabs>
        <w:ind w:left="4320" w:firstLine="720"/>
      </w:pPr>
    </w:p>
    <w:p w14:paraId="653CF6CB" w14:textId="21039C8E" w:rsidR="006E7FBB" w:rsidRDefault="00E9043F" w:rsidP="006E7FBB">
      <w:pPr>
        <w:tabs>
          <w:tab w:val="right" w:pos="9000"/>
        </w:tabs>
        <w:spacing w:after="0"/>
      </w:pPr>
      <w:r>
        <w:t>John M. Benavente, P.E.</w:t>
      </w:r>
    </w:p>
    <w:p w14:paraId="6ED4B4BE" w14:textId="7D994C3D" w:rsidR="006E7FBB" w:rsidRDefault="00E9043F" w:rsidP="006E7FBB">
      <w:pPr>
        <w:tabs>
          <w:tab w:val="right" w:pos="9000"/>
        </w:tabs>
        <w:spacing w:after="0"/>
      </w:pPr>
      <w:r>
        <w:t>General Manager</w:t>
      </w:r>
    </w:p>
    <w:p w14:paraId="7126C58C" w14:textId="3727E1DD" w:rsidR="006E7FBB" w:rsidRDefault="00E9043F" w:rsidP="006E7FBB">
      <w:pPr>
        <w:tabs>
          <w:tab w:val="right" w:pos="9000"/>
        </w:tabs>
        <w:spacing w:after="0"/>
      </w:pPr>
      <w:r>
        <w:t>Guam Power Authority</w:t>
      </w:r>
    </w:p>
    <w:p w14:paraId="777574AE" w14:textId="6C299C7C" w:rsidR="006E7FBB" w:rsidRDefault="00E9043F" w:rsidP="006E7FBB">
      <w:pPr>
        <w:tabs>
          <w:tab w:val="right" w:pos="9000"/>
        </w:tabs>
        <w:spacing w:after="0"/>
      </w:pPr>
      <w:r>
        <w:t>Post Office Box 2977</w:t>
      </w:r>
    </w:p>
    <w:p w14:paraId="700A3BE8" w14:textId="2B8E2824" w:rsidR="006E7FBB" w:rsidRDefault="00E9043F" w:rsidP="006E7FBB">
      <w:pPr>
        <w:tabs>
          <w:tab w:val="right" w:pos="9000"/>
        </w:tabs>
        <w:spacing w:after="0"/>
      </w:pPr>
      <w:r>
        <w:t>Hagatna, Guam 96932-2977</w:t>
      </w:r>
    </w:p>
    <w:p w14:paraId="1B5D027D" w14:textId="467631A4" w:rsidR="006E7FBB" w:rsidRDefault="00E9043F" w:rsidP="006E7FBB">
      <w:pPr>
        <w:tabs>
          <w:tab w:val="right" w:pos="9000"/>
        </w:tabs>
        <w:spacing w:after="0"/>
      </w:pPr>
      <w:r>
        <w:t>Attention: Supply Management Administrator</w:t>
      </w:r>
    </w:p>
    <w:p w14:paraId="5A353699" w14:textId="1DDC3BBC" w:rsidR="006E7FBB" w:rsidRDefault="006E7FBB" w:rsidP="006E7FBB">
      <w:pPr>
        <w:tabs>
          <w:tab w:val="right" w:pos="9000"/>
        </w:tabs>
        <w:spacing w:after="0"/>
      </w:pPr>
      <w:r>
        <w:t>E</w:t>
      </w:r>
      <w:r w:rsidR="00E9043F">
        <w:t>mail</w:t>
      </w:r>
      <w:r>
        <w:t>: jpangelinan@gpagwa.com</w:t>
      </w:r>
    </w:p>
    <w:p w14:paraId="467C6678" w14:textId="55863A6D" w:rsidR="006E7FBB" w:rsidRDefault="006E7FBB" w:rsidP="006E7FBB">
      <w:pPr>
        <w:tabs>
          <w:tab w:val="right" w:pos="9000"/>
        </w:tabs>
        <w:spacing w:after="0"/>
      </w:pPr>
      <w:r>
        <w:t>P</w:t>
      </w:r>
      <w:r w:rsidR="00E9043F">
        <w:t>hone</w:t>
      </w:r>
      <w:r>
        <w:t>: (671) 646-3054/55</w:t>
      </w:r>
    </w:p>
    <w:p w14:paraId="5C2C1F92" w14:textId="457A1646" w:rsidR="006E7FBB" w:rsidRPr="006E7FBB" w:rsidRDefault="006E7FBB" w:rsidP="006E7FBB">
      <w:pPr>
        <w:tabs>
          <w:tab w:val="right" w:pos="9000"/>
        </w:tabs>
        <w:spacing w:after="0"/>
      </w:pPr>
      <w:r>
        <w:t>F</w:t>
      </w:r>
      <w:r w:rsidR="00E9043F">
        <w:t>ax</w:t>
      </w:r>
      <w:r>
        <w:t>: (671) 648-3165</w:t>
      </w:r>
    </w:p>
    <w:p w14:paraId="23C3FC3B" w14:textId="77777777" w:rsidR="006E7FBB" w:rsidRPr="006E7FBB" w:rsidRDefault="006E7FBB" w:rsidP="006E7FBB">
      <w:pPr>
        <w:tabs>
          <w:tab w:val="right" w:pos="9000"/>
        </w:tabs>
      </w:pPr>
    </w:p>
    <w:p w14:paraId="30B03542" w14:textId="77777777" w:rsidR="006E7FBB" w:rsidRPr="006E7FBB" w:rsidRDefault="006E7FBB" w:rsidP="006E7FBB">
      <w:pPr>
        <w:tabs>
          <w:tab w:val="right" w:pos="9000"/>
        </w:tabs>
      </w:pPr>
      <w:r w:rsidRPr="006E7FBB">
        <w:t xml:space="preserve">The undersigned, </w:t>
      </w:r>
    </w:p>
    <w:p w14:paraId="72F7E5F0" w14:textId="77777777" w:rsidR="006E7FBB" w:rsidRPr="006E7FBB" w:rsidRDefault="006E7FBB" w:rsidP="006E7FBB">
      <w:pPr>
        <w:tabs>
          <w:tab w:val="right" w:pos="9000"/>
        </w:tabs>
      </w:pPr>
    </w:p>
    <w:tbl>
      <w:tblPr>
        <w:tblW w:w="0" w:type="auto"/>
        <w:tblInd w:w="1818" w:type="dxa"/>
        <w:tblLayout w:type="fixed"/>
        <w:tblLook w:val="0000" w:firstRow="0" w:lastRow="0" w:firstColumn="0" w:lastColumn="0" w:noHBand="0" w:noVBand="0"/>
      </w:tblPr>
      <w:tblGrid>
        <w:gridCol w:w="1604"/>
        <w:gridCol w:w="4066"/>
      </w:tblGrid>
      <w:tr w:rsidR="006E7FBB" w:rsidRPr="006E7FBB" w14:paraId="5F693A1A" w14:textId="77777777" w:rsidTr="00BF2A9B">
        <w:trPr>
          <w:trHeight w:hRule="exact" w:val="400"/>
        </w:trPr>
        <w:tc>
          <w:tcPr>
            <w:tcW w:w="1604" w:type="dxa"/>
          </w:tcPr>
          <w:p w14:paraId="2B3D1489" w14:textId="77777777" w:rsidR="006E7FBB" w:rsidRPr="006E7FBB" w:rsidRDefault="006E7FBB" w:rsidP="006E7FBB">
            <w:pPr>
              <w:tabs>
                <w:tab w:val="right" w:pos="9000"/>
              </w:tabs>
            </w:pPr>
            <w:r w:rsidRPr="006E7FBB">
              <w:t>Last Name:</w:t>
            </w:r>
          </w:p>
        </w:tc>
        <w:tc>
          <w:tcPr>
            <w:tcW w:w="4066" w:type="dxa"/>
          </w:tcPr>
          <w:p w14:paraId="6149986B" w14:textId="5BE7C171" w:rsidR="006E7FBB" w:rsidRPr="006E7FBB" w:rsidRDefault="00BF2A9B" w:rsidP="006E7FBB">
            <w:pPr>
              <w:tabs>
                <w:tab w:val="right" w:pos="9000"/>
              </w:tabs>
            </w:pPr>
            <w:r>
              <w:t>_________________________________</w:t>
            </w:r>
          </w:p>
        </w:tc>
      </w:tr>
      <w:tr w:rsidR="006E7FBB" w:rsidRPr="006E7FBB" w14:paraId="4202361D" w14:textId="77777777" w:rsidTr="00BF2A9B">
        <w:trPr>
          <w:trHeight w:hRule="exact" w:val="400"/>
        </w:trPr>
        <w:tc>
          <w:tcPr>
            <w:tcW w:w="1604" w:type="dxa"/>
          </w:tcPr>
          <w:p w14:paraId="62E6F39A" w14:textId="77777777" w:rsidR="006E7FBB" w:rsidRPr="006E7FBB" w:rsidRDefault="006E7FBB" w:rsidP="006E7FBB">
            <w:pPr>
              <w:tabs>
                <w:tab w:val="right" w:pos="9000"/>
              </w:tabs>
            </w:pPr>
            <w:r w:rsidRPr="006E7FBB">
              <w:t>First Name:</w:t>
            </w:r>
          </w:p>
        </w:tc>
        <w:tc>
          <w:tcPr>
            <w:tcW w:w="4066" w:type="dxa"/>
          </w:tcPr>
          <w:p w14:paraId="511C33F6" w14:textId="1AB42848" w:rsidR="006E7FBB" w:rsidRPr="006E7FBB" w:rsidRDefault="00BF2A9B" w:rsidP="006E7FBB">
            <w:pPr>
              <w:tabs>
                <w:tab w:val="right" w:pos="9000"/>
              </w:tabs>
            </w:pPr>
            <w:r>
              <w:t>_________________________________</w:t>
            </w:r>
          </w:p>
        </w:tc>
      </w:tr>
      <w:tr w:rsidR="006E7FBB" w:rsidRPr="006E7FBB" w14:paraId="3E4F04BD" w14:textId="77777777" w:rsidTr="00BF2A9B">
        <w:trPr>
          <w:trHeight w:hRule="exact" w:val="400"/>
        </w:trPr>
        <w:tc>
          <w:tcPr>
            <w:tcW w:w="1604" w:type="dxa"/>
          </w:tcPr>
          <w:p w14:paraId="69E2D6E4" w14:textId="77777777" w:rsidR="006E7FBB" w:rsidRPr="006E7FBB" w:rsidRDefault="006E7FBB" w:rsidP="006E7FBB">
            <w:pPr>
              <w:tabs>
                <w:tab w:val="right" w:pos="9000"/>
              </w:tabs>
            </w:pPr>
            <w:r w:rsidRPr="006E7FBB">
              <w:t>Title/Position:</w:t>
            </w:r>
          </w:p>
        </w:tc>
        <w:tc>
          <w:tcPr>
            <w:tcW w:w="4066" w:type="dxa"/>
          </w:tcPr>
          <w:p w14:paraId="3E5AD94C" w14:textId="0208B5DE" w:rsidR="006E7FBB" w:rsidRPr="006E7FBB" w:rsidRDefault="00BF2A9B" w:rsidP="006E7FBB">
            <w:pPr>
              <w:tabs>
                <w:tab w:val="right" w:pos="9000"/>
              </w:tabs>
            </w:pPr>
            <w:r>
              <w:t>_________________________________</w:t>
            </w:r>
          </w:p>
        </w:tc>
      </w:tr>
    </w:tbl>
    <w:p w14:paraId="78758F1D" w14:textId="77777777" w:rsidR="006E7FBB" w:rsidRPr="006E7FBB" w:rsidRDefault="006E7FBB" w:rsidP="006E7FBB">
      <w:pPr>
        <w:tabs>
          <w:tab w:val="right" w:pos="9000"/>
        </w:tabs>
      </w:pPr>
    </w:p>
    <w:p w14:paraId="51003E2D" w14:textId="77777777" w:rsidR="006E7FBB" w:rsidRPr="006E7FBB" w:rsidRDefault="006E7FBB" w:rsidP="006E7FBB">
      <w:pPr>
        <w:tabs>
          <w:tab w:val="right" w:pos="9000"/>
        </w:tabs>
      </w:pPr>
      <w:r w:rsidRPr="006E7FBB">
        <w:t>Located at the following address:</w:t>
      </w:r>
    </w:p>
    <w:p w14:paraId="2F4DF5D6" w14:textId="77777777" w:rsidR="006E7FBB" w:rsidRPr="006E7FBB" w:rsidRDefault="006E7FBB" w:rsidP="006E7FBB">
      <w:pPr>
        <w:tabs>
          <w:tab w:val="right" w:pos="9000"/>
        </w:tabs>
        <w:rPr>
          <w:u w:val="single"/>
        </w:rPr>
      </w:pPr>
    </w:p>
    <w:p w14:paraId="31F4C230" w14:textId="77777777" w:rsidR="006E7FBB" w:rsidRDefault="006E7FBB" w:rsidP="006E7FBB">
      <w:pPr>
        <w:tabs>
          <w:tab w:val="right" w:pos="9000"/>
        </w:tabs>
      </w:pPr>
    </w:p>
    <w:p w14:paraId="76B97D5E" w14:textId="2CC58E67" w:rsidR="006E7FBB" w:rsidRPr="006E7FBB" w:rsidRDefault="006E7FBB" w:rsidP="006E7FBB">
      <w:pPr>
        <w:tabs>
          <w:tab w:val="right" w:pos="9000"/>
        </w:tabs>
        <w:rPr>
          <w:u w:val="single"/>
        </w:rPr>
      </w:pPr>
      <w:r w:rsidRPr="006E7FBB">
        <w:t xml:space="preserve">Telephone:  </w:t>
      </w:r>
    </w:p>
    <w:p w14:paraId="450B899E" w14:textId="49C714B5" w:rsidR="006E7FBB" w:rsidRDefault="006E7FBB" w:rsidP="006E7FBB">
      <w:pPr>
        <w:tabs>
          <w:tab w:val="right" w:pos="9000"/>
        </w:tabs>
      </w:pPr>
      <w:r>
        <w:t>E-mail</w:t>
      </w:r>
      <w:r w:rsidRPr="006E7FBB">
        <w:t xml:space="preserve">:  </w:t>
      </w:r>
    </w:p>
    <w:p w14:paraId="75723533" w14:textId="56904163" w:rsidR="006E7FBB" w:rsidRPr="006E7FBB" w:rsidRDefault="006E7FBB" w:rsidP="006E7FBB">
      <w:pPr>
        <w:tabs>
          <w:tab w:val="right" w:pos="9000"/>
        </w:tabs>
      </w:pPr>
      <w:r>
        <w:t>Fax:</w:t>
      </w:r>
    </w:p>
    <w:p w14:paraId="66AB3FA6" w14:textId="77777777" w:rsidR="006E7FBB" w:rsidRPr="006E7FBB" w:rsidRDefault="006E7FBB" w:rsidP="006E7FBB">
      <w:pPr>
        <w:tabs>
          <w:tab w:val="right" w:pos="9000"/>
        </w:tabs>
      </w:pPr>
    </w:p>
    <w:p w14:paraId="1DE9F424" w14:textId="77777777" w:rsidR="006E7FBB" w:rsidRPr="006E7FBB" w:rsidRDefault="006E7FBB" w:rsidP="006E7FBB">
      <w:pPr>
        <w:tabs>
          <w:tab w:val="right" w:pos="9000"/>
        </w:tabs>
      </w:pPr>
      <w:r w:rsidRPr="006E7FBB">
        <w:t>Acting:</w:t>
      </w:r>
    </w:p>
    <w:p w14:paraId="5EF33521" w14:textId="721038AE" w:rsidR="0080465F" w:rsidRDefault="006E7FBB" w:rsidP="006E7FBB">
      <w:pPr>
        <w:tabs>
          <w:tab w:val="right" w:pos="9000"/>
        </w:tabs>
        <w:rPr>
          <w:u w:val="single"/>
        </w:rPr>
      </w:pPr>
      <w:r w:rsidRPr="006E7FBB">
        <w:t>As the representative of the company</w:t>
      </w:r>
      <w:r w:rsidRPr="006E7FBB">
        <w:rPr>
          <w:vertAlign w:val="superscript"/>
        </w:rPr>
        <w:footnoteReference w:id="2"/>
      </w:r>
      <w:r w:rsidRPr="006E7FBB">
        <w:t xml:space="preserve"> </w:t>
      </w:r>
      <w:r w:rsidR="0080465F">
        <w:rPr>
          <w:u w:val="single"/>
        </w:rPr>
        <w:tab/>
        <w:t xml:space="preserve"> </w:t>
      </w:r>
      <w:r w:rsidR="0080465F" w:rsidRPr="0080465F">
        <w:t>,</w:t>
      </w:r>
    </w:p>
    <w:p w14:paraId="3347BEBA" w14:textId="09ABBA2B" w:rsidR="006E7FBB" w:rsidRDefault="006E7FBB" w:rsidP="006E7FBB">
      <w:pPr>
        <w:tabs>
          <w:tab w:val="right" w:pos="9000"/>
        </w:tabs>
      </w:pPr>
      <w:r w:rsidRPr="006E7FBB">
        <w:t xml:space="preserve">Lead </w:t>
      </w:r>
      <w:r>
        <w:t>Bidder</w:t>
      </w:r>
      <w:r w:rsidRPr="006E7FBB">
        <w:t xml:space="preserve"> of the Consortium composed of the following members:</w:t>
      </w:r>
    </w:p>
    <w:tbl>
      <w:tblPr>
        <w:tblW w:w="0" w:type="auto"/>
        <w:tblInd w:w="1818" w:type="dxa"/>
        <w:tblLayout w:type="fixed"/>
        <w:tblLook w:val="0000" w:firstRow="0" w:lastRow="0" w:firstColumn="0" w:lastColumn="0" w:noHBand="0" w:noVBand="0"/>
      </w:tblPr>
      <w:tblGrid>
        <w:gridCol w:w="1592"/>
        <w:gridCol w:w="4078"/>
      </w:tblGrid>
      <w:tr w:rsidR="006E7FBB" w:rsidRPr="006E7FBB" w14:paraId="43BAC654" w14:textId="77777777" w:rsidTr="00BF2A9B">
        <w:tc>
          <w:tcPr>
            <w:tcW w:w="1592" w:type="dxa"/>
          </w:tcPr>
          <w:p w14:paraId="01486D33" w14:textId="3459F675" w:rsidR="006E7FBB" w:rsidRPr="006E7FBB" w:rsidRDefault="00BF2A9B" w:rsidP="006E7FBB">
            <w:pPr>
              <w:tabs>
                <w:tab w:val="right" w:pos="9000"/>
              </w:tabs>
            </w:pPr>
            <w:r>
              <w:t>1.</w:t>
            </w:r>
          </w:p>
        </w:tc>
        <w:tc>
          <w:tcPr>
            <w:tcW w:w="4078" w:type="dxa"/>
          </w:tcPr>
          <w:p w14:paraId="5291F041" w14:textId="3E1316E9" w:rsidR="006E7FBB" w:rsidRPr="006E7FBB" w:rsidRDefault="00BF2A9B" w:rsidP="006E7FBB">
            <w:pPr>
              <w:tabs>
                <w:tab w:val="right" w:pos="9000"/>
              </w:tabs>
            </w:pPr>
            <w:r>
              <w:t>____________________________________</w:t>
            </w:r>
          </w:p>
        </w:tc>
      </w:tr>
      <w:tr w:rsidR="006E7FBB" w:rsidRPr="006E7FBB" w14:paraId="1FDE572C" w14:textId="77777777" w:rsidTr="00BF2A9B">
        <w:tc>
          <w:tcPr>
            <w:tcW w:w="1592" w:type="dxa"/>
          </w:tcPr>
          <w:p w14:paraId="6F576C37" w14:textId="0FD2C634" w:rsidR="006E7FBB" w:rsidRPr="006E7FBB" w:rsidRDefault="00BF2A9B" w:rsidP="006E7FBB">
            <w:pPr>
              <w:tabs>
                <w:tab w:val="right" w:pos="9000"/>
              </w:tabs>
            </w:pPr>
            <w:r>
              <w:t>2.</w:t>
            </w:r>
          </w:p>
        </w:tc>
        <w:tc>
          <w:tcPr>
            <w:tcW w:w="4078" w:type="dxa"/>
          </w:tcPr>
          <w:p w14:paraId="07DF62CF" w14:textId="21C1A5CF" w:rsidR="006E7FBB" w:rsidRPr="006E7FBB" w:rsidRDefault="00BF2A9B" w:rsidP="006E7FBB">
            <w:pPr>
              <w:tabs>
                <w:tab w:val="right" w:pos="9000"/>
              </w:tabs>
            </w:pPr>
            <w:r>
              <w:t>____________________________________</w:t>
            </w:r>
          </w:p>
        </w:tc>
      </w:tr>
      <w:tr w:rsidR="006E7FBB" w:rsidRPr="006E7FBB" w14:paraId="2C95CD26" w14:textId="77777777" w:rsidTr="00BF2A9B">
        <w:tc>
          <w:tcPr>
            <w:tcW w:w="1592" w:type="dxa"/>
          </w:tcPr>
          <w:p w14:paraId="2FC300C3" w14:textId="10940928" w:rsidR="006E7FBB" w:rsidRPr="006E7FBB" w:rsidRDefault="00BF2A9B" w:rsidP="006E7FBB">
            <w:pPr>
              <w:tabs>
                <w:tab w:val="right" w:pos="9000"/>
              </w:tabs>
            </w:pPr>
            <w:r>
              <w:t>3.</w:t>
            </w:r>
          </w:p>
        </w:tc>
        <w:tc>
          <w:tcPr>
            <w:tcW w:w="4078" w:type="dxa"/>
          </w:tcPr>
          <w:p w14:paraId="67010125" w14:textId="5C4892CD" w:rsidR="006E7FBB" w:rsidRPr="006E7FBB" w:rsidRDefault="00BF2A9B" w:rsidP="006E7FBB">
            <w:pPr>
              <w:tabs>
                <w:tab w:val="right" w:pos="9000"/>
              </w:tabs>
            </w:pPr>
            <w:r>
              <w:t>____________________________________</w:t>
            </w:r>
          </w:p>
        </w:tc>
      </w:tr>
      <w:tr w:rsidR="006E7FBB" w:rsidRPr="006E7FBB" w14:paraId="1473B469" w14:textId="77777777" w:rsidTr="00BF2A9B">
        <w:tc>
          <w:tcPr>
            <w:tcW w:w="1592" w:type="dxa"/>
          </w:tcPr>
          <w:p w14:paraId="09EBE314" w14:textId="1820BF50" w:rsidR="006E7FBB" w:rsidRPr="006E7FBB" w:rsidRDefault="00BF2A9B" w:rsidP="006E7FBB">
            <w:pPr>
              <w:tabs>
                <w:tab w:val="right" w:pos="9000"/>
              </w:tabs>
            </w:pPr>
            <w:r>
              <w:t>4.</w:t>
            </w:r>
          </w:p>
        </w:tc>
        <w:tc>
          <w:tcPr>
            <w:tcW w:w="4078" w:type="dxa"/>
          </w:tcPr>
          <w:p w14:paraId="3973398D" w14:textId="22C50A40" w:rsidR="006E7FBB" w:rsidRPr="006E7FBB" w:rsidRDefault="00BF2A9B" w:rsidP="006E7FBB">
            <w:pPr>
              <w:tabs>
                <w:tab w:val="right" w:pos="9000"/>
              </w:tabs>
            </w:pPr>
            <w:r>
              <w:t>____________________________________</w:t>
            </w:r>
          </w:p>
        </w:tc>
      </w:tr>
    </w:tbl>
    <w:p w14:paraId="75899718" w14:textId="172BFEBA" w:rsidR="006E7FBB" w:rsidRPr="006E7FBB" w:rsidRDefault="0080465F" w:rsidP="006E7FBB">
      <w:pPr>
        <w:tabs>
          <w:tab w:val="right" w:pos="9000"/>
        </w:tabs>
      </w:pPr>
      <w:r>
        <w:t>a</w:t>
      </w:r>
      <w:r w:rsidR="006E7FBB" w:rsidRPr="006E7FBB">
        <w:t>nd on behalf of said Consortium, in view of the Power of Attorney provided by each of the members</w:t>
      </w:r>
      <w:r w:rsidR="006E7FBB" w:rsidRPr="006E7FBB">
        <w:rPr>
          <w:vertAlign w:val="superscript"/>
        </w:rPr>
        <w:footnoteReference w:id="3"/>
      </w:r>
      <w:r w:rsidR="006E7FBB" w:rsidRPr="006E7FBB">
        <w:t>.</w:t>
      </w:r>
    </w:p>
    <w:p w14:paraId="690E474F" w14:textId="5A873B1C" w:rsidR="006E7FBB" w:rsidRPr="006E7FBB" w:rsidRDefault="006E7FBB" w:rsidP="006E7FBB">
      <w:pPr>
        <w:tabs>
          <w:tab w:val="right" w:pos="9000"/>
        </w:tabs>
      </w:pPr>
      <w:r w:rsidRPr="006E7FBB">
        <w:lastRenderedPageBreak/>
        <w:t xml:space="preserve">Having examined the whole of the </w:t>
      </w:r>
      <w:r w:rsidR="00A15D3F">
        <w:t>IFMSB</w:t>
      </w:r>
      <w:r w:rsidRPr="006E7FBB">
        <w:t xml:space="preserve"> documents, receipt of which is duly acknowledged, for the development of a </w:t>
      </w:r>
      <w:r w:rsidR="006F41A3">
        <w:t>ULSD</w:t>
      </w:r>
      <w:r w:rsidRPr="006E7FBB">
        <w:t>/gas-fired, power Facility, on a BO</w:t>
      </w:r>
      <w:r w:rsidR="006F41A3">
        <w:t>T</w:t>
      </w:r>
      <w:r w:rsidRPr="006E7FBB">
        <w:t xml:space="preserve"> basis, in </w:t>
      </w:r>
      <w:r w:rsidR="006F41A3">
        <w:t>Guam</w:t>
      </w:r>
      <w:r w:rsidRPr="006E7FBB">
        <w:t xml:space="preserve"> </w:t>
      </w:r>
      <w:r w:rsidR="0080465F">
        <w:t>(</w:t>
      </w:r>
      <w:r w:rsidRPr="006E7FBB">
        <w:t>“</w:t>
      </w:r>
      <w:r w:rsidR="006F41A3">
        <w:t>the Project</w:t>
      </w:r>
      <w:r w:rsidRPr="006E7FBB">
        <w:t>”</w:t>
      </w:r>
      <w:r w:rsidR="0080465F">
        <w:t>)</w:t>
      </w:r>
      <w:r w:rsidRPr="006E7FBB">
        <w:t>, compris</w:t>
      </w:r>
      <w:r w:rsidR="0080465F">
        <w:t>ed</w:t>
      </w:r>
      <w:r w:rsidRPr="006E7FBB">
        <w:t xml:space="preserve"> of the following documents:</w:t>
      </w:r>
    </w:p>
    <w:p w14:paraId="21BC968D" w14:textId="671C3B43" w:rsidR="006E7FBB" w:rsidRPr="006E7FBB" w:rsidRDefault="006F41A3" w:rsidP="006E7FBB">
      <w:pPr>
        <w:tabs>
          <w:tab w:val="right" w:pos="9000"/>
        </w:tabs>
      </w:pPr>
      <w:r>
        <w:t xml:space="preserve">Invitation for Bid </w:t>
      </w:r>
      <w:r w:rsidR="006E7FBB" w:rsidRPr="006E7FBB">
        <w:t>(</w:t>
      </w:r>
      <w:r w:rsidR="00A15D3F">
        <w:t>IFMSB</w:t>
      </w:r>
      <w:r w:rsidR="006E7FBB" w:rsidRPr="006E7FBB">
        <w:t xml:space="preserve">), dated [ </w:t>
      </w:r>
      <w:r>
        <w:t xml:space="preserve">      </w:t>
      </w:r>
      <w:r w:rsidR="006E7FBB" w:rsidRPr="006E7FBB">
        <w:t>201</w:t>
      </w:r>
      <w:r w:rsidR="002A1DFA">
        <w:t>8</w:t>
      </w:r>
      <w:r w:rsidR="006E7FBB" w:rsidRPr="006E7FBB">
        <w:t>]</w:t>
      </w:r>
    </w:p>
    <w:p w14:paraId="5AE85CAA" w14:textId="411A5B92" w:rsidR="006E7FBB" w:rsidRPr="006E7FBB" w:rsidRDefault="006E7FBB" w:rsidP="006E7FBB">
      <w:pPr>
        <w:tabs>
          <w:tab w:val="right" w:pos="9000"/>
        </w:tabs>
      </w:pPr>
      <w:r w:rsidRPr="006E7FBB">
        <w:t xml:space="preserve">Draft Agreements, dated [ </w:t>
      </w:r>
      <w:r w:rsidR="006F41A3">
        <w:t xml:space="preserve">          </w:t>
      </w:r>
      <w:r w:rsidRPr="006E7FBB">
        <w:t>201</w:t>
      </w:r>
      <w:r w:rsidR="002A1DFA">
        <w:t>8</w:t>
      </w:r>
      <w:r w:rsidR="006F41A3">
        <w:t>]</w:t>
      </w:r>
    </w:p>
    <w:p w14:paraId="1F37BD80" w14:textId="4DBFDFFF" w:rsidR="006E7FBB" w:rsidRPr="006E7FBB" w:rsidRDefault="0080465F" w:rsidP="006E7FBB">
      <w:pPr>
        <w:tabs>
          <w:tab w:val="right" w:pos="9000"/>
        </w:tabs>
      </w:pPr>
      <w:r>
        <w:t>[</w:t>
      </w:r>
      <w:r w:rsidR="006E7FBB" w:rsidRPr="0080465F">
        <w:t>Supplemental Information</w:t>
      </w:r>
    </w:p>
    <w:p w14:paraId="61815C10" w14:textId="77777777" w:rsidR="006E7FBB" w:rsidRPr="006E7FBB" w:rsidRDefault="006E7FBB" w:rsidP="006E7FBB">
      <w:pPr>
        <w:tabs>
          <w:tab w:val="right" w:pos="9000"/>
        </w:tabs>
      </w:pPr>
      <w:r w:rsidRPr="006E7FBB">
        <w:t xml:space="preserve">Amendment No. 1 </w:t>
      </w:r>
    </w:p>
    <w:p w14:paraId="3AB5BBE9" w14:textId="77777777" w:rsidR="006E7FBB" w:rsidRPr="006E7FBB" w:rsidRDefault="006E7FBB" w:rsidP="006E7FBB">
      <w:pPr>
        <w:tabs>
          <w:tab w:val="right" w:pos="9000"/>
        </w:tabs>
      </w:pPr>
      <w:r w:rsidRPr="006E7FBB">
        <w:t>Amendment No. 2</w:t>
      </w:r>
    </w:p>
    <w:p w14:paraId="68F6BB46" w14:textId="763DAB6C" w:rsidR="006E7FBB" w:rsidRPr="006E7FBB" w:rsidRDefault="006E7FBB" w:rsidP="006E7FBB">
      <w:pPr>
        <w:tabs>
          <w:tab w:val="right" w:pos="9000"/>
        </w:tabs>
      </w:pPr>
      <w:r w:rsidRPr="006E7FBB">
        <w:t>Amendment No. 3…</w:t>
      </w:r>
      <w:r w:rsidR="0080465F">
        <w:t>]</w:t>
      </w:r>
    </w:p>
    <w:p w14:paraId="042909DE" w14:textId="1927BABF" w:rsidR="006E7FBB" w:rsidRPr="006E7FBB" w:rsidRDefault="006E7FBB" w:rsidP="006E7FBB">
      <w:pPr>
        <w:tabs>
          <w:tab w:val="right" w:pos="9000"/>
        </w:tabs>
      </w:pPr>
      <w:r w:rsidRPr="006E7FBB">
        <w:t>Having evaluated, following our own studies undertaken under our responsibility, the nature and scope of the contractual obligations to be executed, the financing structure, the Security Package</w:t>
      </w:r>
      <w:r w:rsidR="00404A08">
        <w:t>, as defined in the ECA</w:t>
      </w:r>
      <w:r w:rsidR="00037EC3">
        <w:t>,</w:t>
      </w:r>
      <w:r w:rsidRPr="006E7FBB">
        <w:t xml:space="preserve"> and any other regulation associated to the Project or its execution, we commit ourselves to design, finance, procure, construct, own, operate, and maintain the whole of the Project, power Facility</w:t>
      </w:r>
      <w:r w:rsidR="006F41A3">
        <w:t xml:space="preserve"> in Guam</w:t>
      </w:r>
      <w:r w:rsidRPr="006E7FBB">
        <w:t xml:space="preserve">, and to sell the electricity generated exclusively to </w:t>
      </w:r>
      <w:r w:rsidR="006F41A3">
        <w:t>GPA</w:t>
      </w:r>
      <w:r w:rsidRPr="006E7FBB">
        <w:t xml:space="preserve"> for an Initial Term of twenty-five (25) years, in conformity with the schedule and conditions stipulated in the </w:t>
      </w:r>
      <w:r w:rsidR="00A15D3F">
        <w:t>IFMSB</w:t>
      </w:r>
      <w:r w:rsidRPr="006E7FBB">
        <w:t xml:space="preserve"> documents and for a </w:t>
      </w:r>
      <w:r w:rsidR="00FE4836">
        <w:t>Present Value</w:t>
      </w:r>
      <w:r w:rsidRPr="006E7FBB">
        <w:t xml:space="preserve"> in </w:t>
      </w:r>
      <w:r w:rsidR="00B62478">
        <w:t xml:space="preserve">United States Dollars </w:t>
      </w:r>
      <w:r w:rsidRPr="006E7FBB">
        <w:t xml:space="preserve">as calculated in </w:t>
      </w:r>
      <w:r w:rsidRPr="00634DA0">
        <w:t xml:space="preserve">Form </w:t>
      </w:r>
      <w:r w:rsidR="00634DA0">
        <w:fldChar w:fldCharType="begin"/>
      </w:r>
      <w:r w:rsidR="00634DA0">
        <w:instrText xml:space="preserve"> REF _Ref486338698 \r \h </w:instrText>
      </w:r>
      <w:r w:rsidR="00634DA0">
        <w:fldChar w:fldCharType="separate"/>
      </w:r>
      <w:r w:rsidR="00EC577B">
        <w:t>15</w:t>
      </w:r>
      <w:r w:rsidR="00634DA0">
        <w:fldChar w:fldCharType="end"/>
      </w:r>
      <w:r w:rsidR="00876E9E">
        <w:t xml:space="preserve"> </w:t>
      </w:r>
      <w:r w:rsidRPr="00634DA0">
        <w:t>hereof.</w:t>
      </w:r>
    </w:p>
    <w:p w14:paraId="356C321C" w14:textId="46494DD6" w:rsidR="006E7FBB" w:rsidRPr="006E7FBB" w:rsidRDefault="006E7FBB" w:rsidP="006E7FBB">
      <w:pPr>
        <w:tabs>
          <w:tab w:val="right" w:pos="9000"/>
        </w:tabs>
      </w:pPr>
      <w:r w:rsidRPr="006E7FBB">
        <w:t xml:space="preserve">We agree to abide by this Proposal and maintain its validity for a period of </w:t>
      </w:r>
      <w:r w:rsidR="007907E3">
        <w:t xml:space="preserve">twelve (12) </w:t>
      </w:r>
      <w:r w:rsidR="0067615F">
        <w:t xml:space="preserve">months </w:t>
      </w:r>
      <w:r w:rsidR="0067615F" w:rsidRPr="006E7FBB">
        <w:t>from</w:t>
      </w:r>
      <w:r w:rsidRPr="006E7FBB">
        <w:t xml:space="preserve"> the </w:t>
      </w:r>
      <w:r w:rsidR="0080465F">
        <w:t xml:space="preserve">Bid Date </w:t>
      </w:r>
      <w:r w:rsidRPr="006E7FBB">
        <w:t xml:space="preserve">as prescribed in the Instructions to </w:t>
      </w:r>
      <w:r w:rsidR="00B62478">
        <w:t>Bidders</w:t>
      </w:r>
      <w:r w:rsidRPr="006E7FBB">
        <w:t xml:space="preserve">, Section B, Article </w:t>
      </w:r>
      <w:r w:rsidR="00B62478">
        <w:t>4.7</w:t>
      </w:r>
      <w:r w:rsidRPr="006E7FBB">
        <w:t xml:space="preserve"> entitled “Proposal Validity”.</w:t>
      </w:r>
    </w:p>
    <w:p w14:paraId="12CB3950" w14:textId="16955AC6" w:rsidR="006E7FBB" w:rsidRPr="006E7FBB" w:rsidRDefault="006E7FBB" w:rsidP="006E7FBB">
      <w:pPr>
        <w:tabs>
          <w:tab w:val="right" w:pos="9000"/>
        </w:tabs>
      </w:pPr>
      <w:r w:rsidRPr="006E7FBB">
        <w:t xml:space="preserve">We accept to remain bound by this Proposal which may be accepted by </w:t>
      </w:r>
      <w:r w:rsidR="00E9043F">
        <w:t>GPA</w:t>
      </w:r>
      <w:r w:rsidRPr="006E7FBB">
        <w:t xml:space="preserve"> at any time before the expiration of that period.</w:t>
      </w:r>
    </w:p>
    <w:p w14:paraId="19625D13" w14:textId="21A1D121" w:rsidR="006E7FBB" w:rsidRPr="006E7FBB" w:rsidRDefault="006E7FBB" w:rsidP="006E7FBB">
      <w:pPr>
        <w:tabs>
          <w:tab w:val="right" w:pos="9000"/>
        </w:tabs>
      </w:pPr>
      <w:r w:rsidRPr="006E7FBB">
        <w:t xml:space="preserve">We commit ourselves, if we are selected, to extend the validity of our Proposal and our </w:t>
      </w:r>
      <w:r w:rsidR="008137BE">
        <w:t>Bid Guarantee</w:t>
      </w:r>
      <w:r w:rsidRPr="006E7FBB">
        <w:t xml:space="preserve"> until execution of the Project Agreements and our presentation of the </w:t>
      </w:r>
      <w:r w:rsidR="00876E9E">
        <w:t>Performance Bond</w:t>
      </w:r>
      <w:r w:rsidRPr="006E7FBB">
        <w:t>.</w:t>
      </w:r>
    </w:p>
    <w:p w14:paraId="6D995F6B" w14:textId="36356631" w:rsidR="006E7FBB" w:rsidRPr="006E7FBB" w:rsidRDefault="006E7FBB" w:rsidP="006E7FBB">
      <w:pPr>
        <w:tabs>
          <w:tab w:val="right" w:pos="9000"/>
        </w:tabs>
      </w:pPr>
      <w:r w:rsidRPr="006E7FBB">
        <w:t xml:space="preserve">We have provided and attached hereto a Bank Guarantee for </w:t>
      </w:r>
      <w:r w:rsidR="00A15D3F">
        <w:t>Three</w:t>
      </w:r>
      <w:r w:rsidR="00A15D3F" w:rsidRPr="00927237">
        <w:t xml:space="preserve"> </w:t>
      </w:r>
      <w:r w:rsidRPr="00927237">
        <w:t xml:space="preserve">Million United States Dollars </w:t>
      </w:r>
      <w:r w:rsidR="00B62478" w:rsidRPr="00927237">
        <w:t xml:space="preserve">(USD </w:t>
      </w:r>
      <w:r w:rsidR="00A15D3F">
        <w:t>3</w:t>
      </w:r>
      <w:r w:rsidRPr="00927237">
        <w:t>,000,000.00)</w:t>
      </w:r>
      <w:r w:rsidR="00E9043F" w:rsidRPr="00927237">
        <w:t xml:space="preserve"> </w:t>
      </w:r>
      <w:r w:rsidRPr="00927237">
        <w:t>in accordance to the form provided herein.</w:t>
      </w:r>
    </w:p>
    <w:p w14:paraId="2FEE6A95" w14:textId="2C115F07" w:rsidR="006E7FBB" w:rsidRPr="006E7FBB" w:rsidRDefault="006E7FBB" w:rsidP="006E7FBB">
      <w:pPr>
        <w:tabs>
          <w:tab w:val="right" w:pos="9000"/>
        </w:tabs>
      </w:pPr>
      <w:r w:rsidRPr="006E7FBB">
        <w:t xml:space="preserve">We acknowledge </w:t>
      </w:r>
      <w:r w:rsidR="00B62478">
        <w:t>GPA</w:t>
      </w:r>
      <w:r w:rsidRPr="006E7FBB">
        <w:t xml:space="preserve">’s standard of ethics, as described immediately below: </w:t>
      </w:r>
    </w:p>
    <w:p w14:paraId="687BA061" w14:textId="0DD8F71B" w:rsidR="006E7FBB" w:rsidRPr="006E7FBB" w:rsidRDefault="00B62478" w:rsidP="006E7FBB">
      <w:pPr>
        <w:tabs>
          <w:tab w:val="right" w:pos="9000"/>
        </w:tabs>
      </w:pPr>
      <w:r>
        <w:t>GPA</w:t>
      </w:r>
      <w:r w:rsidR="006E7FBB" w:rsidRPr="006E7FBB">
        <w:t xml:space="preserve"> requires that all </w:t>
      </w:r>
      <w:r>
        <w:t>Bidders</w:t>
      </w:r>
      <w:r w:rsidR="006E7FBB" w:rsidRPr="006E7FBB">
        <w:t xml:space="preserve"> observe the highest standard of ethics during the procurement process.  In pursuance of this policy </w:t>
      </w:r>
      <w:r w:rsidR="00E9043F">
        <w:t>GPA</w:t>
      </w:r>
      <w:r w:rsidR="006E7FBB" w:rsidRPr="006E7FBB">
        <w:t>:</w:t>
      </w:r>
    </w:p>
    <w:p w14:paraId="69C4A9AA" w14:textId="77777777" w:rsidR="006E7FBB" w:rsidRPr="006E7FBB" w:rsidRDefault="006E7FBB" w:rsidP="00E9043F">
      <w:pPr>
        <w:pStyle w:val="USNumbera"/>
      </w:pPr>
      <w:r w:rsidRPr="006E7FBB">
        <w:t>defines for the purposes of this standard of ethics, the terms set forth below as follows:</w:t>
      </w:r>
    </w:p>
    <w:p w14:paraId="38ADC556" w14:textId="7E85E099" w:rsidR="006E7FBB" w:rsidRPr="006E7FBB" w:rsidRDefault="006E7FBB" w:rsidP="00E9043F">
      <w:pPr>
        <w:pStyle w:val="USIndent2"/>
      </w:pPr>
      <w:r w:rsidRPr="006E7FBB">
        <w:t>“Corrupt Practice” means the offering, giving, receiving, or soliciting, directly or indirectly, of anything of any value to influence the action of a public official involved in the procurement process or in contract execution;</w:t>
      </w:r>
    </w:p>
    <w:p w14:paraId="7D784144" w14:textId="6947AA7A" w:rsidR="006E7FBB" w:rsidRPr="006E7FBB" w:rsidRDefault="006E7FBB" w:rsidP="00E9043F">
      <w:pPr>
        <w:pStyle w:val="USIndent2"/>
      </w:pPr>
      <w:r w:rsidRPr="006E7FBB">
        <w:t>“Fraudulent Practice” means a misrepresentation or omission of fact in order to influence the procurement process or the execution of a contract;</w:t>
      </w:r>
    </w:p>
    <w:p w14:paraId="096CC36B" w14:textId="5B69A4F8" w:rsidR="006E7FBB" w:rsidRPr="006E7FBB" w:rsidRDefault="006E7FBB" w:rsidP="00E9043F">
      <w:pPr>
        <w:pStyle w:val="USIndent2"/>
      </w:pPr>
      <w:r w:rsidRPr="006E7FBB">
        <w:lastRenderedPageBreak/>
        <w:t xml:space="preserve">“Collusive Practice” means a scheme or arrangement between two or more bidders, with or without the knowledge of </w:t>
      </w:r>
      <w:r w:rsidR="00E9043F">
        <w:t>GPA</w:t>
      </w:r>
      <w:r w:rsidRPr="006E7FBB">
        <w:t>, designed to establish bid prices at artificial, non-responsive, levels; and</w:t>
      </w:r>
    </w:p>
    <w:p w14:paraId="2C91A123" w14:textId="6F6582EE" w:rsidR="006E7FBB" w:rsidRPr="006E7FBB" w:rsidRDefault="006E7FBB" w:rsidP="00E9043F">
      <w:pPr>
        <w:pStyle w:val="USIndent2"/>
      </w:pPr>
      <w:r w:rsidRPr="006E7FBB">
        <w:t>“Coercive Practice” means harming or threatening to harm, directly or indirectly, persons or their property to influence their participation in a procurement process, or affect the execution of a contract.</w:t>
      </w:r>
    </w:p>
    <w:p w14:paraId="69DF7735" w14:textId="5B354E90" w:rsidR="006E7FBB" w:rsidRPr="006E7FBB" w:rsidRDefault="006E7FBB" w:rsidP="00E9043F">
      <w:pPr>
        <w:pStyle w:val="USNumbera"/>
      </w:pPr>
      <w:r w:rsidRPr="006E7FBB">
        <w:t xml:space="preserve">will declare a </w:t>
      </w:r>
      <w:r w:rsidR="00E9043F">
        <w:t>Bidder</w:t>
      </w:r>
      <w:r w:rsidRPr="006E7FBB">
        <w:t xml:space="preserve"> ineligible for the Project and reject the </w:t>
      </w:r>
      <w:r w:rsidR="00E9043F">
        <w:t>Bidder</w:t>
      </w:r>
      <w:r w:rsidRPr="006E7FBB">
        <w:t xml:space="preserve">’s Proposal if it determines that the </w:t>
      </w:r>
      <w:r w:rsidR="00E9043F">
        <w:t>Bidder</w:t>
      </w:r>
      <w:r w:rsidRPr="006E7FBB">
        <w:t xml:space="preserve"> engaged in </w:t>
      </w:r>
      <w:r w:rsidR="007907E3">
        <w:t xml:space="preserve">any </w:t>
      </w:r>
      <w:r w:rsidRPr="006E7FBB">
        <w:t>Corrupt, Fraudulent, Collusive or Corrupt Practices in competing for the Project.</w:t>
      </w:r>
    </w:p>
    <w:p w14:paraId="3CED0EA3" w14:textId="04513513" w:rsidR="006E7FBB" w:rsidRPr="006E7FBB" w:rsidRDefault="006E7FBB" w:rsidP="006E7FBB">
      <w:pPr>
        <w:tabs>
          <w:tab w:val="right" w:pos="9000"/>
        </w:tabs>
      </w:pPr>
      <w:r w:rsidRPr="006E7FBB">
        <w:t xml:space="preserve">We certify that (i) the information submitted as part of this Proposal is complete and accurate, (ii) the Proposal has been submitted in the legal name of the Consortium whose members will be bound to this Proposal and to the development of the Project, (iii) we accept the documents and terms of the </w:t>
      </w:r>
      <w:r w:rsidR="00A15D3F">
        <w:t>IFMSB</w:t>
      </w:r>
      <w:r w:rsidRPr="006E7FBB">
        <w:t xml:space="preserve"> documents, and (iv) there are no material deviations in our Proposal from the terms and conditions of the draft </w:t>
      </w:r>
      <w:r w:rsidR="00E9043F">
        <w:t>Energy Conversion</w:t>
      </w:r>
      <w:r w:rsidRPr="006E7FBB">
        <w:t xml:space="preserve"> Agreement.</w:t>
      </w:r>
    </w:p>
    <w:p w14:paraId="6D5749A5" w14:textId="1C8F6769" w:rsidR="006E7FBB" w:rsidRPr="006E7FBB" w:rsidRDefault="006E7FBB" w:rsidP="006E7FBB">
      <w:pPr>
        <w:tabs>
          <w:tab w:val="right" w:pos="9000"/>
        </w:tabs>
      </w:pPr>
      <w:r w:rsidRPr="006E7FBB">
        <w:t xml:space="preserve">We understand that the </w:t>
      </w:r>
      <w:r w:rsidR="00E9043F">
        <w:t>GPA</w:t>
      </w:r>
      <w:r w:rsidRPr="006E7FBB">
        <w:t xml:space="preserve"> is not bound to accept any Proposal that it may receive.</w:t>
      </w:r>
    </w:p>
    <w:p w14:paraId="48B13541" w14:textId="77777777" w:rsidR="006E7FBB" w:rsidRPr="006E7FBB" w:rsidRDefault="006E7FBB" w:rsidP="006E7FBB">
      <w:pPr>
        <w:tabs>
          <w:tab w:val="right" w:pos="9000"/>
        </w:tabs>
      </w:pPr>
      <w:r w:rsidRPr="006E7FBB">
        <w:t xml:space="preserve">In </w:t>
      </w:r>
      <w:r w:rsidRPr="006E7FBB">
        <w:rPr>
          <w:u w:val="single"/>
        </w:rPr>
        <w:tab/>
      </w:r>
      <w:r w:rsidRPr="006E7FBB">
        <w:t xml:space="preserve"> (location) </w:t>
      </w:r>
      <w:r w:rsidRPr="006E7FBB">
        <w:rPr>
          <w:u w:val="single"/>
        </w:rPr>
        <w:tab/>
      </w:r>
      <w:r w:rsidRPr="006E7FBB">
        <w:t>, on this ______ (date) ____________</w:t>
      </w:r>
    </w:p>
    <w:p w14:paraId="5154D142" w14:textId="58CF07AD" w:rsidR="006E7FBB" w:rsidRPr="006E7FBB" w:rsidRDefault="006E7FBB" w:rsidP="006E7FBB">
      <w:pPr>
        <w:tabs>
          <w:tab w:val="right" w:pos="9000"/>
        </w:tabs>
      </w:pPr>
      <w:r w:rsidRPr="006E7FBB">
        <w:t xml:space="preserve">The Lead </w:t>
      </w:r>
      <w:r w:rsidR="00E9043F">
        <w:t>Bidder</w:t>
      </w:r>
      <w:r w:rsidRPr="006E7FBB">
        <w:t>, duly authorized to execute the Proposal for and on behalf of the Consortium:</w:t>
      </w:r>
    </w:p>
    <w:p w14:paraId="3DECB83A" w14:textId="77777777" w:rsidR="006E7FBB" w:rsidRPr="006E7FBB" w:rsidRDefault="006E7FBB" w:rsidP="006E7FBB">
      <w:pPr>
        <w:tabs>
          <w:tab w:val="right" w:pos="9000"/>
        </w:tabs>
      </w:pPr>
    </w:p>
    <w:p w14:paraId="3D646E73" w14:textId="77777777" w:rsidR="006E7FBB" w:rsidRPr="006E7FBB" w:rsidRDefault="006E7FBB" w:rsidP="006E7FBB">
      <w:pPr>
        <w:tabs>
          <w:tab w:val="right" w:pos="9000"/>
        </w:tabs>
      </w:pPr>
      <w:r w:rsidRPr="006E7FBB">
        <w:t>____________________________________</w:t>
      </w:r>
    </w:p>
    <w:p w14:paraId="50EE0266" w14:textId="77777777" w:rsidR="006E7FBB" w:rsidRPr="006E7FBB" w:rsidRDefault="006E7FBB" w:rsidP="006E7FBB">
      <w:pPr>
        <w:tabs>
          <w:tab w:val="right" w:pos="9000"/>
        </w:tabs>
      </w:pPr>
      <w:r w:rsidRPr="006E7FBB">
        <w:t>Notarized signature and seal</w:t>
      </w:r>
    </w:p>
    <w:p w14:paraId="55DEEDFA" w14:textId="77777777" w:rsidR="006E7FBB" w:rsidRPr="006E7FBB" w:rsidRDefault="006E7FBB" w:rsidP="006E7FBB">
      <w:pPr>
        <w:tabs>
          <w:tab w:val="right" w:pos="9000"/>
        </w:tabs>
      </w:pPr>
    </w:p>
    <w:p w14:paraId="645C7160" w14:textId="77777777" w:rsidR="006E7FBB" w:rsidRPr="006E7FBB" w:rsidRDefault="006E7FBB" w:rsidP="006E7FBB">
      <w:pPr>
        <w:tabs>
          <w:tab w:val="right" w:pos="9000"/>
        </w:tabs>
      </w:pPr>
      <w:r w:rsidRPr="006E7FBB">
        <w:t>____________________________________</w:t>
      </w:r>
    </w:p>
    <w:p w14:paraId="49765CBF" w14:textId="77777777" w:rsidR="006E7FBB" w:rsidRPr="006E7FBB" w:rsidRDefault="006E7FBB" w:rsidP="006E7FBB">
      <w:pPr>
        <w:tabs>
          <w:tab w:val="right" w:pos="9000"/>
        </w:tabs>
      </w:pPr>
    </w:p>
    <w:p w14:paraId="5CD0E24D" w14:textId="77777777" w:rsidR="006E7FBB" w:rsidRPr="006E7FBB" w:rsidRDefault="006E7FBB" w:rsidP="006E7FBB">
      <w:pPr>
        <w:tabs>
          <w:tab w:val="right" w:pos="9000"/>
        </w:tabs>
      </w:pPr>
    </w:p>
    <w:p w14:paraId="548698C9" w14:textId="77777777" w:rsidR="006E7FBB" w:rsidRPr="006E7FBB" w:rsidRDefault="006E7FBB" w:rsidP="006E7FBB">
      <w:pPr>
        <w:tabs>
          <w:tab w:val="right" w:pos="9000"/>
        </w:tabs>
      </w:pPr>
      <w:r w:rsidRPr="006E7FBB">
        <w:t>Attachments:</w:t>
      </w:r>
    </w:p>
    <w:p w14:paraId="3642F3FC" w14:textId="73854701" w:rsidR="00F37467" w:rsidRDefault="00E9043F" w:rsidP="00E9043F">
      <w:r>
        <w:t xml:space="preserve">ATTACHMENT 1-A </w:t>
      </w:r>
      <w:r>
        <w:tab/>
      </w:r>
      <w:r>
        <w:tab/>
      </w:r>
      <w:r>
        <w:tab/>
      </w:r>
      <w:r w:rsidR="00152959" w:rsidRPr="006E7FBB">
        <w:t xml:space="preserve">Form of </w:t>
      </w:r>
      <w:r w:rsidR="00152959">
        <w:t>Bid</w:t>
      </w:r>
      <w:r w:rsidR="00152959" w:rsidRPr="006E7FBB">
        <w:t xml:space="preserve"> Guarantee</w:t>
      </w:r>
      <w:r w:rsidR="00152959">
        <w:t xml:space="preserve"> </w:t>
      </w:r>
    </w:p>
    <w:p w14:paraId="4AA037AD" w14:textId="050322F0" w:rsidR="006E7FBB" w:rsidRPr="006E7FBB" w:rsidRDefault="00F37467" w:rsidP="00E9043F">
      <w:r>
        <w:t>ATTACHMENT 1-B</w:t>
      </w:r>
      <w:r>
        <w:tab/>
      </w:r>
      <w:r>
        <w:tab/>
      </w:r>
      <w:r>
        <w:tab/>
      </w:r>
      <w:r w:rsidR="00152959" w:rsidRPr="006E7FBB">
        <w:t>Proposal Opening Form</w:t>
      </w:r>
    </w:p>
    <w:p w14:paraId="5C82B3A5" w14:textId="77777777" w:rsidR="00F37467" w:rsidRDefault="00F37467">
      <w:pPr>
        <w:spacing w:after="160" w:line="259" w:lineRule="auto"/>
        <w:jc w:val="left"/>
      </w:pPr>
      <w:r>
        <w:br w:type="page"/>
      </w:r>
    </w:p>
    <w:p w14:paraId="73D5989F" w14:textId="12828FDA" w:rsidR="00E9043F" w:rsidRDefault="001568F2" w:rsidP="006B2AA9">
      <w:pPr>
        <w:pStyle w:val="Heading2"/>
      </w:pPr>
      <w:bookmarkStart w:id="4" w:name="_Toc276042525"/>
      <w:bookmarkStart w:id="5" w:name="_Toc526151131"/>
      <w:r>
        <w:lastRenderedPageBreak/>
        <w:t>Attachment 1A</w:t>
      </w:r>
      <w:r w:rsidR="00DC6273">
        <w:t xml:space="preserve"> -  Form of </w:t>
      </w:r>
      <w:r w:rsidR="006B2335">
        <w:t>Bid</w:t>
      </w:r>
      <w:r w:rsidR="00DC6273">
        <w:t xml:space="preserve"> Guarantee</w:t>
      </w:r>
      <w:bookmarkEnd w:id="4"/>
      <w:bookmarkEnd w:id="5"/>
    </w:p>
    <w:p w14:paraId="6556F810" w14:textId="77777777" w:rsidR="006B2335" w:rsidRPr="00005DFB" w:rsidRDefault="006B2335" w:rsidP="006B2335">
      <w:pPr>
        <w:pStyle w:val="USBodyText"/>
        <w:rPr>
          <w:b/>
        </w:rPr>
      </w:pPr>
      <w:r w:rsidRPr="00005DFB">
        <w:rPr>
          <w:noProof/>
        </w:rPr>
        <mc:AlternateContent>
          <mc:Choice Requires="wps">
            <w:drawing>
              <wp:anchor distT="0" distB="0" distL="114300" distR="114300" simplePos="0" relativeHeight="251663360" behindDoc="0" locked="0" layoutInCell="1" allowOverlap="1" wp14:anchorId="3124F479" wp14:editId="71C38BCA">
                <wp:simplePos x="0" y="0"/>
                <wp:positionH relativeFrom="margin">
                  <wp:posOffset>1417320</wp:posOffset>
                </wp:positionH>
                <wp:positionV relativeFrom="paragraph">
                  <wp:posOffset>66040</wp:posOffset>
                </wp:positionV>
                <wp:extent cx="3714750" cy="944880"/>
                <wp:effectExtent l="0" t="0" r="0" b="762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0" cy="944880"/>
                        </a:xfrm>
                        <a:prstGeom prst="rect">
                          <a:avLst/>
                        </a:prstGeom>
                        <a:solidFill>
                          <a:sysClr val="window" lastClr="FFFFFF"/>
                        </a:solidFill>
                        <a:ln w="6350">
                          <a:noFill/>
                        </a:ln>
                        <a:effectLst/>
                      </wps:spPr>
                      <wps:txbx>
                        <w:txbxContent>
                          <w:p w14:paraId="4317636D" w14:textId="77777777" w:rsidR="00ED0DD6" w:rsidRDefault="00ED0DD6" w:rsidP="006B2335">
                            <w:pPr>
                              <w:jc w:val="center"/>
                              <w:rPr>
                                <w:rFonts w:eastAsia="Dotum"/>
                                <w:b/>
                                <w:color w:val="1447B8"/>
                                <w:sz w:val="40"/>
                                <w:szCs w:val="46"/>
                              </w:rPr>
                            </w:pPr>
                            <w:r>
                              <w:rPr>
                                <w:rFonts w:eastAsia="Dotum"/>
                                <w:b/>
                                <w:color w:val="1447B8"/>
                                <w:sz w:val="40"/>
                                <w:szCs w:val="46"/>
                              </w:rPr>
                              <w:t>GUAM POWER AUTHORITY</w:t>
                            </w:r>
                          </w:p>
                          <w:p w14:paraId="734E36D8" w14:textId="77777777" w:rsidR="00ED0DD6" w:rsidRDefault="00ED0DD6" w:rsidP="006B2335">
                            <w:pPr>
                              <w:jc w:val="center"/>
                              <w:rPr>
                                <w:rFonts w:eastAsia="Dotum"/>
                                <w:color w:val="1447B8"/>
                                <w:sz w:val="18"/>
                              </w:rPr>
                            </w:pPr>
                            <w:r>
                              <w:rPr>
                                <w:rFonts w:eastAsia="Dotum"/>
                                <w:color w:val="1447B8"/>
                                <w:sz w:val="18"/>
                              </w:rPr>
                              <w:t>ATURIDÅT ILEKTRESEDÅT GUAHAN</w:t>
                            </w:r>
                          </w:p>
                          <w:p w14:paraId="1A9AEC0A" w14:textId="77777777" w:rsidR="00ED0DD6" w:rsidRDefault="00ED0DD6" w:rsidP="006B2335">
                            <w:pPr>
                              <w:jc w:val="center"/>
                              <w:rPr>
                                <w:rFonts w:eastAsia="Dotum"/>
                                <w:color w:val="1447B8"/>
                              </w:rPr>
                            </w:pPr>
                            <w:r>
                              <w:rPr>
                                <w:rFonts w:eastAsia="Dotum"/>
                                <w:color w:val="1447B8"/>
                                <w:sz w:val="18"/>
                              </w:rPr>
                              <w:t>P.O. BOX 2977 HAGÅTÑA, GUAM U.S.A. 96932-2977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124F479" id="_x0000_t202" coordsize="21600,21600" o:spt="202" path="m,l,21600r21600,l21600,xe">
                <v:stroke joinstyle="miter"/>
                <v:path gradientshapeok="t" o:connecttype="rect"/>
              </v:shapetype>
              <v:shape id="Text Box 28" o:spid="_x0000_s1026" type="#_x0000_t202" style="position:absolute;left:0;text-align:left;margin-left:111.6pt;margin-top:5.2pt;width:292.5pt;height:74.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" fillcolor="window" stroked="f" strokeweight=".5pt">
                <v:path arrowok="t"/>
                <v:textbox>
                  <w:txbxContent>
                    <w:p w14:paraId="4317636D" w14:textId="77777777" w:rsidR="00ED0DD6" w:rsidRDefault="00ED0DD6" w:rsidP="006B2335">
                      <w:pPr>
                        <w:jc w:val="center"/>
                        <w:rPr>
                          <w:rFonts w:eastAsia="Dotum"/>
                          <w:b/>
                          <w:color w:val="1447B8"/>
                          <w:sz w:val="40"/>
                          <w:szCs w:val="46"/>
                        </w:rPr>
                      </w:pPr>
                      <w:r>
                        <w:rPr>
                          <w:rFonts w:eastAsia="Dotum"/>
                          <w:b/>
                          <w:color w:val="1447B8"/>
                          <w:sz w:val="40"/>
                          <w:szCs w:val="46"/>
                        </w:rPr>
                        <w:t>GUAM POWER AUTHORITY</w:t>
                      </w:r>
                    </w:p>
                    <w:p w14:paraId="734E36D8" w14:textId="77777777" w:rsidR="00ED0DD6" w:rsidRDefault="00ED0DD6" w:rsidP="006B2335">
                      <w:pPr>
                        <w:jc w:val="center"/>
                        <w:rPr>
                          <w:rFonts w:eastAsia="Dotum"/>
                          <w:color w:val="1447B8"/>
                          <w:sz w:val="18"/>
                        </w:rPr>
                      </w:pPr>
                      <w:r>
                        <w:rPr>
                          <w:rFonts w:eastAsia="Dotum"/>
                          <w:color w:val="1447B8"/>
                          <w:sz w:val="18"/>
                        </w:rPr>
                        <w:t>ATURIDÅT ILEKTRESEDÅT GUAHAN</w:t>
                      </w:r>
                    </w:p>
                    <w:p w14:paraId="1A9AEC0A" w14:textId="77777777" w:rsidR="00ED0DD6" w:rsidRDefault="00ED0DD6" w:rsidP="006B2335">
                      <w:pPr>
                        <w:jc w:val="center"/>
                        <w:rPr>
                          <w:rFonts w:eastAsia="Dotum"/>
                          <w:color w:val="1447B8"/>
                        </w:rPr>
                      </w:pPr>
                      <w:r>
                        <w:rPr>
                          <w:rFonts w:eastAsia="Dotum"/>
                          <w:color w:val="1447B8"/>
                          <w:sz w:val="18"/>
                        </w:rPr>
                        <w:t>P.O. BOX 2977 HAGÅTÑA, GUAM U.S.A. 96932-2977</w:t>
                      </w:r>
                    </w:p>
                  </w:txbxContent>
                </v:textbox>
                <w10:wrap anchorx="margin"/>
              </v:shape>
            </w:pict>
          </mc:Fallback>
        </mc:AlternateContent>
      </w:r>
      <w:r w:rsidRPr="00005DFB">
        <w:rPr>
          <w:b/>
          <w:noProof/>
        </w:rPr>
        <w:drawing>
          <wp:inline distT="0" distB="0" distL="0" distR="0" wp14:anchorId="75D6A94F" wp14:editId="472A2F50">
            <wp:extent cx="944880" cy="944880"/>
            <wp:effectExtent l="0" t="0" r="7620" b="7620"/>
            <wp:docPr id="24" name="Picture 24" descr="GPA 50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A 50th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p w14:paraId="03D75769" w14:textId="77777777" w:rsidR="006B2335" w:rsidRPr="00005DFB" w:rsidRDefault="006B2335" w:rsidP="006B2335">
      <w:pPr>
        <w:pStyle w:val="USBodyText"/>
        <w:spacing w:after="0"/>
        <w:rPr>
          <w:b/>
        </w:rPr>
      </w:pPr>
      <w:r w:rsidRPr="00005DFB">
        <w:rPr>
          <w:b/>
        </w:rPr>
        <w:t xml:space="preserve">Edward J.B. Calvo </w:t>
      </w:r>
      <w:r w:rsidRPr="00005DFB">
        <w:rPr>
          <w:b/>
        </w:rPr>
        <w:tab/>
      </w:r>
      <w:r w:rsidRPr="00005DFB">
        <w:rPr>
          <w:b/>
        </w:rPr>
        <w:tab/>
      </w:r>
      <w:r w:rsidRPr="00005DFB">
        <w:rPr>
          <w:b/>
        </w:rPr>
        <w:tab/>
      </w:r>
      <w:r w:rsidRPr="00005DFB">
        <w:rPr>
          <w:b/>
        </w:rPr>
        <w:tab/>
      </w:r>
      <w:r w:rsidRPr="00005DFB">
        <w:rPr>
          <w:b/>
        </w:rPr>
        <w:tab/>
      </w:r>
      <w:r w:rsidRPr="00005DFB">
        <w:rPr>
          <w:b/>
        </w:rPr>
        <w:tab/>
      </w:r>
      <w:r w:rsidRPr="00005DFB">
        <w:rPr>
          <w:b/>
        </w:rPr>
        <w:tab/>
      </w:r>
      <w:r w:rsidRPr="00005DFB">
        <w:rPr>
          <w:b/>
        </w:rPr>
        <w:tab/>
      </w:r>
      <w:r>
        <w:rPr>
          <w:b/>
        </w:rPr>
        <w:tab/>
      </w:r>
      <w:r>
        <w:rPr>
          <w:b/>
        </w:rPr>
        <w:tab/>
      </w:r>
      <w:r>
        <w:rPr>
          <w:b/>
        </w:rPr>
        <w:tab/>
      </w:r>
      <w:r>
        <w:rPr>
          <w:b/>
        </w:rPr>
        <w:tab/>
      </w:r>
      <w:r>
        <w:rPr>
          <w:b/>
        </w:rPr>
        <w:tab/>
      </w:r>
      <w:r w:rsidRPr="00005DFB">
        <w:rPr>
          <w:b/>
        </w:rPr>
        <w:t>Raymond S. Tenorio</w:t>
      </w:r>
    </w:p>
    <w:p w14:paraId="77410260" w14:textId="77777777" w:rsidR="006B2335" w:rsidRPr="00005DFB" w:rsidRDefault="006B2335" w:rsidP="006B2335">
      <w:pPr>
        <w:pStyle w:val="USBodyText"/>
        <w:spacing w:after="0"/>
        <w:rPr>
          <w:b/>
        </w:rPr>
      </w:pPr>
      <w:r w:rsidRPr="00005DFB">
        <w:rPr>
          <w:b/>
        </w:rPr>
        <w:t>Governor</w:t>
      </w:r>
      <w:r w:rsidRPr="00005DFB">
        <w:rPr>
          <w:b/>
        </w:rPr>
        <w:tab/>
      </w:r>
      <w:r w:rsidRPr="00005DFB">
        <w:rPr>
          <w:b/>
        </w:rPr>
        <w:tab/>
      </w:r>
      <w:r w:rsidRPr="00005DFB">
        <w:rPr>
          <w:b/>
        </w:rPr>
        <w:tab/>
        <w:t>Telephone Nos. (671) 648-3054/55 Fax: 648-3165</w:t>
      </w:r>
      <w:r w:rsidRPr="00005DFB">
        <w:rPr>
          <w:b/>
        </w:rPr>
        <w:tab/>
      </w:r>
      <w:r>
        <w:rPr>
          <w:b/>
        </w:rPr>
        <w:tab/>
      </w:r>
      <w:r w:rsidRPr="00005DFB">
        <w:rPr>
          <w:b/>
        </w:rPr>
        <w:t>Lieutenant Governor</w:t>
      </w:r>
    </w:p>
    <w:p w14:paraId="314C302B" w14:textId="77777777" w:rsidR="006B2335" w:rsidRDefault="006B2335" w:rsidP="006B2335">
      <w:pPr>
        <w:pStyle w:val="USBodyText"/>
        <w:spacing w:after="0"/>
        <w:jc w:val="center"/>
        <w:rPr>
          <w:b/>
          <w:sz w:val="28"/>
          <w:szCs w:val="28"/>
        </w:rPr>
      </w:pPr>
    </w:p>
    <w:p w14:paraId="221CC6BE" w14:textId="61706E81" w:rsidR="006B2335" w:rsidRPr="00452406" w:rsidRDefault="006B2335" w:rsidP="006B2335">
      <w:pPr>
        <w:pStyle w:val="USBodyText"/>
        <w:spacing w:after="0"/>
        <w:jc w:val="center"/>
        <w:rPr>
          <w:b/>
          <w:sz w:val="28"/>
          <w:szCs w:val="28"/>
        </w:rPr>
      </w:pPr>
      <w:r w:rsidRPr="00452406">
        <w:rPr>
          <w:b/>
          <w:sz w:val="28"/>
          <w:szCs w:val="28"/>
        </w:rPr>
        <w:t xml:space="preserve">BID </w:t>
      </w:r>
      <w:r>
        <w:rPr>
          <w:b/>
          <w:sz w:val="28"/>
          <w:szCs w:val="28"/>
        </w:rPr>
        <w:t>GUARANTEE</w:t>
      </w:r>
    </w:p>
    <w:p w14:paraId="45013267" w14:textId="77777777" w:rsidR="006B2335" w:rsidRPr="00F37467" w:rsidRDefault="006B2335" w:rsidP="00F37467">
      <w:pPr>
        <w:pStyle w:val="USBodyText"/>
        <w:ind w:left="2592"/>
        <w:rPr>
          <w:b/>
          <w:sz w:val="18"/>
          <w:szCs w:val="18"/>
          <w:u w:val="single"/>
        </w:rPr>
      </w:pPr>
      <w:r w:rsidRPr="00F37467">
        <w:rPr>
          <w:b/>
          <w:sz w:val="18"/>
          <w:szCs w:val="18"/>
        </w:rPr>
        <w:t xml:space="preserve">NO.: </w:t>
      </w:r>
      <w:r w:rsidRPr="00F37467">
        <w:rPr>
          <w:b/>
          <w:sz w:val="18"/>
          <w:szCs w:val="18"/>
          <w:u w:val="single"/>
        </w:rPr>
        <w:tab/>
      </w:r>
      <w:r w:rsidRPr="00F37467">
        <w:rPr>
          <w:b/>
          <w:sz w:val="18"/>
          <w:szCs w:val="18"/>
          <w:u w:val="single"/>
        </w:rPr>
        <w:tab/>
      </w:r>
      <w:r w:rsidRPr="00F37467">
        <w:rPr>
          <w:b/>
          <w:sz w:val="18"/>
          <w:szCs w:val="18"/>
          <w:u w:val="single"/>
        </w:rPr>
        <w:tab/>
      </w:r>
      <w:r w:rsidRPr="00F37467">
        <w:rPr>
          <w:b/>
          <w:sz w:val="18"/>
          <w:szCs w:val="18"/>
          <w:u w:val="single"/>
        </w:rPr>
        <w:tab/>
      </w:r>
      <w:r w:rsidRPr="00F37467">
        <w:rPr>
          <w:b/>
          <w:sz w:val="18"/>
          <w:szCs w:val="18"/>
          <w:u w:val="single"/>
        </w:rPr>
        <w:tab/>
      </w:r>
      <w:r w:rsidRPr="00F37467">
        <w:rPr>
          <w:b/>
          <w:sz w:val="18"/>
          <w:szCs w:val="18"/>
          <w:u w:val="single"/>
        </w:rPr>
        <w:tab/>
      </w:r>
      <w:r w:rsidRPr="00F37467">
        <w:rPr>
          <w:b/>
          <w:sz w:val="18"/>
          <w:szCs w:val="18"/>
          <w:u w:val="single"/>
        </w:rPr>
        <w:tab/>
      </w:r>
      <w:r w:rsidRPr="00F37467">
        <w:rPr>
          <w:b/>
          <w:sz w:val="18"/>
          <w:szCs w:val="18"/>
          <w:u w:val="single"/>
        </w:rPr>
        <w:tab/>
      </w:r>
    </w:p>
    <w:p w14:paraId="0380CE80" w14:textId="77777777" w:rsidR="006B2335" w:rsidRPr="00F37467" w:rsidRDefault="006B2335" w:rsidP="006B2335">
      <w:pPr>
        <w:pStyle w:val="USBodyText"/>
        <w:spacing w:line="240" w:lineRule="auto"/>
        <w:rPr>
          <w:sz w:val="18"/>
          <w:szCs w:val="18"/>
        </w:rPr>
      </w:pPr>
      <w:r w:rsidRPr="00F37467">
        <w:rPr>
          <w:sz w:val="18"/>
          <w:szCs w:val="18"/>
        </w:rPr>
        <w:t xml:space="preserve">KNOW ALL MEN BY THESE PRESENTS that </w:t>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t xml:space="preserve">        </w:t>
      </w:r>
      <w:r w:rsidRPr="00F37467">
        <w:rPr>
          <w:sz w:val="18"/>
          <w:szCs w:val="18"/>
          <w:u w:val="single"/>
        </w:rPr>
        <w:tab/>
        <w:t>,</w:t>
      </w:r>
      <w:r w:rsidRPr="00F37467">
        <w:rPr>
          <w:sz w:val="18"/>
          <w:szCs w:val="18"/>
        </w:rPr>
        <w:t xml:space="preserve">as </w:t>
      </w:r>
    </w:p>
    <w:p w14:paraId="5AF368E9" w14:textId="47DDEE17" w:rsidR="006B2335" w:rsidRPr="00F37467" w:rsidRDefault="006B2335" w:rsidP="006B2335">
      <w:pPr>
        <w:pStyle w:val="USBodyText"/>
        <w:spacing w:line="240" w:lineRule="auto"/>
        <w:rPr>
          <w:sz w:val="18"/>
          <w:szCs w:val="18"/>
          <w:u w:val="single"/>
        </w:rPr>
      </w:pPr>
      <w:r w:rsidRPr="00F37467">
        <w:rPr>
          <w:sz w:val="18"/>
          <w:szCs w:val="18"/>
        </w:rPr>
        <w:t xml:space="preserve">Principal Hereinafter called the Principal, and (Bonding Company), </w:t>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t xml:space="preserve">               </w:t>
      </w:r>
      <w:r w:rsidRPr="00F37467">
        <w:rPr>
          <w:sz w:val="18"/>
          <w:szCs w:val="18"/>
          <w:u w:val="single"/>
        </w:rPr>
        <w:tab/>
        <w:t xml:space="preserve">   </w:t>
      </w:r>
      <w:r w:rsidRPr="00F37467">
        <w:rPr>
          <w:sz w:val="18"/>
          <w:szCs w:val="18"/>
        </w:rPr>
        <w:t xml:space="preserve">A duly admitted insurer under the laws of the Territory of Guam, as Surety, hereinafter called the Surety are held firmly bound unto the Territory of Guam for the sum of </w:t>
      </w:r>
      <w:r w:rsidRPr="00F37467">
        <w:rPr>
          <w:sz w:val="18"/>
          <w:szCs w:val="18"/>
          <w:u w:val="single"/>
        </w:rPr>
        <w:tab/>
      </w:r>
      <w:r w:rsidRPr="00F37467">
        <w:rPr>
          <w:sz w:val="18"/>
          <w:szCs w:val="18"/>
          <w:u w:val="single"/>
        </w:rPr>
        <w:tab/>
      </w:r>
      <w:r w:rsidRPr="00F37467">
        <w:rPr>
          <w:sz w:val="18"/>
          <w:szCs w:val="18"/>
          <w:u w:val="single"/>
        </w:rPr>
        <w:tab/>
        <w:t xml:space="preserve"> </w:t>
      </w:r>
      <w:r w:rsidRPr="00F37467">
        <w:rPr>
          <w:sz w:val="18"/>
          <w:szCs w:val="18"/>
          <w:u w:val="single"/>
        </w:rPr>
        <w:tab/>
      </w:r>
      <w:r w:rsidRPr="00F37467">
        <w:rPr>
          <w:sz w:val="18"/>
          <w:szCs w:val="18"/>
          <w:u w:val="single"/>
        </w:rPr>
        <w:tab/>
      </w:r>
      <w:r w:rsidRPr="00F37467">
        <w:rPr>
          <w:sz w:val="18"/>
          <w:szCs w:val="18"/>
        </w:rPr>
        <w:t>Dollars ($</w:t>
      </w:r>
      <w:r w:rsidRPr="00F37467">
        <w:rPr>
          <w:sz w:val="18"/>
          <w:szCs w:val="18"/>
          <w:u w:val="single"/>
        </w:rPr>
        <w:tab/>
      </w:r>
      <w:r w:rsidRPr="00F37467">
        <w:rPr>
          <w:sz w:val="18"/>
          <w:szCs w:val="18"/>
          <w:u w:val="single"/>
        </w:rPr>
        <w:tab/>
        <w:t xml:space="preserve"> </w:t>
      </w:r>
      <w:r w:rsidRPr="00F37467">
        <w:rPr>
          <w:sz w:val="18"/>
          <w:szCs w:val="18"/>
          <w:u w:val="single"/>
        </w:rPr>
        <w:tab/>
        <w:t>)</w:t>
      </w:r>
      <w:r w:rsidRPr="00F37467">
        <w:rPr>
          <w:sz w:val="18"/>
          <w:szCs w:val="18"/>
        </w:rPr>
        <w:t>, for Payment of which sum will and truly to be made, the said Principal and the said Surety bind ourselves, our heirs, executors, administrators, successors and assigns, jointly and severally, firmly by these presents.</w:t>
      </w:r>
    </w:p>
    <w:p w14:paraId="08C77677" w14:textId="7A996A06" w:rsidR="006B2335" w:rsidRPr="00F37467" w:rsidRDefault="006B2335" w:rsidP="006B2335">
      <w:pPr>
        <w:pStyle w:val="USBodyText"/>
        <w:spacing w:line="240" w:lineRule="auto"/>
        <w:rPr>
          <w:sz w:val="18"/>
          <w:szCs w:val="18"/>
          <w:u w:val="single"/>
        </w:rPr>
      </w:pPr>
      <w:r w:rsidRPr="00F37467">
        <w:rPr>
          <w:sz w:val="18"/>
          <w:szCs w:val="18"/>
        </w:rPr>
        <w:t>WHEREAS, the Principal has submitted a bid for (identify project by number and brief description)</w:t>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p>
    <w:p w14:paraId="2F2E93A9" w14:textId="77777777" w:rsidR="006B2335" w:rsidRPr="00F37467" w:rsidRDefault="006B2335" w:rsidP="006B2335">
      <w:pPr>
        <w:pStyle w:val="USBodyText"/>
        <w:spacing w:line="240" w:lineRule="auto"/>
        <w:rPr>
          <w:sz w:val="18"/>
          <w:szCs w:val="18"/>
        </w:rPr>
      </w:pPr>
      <w:r w:rsidRPr="00F37467">
        <w:rPr>
          <w:sz w:val="18"/>
          <w:szCs w:val="18"/>
        </w:rPr>
        <w:tab/>
        <w:t>NOW, THEREFORE, if the Territory of Guam shall accept the bid of the Principal and the Principal shall enter into a Contract with the Territory of Guam in accordance with the terms of such bid, and give such bond or bonds as my be specified in bidding or Contract documents with good and sufficient surety for the faithful performance of such Contract Documents with good and sufficient surety for the faithful performance of such Contract and for the prompt payment of labor and material furnished in the prosecution thereof, or in the event of the failure of the Principal to enter such Contract and give such bond or bonds, if the Principal shall pay to the Territory of Guam the difference not to exceed the penalty hereof between the amounts specified in said bid and such larger amount for which the Territory of Guam may in good faith contract with another party to perform work covered by said bid or an appropriate liquidated amount as specified in the Invitation for Bids then this obligation shall be null and void, otherwise to remain full force and effect.</w:t>
      </w:r>
    </w:p>
    <w:p w14:paraId="39342796" w14:textId="77777777" w:rsidR="006B2335" w:rsidRPr="00F37467" w:rsidRDefault="006B2335" w:rsidP="006B2335">
      <w:pPr>
        <w:pStyle w:val="USBodyText"/>
        <w:spacing w:line="240" w:lineRule="auto"/>
        <w:rPr>
          <w:sz w:val="18"/>
          <w:szCs w:val="18"/>
        </w:rPr>
      </w:pPr>
      <w:r w:rsidRPr="00F37467">
        <w:rPr>
          <w:sz w:val="18"/>
          <w:szCs w:val="18"/>
        </w:rPr>
        <w:t xml:space="preserve">Signed and sealed this </w:t>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rPr>
        <w:t xml:space="preserve"> day of </w:t>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rPr>
        <w:t xml:space="preserve"> 2018.</w:t>
      </w:r>
    </w:p>
    <w:p w14:paraId="3ABFBF0F" w14:textId="4D995425" w:rsidR="006B2335" w:rsidRPr="00F37467" w:rsidRDefault="006B2335" w:rsidP="006B2335">
      <w:pPr>
        <w:pStyle w:val="USBodyText"/>
        <w:spacing w:after="0" w:line="240" w:lineRule="auto"/>
        <w:rPr>
          <w:sz w:val="18"/>
          <w:szCs w:val="18"/>
          <w:u w:val="single"/>
        </w:rPr>
      </w:pPr>
      <w:r w:rsidRPr="00F37467">
        <w:rPr>
          <w:sz w:val="18"/>
          <w:szCs w:val="18"/>
        </w:rPr>
        <w:tab/>
      </w:r>
      <w:r w:rsidRPr="00F37467">
        <w:rPr>
          <w:sz w:val="18"/>
          <w:szCs w:val="18"/>
        </w:rPr>
        <w:tab/>
      </w:r>
      <w:r w:rsidRPr="00F37467">
        <w:rPr>
          <w:sz w:val="18"/>
          <w:szCs w:val="18"/>
        </w:rPr>
        <w:tab/>
      </w:r>
      <w:r w:rsidRPr="00F37467">
        <w:rPr>
          <w:sz w:val="18"/>
          <w:szCs w:val="18"/>
        </w:rPr>
        <w:tab/>
      </w:r>
      <w:r w:rsidRPr="00F37467">
        <w:rPr>
          <w:sz w:val="18"/>
          <w:szCs w:val="18"/>
        </w:rPr>
        <w:tab/>
      </w:r>
      <w:r w:rsidRPr="00F37467">
        <w:rPr>
          <w:sz w:val="18"/>
          <w:szCs w:val="18"/>
        </w:rPr>
        <w:tab/>
      </w:r>
      <w:r w:rsidRPr="00F37467">
        <w:rPr>
          <w:sz w:val="18"/>
          <w:szCs w:val="18"/>
        </w:rPr>
        <w:tab/>
      </w:r>
      <w:r w:rsidRPr="00F37467">
        <w:rPr>
          <w:sz w:val="18"/>
          <w:szCs w:val="18"/>
        </w:rPr>
        <w:tab/>
      </w:r>
      <w:r w:rsidRPr="00F37467">
        <w:rPr>
          <w:sz w:val="18"/>
          <w:szCs w:val="18"/>
        </w:rPr>
        <w:tab/>
      </w:r>
      <w:r w:rsidRPr="00F37467">
        <w:rPr>
          <w:sz w:val="18"/>
          <w:szCs w:val="18"/>
        </w:rPr>
        <w:tab/>
      </w:r>
      <w:r w:rsidRPr="00F37467">
        <w:rPr>
          <w:sz w:val="18"/>
          <w:szCs w:val="18"/>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p>
    <w:p w14:paraId="69116DFA" w14:textId="18FA9D47" w:rsidR="006B2335" w:rsidRPr="00F37467" w:rsidRDefault="006B2335" w:rsidP="006B2335">
      <w:pPr>
        <w:pStyle w:val="USBodyText"/>
        <w:spacing w:after="0" w:line="240" w:lineRule="auto"/>
        <w:rPr>
          <w:sz w:val="18"/>
          <w:szCs w:val="18"/>
        </w:rPr>
      </w:pPr>
      <w:r w:rsidRPr="00F37467">
        <w:rPr>
          <w:sz w:val="18"/>
          <w:szCs w:val="18"/>
        </w:rPr>
        <w:tab/>
      </w:r>
      <w:r w:rsidRPr="00F37467">
        <w:rPr>
          <w:sz w:val="18"/>
          <w:szCs w:val="18"/>
        </w:rPr>
        <w:tab/>
      </w:r>
      <w:r w:rsidRPr="00F37467">
        <w:rPr>
          <w:sz w:val="18"/>
          <w:szCs w:val="18"/>
        </w:rPr>
        <w:tab/>
      </w:r>
      <w:r w:rsidRPr="00F37467">
        <w:rPr>
          <w:sz w:val="18"/>
          <w:szCs w:val="18"/>
        </w:rPr>
        <w:tab/>
      </w:r>
      <w:r w:rsidRPr="00F37467">
        <w:rPr>
          <w:sz w:val="18"/>
          <w:szCs w:val="18"/>
        </w:rPr>
        <w:tab/>
      </w:r>
      <w:r w:rsidRPr="00F37467">
        <w:rPr>
          <w:sz w:val="18"/>
          <w:szCs w:val="18"/>
        </w:rPr>
        <w:tab/>
      </w:r>
      <w:r w:rsidRPr="00F37467">
        <w:rPr>
          <w:sz w:val="18"/>
          <w:szCs w:val="18"/>
        </w:rPr>
        <w:tab/>
      </w:r>
      <w:r w:rsidRPr="00F37467">
        <w:rPr>
          <w:sz w:val="18"/>
          <w:szCs w:val="18"/>
        </w:rPr>
        <w:tab/>
        <w:t xml:space="preserve">    </w:t>
      </w:r>
      <w:r w:rsidRPr="00F37467">
        <w:rPr>
          <w:sz w:val="18"/>
          <w:szCs w:val="18"/>
        </w:rPr>
        <w:tab/>
      </w:r>
      <w:r w:rsidRPr="00F37467">
        <w:rPr>
          <w:sz w:val="18"/>
          <w:szCs w:val="18"/>
        </w:rPr>
        <w:tab/>
      </w:r>
      <w:r w:rsidRPr="00F37467">
        <w:rPr>
          <w:sz w:val="18"/>
          <w:szCs w:val="18"/>
        </w:rPr>
        <w:tab/>
      </w:r>
      <w:r w:rsidRPr="00F37467">
        <w:rPr>
          <w:sz w:val="18"/>
          <w:szCs w:val="18"/>
        </w:rPr>
        <w:tab/>
        <w:t xml:space="preserve">(PRINCIPAL)                   </w:t>
      </w:r>
      <w:r w:rsidRPr="00F37467">
        <w:rPr>
          <w:sz w:val="18"/>
          <w:szCs w:val="18"/>
        </w:rPr>
        <w:tab/>
        <w:t>(SEAL)</w:t>
      </w:r>
    </w:p>
    <w:p w14:paraId="5CB4ED41" w14:textId="77777777" w:rsidR="006B2335" w:rsidRPr="00F37467" w:rsidRDefault="006B2335" w:rsidP="00F37467">
      <w:pPr>
        <w:pStyle w:val="USBodyText"/>
        <w:spacing w:after="0" w:line="240" w:lineRule="auto"/>
        <w:rPr>
          <w:sz w:val="18"/>
          <w:szCs w:val="18"/>
          <w:u w:val="single"/>
        </w:rPr>
      </w:pP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p>
    <w:p w14:paraId="23FEC3DC" w14:textId="77777777" w:rsidR="006B2335" w:rsidRPr="00F37467" w:rsidRDefault="006B2335" w:rsidP="00F37467">
      <w:pPr>
        <w:pStyle w:val="USBodyText"/>
        <w:spacing w:after="0" w:line="240" w:lineRule="auto"/>
        <w:rPr>
          <w:sz w:val="18"/>
          <w:szCs w:val="18"/>
        </w:rPr>
      </w:pPr>
      <w:r w:rsidRPr="00F37467">
        <w:rPr>
          <w:sz w:val="18"/>
          <w:szCs w:val="18"/>
        </w:rPr>
        <w:t xml:space="preserve">                          (WITNESS)</w:t>
      </w:r>
    </w:p>
    <w:p w14:paraId="7FACA250" w14:textId="77777777" w:rsidR="006B2335" w:rsidRPr="00F37467" w:rsidRDefault="006B2335" w:rsidP="00F37467">
      <w:pPr>
        <w:pStyle w:val="USBodyText"/>
        <w:spacing w:after="0" w:line="240" w:lineRule="auto"/>
        <w:rPr>
          <w:sz w:val="18"/>
          <w:szCs w:val="18"/>
          <w:u w:val="single"/>
        </w:rPr>
      </w:pP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p>
    <w:p w14:paraId="1CDBDDA3" w14:textId="77777777" w:rsidR="006B2335" w:rsidRPr="00F37467" w:rsidRDefault="006B2335" w:rsidP="00F37467">
      <w:pPr>
        <w:pStyle w:val="USBodyText"/>
        <w:spacing w:after="0" w:line="240" w:lineRule="auto"/>
        <w:rPr>
          <w:sz w:val="18"/>
          <w:szCs w:val="18"/>
        </w:rPr>
      </w:pPr>
      <w:r w:rsidRPr="00F37467">
        <w:rPr>
          <w:sz w:val="18"/>
          <w:szCs w:val="18"/>
        </w:rPr>
        <w:t xml:space="preserve">                          (TITLE)</w:t>
      </w:r>
    </w:p>
    <w:p w14:paraId="39D27262" w14:textId="77777777" w:rsidR="006B2335" w:rsidRPr="00F37467" w:rsidRDefault="006B2335" w:rsidP="00F37467">
      <w:pPr>
        <w:pStyle w:val="USBodyText"/>
        <w:spacing w:after="0" w:line="240" w:lineRule="auto"/>
        <w:rPr>
          <w:sz w:val="18"/>
          <w:szCs w:val="18"/>
          <w:u w:val="single"/>
        </w:rPr>
      </w:pP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p>
    <w:p w14:paraId="597AEDF8" w14:textId="77777777" w:rsidR="006B2335" w:rsidRPr="00F37467" w:rsidRDefault="006B2335" w:rsidP="00F37467">
      <w:pPr>
        <w:pStyle w:val="USBodyText"/>
        <w:spacing w:after="0" w:line="240" w:lineRule="auto"/>
        <w:rPr>
          <w:sz w:val="18"/>
          <w:szCs w:val="18"/>
        </w:rPr>
      </w:pPr>
      <w:r w:rsidRPr="00F37467">
        <w:rPr>
          <w:sz w:val="18"/>
          <w:szCs w:val="18"/>
        </w:rPr>
        <w:t xml:space="preserve">   (MAJOR OFFICER OF SURETY)</w:t>
      </w:r>
    </w:p>
    <w:p w14:paraId="5C083129" w14:textId="77777777" w:rsidR="006B2335" w:rsidRPr="00F37467" w:rsidRDefault="006B2335" w:rsidP="00F37467">
      <w:pPr>
        <w:pStyle w:val="USBodyText"/>
        <w:spacing w:after="0" w:line="240" w:lineRule="auto"/>
        <w:rPr>
          <w:sz w:val="18"/>
          <w:szCs w:val="18"/>
          <w:u w:val="single"/>
        </w:rPr>
      </w:pP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rPr>
        <w:tab/>
      </w:r>
      <w:r w:rsidRPr="00F37467">
        <w:rPr>
          <w:sz w:val="18"/>
          <w:szCs w:val="18"/>
        </w:rPr>
        <w:tab/>
      </w:r>
      <w:r w:rsidRPr="00F37467">
        <w:rPr>
          <w:sz w:val="18"/>
          <w:szCs w:val="18"/>
        </w:rPr>
        <w:tab/>
      </w:r>
      <w:r w:rsidRPr="00F37467">
        <w:rPr>
          <w:sz w:val="18"/>
          <w:szCs w:val="18"/>
        </w:rPr>
        <w:tab/>
      </w:r>
      <w:r w:rsidRPr="00F37467">
        <w:rPr>
          <w:sz w:val="18"/>
          <w:szCs w:val="18"/>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p>
    <w:p w14:paraId="4152EB94" w14:textId="77777777" w:rsidR="006B2335" w:rsidRPr="00F37467" w:rsidRDefault="006B2335" w:rsidP="00F37467">
      <w:pPr>
        <w:pStyle w:val="USBodyText"/>
        <w:spacing w:after="0" w:line="240" w:lineRule="auto"/>
        <w:rPr>
          <w:sz w:val="18"/>
          <w:szCs w:val="18"/>
        </w:rPr>
      </w:pPr>
      <w:r w:rsidRPr="00F37467">
        <w:rPr>
          <w:sz w:val="18"/>
          <w:szCs w:val="18"/>
        </w:rPr>
        <w:t xml:space="preserve">                          (TITLE)</w:t>
      </w:r>
      <w:r w:rsidRPr="00F37467">
        <w:rPr>
          <w:sz w:val="18"/>
          <w:szCs w:val="18"/>
        </w:rPr>
        <w:tab/>
      </w:r>
      <w:r w:rsidRPr="00F37467">
        <w:rPr>
          <w:sz w:val="18"/>
          <w:szCs w:val="18"/>
        </w:rPr>
        <w:tab/>
      </w:r>
      <w:r w:rsidRPr="00F37467">
        <w:rPr>
          <w:sz w:val="18"/>
          <w:szCs w:val="18"/>
        </w:rPr>
        <w:tab/>
      </w:r>
      <w:r w:rsidRPr="00F37467">
        <w:rPr>
          <w:sz w:val="18"/>
          <w:szCs w:val="18"/>
        </w:rPr>
        <w:tab/>
      </w:r>
      <w:r w:rsidRPr="00F37467">
        <w:rPr>
          <w:sz w:val="18"/>
          <w:szCs w:val="18"/>
        </w:rPr>
        <w:tab/>
      </w:r>
      <w:r w:rsidRPr="00F37467">
        <w:rPr>
          <w:sz w:val="18"/>
          <w:szCs w:val="18"/>
        </w:rPr>
        <w:tab/>
      </w:r>
      <w:r w:rsidRPr="00F37467">
        <w:rPr>
          <w:sz w:val="18"/>
          <w:szCs w:val="18"/>
        </w:rPr>
        <w:tab/>
      </w:r>
      <w:r w:rsidRPr="00F37467">
        <w:rPr>
          <w:sz w:val="18"/>
          <w:szCs w:val="18"/>
        </w:rPr>
        <w:tab/>
      </w:r>
      <w:r w:rsidRPr="00F37467">
        <w:rPr>
          <w:sz w:val="18"/>
          <w:szCs w:val="18"/>
        </w:rPr>
        <w:tab/>
      </w:r>
      <w:r w:rsidRPr="00F37467">
        <w:rPr>
          <w:sz w:val="18"/>
          <w:szCs w:val="18"/>
        </w:rPr>
        <w:tab/>
      </w:r>
      <w:r w:rsidRPr="00F37467">
        <w:rPr>
          <w:sz w:val="18"/>
          <w:szCs w:val="18"/>
        </w:rPr>
        <w:tab/>
      </w:r>
      <w:r w:rsidRPr="00F37467">
        <w:rPr>
          <w:sz w:val="18"/>
          <w:szCs w:val="18"/>
        </w:rPr>
        <w:tab/>
        <w:t>(TITLE)</w:t>
      </w:r>
      <w:r w:rsidRPr="00F37467">
        <w:rPr>
          <w:sz w:val="18"/>
          <w:szCs w:val="18"/>
        </w:rPr>
        <w:tab/>
      </w:r>
      <w:r w:rsidRPr="00F37467">
        <w:rPr>
          <w:sz w:val="18"/>
          <w:szCs w:val="18"/>
        </w:rPr>
        <w:tab/>
      </w:r>
      <w:r w:rsidRPr="00F37467">
        <w:rPr>
          <w:sz w:val="18"/>
          <w:szCs w:val="18"/>
        </w:rPr>
        <w:tab/>
      </w:r>
    </w:p>
    <w:p w14:paraId="006A1B05" w14:textId="77777777" w:rsidR="006B2335" w:rsidRPr="00F37467" w:rsidRDefault="006B2335" w:rsidP="00F37467">
      <w:pPr>
        <w:pStyle w:val="USBodyText"/>
        <w:spacing w:after="0" w:line="240" w:lineRule="auto"/>
        <w:rPr>
          <w:sz w:val="18"/>
          <w:szCs w:val="18"/>
          <w:u w:val="single"/>
        </w:rPr>
      </w:pPr>
      <w:r w:rsidRPr="00F37467">
        <w:rPr>
          <w:sz w:val="18"/>
          <w:szCs w:val="18"/>
        </w:rPr>
        <w:tab/>
      </w:r>
      <w:r w:rsidRPr="00F37467">
        <w:rPr>
          <w:sz w:val="18"/>
          <w:szCs w:val="18"/>
        </w:rPr>
        <w:tab/>
      </w:r>
      <w:r w:rsidRPr="00F37467">
        <w:rPr>
          <w:sz w:val="18"/>
          <w:szCs w:val="18"/>
        </w:rPr>
        <w:tab/>
      </w:r>
      <w:r w:rsidRPr="00F37467">
        <w:rPr>
          <w:sz w:val="18"/>
          <w:szCs w:val="18"/>
        </w:rPr>
        <w:tab/>
      </w:r>
      <w:r w:rsidRPr="00F37467">
        <w:rPr>
          <w:sz w:val="18"/>
          <w:szCs w:val="18"/>
        </w:rPr>
        <w:tab/>
      </w:r>
      <w:r w:rsidRPr="00F37467">
        <w:rPr>
          <w:sz w:val="18"/>
          <w:szCs w:val="18"/>
        </w:rPr>
        <w:tab/>
      </w:r>
      <w:r w:rsidRPr="00F37467">
        <w:rPr>
          <w:sz w:val="18"/>
          <w:szCs w:val="18"/>
        </w:rPr>
        <w:tab/>
      </w:r>
      <w:r w:rsidRPr="00F37467">
        <w:rPr>
          <w:sz w:val="18"/>
          <w:szCs w:val="18"/>
        </w:rPr>
        <w:tab/>
      </w:r>
      <w:r w:rsidRPr="00F37467">
        <w:rPr>
          <w:sz w:val="18"/>
          <w:szCs w:val="18"/>
        </w:rPr>
        <w:tab/>
      </w:r>
      <w:r w:rsidRPr="00F37467">
        <w:rPr>
          <w:sz w:val="18"/>
          <w:szCs w:val="18"/>
        </w:rPr>
        <w:tab/>
      </w:r>
      <w:r w:rsidRPr="00F37467">
        <w:rPr>
          <w:sz w:val="18"/>
          <w:szCs w:val="18"/>
        </w:rPr>
        <w:tab/>
      </w:r>
      <w:r w:rsidRPr="00F37467">
        <w:rPr>
          <w:sz w:val="18"/>
          <w:szCs w:val="18"/>
        </w:rPr>
        <w:tab/>
      </w:r>
      <w:r w:rsidRPr="00F37467">
        <w:rPr>
          <w:sz w:val="18"/>
          <w:szCs w:val="18"/>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r w:rsidRPr="00F37467">
        <w:rPr>
          <w:sz w:val="18"/>
          <w:szCs w:val="18"/>
          <w:u w:val="single"/>
        </w:rPr>
        <w:tab/>
      </w:r>
    </w:p>
    <w:p w14:paraId="3B6AD302" w14:textId="6A855D84" w:rsidR="006B2335" w:rsidRPr="00F37467" w:rsidRDefault="006B2335" w:rsidP="006B2335">
      <w:pPr>
        <w:pStyle w:val="USBodyText"/>
        <w:spacing w:line="240" w:lineRule="auto"/>
        <w:rPr>
          <w:b/>
          <w:sz w:val="18"/>
          <w:szCs w:val="18"/>
        </w:rPr>
      </w:pPr>
      <w:r w:rsidRPr="00F37467">
        <w:rPr>
          <w:sz w:val="18"/>
          <w:szCs w:val="18"/>
        </w:rPr>
        <w:tab/>
      </w:r>
      <w:r w:rsidRPr="00F37467">
        <w:rPr>
          <w:sz w:val="18"/>
          <w:szCs w:val="18"/>
        </w:rPr>
        <w:tab/>
      </w:r>
      <w:r w:rsidRPr="00F37467">
        <w:rPr>
          <w:sz w:val="18"/>
          <w:szCs w:val="18"/>
        </w:rPr>
        <w:tab/>
      </w:r>
      <w:r w:rsidRPr="00F37467">
        <w:rPr>
          <w:sz w:val="18"/>
          <w:szCs w:val="18"/>
        </w:rPr>
        <w:tab/>
      </w:r>
      <w:r w:rsidRPr="00F37467">
        <w:rPr>
          <w:sz w:val="18"/>
          <w:szCs w:val="18"/>
        </w:rPr>
        <w:tab/>
      </w:r>
      <w:r w:rsidRPr="00F37467">
        <w:rPr>
          <w:sz w:val="18"/>
          <w:szCs w:val="18"/>
        </w:rPr>
        <w:tab/>
      </w:r>
      <w:r w:rsidRPr="00F37467">
        <w:rPr>
          <w:sz w:val="18"/>
          <w:szCs w:val="18"/>
        </w:rPr>
        <w:tab/>
      </w:r>
      <w:r w:rsidRPr="00F37467">
        <w:rPr>
          <w:sz w:val="18"/>
          <w:szCs w:val="18"/>
        </w:rPr>
        <w:tab/>
        <w:t xml:space="preserve">    </w:t>
      </w:r>
      <w:r w:rsidRPr="00F37467">
        <w:rPr>
          <w:sz w:val="18"/>
          <w:szCs w:val="18"/>
        </w:rPr>
        <w:tab/>
      </w:r>
      <w:r w:rsidRPr="00F37467">
        <w:rPr>
          <w:sz w:val="18"/>
          <w:szCs w:val="18"/>
        </w:rPr>
        <w:tab/>
      </w:r>
      <w:r w:rsidRPr="00F37467">
        <w:rPr>
          <w:sz w:val="18"/>
          <w:szCs w:val="18"/>
        </w:rPr>
        <w:tab/>
      </w:r>
      <w:r w:rsidRPr="00F37467">
        <w:rPr>
          <w:sz w:val="18"/>
          <w:szCs w:val="18"/>
        </w:rPr>
        <w:tab/>
      </w:r>
      <w:r w:rsidRPr="00F37467">
        <w:rPr>
          <w:sz w:val="18"/>
          <w:szCs w:val="18"/>
        </w:rPr>
        <w:tab/>
      </w:r>
      <w:r w:rsidRPr="00F37467">
        <w:rPr>
          <w:sz w:val="18"/>
          <w:szCs w:val="18"/>
        </w:rPr>
        <w:tab/>
        <w:t xml:space="preserve"> (RESIDENT GENERAL AGENT)</w:t>
      </w:r>
    </w:p>
    <w:p w14:paraId="0C2DC0CB" w14:textId="40C2B7C9" w:rsidR="006B2335" w:rsidRPr="00005DFB" w:rsidRDefault="006B2335" w:rsidP="006B2335">
      <w:pPr>
        <w:pStyle w:val="USBodyText"/>
        <w:spacing w:line="240" w:lineRule="auto"/>
        <w:rPr>
          <w:b/>
        </w:rPr>
      </w:pPr>
      <w:r w:rsidRPr="00005DFB">
        <w:rPr>
          <w:b/>
        </w:rPr>
        <w:t xml:space="preserve">SEE </w:t>
      </w:r>
      <w:r w:rsidR="00F37467">
        <w:rPr>
          <w:b/>
        </w:rPr>
        <w:t>SPECIAL REMINDERS TO PROSPECTIVE BIDDERS</w:t>
      </w:r>
      <w:r w:rsidR="001568F2">
        <w:rPr>
          <w:b/>
        </w:rPr>
        <w:t xml:space="preserve"> (FORM </w:t>
      </w:r>
      <w:r w:rsidR="001568F2">
        <w:rPr>
          <w:b/>
        </w:rPr>
        <w:fldChar w:fldCharType="begin"/>
      </w:r>
      <w:r w:rsidR="001568F2">
        <w:rPr>
          <w:b/>
        </w:rPr>
        <w:instrText xml:space="preserve"> REF _Ref525550896 \r \h </w:instrText>
      </w:r>
      <w:r w:rsidR="001568F2">
        <w:rPr>
          <w:b/>
        </w:rPr>
      </w:r>
      <w:r w:rsidR="001568F2">
        <w:rPr>
          <w:b/>
        </w:rPr>
        <w:fldChar w:fldCharType="separate"/>
      </w:r>
      <w:r w:rsidR="001568F2">
        <w:rPr>
          <w:b/>
        </w:rPr>
        <w:t>13.1</w:t>
      </w:r>
      <w:r w:rsidR="001568F2">
        <w:rPr>
          <w:b/>
        </w:rPr>
        <w:fldChar w:fldCharType="end"/>
      </w:r>
      <w:r w:rsidR="001568F2">
        <w:rPr>
          <w:b/>
        </w:rPr>
        <w:t xml:space="preserve">) </w:t>
      </w:r>
      <w:r w:rsidRPr="00005DFB">
        <w:rPr>
          <w:b/>
        </w:rPr>
        <w:t>FOR SUPPORTING DOCUMENTS REQUIRED.</w:t>
      </w:r>
    </w:p>
    <w:p w14:paraId="5249D46E" w14:textId="4CC15ACC" w:rsidR="006B2335" w:rsidRDefault="006B2335" w:rsidP="006B2335">
      <w:pPr>
        <w:spacing w:after="160" w:line="259" w:lineRule="auto"/>
        <w:jc w:val="left"/>
        <w:rPr>
          <w:b/>
        </w:rPr>
      </w:pPr>
    </w:p>
    <w:p w14:paraId="30C531F5" w14:textId="77777777" w:rsidR="00F37467" w:rsidRDefault="00F37467" w:rsidP="006B2335">
      <w:pPr>
        <w:spacing w:after="160" w:line="259" w:lineRule="auto"/>
        <w:jc w:val="left"/>
        <w:rPr>
          <w:b/>
        </w:rPr>
      </w:pPr>
    </w:p>
    <w:p w14:paraId="75677200" w14:textId="77777777" w:rsidR="006B2335" w:rsidRPr="00005DFB" w:rsidRDefault="006B2335" w:rsidP="006B2335">
      <w:pPr>
        <w:pStyle w:val="USBodyText"/>
        <w:rPr>
          <w:b/>
        </w:rPr>
      </w:pPr>
      <w:r w:rsidRPr="00005DFB">
        <w:rPr>
          <w:b/>
        </w:rPr>
        <w:lastRenderedPageBreak/>
        <w:t>INSTRUCTION TO PROVIDERS:</w:t>
      </w:r>
    </w:p>
    <w:p w14:paraId="1C8D5560" w14:textId="77777777" w:rsidR="006B2335" w:rsidRPr="00005DFB" w:rsidRDefault="006B2335" w:rsidP="006B2335">
      <w:pPr>
        <w:pStyle w:val="USBodyText"/>
      </w:pPr>
      <w:r w:rsidRPr="00005DFB">
        <w:t>NOTICE to all Insurance and Bonding Institutions:</w:t>
      </w:r>
    </w:p>
    <w:p w14:paraId="75110296" w14:textId="77777777" w:rsidR="006B2335" w:rsidRPr="00005DFB" w:rsidRDefault="006B2335" w:rsidP="006B2335">
      <w:pPr>
        <w:pStyle w:val="USBodyText"/>
      </w:pPr>
      <w:r w:rsidRPr="00005DFB">
        <w:t>The Bond requires the signatures of the Vendor, two (2) major Officers of the Surety and Resident</w:t>
      </w:r>
      <w:r>
        <w:t xml:space="preserve"> </w:t>
      </w:r>
      <w:r w:rsidRPr="00005DFB">
        <w:t>General Agent, if the Surety is a foreign or alien surety.</w:t>
      </w:r>
    </w:p>
    <w:p w14:paraId="289D35F8" w14:textId="77777777" w:rsidR="006B2335" w:rsidRPr="00005DFB" w:rsidRDefault="006B2335" w:rsidP="006B2335">
      <w:pPr>
        <w:pStyle w:val="USBodyText"/>
      </w:pPr>
      <w:r w:rsidRPr="00005DFB">
        <w:t xml:space="preserve">When the form is submitted to the Guam Power Authority, it should be accompanied with copies of the </w:t>
      </w:r>
      <w:r>
        <w:t xml:space="preserve"> </w:t>
      </w:r>
      <w:r w:rsidRPr="00005DFB">
        <w:t>following:</w:t>
      </w:r>
    </w:p>
    <w:p w14:paraId="322C4023" w14:textId="77777777" w:rsidR="006B2335" w:rsidRPr="00005DFB" w:rsidRDefault="006B2335" w:rsidP="006B2335">
      <w:pPr>
        <w:pStyle w:val="USBodyText"/>
        <w:numPr>
          <w:ilvl w:val="0"/>
          <w:numId w:val="67"/>
        </w:numPr>
      </w:pPr>
      <w:r w:rsidRPr="00005DFB">
        <w:t>Current Certificate of Authority to do business on Guam</w:t>
      </w:r>
      <w:r>
        <w:t xml:space="preserve"> </w:t>
      </w:r>
      <w:r w:rsidRPr="00005DFB">
        <w:t>issued by the Department of Revenue and Taxation.</w:t>
      </w:r>
    </w:p>
    <w:p w14:paraId="66A55EC5" w14:textId="77777777" w:rsidR="006B2335" w:rsidRPr="00005DFB" w:rsidRDefault="006B2335" w:rsidP="006B2335">
      <w:pPr>
        <w:pStyle w:val="USBodyText"/>
        <w:numPr>
          <w:ilvl w:val="0"/>
          <w:numId w:val="67"/>
        </w:numPr>
      </w:pPr>
      <w:r w:rsidRPr="00005DFB">
        <w:t>Power of Attorney issued by the Surety to the Resident</w:t>
      </w:r>
      <w:r>
        <w:t xml:space="preserve"> G</w:t>
      </w:r>
      <w:r w:rsidRPr="00005DFB">
        <w:t>eneral Agent.</w:t>
      </w:r>
    </w:p>
    <w:p w14:paraId="7131A685" w14:textId="77777777" w:rsidR="006B2335" w:rsidRPr="00005DFB" w:rsidRDefault="006B2335" w:rsidP="006B2335">
      <w:pPr>
        <w:pStyle w:val="USBodyText"/>
        <w:numPr>
          <w:ilvl w:val="0"/>
          <w:numId w:val="67"/>
        </w:numPr>
      </w:pPr>
      <w:r w:rsidRPr="00005DFB">
        <w:t xml:space="preserve"> Power of Attorney issued by two (2) major officers of the Surety</w:t>
      </w:r>
      <w:r>
        <w:t xml:space="preserve"> </w:t>
      </w:r>
      <w:r w:rsidRPr="00005DFB">
        <w:t>to whoever is signing on their behalf.</w:t>
      </w:r>
    </w:p>
    <w:p w14:paraId="18CE3F4B" w14:textId="77777777" w:rsidR="006B2335" w:rsidRPr="00005DFB" w:rsidRDefault="006B2335" w:rsidP="006B2335">
      <w:pPr>
        <w:pStyle w:val="USBodyText"/>
      </w:pPr>
      <w:r w:rsidRPr="00005DFB">
        <w:t>Bonds, submitted as Bid Guarantee, without signatures and supporting documents are invalid and Bids will be rejected.</w:t>
      </w:r>
    </w:p>
    <w:p w14:paraId="3B5EE734" w14:textId="77777777" w:rsidR="006B2335" w:rsidRPr="00005DFB" w:rsidRDefault="006B2335" w:rsidP="006B2335">
      <w:pPr>
        <w:pStyle w:val="USBodyText"/>
      </w:pPr>
    </w:p>
    <w:p w14:paraId="42D89041" w14:textId="77777777" w:rsidR="006B2335" w:rsidRPr="00005DFB" w:rsidRDefault="006B2335" w:rsidP="006B2335">
      <w:pPr>
        <w:pStyle w:val="USBodyText"/>
      </w:pPr>
    </w:p>
    <w:p w14:paraId="0922E9B4" w14:textId="77777777" w:rsidR="006B2335" w:rsidRPr="00005DFB" w:rsidRDefault="006B2335" w:rsidP="006B2335">
      <w:pPr>
        <w:pStyle w:val="USBodyText"/>
      </w:pPr>
    </w:p>
    <w:p w14:paraId="1B6C5AEF" w14:textId="77777777" w:rsidR="006B2335" w:rsidRPr="00005DFB" w:rsidRDefault="006B2335" w:rsidP="006B2335">
      <w:pPr>
        <w:pStyle w:val="USBodyText"/>
      </w:pPr>
    </w:p>
    <w:p w14:paraId="26E953AC" w14:textId="77777777" w:rsidR="006B2335" w:rsidRPr="00005DFB" w:rsidRDefault="006B2335" w:rsidP="006B2335">
      <w:pPr>
        <w:pStyle w:val="USBodyText"/>
      </w:pPr>
    </w:p>
    <w:p w14:paraId="603BC6F2" w14:textId="77777777" w:rsidR="006B2335" w:rsidRPr="00005DFB" w:rsidRDefault="006B2335" w:rsidP="006B2335">
      <w:pPr>
        <w:pStyle w:val="USBodyText"/>
      </w:pPr>
    </w:p>
    <w:p w14:paraId="704C2D78" w14:textId="77777777" w:rsidR="006B2335" w:rsidRPr="00005DFB" w:rsidRDefault="006B2335" w:rsidP="006B2335">
      <w:pPr>
        <w:pStyle w:val="USBodyText"/>
      </w:pPr>
    </w:p>
    <w:p w14:paraId="35794297" w14:textId="77777777" w:rsidR="006B2335" w:rsidRPr="00005DFB" w:rsidRDefault="006B2335" w:rsidP="006B2335">
      <w:pPr>
        <w:pStyle w:val="USBodyText"/>
      </w:pPr>
    </w:p>
    <w:p w14:paraId="07FC6736" w14:textId="77777777" w:rsidR="006B2335" w:rsidRPr="00005DFB" w:rsidRDefault="006B2335" w:rsidP="006B2335">
      <w:pPr>
        <w:pStyle w:val="USBodyText"/>
      </w:pPr>
    </w:p>
    <w:p w14:paraId="7910399D" w14:textId="77777777" w:rsidR="006B2335" w:rsidRPr="00005DFB" w:rsidRDefault="006B2335" w:rsidP="006B2335">
      <w:pPr>
        <w:pStyle w:val="USBodyText"/>
      </w:pPr>
    </w:p>
    <w:p w14:paraId="7E7F224F" w14:textId="77777777" w:rsidR="006B2335" w:rsidRPr="00005DFB" w:rsidRDefault="006B2335" w:rsidP="006B2335">
      <w:pPr>
        <w:pStyle w:val="USBodyText"/>
      </w:pPr>
    </w:p>
    <w:p w14:paraId="6E542EA7" w14:textId="77777777" w:rsidR="006B2335" w:rsidRPr="00005DFB" w:rsidRDefault="006B2335" w:rsidP="006B2335">
      <w:pPr>
        <w:pStyle w:val="USBodyText"/>
      </w:pPr>
    </w:p>
    <w:p w14:paraId="2E8EA38C" w14:textId="77777777" w:rsidR="006B2335" w:rsidRPr="00005DFB" w:rsidRDefault="006B2335" w:rsidP="006B2335">
      <w:pPr>
        <w:pStyle w:val="USBodyText"/>
      </w:pPr>
    </w:p>
    <w:p w14:paraId="3ED14D05" w14:textId="076EDCC0" w:rsidR="00DC6273" w:rsidRDefault="00DC6273" w:rsidP="00E9043F">
      <w:pPr>
        <w:tabs>
          <w:tab w:val="left" w:pos="0"/>
          <w:tab w:val="left" w:pos="1482"/>
          <w:tab w:val="left" w:pos="2166"/>
          <w:tab w:val="left" w:pos="2850"/>
          <w:tab w:val="left" w:pos="3648"/>
          <w:tab w:val="left" w:pos="5760"/>
        </w:tabs>
        <w:suppressAutoHyphens/>
        <w:rPr>
          <w:color w:val="000000"/>
          <w:spacing w:val="-2"/>
        </w:rPr>
      </w:pPr>
    </w:p>
    <w:p w14:paraId="3FC2BD90" w14:textId="77777777" w:rsidR="00DC6273" w:rsidRDefault="00DC6273">
      <w:pPr>
        <w:spacing w:after="160" w:line="259" w:lineRule="auto"/>
        <w:jc w:val="left"/>
        <w:rPr>
          <w:color w:val="000000"/>
          <w:spacing w:val="-2"/>
        </w:rPr>
      </w:pPr>
      <w:r>
        <w:rPr>
          <w:color w:val="000000"/>
          <w:spacing w:val="-2"/>
        </w:rPr>
        <w:br w:type="page"/>
      </w:r>
    </w:p>
    <w:p w14:paraId="08B84C94" w14:textId="3E23D699" w:rsidR="001D2077" w:rsidRDefault="00DC6273" w:rsidP="006B2AA9">
      <w:pPr>
        <w:pStyle w:val="Heading2"/>
      </w:pPr>
      <w:bookmarkStart w:id="6" w:name="_Toc526151132"/>
      <w:r>
        <w:lastRenderedPageBreak/>
        <w:t>Attachment 1B - Proposal Opening Form</w:t>
      </w:r>
      <w:bookmarkEnd w:id="6"/>
    </w:p>
    <w:p w14:paraId="377F6885" w14:textId="534F7032" w:rsidR="00DC6273" w:rsidRPr="00DC6273" w:rsidRDefault="00DC6273" w:rsidP="00DC6273">
      <w:pPr>
        <w:pStyle w:val="USBodyText"/>
      </w:pPr>
      <w:r w:rsidRPr="00DC6273">
        <w:t>(This document is an integral part of the Proposal and shall be read during the Bid Opening.)</w:t>
      </w:r>
    </w:p>
    <w:p w14:paraId="2653ECA4" w14:textId="7CAA091F" w:rsidR="00DC6273" w:rsidRDefault="00DC6273" w:rsidP="00DC6273">
      <w:pPr>
        <w:pStyle w:val="USBodyText"/>
      </w:pPr>
    </w:p>
    <w:tbl>
      <w:tblPr>
        <w:tblW w:w="0" w:type="auto"/>
        <w:tblLayout w:type="fixed"/>
        <w:tblLook w:val="0000" w:firstRow="0" w:lastRow="0" w:firstColumn="0" w:lastColumn="0" w:noHBand="0" w:noVBand="0"/>
      </w:tblPr>
      <w:tblGrid>
        <w:gridCol w:w="4068"/>
        <w:gridCol w:w="360"/>
        <w:gridCol w:w="990"/>
        <w:gridCol w:w="810"/>
        <w:gridCol w:w="2880"/>
      </w:tblGrid>
      <w:tr w:rsidR="00DC6273" w:rsidRPr="00DC6273" w14:paraId="59B3272C" w14:textId="77777777" w:rsidTr="00D60B95">
        <w:tc>
          <w:tcPr>
            <w:tcW w:w="4068" w:type="dxa"/>
          </w:tcPr>
          <w:p w14:paraId="1C3B6D81" w14:textId="633180A3" w:rsidR="00DC6273" w:rsidRPr="00DC6273" w:rsidRDefault="00DC6273" w:rsidP="00DC6273">
            <w:pPr>
              <w:pStyle w:val="USBodyText"/>
            </w:pPr>
            <w:r w:rsidRPr="00DC6273">
              <w:t>A)</w:t>
            </w:r>
            <w:r w:rsidRPr="00DC6273">
              <w:tab/>
              <w:t xml:space="preserve">Name of Lead </w:t>
            </w:r>
            <w:r w:rsidR="00D60B95">
              <w:t>Bidder</w:t>
            </w:r>
            <w:r w:rsidRPr="00DC6273">
              <w:br w:type="page"/>
            </w:r>
          </w:p>
        </w:tc>
        <w:tc>
          <w:tcPr>
            <w:tcW w:w="360" w:type="dxa"/>
          </w:tcPr>
          <w:p w14:paraId="2EE4AF0D" w14:textId="77777777" w:rsidR="00DC6273" w:rsidRPr="00DC6273" w:rsidRDefault="00DC6273" w:rsidP="00DC6273">
            <w:pPr>
              <w:pStyle w:val="USBodyText"/>
            </w:pPr>
          </w:p>
        </w:tc>
        <w:tc>
          <w:tcPr>
            <w:tcW w:w="4680" w:type="dxa"/>
            <w:gridSpan w:val="3"/>
          </w:tcPr>
          <w:p w14:paraId="161C609D" w14:textId="2C77530B" w:rsidR="00DC6273" w:rsidRPr="00DC6273" w:rsidRDefault="00BF2A9B" w:rsidP="00DC6273">
            <w:pPr>
              <w:pStyle w:val="USBodyText"/>
            </w:pPr>
            <w:r>
              <w:t>_______________________________________</w:t>
            </w:r>
          </w:p>
        </w:tc>
      </w:tr>
      <w:tr w:rsidR="00DC6273" w:rsidRPr="00DC6273" w14:paraId="2545D602" w14:textId="77777777" w:rsidTr="00D60B95">
        <w:tc>
          <w:tcPr>
            <w:tcW w:w="4068" w:type="dxa"/>
          </w:tcPr>
          <w:p w14:paraId="48F2AF68" w14:textId="77777777" w:rsidR="00DC6273" w:rsidRPr="00DC6273" w:rsidRDefault="00DC6273" w:rsidP="00DC6273">
            <w:pPr>
              <w:pStyle w:val="USBodyText"/>
            </w:pPr>
          </w:p>
        </w:tc>
        <w:tc>
          <w:tcPr>
            <w:tcW w:w="360" w:type="dxa"/>
          </w:tcPr>
          <w:p w14:paraId="213FFC41" w14:textId="77777777" w:rsidR="00DC6273" w:rsidRPr="00DC6273" w:rsidRDefault="00DC6273" w:rsidP="00DC6273">
            <w:pPr>
              <w:pStyle w:val="USBodyText"/>
            </w:pPr>
          </w:p>
        </w:tc>
        <w:tc>
          <w:tcPr>
            <w:tcW w:w="4680" w:type="dxa"/>
            <w:gridSpan w:val="3"/>
          </w:tcPr>
          <w:p w14:paraId="2EBD0A6D" w14:textId="77777777" w:rsidR="00DC6273" w:rsidRPr="00DC6273" w:rsidRDefault="00DC6273" w:rsidP="00DC6273">
            <w:pPr>
              <w:pStyle w:val="USBodyText"/>
            </w:pPr>
          </w:p>
        </w:tc>
      </w:tr>
      <w:tr w:rsidR="00DC6273" w:rsidRPr="00DC6273" w14:paraId="1FEBC3A6" w14:textId="77777777" w:rsidTr="00D60B95">
        <w:tc>
          <w:tcPr>
            <w:tcW w:w="4068" w:type="dxa"/>
          </w:tcPr>
          <w:p w14:paraId="032FDF79" w14:textId="77777777" w:rsidR="00DC6273" w:rsidRPr="00DC6273" w:rsidRDefault="00DC6273" w:rsidP="00DC6273">
            <w:pPr>
              <w:pStyle w:val="USBodyText"/>
            </w:pPr>
            <w:r w:rsidRPr="00DC6273">
              <w:t>B)</w:t>
            </w:r>
            <w:r w:rsidRPr="00DC6273">
              <w:tab/>
              <w:t>Names of Consortium Members</w:t>
            </w:r>
          </w:p>
        </w:tc>
        <w:tc>
          <w:tcPr>
            <w:tcW w:w="360" w:type="dxa"/>
          </w:tcPr>
          <w:p w14:paraId="5E9CE924" w14:textId="77777777" w:rsidR="00DC6273" w:rsidRPr="00DC6273" w:rsidRDefault="00DC6273" w:rsidP="00DC6273">
            <w:pPr>
              <w:pStyle w:val="USBodyText"/>
            </w:pPr>
          </w:p>
        </w:tc>
        <w:tc>
          <w:tcPr>
            <w:tcW w:w="4680" w:type="dxa"/>
            <w:gridSpan w:val="3"/>
          </w:tcPr>
          <w:p w14:paraId="44A8EF29" w14:textId="37EA1BFA" w:rsidR="00DC6273" w:rsidRPr="00DC6273" w:rsidRDefault="00BF2A9B" w:rsidP="00DC6273">
            <w:pPr>
              <w:pStyle w:val="USBodyText"/>
            </w:pPr>
            <w:r>
              <w:t>_______________________________________</w:t>
            </w:r>
          </w:p>
        </w:tc>
      </w:tr>
      <w:tr w:rsidR="00DC6273" w:rsidRPr="00DC6273" w14:paraId="689F03CF" w14:textId="77777777" w:rsidTr="00D60B95">
        <w:tc>
          <w:tcPr>
            <w:tcW w:w="4068" w:type="dxa"/>
          </w:tcPr>
          <w:p w14:paraId="32BD8348" w14:textId="77777777" w:rsidR="00DC6273" w:rsidRPr="00DC6273" w:rsidRDefault="00DC6273" w:rsidP="00DC6273">
            <w:pPr>
              <w:pStyle w:val="USBodyText"/>
            </w:pPr>
          </w:p>
        </w:tc>
        <w:tc>
          <w:tcPr>
            <w:tcW w:w="360" w:type="dxa"/>
          </w:tcPr>
          <w:p w14:paraId="2B62420A" w14:textId="77777777" w:rsidR="00DC6273" w:rsidRPr="00DC6273" w:rsidRDefault="00DC6273" w:rsidP="00DC6273">
            <w:pPr>
              <w:pStyle w:val="USBodyText"/>
            </w:pPr>
          </w:p>
        </w:tc>
        <w:tc>
          <w:tcPr>
            <w:tcW w:w="4680" w:type="dxa"/>
            <w:gridSpan w:val="3"/>
          </w:tcPr>
          <w:p w14:paraId="738C4E26" w14:textId="097DB2EE" w:rsidR="00DC6273" w:rsidRPr="00DC6273" w:rsidRDefault="00BF2A9B" w:rsidP="00DC6273">
            <w:pPr>
              <w:pStyle w:val="USBodyText"/>
            </w:pPr>
            <w:r>
              <w:t>_______________________________________</w:t>
            </w:r>
          </w:p>
        </w:tc>
      </w:tr>
      <w:tr w:rsidR="00DC6273" w:rsidRPr="00DC6273" w14:paraId="47BFD9DF" w14:textId="77777777" w:rsidTr="00D60B95">
        <w:tc>
          <w:tcPr>
            <w:tcW w:w="4068" w:type="dxa"/>
          </w:tcPr>
          <w:p w14:paraId="37620DB7" w14:textId="77777777" w:rsidR="00DC6273" w:rsidRPr="00DC6273" w:rsidRDefault="00DC6273" w:rsidP="00DC6273">
            <w:pPr>
              <w:pStyle w:val="USBodyText"/>
            </w:pPr>
          </w:p>
        </w:tc>
        <w:tc>
          <w:tcPr>
            <w:tcW w:w="360" w:type="dxa"/>
          </w:tcPr>
          <w:p w14:paraId="47B50670" w14:textId="77777777" w:rsidR="00DC6273" w:rsidRPr="00DC6273" w:rsidRDefault="00DC6273" w:rsidP="00DC6273">
            <w:pPr>
              <w:pStyle w:val="USBodyText"/>
            </w:pPr>
          </w:p>
        </w:tc>
        <w:tc>
          <w:tcPr>
            <w:tcW w:w="4680" w:type="dxa"/>
            <w:gridSpan w:val="3"/>
          </w:tcPr>
          <w:p w14:paraId="06C4D22E" w14:textId="25BAC27D" w:rsidR="00DC6273" w:rsidRPr="00DC6273" w:rsidRDefault="00BF2A9B" w:rsidP="00DC6273">
            <w:pPr>
              <w:pStyle w:val="USBodyText"/>
            </w:pPr>
            <w:r>
              <w:t>_______________________________________</w:t>
            </w:r>
          </w:p>
        </w:tc>
      </w:tr>
      <w:tr w:rsidR="00DC6273" w:rsidRPr="00DC6273" w14:paraId="663FE5ED" w14:textId="77777777" w:rsidTr="00D60B95">
        <w:tc>
          <w:tcPr>
            <w:tcW w:w="4068" w:type="dxa"/>
          </w:tcPr>
          <w:p w14:paraId="26160B77" w14:textId="77777777" w:rsidR="00DC6273" w:rsidRPr="00DC6273" w:rsidRDefault="00DC6273" w:rsidP="00DC6273">
            <w:pPr>
              <w:pStyle w:val="USBodyText"/>
            </w:pPr>
          </w:p>
        </w:tc>
        <w:tc>
          <w:tcPr>
            <w:tcW w:w="360" w:type="dxa"/>
          </w:tcPr>
          <w:p w14:paraId="36C2AAB3" w14:textId="77777777" w:rsidR="00DC6273" w:rsidRPr="00DC6273" w:rsidRDefault="00DC6273" w:rsidP="00DC6273">
            <w:pPr>
              <w:pStyle w:val="USBodyText"/>
            </w:pPr>
          </w:p>
        </w:tc>
        <w:tc>
          <w:tcPr>
            <w:tcW w:w="4680" w:type="dxa"/>
            <w:gridSpan w:val="3"/>
          </w:tcPr>
          <w:p w14:paraId="651B6007" w14:textId="1BD537F5" w:rsidR="00DC6273" w:rsidRPr="00DC6273" w:rsidRDefault="00BF2A9B" w:rsidP="00DC6273">
            <w:pPr>
              <w:pStyle w:val="USBodyText"/>
            </w:pPr>
            <w:r>
              <w:t>_______________________________________</w:t>
            </w:r>
          </w:p>
        </w:tc>
      </w:tr>
      <w:tr w:rsidR="00DC6273" w:rsidRPr="00DC6273" w14:paraId="56F8E120" w14:textId="77777777" w:rsidTr="00D60B95">
        <w:tc>
          <w:tcPr>
            <w:tcW w:w="4068" w:type="dxa"/>
          </w:tcPr>
          <w:p w14:paraId="3C6498D4" w14:textId="77777777" w:rsidR="00DC6273" w:rsidRPr="00DC6273" w:rsidRDefault="00DC6273" w:rsidP="00DC6273">
            <w:pPr>
              <w:pStyle w:val="USBodyText"/>
            </w:pPr>
          </w:p>
        </w:tc>
        <w:tc>
          <w:tcPr>
            <w:tcW w:w="360" w:type="dxa"/>
          </w:tcPr>
          <w:p w14:paraId="7A47CDC9" w14:textId="77777777" w:rsidR="00DC6273" w:rsidRPr="00DC6273" w:rsidRDefault="00DC6273" w:rsidP="00DC6273">
            <w:pPr>
              <w:pStyle w:val="USBodyText"/>
            </w:pPr>
          </w:p>
        </w:tc>
        <w:tc>
          <w:tcPr>
            <w:tcW w:w="4680" w:type="dxa"/>
            <w:gridSpan w:val="3"/>
          </w:tcPr>
          <w:p w14:paraId="2FAE90E1" w14:textId="77777777" w:rsidR="00DC6273" w:rsidRPr="00DC6273" w:rsidRDefault="00DC6273" w:rsidP="00DC6273">
            <w:pPr>
              <w:pStyle w:val="USBodyText"/>
            </w:pPr>
          </w:p>
        </w:tc>
      </w:tr>
      <w:tr w:rsidR="00DC6273" w:rsidRPr="00DC6273" w14:paraId="798D72BB" w14:textId="77777777" w:rsidTr="00D60B95">
        <w:tc>
          <w:tcPr>
            <w:tcW w:w="9108" w:type="dxa"/>
            <w:gridSpan w:val="5"/>
          </w:tcPr>
          <w:p w14:paraId="24E17D37" w14:textId="77777777" w:rsidR="00DC6273" w:rsidRPr="00DC6273" w:rsidRDefault="00DC6273" w:rsidP="00DC6273">
            <w:pPr>
              <w:pStyle w:val="USBodyText"/>
            </w:pPr>
          </w:p>
        </w:tc>
      </w:tr>
      <w:tr w:rsidR="00DC6273" w:rsidRPr="00DC6273" w14:paraId="0034750E" w14:textId="77777777" w:rsidTr="00D60B95">
        <w:tc>
          <w:tcPr>
            <w:tcW w:w="5418" w:type="dxa"/>
            <w:gridSpan w:val="3"/>
          </w:tcPr>
          <w:p w14:paraId="42776246" w14:textId="611A9DEE" w:rsidR="00DC6273" w:rsidRPr="00DC6273" w:rsidRDefault="002A1DFA" w:rsidP="00F911BF">
            <w:pPr>
              <w:pStyle w:val="USBodyText"/>
              <w:numPr>
                <w:ilvl w:val="0"/>
                <w:numId w:val="30"/>
              </w:numPr>
            </w:pPr>
            <w:r>
              <w:t xml:space="preserve">Phase 1 </w:t>
            </w:r>
            <w:r w:rsidR="00DC6273" w:rsidRPr="00DC6273">
              <w:t xml:space="preserve">Contracted </w:t>
            </w:r>
            <w:r>
              <w:t>F</w:t>
            </w:r>
            <w:r w:rsidR="00D60B95">
              <w:t xml:space="preserve">acility </w:t>
            </w:r>
            <w:r w:rsidR="004B62DE" w:rsidRPr="00DC6273">
              <w:t>Capacity</w:t>
            </w:r>
            <w:r w:rsidR="004B62DE" w:rsidRPr="00DC6273">
              <w:rPr>
                <w:vertAlign w:val="superscript"/>
              </w:rPr>
              <w:t xml:space="preserve"> </w:t>
            </w:r>
            <w:r w:rsidR="00D60B95">
              <w:t>Using ULSD</w:t>
            </w:r>
            <w:r w:rsidR="000B5990">
              <w:t xml:space="preserve"> (for fossil fuel fired or hybrid Projects)</w:t>
            </w:r>
            <w:r w:rsidR="009624F7">
              <w:t xml:space="preserve"> </w:t>
            </w:r>
          </w:p>
          <w:p w14:paraId="7901F875" w14:textId="77777777" w:rsidR="00DC6273" w:rsidRPr="00DC6273" w:rsidRDefault="00DC6273" w:rsidP="00DC6273">
            <w:pPr>
              <w:pStyle w:val="USBodyText"/>
            </w:pPr>
          </w:p>
        </w:tc>
        <w:tc>
          <w:tcPr>
            <w:tcW w:w="810" w:type="dxa"/>
          </w:tcPr>
          <w:p w14:paraId="5BA5A952" w14:textId="77777777" w:rsidR="00DC6273" w:rsidRPr="00DC6273" w:rsidRDefault="00DC6273" w:rsidP="00DC6273">
            <w:pPr>
              <w:pStyle w:val="USBodyText"/>
            </w:pPr>
          </w:p>
        </w:tc>
        <w:tc>
          <w:tcPr>
            <w:tcW w:w="2880" w:type="dxa"/>
          </w:tcPr>
          <w:p w14:paraId="7D5DA2B3" w14:textId="77777777" w:rsidR="00DC6273" w:rsidRPr="00DC6273" w:rsidRDefault="00DC6273" w:rsidP="00DC6273">
            <w:pPr>
              <w:pStyle w:val="USBodyText"/>
            </w:pPr>
          </w:p>
          <w:p w14:paraId="0C37AD29" w14:textId="77777777" w:rsidR="00DC6273" w:rsidRPr="00DC6273" w:rsidRDefault="00DC6273" w:rsidP="00DC6273">
            <w:pPr>
              <w:pStyle w:val="USBodyText"/>
            </w:pPr>
          </w:p>
          <w:p w14:paraId="4EFAA262" w14:textId="15C98122" w:rsidR="00DC6273" w:rsidRPr="00DC6273" w:rsidRDefault="00BF2A9B" w:rsidP="00DC6273">
            <w:pPr>
              <w:pStyle w:val="USBodyText"/>
            </w:pPr>
            <w:r>
              <w:t xml:space="preserve">________  </w:t>
            </w:r>
            <w:r w:rsidR="00DC6273" w:rsidRPr="00DC6273">
              <w:t>MW</w:t>
            </w:r>
          </w:p>
        </w:tc>
      </w:tr>
      <w:tr w:rsidR="00DC6273" w:rsidRPr="00DC6273" w14:paraId="6CBA1982" w14:textId="77777777" w:rsidTr="00D60B95">
        <w:tc>
          <w:tcPr>
            <w:tcW w:w="5418" w:type="dxa"/>
            <w:gridSpan w:val="3"/>
          </w:tcPr>
          <w:p w14:paraId="777B3954" w14:textId="36AC26C0" w:rsidR="00DC6273" w:rsidRPr="00DC6273" w:rsidRDefault="002A1DFA" w:rsidP="00F911BF">
            <w:pPr>
              <w:pStyle w:val="USBodyText"/>
              <w:numPr>
                <w:ilvl w:val="0"/>
                <w:numId w:val="30"/>
              </w:numPr>
              <w:tabs>
                <w:tab w:val="clear" w:pos="720"/>
              </w:tabs>
            </w:pPr>
            <w:r>
              <w:t xml:space="preserve">Phase 1 </w:t>
            </w:r>
            <w:r w:rsidR="00DC6273" w:rsidRPr="00DC6273">
              <w:t xml:space="preserve">Contracted Facility Capacity </w:t>
            </w:r>
            <w:r w:rsidR="00D60B95">
              <w:t>Using Natural Gas</w:t>
            </w:r>
            <w:r w:rsidR="000B5990">
              <w:t xml:space="preserve"> (for fossil fuel fired or hybrid Projects)</w:t>
            </w:r>
          </w:p>
        </w:tc>
        <w:tc>
          <w:tcPr>
            <w:tcW w:w="810" w:type="dxa"/>
          </w:tcPr>
          <w:p w14:paraId="4D5341E7" w14:textId="77777777" w:rsidR="00DC6273" w:rsidRPr="00DC6273" w:rsidRDefault="00DC6273" w:rsidP="00DC6273">
            <w:pPr>
              <w:pStyle w:val="USBodyText"/>
            </w:pPr>
          </w:p>
        </w:tc>
        <w:tc>
          <w:tcPr>
            <w:tcW w:w="2880" w:type="dxa"/>
          </w:tcPr>
          <w:p w14:paraId="0E1422D9" w14:textId="77777777" w:rsidR="00DC6273" w:rsidRPr="00DC6273" w:rsidRDefault="00DC6273" w:rsidP="00DC6273">
            <w:pPr>
              <w:pStyle w:val="USBodyText"/>
            </w:pPr>
          </w:p>
          <w:p w14:paraId="35898FD6" w14:textId="77777777" w:rsidR="00DC6273" w:rsidRPr="00DC6273" w:rsidRDefault="00DC6273" w:rsidP="00DC6273">
            <w:pPr>
              <w:pStyle w:val="USBodyText"/>
            </w:pPr>
          </w:p>
          <w:p w14:paraId="795FD6A3" w14:textId="62245902" w:rsidR="00DC6273" w:rsidRPr="00DC6273" w:rsidRDefault="00BF2A9B" w:rsidP="00DC6273">
            <w:pPr>
              <w:pStyle w:val="USBodyText"/>
            </w:pPr>
            <w:r>
              <w:t xml:space="preserve">_________ </w:t>
            </w:r>
            <w:r w:rsidR="00DC6273" w:rsidRPr="00DC6273">
              <w:t>MW</w:t>
            </w:r>
          </w:p>
        </w:tc>
      </w:tr>
      <w:tr w:rsidR="002A1DFA" w:rsidRPr="00DC6273" w14:paraId="0B6575D8" w14:textId="77777777" w:rsidTr="00D60B95">
        <w:tc>
          <w:tcPr>
            <w:tcW w:w="5418" w:type="dxa"/>
            <w:gridSpan w:val="3"/>
          </w:tcPr>
          <w:p w14:paraId="0DF535A2" w14:textId="270CD890" w:rsidR="002A1DFA" w:rsidRPr="00DC6273" w:rsidRDefault="002A1DFA" w:rsidP="002A1DFA">
            <w:pPr>
              <w:pStyle w:val="USBodyText"/>
              <w:numPr>
                <w:ilvl w:val="0"/>
                <w:numId w:val="30"/>
              </w:numPr>
            </w:pPr>
            <w:r>
              <w:t xml:space="preserve">Phase 2 </w:t>
            </w:r>
            <w:r w:rsidRPr="00DC6273">
              <w:t xml:space="preserve">Contracted </w:t>
            </w:r>
            <w:r>
              <w:t xml:space="preserve">Facility </w:t>
            </w:r>
            <w:r w:rsidRPr="00DC6273">
              <w:t>Capacity</w:t>
            </w:r>
            <w:r w:rsidRPr="00DC6273">
              <w:rPr>
                <w:vertAlign w:val="superscript"/>
              </w:rPr>
              <w:t xml:space="preserve"> </w:t>
            </w:r>
            <w:r>
              <w:t xml:space="preserve">Using ULSD (for fossil fuel fired or hybrid Projects) </w:t>
            </w:r>
          </w:p>
          <w:p w14:paraId="2AB75F1D" w14:textId="77777777" w:rsidR="002A1DFA" w:rsidRDefault="002A1DFA" w:rsidP="00876E9E">
            <w:pPr>
              <w:pStyle w:val="USBodyText"/>
              <w:ind w:left="720"/>
            </w:pPr>
          </w:p>
        </w:tc>
        <w:tc>
          <w:tcPr>
            <w:tcW w:w="810" w:type="dxa"/>
          </w:tcPr>
          <w:p w14:paraId="57C8B23A" w14:textId="77777777" w:rsidR="002A1DFA" w:rsidRPr="00DC6273" w:rsidRDefault="002A1DFA" w:rsidP="002A1DFA">
            <w:pPr>
              <w:pStyle w:val="USBodyText"/>
            </w:pPr>
          </w:p>
        </w:tc>
        <w:tc>
          <w:tcPr>
            <w:tcW w:w="2880" w:type="dxa"/>
          </w:tcPr>
          <w:p w14:paraId="131741A0" w14:textId="77777777" w:rsidR="002A1DFA" w:rsidRPr="00DC6273" w:rsidRDefault="002A1DFA" w:rsidP="002A1DFA">
            <w:pPr>
              <w:pStyle w:val="USBodyText"/>
            </w:pPr>
          </w:p>
          <w:p w14:paraId="7E3D4C52" w14:textId="77777777" w:rsidR="002A1DFA" w:rsidRPr="00DC6273" w:rsidRDefault="002A1DFA" w:rsidP="002A1DFA">
            <w:pPr>
              <w:pStyle w:val="USBodyText"/>
            </w:pPr>
          </w:p>
          <w:p w14:paraId="496A3AFA" w14:textId="10A5E4A5" w:rsidR="002A1DFA" w:rsidRDefault="002A1DFA" w:rsidP="002A1DFA">
            <w:pPr>
              <w:pStyle w:val="USBodyText"/>
            </w:pPr>
            <w:r>
              <w:t xml:space="preserve">________  </w:t>
            </w:r>
            <w:r w:rsidRPr="00DC6273">
              <w:t>MW</w:t>
            </w:r>
          </w:p>
        </w:tc>
      </w:tr>
      <w:tr w:rsidR="002A1DFA" w:rsidRPr="00DC6273" w14:paraId="0C2E1B78" w14:textId="77777777" w:rsidTr="00D60B95">
        <w:tc>
          <w:tcPr>
            <w:tcW w:w="5418" w:type="dxa"/>
            <w:gridSpan w:val="3"/>
          </w:tcPr>
          <w:p w14:paraId="450FD1DA" w14:textId="3DDACA32" w:rsidR="002A1DFA" w:rsidRDefault="002A1DFA" w:rsidP="002A1DFA">
            <w:pPr>
              <w:pStyle w:val="USBodyText"/>
              <w:numPr>
                <w:ilvl w:val="0"/>
                <w:numId w:val="30"/>
              </w:numPr>
            </w:pPr>
            <w:r>
              <w:t xml:space="preserve">Phase 2 </w:t>
            </w:r>
            <w:r w:rsidRPr="00DC6273">
              <w:t xml:space="preserve">Contracted Facility Capacity </w:t>
            </w:r>
            <w:r>
              <w:t>Using Natural Gas (for fossil fuel fired or hybrid Projects)</w:t>
            </w:r>
          </w:p>
        </w:tc>
        <w:tc>
          <w:tcPr>
            <w:tcW w:w="810" w:type="dxa"/>
          </w:tcPr>
          <w:p w14:paraId="0AF2837F" w14:textId="77777777" w:rsidR="002A1DFA" w:rsidRPr="00DC6273" w:rsidRDefault="002A1DFA" w:rsidP="002A1DFA">
            <w:pPr>
              <w:pStyle w:val="USBodyText"/>
            </w:pPr>
          </w:p>
        </w:tc>
        <w:tc>
          <w:tcPr>
            <w:tcW w:w="2880" w:type="dxa"/>
          </w:tcPr>
          <w:p w14:paraId="30741525" w14:textId="77777777" w:rsidR="002A1DFA" w:rsidRPr="00DC6273" w:rsidRDefault="002A1DFA" w:rsidP="002A1DFA">
            <w:pPr>
              <w:pStyle w:val="USBodyText"/>
            </w:pPr>
          </w:p>
          <w:p w14:paraId="705BEFCD" w14:textId="77777777" w:rsidR="002A1DFA" w:rsidRPr="00DC6273" w:rsidRDefault="002A1DFA" w:rsidP="002A1DFA">
            <w:pPr>
              <w:pStyle w:val="USBodyText"/>
            </w:pPr>
          </w:p>
          <w:p w14:paraId="14AB56D0" w14:textId="120B70A1" w:rsidR="002A1DFA" w:rsidRDefault="002A1DFA" w:rsidP="002A1DFA">
            <w:pPr>
              <w:pStyle w:val="USBodyText"/>
            </w:pPr>
            <w:r>
              <w:t xml:space="preserve">_________ </w:t>
            </w:r>
            <w:r w:rsidRPr="00DC6273">
              <w:t>MW</w:t>
            </w:r>
          </w:p>
        </w:tc>
      </w:tr>
      <w:tr w:rsidR="002A1DFA" w:rsidRPr="00DC6273" w14:paraId="60E47CAB" w14:textId="77777777" w:rsidTr="00D60B95">
        <w:tc>
          <w:tcPr>
            <w:tcW w:w="5418" w:type="dxa"/>
            <w:gridSpan w:val="3"/>
          </w:tcPr>
          <w:p w14:paraId="170D45E5" w14:textId="0495865A" w:rsidR="002A1DFA" w:rsidRDefault="002A1DFA" w:rsidP="002A1DFA">
            <w:pPr>
              <w:pStyle w:val="USBodyText"/>
              <w:numPr>
                <w:ilvl w:val="0"/>
                <w:numId w:val="30"/>
              </w:numPr>
            </w:pPr>
            <w:r>
              <w:t>Guaranteed Amount of Renewable Energy (for hybrid Projects)</w:t>
            </w:r>
          </w:p>
          <w:p w14:paraId="2BA25F15" w14:textId="4CB6ACBA" w:rsidR="002A1DFA" w:rsidRPr="00DC6273" w:rsidRDefault="002A1DFA" w:rsidP="002A1DFA">
            <w:pPr>
              <w:pStyle w:val="USBodyText"/>
              <w:ind w:left="720"/>
            </w:pPr>
          </w:p>
        </w:tc>
        <w:tc>
          <w:tcPr>
            <w:tcW w:w="810" w:type="dxa"/>
          </w:tcPr>
          <w:p w14:paraId="0F267EA6" w14:textId="77777777" w:rsidR="002A1DFA" w:rsidRPr="00DC6273" w:rsidRDefault="002A1DFA" w:rsidP="002A1DFA">
            <w:pPr>
              <w:pStyle w:val="USBodyText"/>
            </w:pPr>
          </w:p>
        </w:tc>
        <w:tc>
          <w:tcPr>
            <w:tcW w:w="2880" w:type="dxa"/>
          </w:tcPr>
          <w:p w14:paraId="6C9F4B61" w14:textId="77777777" w:rsidR="002A1DFA" w:rsidRDefault="002A1DFA" w:rsidP="002A1DFA">
            <w:pPr>
              <w:pStyle w:val="USBodyText"/>
            </w:pPr>
          </w:p>
          <w:p w14:paraId="52D56DDC" w14:textId="49F8E613" w:rsidR="002A1DFA" w:rsidRPr="00DC6273" w:rsidRDefault="002A1DFA" w:rsidP="002A1DFA">
            <w:pPr>
              <w:pStyle w:val="USBodyText"/>
            </w:pPr>
            <w:r>
              <w:t>_________ MWh/year</w:t>
            </w:r>
          </w:p>
        </w:tc>
      </w:tr>
      <w:tr w:rsidR="002A1DFA" w:rsidRPr="00DC6273" w14:paraId="0E80A8B4" w14:textId="77777777" w:rsidTr="00D60B95">
        <w:tc>
          <w:tcPr>
            <w:tcW w:w="5418" w:type="dxa"/>
            <w:gridSpan w:val="3"/>
          </w:tcPr>
          <w:p w14:paraId="301073EE" w14:textId="77777777" w:rsidR="002A1DFA" w:rsidRDefault="002A1DFA" w:rsidP="002A1DFA">
            <w:pPr>
              <w:pStyle w:val="USBodyText"/>
              <w:numPr>
                <w:ilvl w:val="0"/>
                <w:numId w:val="30"/>
              </w:numPr>
            </w:pPr>
            <w:r>
              <w:t>Contracted Facility Capacity for Projects that do not operate on fuel</w:t>
            </w:r>
          </w:p>
          <w:p w14:paraId="52858519" w14:textId="7E4ECCB7" w:rsidR="002A1DFA" w:rsidRPr="00DC6273" w:rsidRDefault="002A1DFA" w:rsidP="002A1DFA">
            <w:pPr>
              <w:pStyle w:val="USBodyText"/>
              <w:ind w:left="720"/>
            </w:pPr>
          </w:p>
        </w:tc>
        <w:tc>
          <w:tcPr>
            <w:tcW w:w="810" w:type="dxa"/>
          </w:tcPr>
          <w:p w14:paraId="674FE8DF" w14:textId="77777777" w:rsidR="002A1DFA" w:rsidRPr="00DC6273" w:rsidRDefault="002A1DFA" w:rsidP="002A1DFA">
            <w:pPr>
              <w:pStyle w:val="USBodyText"/>
            </w:pPr>
          </w:p>
        </w:tc>
        <w:tc>
          <w:tcPr>
            <w:tcW w:w="2880" w:type="dxa"/>
          </w:tcPr>
          <w:p w14:paraId="06F24AEE" w14:textId="77777777" w:rsidR="002A1DFA" w:rsidRDefault="002A1DFA" w:rsidP="002A1DFA">
            <w:pPr>
              <w:pStyle w:val="USBodyText"/>
            </w:pPr>
          </w:p>
          <w:p w14:paraId="7FA59637" w14:textId="47C11E51" w:rsidR="002A1DFA" w:rsidRPr="00DC6273" w:rsidRDefault="002A1DFA" w:rsidP="002A1DFA">
            <w:pPr>
              <w:pStyle w:val="USBodyText"/>
            </w:pPr>
            <w:r>
              <w:t>_________ MW</w:t>
            </w:r>
          </w:p>
        </w:tc>
      </w:tr>
      <w:tr w:rsidR="002A1DFA" w:rsidRPr="00DC6273" w14:paraId="0319410C" w14:textId="77777777" w:rsidTr="006221AF">
        <w:tc>
          <w:tcPr>
            <w:tcW w:w="5418" w:type="dxa"/>
            <w:gridSpan w:val="3"/>
          </w:tcPr>
          <w:p w14:paraId="725AA7D6" w14:textId="767907BD" w:rsidR="002A1DFA" w:rsidRDefault="002A1DFA" w:rsidP="002A1DFA">
            <w:pPr>
              <w:pStyle w:val="USBodyText"/>
              <w:numPr>
                <w:ilvl w:val="0"/>
                <w:numId w:val="30"/>
              </w:numPr>
            </w:pPr>
            <w:r>
              <w:t>Annual Availability Guarantee</w:t>
            </w:r>
          </w:p>
          <w:p w14:paraId="1AE5A4E5" w14:textId="77777777" w:rsidR="002A1DFA" w:rsidRPr="00DC6273" w:rsidRDefault="002A1DFA" w:rsidP="002A1DFA">
            <w:pPr>
              <w:pStyle w:val="USBodyText"/>
              <w:ind w:left="720"/>
            </w:pPr>
          </w:p>
        </w:tc>
        <w:tc>
          <w:tcPr>
            <w:tcW w:w="810" w:type="dxa"/>
          </w:tcPr>
          <w:p w14:paraId="76F3AB3F" w14:textId="77777777" w:rsidR="002A1DFA" w:rsidRPr="00DC6273" w:rsidRDefault="002A1DFA" w:rsidP="002A1DFA">
            <w:pPr>
              <w:pStyle w:val="USBodyText"/>
            </w:pPr>
          </w:p>
        </w:tc>
        <w:tc>
          <w:tcPr>
            <w:tcW w:w="2880" w:type="dxa"/>
          </w:tcPr>
          <w:p w14:paraId="7CFD89B7" w14:textId="77777777" w:rsidR="002A1DFA" w:rsidRDefault="002A1DFA" w:rsidP="002A1DFA">
            <w:pPr>
              <w:pStyle w:val="USBodyText"/>
            </w:pPr>
          </w:p>
          <w:p w14:paraId="25993F2C" w14:textId="4F139A31" w:rsidR="002A1DFA" w:rsidRPr="00DC6273" w:rsidRDefault="002A1DFA" w:rsidP="002A1DFA">
            <w:pPr>
              <w:pStyle w:val="USBodyText"/>
            </w:pPr>
            <w:r>
              <w:t>_________ %</w:t>
            </w:r>
          </w:p>
        </w:tc>
      </w:tr>
      <w:tr w:rsidR="002A1DFA" w:rsidRPr="00DC6273" w14:paraId="4AF4C653" w14:textId="77777777" w:rsidTr="006221AF">
        <w:tc>
          <w:tcPr>
            <w:tcW w:w="5418" w:type="dxa"/>
            <w:gridSpan w:val="3"/>
          </w:tcPr>
          <w:p w14:paraId="7AE11677" w14:textId="07A2AB79" w:rsidR="002A1DFA" w:rsidRDefault="002A1DFA" w:rsidP="002A1DFA">
            <w:pPr>
              <w:pStyle w:val="USBodyText"/>
              <w:numPr>
                <w:ilvl w:val="0"/>
                <w:numId w:val="30"/>
              </w:numPr>
            </w:pPr>
            <w:r>
              <w:t>Forced Outage Rate Guarantee (can be no higher than 3%)</w:t>
            </w:r>
          </w:p>
          <w:p w14:paraId="2827BA69" w14:textId="77777777" w:rsidR="002A1DFA" w:rsidRPr="00DC6273" w:rsidRDefault="002A1DFA" w:rsidP="002A1DFA">
            <w:pPr>
              <w:pStyle w:val="USBodyText"/>
              <w:ind w:left="720"/>
            </w:pPr>
          </w:p>
        </w:tc>
        <w:tc>
          <w:tcPr>
            <w:tcW w:w="810" w:type="dxa"/>
          </w:tcPr>
          <w:p w14:paraId="17271D32" w14:textId="77777777" w:rsidR="002A1DFA" w:rsidRPr="00DC6273" w:rsidRDefault="002A1DFA" w:rsidP="002A1DFA">
            <w:pPr>
              <w:pStyle w:val="USBodyText"/>
            </w:pPr>
          </w:p>
        </w:tc>
        <w:tc>
          <w:tcPr>
            <w:tcW w:w="2880" w:type="dxa"/>
          </w:tcPr>
          <w:p w14:paraId="5297D2D7" w14:textId="77777777" w:rsidR="002A1DFA" w:rsidRDefault="002A1DFA" w:rsidP="002A1DFA">
            <w:pPr>
              <w:pStyle w:val="USBodyText"/>
            </w:pPr>
          </w:p>
          <w:p w14:paraId="25806D7B" w14:textId="746995E9" w:rsidR="002A1DFA" w:rsidRPr="00DC6273" w:rsidRDefault="002A1DFA" w:rsidP="002A1DFA">
            <w:pPr>
              <w:pStyle w:val="USBodyText"/>
            </w:pPr>
            <w:r>
              <w:t>_________ %</w:t>
            </w:r>
          </w:p>
        </w:tc>
      </w:tr>
      <w:tr w:rsidR="002A1DFA" w:rsidRPr="00DC6273" w14:paraId="608796F6" w14:textId="77777777" w:rsidTr="00D60B95">
        <w:tc>
          <w:tcPr>
            <w:tcW w:w="5418" w:type="dxa"/>
            <w:gridSpan w:val="3"/>
          </w:tcPr>
          <w:p w14:paraId="572694A0" w14:textId="55299504" w:rsidR="002A1DFA" w:rsidRPr="00DC6273" w:rsidRDefault="002A1DFA" w:rsidP="002A1DFA">
            <w:pPr>
              <w:pStyle w:val="USBodyText"/>
              <w:numPr>
                <w:ilvl w:val="0"/>
                <w:numId w:val="30"/>
              </w:numPr>
              <w:tabs>
                <w:tab w:val="clear" w:pos="720"/>
              </w:tabs>
            </w:pPr>
            <w:r>
              <w:t>A</w:t>
            </w:r>
            <w:r w:rsidRPr="00DC6273">
              <w:t xml:space="preserve">re there any exceptions taken to the </w:t>
            </w:r>
            <w:r w:rsidR="00A15D3F">
              <w:t>IFMSB</w:t>
            </w:r>
            <w:r w:rsidRPr="00DC6273">
              <w:t xml:space="preserve"> </w:t>
            </w:r>
            <w:r w:rsidRPr="00DC6273">
              <w:lastRenderedPageBreak/>
              <w:t>terms and conditions, as detailed in Exhibit VII?</w:t>
            </w:r>
          </w:p>
        </w:tc>
        <w:tc>
          <w:tcPr>
            <w:tcW w:w="810" w:type="dxa"/>
          </w:tcPr>
          <w:p w14:paraId="7E20A825" w14:textId="77777777" w:rsidR="002A1DFA" w:rsidRPr="00DC6273" w:rsidRDefault="002A1DFA" w:rsidP="002A1DFA">
            <w:pPr>
              <w:pStyle w:val="USBodyText"/>
            </w:pPr>
          </w:p>
        </w:tc>
        <w:tc>
          <w:tcPr>
            <w:tcW w:w="2880" w:type="dxa"/>
          </w:tcPr>
          <w:p w14:paraId="45DF9478" w14:textId="77777777" w:rsidR="002A1DFA" w:rsidRPr="00DC6273" w:rsidRDefault="002A1DFA" w:rsidP="002A1DFA">
            <w:pPr>
              <w:pStyle w:val="USBodyText"/>
            </w:pPr>
          </w:p>
          <w:p w14:paraId="2D4F9158" w14:textId="77777777" w:rsidR="002A1DFA" w:rsidRPr="00DC6273" w:rsidRDefault="002A1DFA" w:rsidP="002A1DFA">
            <w:pPr>
              <w:pStyle w:val="USBodyText"/>
            </w:pPr>
            <w:r w:rsidRPr="00DC6273">
              <w:lastRenderedPageBreak/>
              <w:t>YES: _____    NO:  ______</w:t>
            </w:r>
          </w:p>
        </w:tc>
      </w:tr>
      <w:tr w:rsidR="002A1DFA" w:rsidRPr="00DC6273" w14:paraId="32084ADF" w14:textId="77777777" w:rsidTr="00D60B95">
        <w:tc>
          <w:tcPr>
            <w:tcW w:w="5418" w:type="dxa"/>
            <w:gridSpan w:val="3"/>
          </w:tcPr>
          <w:p w14:paraId="4CB74BD6" w14:textId="77777777" w:rsidR="002A1DFA" w:rsidRPr="00DC6273" w:rsidRDefault="002A1DFA" w:rsidP="002A1DFA">
            <w:pPr>
              <w:pStyle w:val="USBodyText"/>
            </w:pPr>
          </w:p>
        </w:tc>
        <w:tc>
          <w:tcPr>
            <w:tcW w:w="810" w:type="dxa"/>
          </w:tcPr>
          <w:p w14:paraId="2EE51CDF" w14:textId="77777777" w:rsidR="002A1DFA" w:rsidRPr="00DC6273" w:rsidRDefault="002A1DFA" w:rsidP="002A1DFA">
            <w:pPr>
              <w:pStyle w:val="USBodyText"/>
            </w:pPr>
          </w:p>
        </w:tc>
        <w:tc>
          <w:tcPr>
            <w:tcW w:w="2880" w:type="dxa"/>
          </w:tcPr>
          <w:p w14:paraId="26915F78" w14:textId="77777777" w:rsidR="002A1DFA" w:rsidRPr="00DC6273" w:rsidRDefault="002A1DFA" w:rsidP="002A1DFA">
            <w:pPr>
              <w:pStyle w:val="USBodyText"/>
            </w:pPr>
          </w:p>
        </w:tc>
      </w:tr>
      <w:tr w:rsidR="002A1DFA" w:rsidRPr="00DC6273" w14:paraId="6D9E81FF" w14:textId="77777777" w:rsidTr="00D60B95">
        <w:tc>
          <w:tcPr>
            <w:tcW w:w="5418" w:type="dxa"/>
            <w:gridSpan w:val="3"/>
          </w:tcPr>
          <w:p w14:paraId="032D2368" w14:textId="3746A753" w:rsidR="002A1DFA" w:rsidRPr="00DC6273" w:rsidRDefault="002A1DFA" w:rsidP="002A1DFA">
            <w:pPr>
              <w:pStyle w:val="USBodyText"/>
              <w:numPr>
                <w:ilvl w:val="0"/>
                <w:numId w:val="30"/>
              </w:numPr>
              <w:tabs>
                <w:tab w:val="clear" w:pos="720"/>
              </w:tabs>
            </w:pPr>
            <w:r w:rsidRPr="00DC6273">
              <w:t xml:space="preserve">Are there any technical exceptions taken to the </w:t>
            </w:r>
            <w:r w:rsidR="00A15D3F">
              <w:t>IFMSB</w:t>
            </w:r>
            <w:r w:rsidRPr="00DC6273">
              <w:t>, as detailed in Exhibit VII?</w:t>
            </w:r>
          </w:p>
        </w:tc>
        <w:tc>
          <w:tcPr>
            <w:tcW w:w="810" w:type="dxa"/>
          </w:tcPr>
          <w:p w14:paraId="75B410D0" w14:textId="77777777" w:rsidR="002A1DFA" w:rsidRPr="00DC6273" w:rsidRDefault="002A1DFA" w:rsidP="002A1DFA">
            <w:pPr>
              <w:pStyle w:val="USBodyText"/>
            </w:pPr>
          </w:p>
        </w:tc>
        <w:tc>
          <w:tcPr>
            <w:tcW w:w="2880" w:type="dxa"/>
          </w:tcPr>
          <w:p w14:paraId="17F5F913" w14:textId="77777777" w:rsidR="002A1DFA" w:rsidRPr="00DC6273" w:rsidRDefault="002A1DFA" w:rsidP="002A1DFA">
            <w:pPr>
              <w:pStyle w:val="USBodyText"/>
            </w:pPr>
          </w:p>
          <w:p w14:paraId="5260FB88" w14:textId="77777777" w:rsidR="002A1DFA" w:rsidRPr="00DC6273" w:rsidRDefault="002A1DFA" w:rsidP="002A1DFA">
            <w:pPr>
              <w:pStyle w:val="USBodyText"/>
            </w:pPr>
            <w:r w:rsidRPr="00DC6273">
              <w:t>YES: _____    NO:  ______</w:t>
            </w:r>
          </w:p>
        </w:tc>
      </w:tr>
      <w:tr w:rsidR="002A1DFA" w:rsidRPr="00DC6273" w14:paraId="4E3C5EDD" w14:textId="77777777" w:rsidTr="00D60B95">
        <w:tc>
          <w:tcPr>
            <w:tcW w:w="5418" w:type="dxa"/>
            <w:gridSpan w:val="3"/>
          </w:tcPr>
          <w:p w14:paraId="74EDFB8F" w14:textId="77777777" w:rsidR="002A1DFA" w:rsidRPr="00DC6273" w:rsidRDefault="002A1DFA" w:rsidP="002A1DFA">
            <w:pPr>
              <w:pStyle w:val="USBodyText"/>
            </w:pPr>
          </w:p>
        </w:tc>
        <w:tc>
          <w:tcPr>
            <w:tcW w:w="810" w:type="dxa"/>
          </w:tcPr>
          <w:p w14:paraId="68D89AC0" w14:textId="77777777" w:rsidR="002A1DFA" w:rsidRPr="00DC6273" w:rsidRDefault="002A1DFA" w:rsidP="002A1DFA">
            <w:pPr>
              <w:pStyle w:val="USBodyText"/>
            </w:pPr>
          </w:p>
        </w:tc>
        <w:tc>
          <w:tcPr>
            <w:tcW w:w="2880" w:type="dxa"/>
          </w:tcPr>
          <w:p w14:paraId="58B5B70D" w14:textId="77777777" w:rsidR="002A1DFA" w:rsidRPr="00DC6273" w:rsidRDefault="002A1DFA" w:rsidP="002A1DFA">
            <w:pPr>
              <w:pStyle w:val="USBodyText"/>
            </w:pPr>
          </w:p>
        </w:tc>
      </w:tr>
      <w:tr w:rsidR="002A1DFA" w:rsidRPr="00DC6273" w14:paraId="53A670BF" w14:textId="77777777" w:rsidTr="00D60B95">
        <w:tc>
          <w:tcPr>
            <w:tcW w:w="5418" w:type="dxa"/>
            <w:gridSpan w:val="3"/>
          </w:tcPr>
          <w:p w14:paraId="7D1028C3" w14:textId="1F7919AC" w:rsidR="002A1DFA" w:rsidRPr="00DC6273" w:rsidRDefault="002A1DFA" w:rsidP="002A1DFA">
            <w:pPr>
              <w:pStyle w:val="USBodyText"/>
              <w:numPr>
                <w:ilvl w:val="0"/>
                <w:numId w:val="30"/>
              </w:numPr>
              <w:tabs>
                <w:tab w:val="clear" w:pos="720"/>
              </w:tabs>
            </w:pPr>
            <w:r w:rsidRPr="00DC6273">
              <w:t>Are there any exceptions taken to draft Project Agreements, as detailed in Exhibit VII?</w:t>
            </w:r>
          </w:p>
        </w:tc>
        <w:tc>
          <w:tcPr>
            <w:tcW w:w="810" w:type="dxa"/>
          </w:tcPr>
          <w:p w14:paraId="6FF8B0EE" w14:textId="0C2B7FD3" w:rsidR="002A1DFA" w:rsidRPr="00DC6273" w:rsidRDefault="002A1DFA" w:rsidP="002A1DFA">
            <w:pPr>
              <w:pStyle w:val="USBodyText"/>
            </w:pPr>
            <w:r>
              <w:t>ECA</w:t>
            </w:r>
            <w:r w:rsidRPr="00DC6273">
              <w:t>:</w:t>
            </w:r>
          </w:p>
          <w:p w14:paraId="259FDF2B" w14:textId="77777777" w:rsidR="002A1DFA" w:rsidRDefault="002A1DFA" w:rsidP="002A1DFA">
            <w:pPr>
              <w:pStyle w:val="USBodyText"/>
            </w:pPr>
            <w:r>
              <w:t>LLA</w:t>
            </w:r>
            <w:r w:rsidRPr="00DC6273">
              <w:t>:</w:t>
            </w:r>
          </w:p>
          <w:p w14:paraId="40E2C902" w14:textId="77777777" w:rsidR="002A1DFA" w:rsidRDefault="002A1DFA" w:rsidP="002A1DFA">
            <w:pPr>
              <w:pStyle w:val="USBodyText"/>
            </w:pPr>
            <w:r>
              <w:t>WSA</w:t>
            </w:r>
          </w:p>
          <w:p w14:paraId="07BB4F19" w14:textId="78995BBE" w:rsidR="002A1DFA" w:rsidRPr="00DC6273" w:rsidRDefault="002A1DFA" w:rsidP="002A1DFA">
            <w:pPr>
              <w:pStyle w:val="USBodyText"/>
            </w:pPr>
            <w:r>
              <w:t>Other</w:t>
            </w:r>
          </w:p>
        </w:tc>
        <w:tc>
          <w:tcPr>
            <w:tcW w:w="2880" w:type="dxa"/>
          </w:tcPr>
          <w:p w14:paraId="37D61D17" w14:textId="77777777" w:rsidR="002A1DFA" w:rsidRPr="00DC6273" w:rsidRDefault="002A1DFA" w:rsidP="002A1DFA">
            <w:pPr>
              <w:pStyle w:val="USBodyText"/>
            </w:pPr>
            <w:r w:rsidRPr="00DC6273">
              <w:t>YES: _____    NO:  ______</w:t>
            </w:r>
          </w:p>
          <w:p w14:paraId="6A4EDF81" w14:textId="77777777" w:rsidR="002A1DFA" w:rsidRPr="00DC6273" w:rsidRDefault="002A1DFA" w:rsidP="002A1DFA">
            <w:pPr>
              <w:pStyle w:val="USBodyText"/>
            </w:pPr>
            <w:r w:rsidRPr="00DC6273">
              <w:t>YES: _____    NO:  ______</w:t>
            </w:r>
          </w:p>
          <w:p w14:paraId="769CBC68" w14:textId="77777777" w:rsidR="002A1DFA" w:rsidRDefault="002A1DFA" w:rsidP="002A1DFA">
            <w:pPr>
              <w:pStyle w:val="USBodyText"/>
            </w:pPr>
            <w:r w:rsidRPr="00DC6273">
              <w:t xml:space="preserve">YES: _____    NO:  ______ </w:t>
            </w:r>
          </w:p>
          <w:p w14:paraId="6EE1487A" w14:textId="47648706" w:rsidR="002A1DFA" w:rsidRPr="00DC6273" w:rsidRDefault="002A1DFA" w:rsidP="002A1DFA">
            <w:pPr>
              <w:pStyle w:val="USBodyText"/>
            </w:pPr>
            <w:r w:rsidRPr="00DC6273">
              <w:t>YES: _____    NO:  ______</w:t>
            </w:r>
          </w:p>
        </w:tc>
      </w:tr>
    </w:tbl>
    <w:p w14:paraId="222CD749" w14:textId="42DC340B" w:rsidR="00152959" w:rsidRDefault="00152959" w:rsidP="00DC6273">
      <w:pPr>
        <w:pStyle w:val="USBodyText"/>
      </w:pPr>
    </w:p>
    <w:p w14:paraId="14C550F5" w14:textId="77777777" w:rsidR="00152959" w:rsidRDefault="00152959">
      <w:pPr>
        <w:spacing w:after="160" w:line="259" w:lineRule="auto"/>
        <w:jc w:val="left"/>
      </w:pPr>
      <w:r>
        <w:br w:type="page"/>
      </w:r>
    </w:p>
    <w:p w14:paraId="189DF90F" w14:textId="08745DEE" w:rsidR="00C97792" w:rsidRDefault="0063129E" w:rsidP="00F911BF">
      <w:pPr>
        <w:pStyle w:val="Heading1"/>
      </w:pPr>
      <w:bookmarkStart w:id="7" w:name="_Toc485893157"/>
      <w:bookmarkStart w:id="8" w:name="_Toc526151133"/>
      <w:r>
        <w:lastRenderedPageBreak/>
        <w:t>FORM 2 – AFFID</w:t>
      </w:r>
      <w:r w:rsidR="009624F7">
        <w:t>A</w:t>
      </w:r>
      <w:r>
        <w:t>VIT BY THE BIDDER (Page 1 of 2)</w:t>
      </w:r>
      <w:bookmarkEnd w:id="7"/>
      <w:bookmarkEnd w:id="8"/>
    </w:p>
    <w:p w14:paraId="12BBFC81" w14:textId="77777777" w:rsidR="0063129E" w:rsidRPr="0063129E" w:rsidRDefault="0063129E" w:rsidP="0063129E">
      <w:pPr>
        <w:pStyle w:val="USBodyText"/>
      </w:pPr>
    </w:p>
    <w:p w14:paraId="68DF6577" w14:textId="22126289" w:rsidR="00C97792" w:rsidRDefault="00C97792" w:rsidP="00C97792">
      <w:pPr>
        <w:pStyle w:val="USBodyText"/>
        <w:spacing w:after="0"/>
      </w:pPr>
      <w:r w:rsidRPr="00C97792">
        <w:t xml:space="preserve">The undersigned, </w:t>
      </w:r>
      <w:r w:rsidRPr="00C97792">
        <w:rPr>
          <w:u w:val="single"/>
        </w:rPr>
        <w:tab/>
      </w:r>
      <w:r w:rsidRPr="00C97792">
        <w:rPr>
          <w:u w:val="single"/>
        </w:rPr>
        <w:tab/>
      </w:r>
      <w:r w:rsidRPr="00C97792">
        <w:rPr>
          <w:u w:val="single"/>
        </w:rPr>
        <w:tab/>
      </w:r>
      <w:r w:rsidRPr="00C97792">
        <w:rPr>
          <w:u w:val="single"/>
        </w:rPr>
        <w:tab/>
      </w:r>
      <w:r w:rsidRPr="00C97792">
        <w:rPr>
          <w:u w:val="single"/>
        </w:rPr>
        <w:tab/>
      </w:r>
      <w:r w:rsidRPr="00C97792">
        <w:rPr>
          <w:u w:val="single"/>
        </w:rPr>
        <w:tab/>
      </w:r>
      <w:r w:rsidRPr="00C97792">
        <w:t>, of legal age, and residing at</w:t>
      </w:r>
      <w:r>
        <w:t xml:space="preserve"> </w:t>
      </w:r>
      <w:r w:rsidRPr="00C97792">
        <w:rPr>
          <w:u w:val="single"/>
        </w:rPr>
        <w:tab/>
      </w:r>
      <w:r w:rsidRPr="00C97792">
        <w:rPr>
          <w:u w:val="single"/>
        </w:rPr>
        <w:tab/>
      </w:r>
      <w:r w:rsidRPr="00C97792">
        <w:rPr>
          <w:u w:val="single"/>
        </w:rPr>
        <w:tab/>
      </w:r>
      <w:r w:rsidRPr="00C97792">
        <w:rPr>
          <w:u w:val="single"/>
        </w:rPr>
        <w:tab/>
      </w:r>
      <w:r w:rsidRPr="00C97792">
        <w:rPr>
          <w:u w:val="single"/>
        </w:rPr>
        <w:tab/>
      </w:r>
    </w:p>
    <w:p w14:paraId="5AF4D3AE" w14:textId="184218DE" w:rsidR="00C97792" w:rsidRPr="00C97792" w:rsidRDefault="00C97792" w:rsidP="00C97792">
      <w:pPr>
        <w:pStyle w:val="USBodyText"/>
        <w:spacing w:after="0"/>
      </w:pPr>
      <w:r>
        <w:tab/>
      </w:r>
      <w:r>
        <w:tab/>
      </w:r>
      <w:r>
        <w:tab/>
      </w:r>
      <w:r>
        <w:tab/>
      </w:r>
      <w:r w:rsidRPr="00C97792">
        <w:t>(Name of Official)</w:t>
      </w:r>
    </w:p>
    <w:p w14:paraId="7D698ECD" w14:textId="3807E614" w:rsidR="00C97792" w:rsidRPr="00C97792" w:rsidRDefault="00C97792" w:rsidP="00C97792">
      <w:pPr>
        <w:pStyle w:val="USBodyText"/>
        <w:spacing w:after="0"/>
      </w:pPr>
      <w:r w:rsidRPr="00C97792">
        <w:t>after having been duly sworn deposes and states:</w:t>
      </w:r>
    </w:p>
    <w:p w14:paraId="55985172" w14:textId="77777777" w:rsidR="00C97792" w:rsidRPr="00C97792" w:rsidRDefault="00C97792" w:rsidP="00C97792">
      <w:pPr>
        <w:pStyle w:val="USBodyText"/>
        <w:spacing w:after="0"/>
      </w:pPr>
    </w:p>
    <w:p w14:paraId="4F796FBC" w14:textId="27EBD818" w:rsidR="00C97792" w:rsidRPr="00C97792" w:rsidRDefault="00C97792" w:rsidP="00C97792">
      <w:pPr>
        <w:pStyle w:val="USBodyText"/>
        <w:spacing w:after="0"/>
      </w:pPr>
      <w:r w:rsidRPr="00C97792">
        <w:t>1.</w:t>
      </w:r>
      <w:r w:rsidRPr="00C97792">
        <w:tab/>
        <w:t xml:space="preserve">That he is the </w:t>
      </w:r>
      <w:r w:rsidRPr="00C97792">
        <w:rPr>
          <w:u w:val="single"/>
        </w:rPr>
        <w:tab/>
      </w:r>
      <w:r w:rsidRPr="00C97792">
        <w:rPr>
          <w:u w:val="single"/>
        </w:rPr>
        <w:tab/>
      </w:r>
      <w:r w:rsidRPr="00C97792">
        <w:rPr>
          <w:u w:val="single"/>
        </w:rPr>
        <w:tab/>
      </w:r>
      <w:r w:rsidRPr="00C97792">
        <w:rPr>
          <w:u w:val="single"/>
        </w:rPr>
        <w:tab/>
      </w:r>
      <w:r w:rsidRPr="00C97792">
        <w:t xml:space="preserve"> of the </w:t>
      </w:r>
      <w:r>
        <w:t>________________________</w:t>
      </w:r>
      <w:r w:rsidRPr="00C97792">
        <w:rPr>
          <w:u w:val="single"/>
        </w:rPr>
        <w:tab/>
      </w:r>
      <w:r w:rsidRPr="00C97792">
        <w:rPr>
          <w:u w:val="single"/>
        </w:rPr>
        <w:tab/>
      </w:r>
      <w:r w:rsidRPr="00C97792">
        <w:rPr>
          <w:u w:val="single"/>
        </w:rPr>
        <w:tab/>
      </w:r>
      <w:r w:rsidRPr="00C97792">
        <w:rPr>
          <w:u w:val="single"/>
        </w:rPr>
        <w:tab/>
      </w:r>
      <w:r>
        <w:rPr>
          <w:u w:val="single"/>
        </w:rPr>
        <w:t xml:space="preserve"> </w:t>
      </w:r>
      <w:r w:rsidR="002C3151">
        <w:rPr>
          <w:u w:val="single"/>
        </w:rPr>
        <w:t>_______</w:t>
      </w:r>
      <w:r w:rsidRPr="00C97792">
        <w:t xml:space="preserve">,  </w:t>
      </w:r>
      <w:r w:rsidRPr="00C97792">
        <w:rPr>
          <w:u w:val="single"/>
        </w:rPr>
        <w:t xml:space="preserve">                            </w:t>
      </w:r>
      <w:r>
        <w:rPr>
          <w:u w:val="single"/>
        </w:rPr>
        <w:t xml:space="preserve">       </w:t>
      </w:r>
      <w:r w:rsidRPr="00C97792">
        <w:t xml:space="preserve"> </w:t>
      </w:r>
    </w:p>
    <w:p w14:paraId="00C059AA" w14:textId="51C2FCFD" w:rsidR="00C97792" w:rsidRPr="00C97792" w:rsidRDefault="00C97792" w:rsidP="00C97792">
      <w:pPr>
        <w:pStyle w:val="USBodyText"/>
      </w:pPr>
      <w:r w:rsidRPr="00C97792">
        <w:tab/>
      </w:r>
      <w:r w:rsidRPr="00C97792">
        <w:tab/>
      </w:r>
      <w:r w:rsidRPr="00C97792">
        <w:tab/>
      </w:r>
      <w:r>
        <w:tab/>
      </w:r>
      <w:r w:rsidRPr="00C97792">
        <w:t>(Official Capacity)</w:t>
      </w:r>
      <w:r w:rsidR="002C3151">
        <w:t xml:space="preserve"> </w:t>
      </w:r>
      <w:r w:rsidR="002C3151">
        <w:tab/>
      </w:r>
      <w:r w:rsidR="002C3151">
        <w:tab/>
      </w:r>
      <w:r w:rsidRPr="00C97792">
        <w:t xml:space="preserve">(Name of </w:t>
      </w:r>
      <w:r w:rsidR="002C3151">
        <w:t xml:space="preserve">the Bidder’s (Lead Bidder’s) Company </w:t>
      </w:r>
      <w:r w:rsidR="002C3151">
        <w:tab/>
      </w:r>
      <w:r w:rsidR="002C3151">
        <w:tab/>
      </w:r>
      <w:r w:rsidR="002C3151">
        <w:tab/>
      </w:r>
      <w:r w:rsidR="002C3151">
        <w:tab/>
      </w:r>
      <w:r w:rsidR="002C3151">
        <w:tab/>
      </w:r>
      <w:r w:rsidR="002C3151">
        <w:tab/>
      </w:r>
      <w:r w:rsidR="002C3151">
        <w:tab/>
      </w:r>
      <w:r w:rsidR="002C3151">
        <w:tab/>
      </w:r>
      <w:r w:rsidR="002C3151">
        <w:tab/>
      </w:r>
      <w:r w:rsidR="002C3151">
        <w:tab/>
      </w:r>
      <w:r w:rsidR="002C3151">
        <w:tab/>
      </w:r>
      <w:r w:rsidRPr="00C97792">
        <w:t>/Corporation)</w:t>
      </w:r>
    </w:p>
    <w:p w14:paraId="6E3C847B" w14:textId="68F5C541" w:rsidR="00C97792" w:rsidRPr="00C97792" w:rsidRDefault="00C97792" w:rsidP="00C97792">
      <w:pPr>
        <w:pStyle w:val="USBodyText"/>
        <w:spacing w:after="0"/>
      </w:pPr>
      <w:r w:rsidRPr="00C97792">
        <w:t xml:space="preserve">corporation/association/individual, duly organized under the law of  </w:t>
      </w:r>
      <w:r>
        <w:t>_________________________</w:t>
      </w:r>
    </w:p>
    <w:p w14:paraId="22B34598" w14:textId="006F9892" w:rsidR="00C97792" w:rsidRPr="00C97792" w:rsidRDefault="00C97792" w:rsidP="00C97792">
      <w:pPr>
        <w:pStyle w:val="USBodyText"/>
        <w:spacing w:after="0"/>
      </w:pPr>
      <w:r w:rsidRPr="00C97792">
        <w:tab/>
      </w:r>
      <w:r w:rsidRPr="00C97792">
        <w:tab/>
      </w:r>
      <w:r w:rsidRPr="00C97792">
        <w:tab/>
      </w:r>
      <w:r w:rsidRPr="00C97792">
        <w:tab/>
      </w:r>
      <w:r w:rsidRPr="00C97792">
        <w:tab/>
      </w:r>
      <w:r w:rsidRPr="00C97792">
        <w:tab/>
      </w:r>
      <w:r w:rsidRPr="00C97792">
        <w:tab/>
      </w:r>
      <w:r w:rsidRPr="00C97792">
        <w:tab/>
      </w:r>
      <w:r w:rsidRPr="00C97792">
        <w:tab/>
      </w:r>
      <w:r w:rsidRPr="00C97792">
        <w:tab/>
      </w:r>
      <w:r>
        <w:tab/>
      </w:r>
      <w:r>
        <w:tab/>
      </w:r>
      <w:r>
        <w:tab/>
      </w:r>
      <w:r>
        <w:tab/>
      </w:r>
      <w:r>
        <w:tab/>
      </w:r>
      <w:r>
        <w:tab/>
      </w:r>
      <w:r w:rsidRPr="00C97792">
        <w:t>(Name of Country)</w:t>
      </w:r>
    </w:p>
    <w:p w14:paraId="52818E3E" w14:textId="77777777" w:rsidR="00C97792" w:rsidRPr="00C97792" w:rsidRDefault="00C97792" w:rsidP="00C97792">
      <w:pPr>
        <w:pStyle w:val="USBodyText"/>
      </w:pPr>
    </w:p>
    <w:p w14:paraId="4F3AB8F0" w14:textId="7F44E53E" w:rsidR="00C97792" w:rsidRPr="00C97792" w:rsidRDefault="00C97792" w:rsidP="00C97792">
      <w:pPr>
        <w:pStyle w:val="USBodyText"/>
        <w:spacing w:after="0"/>
      </w:pPr>
      <w:r w:rsidRPr="00C97792">
        <w:t>2.</w:t>
      </w:r>
      <w:r w:rsidRPr="00C97792">
        <w:tab/>
        <w:t xml:space="preserve">That personally, and as </w:t>
      </w:r>
      <w:r w:rsidRPr="00C97792">
        <w:rPr>
          <w:u w:val="single"/>
        </w:rPr>
        <w:tab/>
      </w:r>
      <w:r w:rsidRPr="00C97792">
        <w:rPr>
          <w:u w:val="single"/>
        </w:rPr>
        <w:tab/>
      </w:r>
      <w:r w:rsidRPr="00C97792">
        <w:rPr>
          <w:u w:val="single"/>
        </w:rPr>
        <w:tab/>
      </w:r>
      <w:r w:rsidRPr="00C97792">
        <w:rPr>
          <w:u w:val="single"/>
        </w:rPr>
        <w:tab/>
      </w:r>
      <w:r w:rsidRPr="00C97792">
        <w:rPr>
          <w:u w:val="single"/>
        </w:rPr>
        <w:tab/>
      </w:r>
      <w:r w:rsidRPr="00C97792">
        <w:t xml:space="preserve"> for and in behalf of the corporation</w:t>
      </w:r>
      <w:r>
        <w:t xml:space="preserve"> /</w:t>
      </w:r>
    </w:p>
    <w:p w14:paraId="1AD5B5EB" w14:textId="2B1F5863" w:rsidR="00C97792" w:rsidRPr="00C97792" w:rsidRDefault="00C97792" w:rsidP="00C97792">
      <w:pPr>
        <w:pStyle w:val="USBodyText"/>
      </w:pPr>
      <w:r w:rsidRPr="00C97792">
        <w:tab/>
      </w:r>
      <w:r w:rsidRPr="00C97792">
        <w:tab/>
      </w:r>
      <w:r w:rsidRPr="00C97792">
        <w:tab/>
      </w:r>
      <w:r w:rsidRPr="00C97792">
        <w:tab/>
      </w:r>
      <w:r>
        <w:tab/>
      </w:r>
      <w:r>
        <w:tab/>
      </w:r>
      <w:r>
        <w:tab/>
      </w:r>
      <w:r w:rsidRPr="00C97792">
        <w:t>(Official Capacity)</w:t>
      </w:r>
    </w:p>
    <w:p w14:paraId="13B0ACF9" w14:textId="046B19F2" w:rsidR="00C97792" w:rsidRPr="00C97792" w:rsidRDefault="00C97792" w:rsidP="00C97792">
      <w:pPr>
        <w:pStyle w:val="USBodyText"/>
      </w:pPr>
      <w:r w:rsidRPr="00C97792">
        <w:t>association/individual (by and under the authority indicated on Attachment 1-A) he hereby certifies:</w:t>
      </w:r>
    </w:p>
    <w:p w14:paraId="2471E39D" w14:textId="2A419158" w:rsidR="00C97792" w:rsidRPr="00C97792" w:rsidRDefault="00C97792" w:rsidP="00F911BF">
      <w:pPr>
        <w:pStyle w:val="USNumbera"/>
        <w:numPr>
          <w:ilvl w:val="1"/>
          <w:numId w:val="31"/>
        </w:numPr>
      </w:pPr>
      <w:r w:rsidRPr="00C97792">
        <w:t xml:space="preserve">That all statements made in this </w:t>
      </w:r>
      <w:r>
        <w:t>Bidder</w:t>
      </w:r>
      <w:r w:rsidRPr="00C97792">
        <w:t xml:space="preserve">’s </w:t>
      </w:r>
      <w:r w:rsidR="002C3151">
        <w:t>s</w:t>
      </w:r>
      <w:r w:rsidRPr="00C97792">
        <w:t>tatement and in the required attachments are true and correct;</w:t>
      </w:r>
    </w:p>
    <w:p w14:paraId="6BC18864" w14:textId="5A0A866C" w:rsidR="00C97792" w:rsidRPr="00C97792" w:rsidRDefault="00C97792" w:rsidP="00C97792">
      <w:pPr>
        <w:pStyle w:val="USNumbera"/>
      </w:pPr>
      <w:r w:rsidRPr="00C97792">
        <w:t xml:space="preserve">That this </w:t>
      </w:r>
      <w:r>
        <w:t>Bidder</w:t>
      </w:r>
      <w:r w:rsidR="002C3151">
        <w:t>’s s</w:t>
      </w:r>
      <w:r w:rsidRPr="00C97792">
        <w:t xml:space="preserve">tatement is made for the express purpose of identifying and describing him as a Qualified </w:t>
      </w:r>
      <w:r>
        <w:t>Bidder</w:t>
      </w:r>
      <w:r w:rsidRPr="00C97792">
        <w:t xml:space="preserve"> for </w:t>
      </w:r>
      <w:r w:rsidR="002C3151">
        <w:t xml:space="preserve">the </w:t>
      </w:r>
      <w:r w:rsidRPr="00C97792">
        <w:t>Project located</w:t>
      </w:r>
      <w:r w:rsidR="002C3151">
        <w:t xml:space="preserve"> in </w:t>
      </w:r>
      <w:r w:rsidR="00A17B8F">
        <w:t>Guam</w:t>
      </w:r>
      <w:r w:rsidRPr="00C97792">
        <w:t>;</w:t>
      </w:r>
    </w:p>
    <w:p w14:paraId="0DA862D5" w14:textId="1B95DA7A" w:rsidR="00C97792" w:rsidRPr="00C97792" w:rsidRDefault="00C97792" w:rsidP="00C97792">
      <w:pPr>
        <w:pStyle w:val="USNumbera"/>
      </w:pPr>
      <w:r w:rsidRPr="00C97792">
        <w:t xml:space="preserve">That all </w:t>
      </w:r>
      <w:r>
        <w:t>Bidder</w:t>
      </w:r>
      <w:r w:rsidRPr="00C97792">
        <w:t xml:space="preserve"> information required in Section B, </w:t>
      </w:r>
      <w:r w:rsidR="002C3151" w:rsidRPr="002C3151">
        <w:t>Article 3</w:t>
      </w:r>
      <w:r w:rsidRPr="002C3151">
        <w:t>.2.1</w:t>
      </w:r>
      <w:r w:rsidRPr="00C97792">
        <w:t xml:space="preserve"> are submitted herein, in substantially the formats required; </w:t>
      </w:r>
    </w:p>
    <w:p w14:paraId="4251B0A0" w14:textId="7B1222DF" w:rsidR="00C97792" w:rsidRPr="00C97792" w:rsidRDefault="00C97792" w:rsidP="00C97792">
      <w:pPr>
        <w:pStyle w:val="USNumbera"/>
      </w:pPr>
      <w:r w:rsidRPr="00C97792">
        <w:t xml:space="preserve">The </w:t>
      </w:r>
      <w:r>
        <w:t>Bidder</w:t>
      </w:r>
      <w:r w:rsidRPr="00C97792">
        <w:t xml:space="preserve"> will make available to </w:t>
      </w:r>
      <w:r>
        <w:t>GPA</w:t>
      </w:r>
      <w:r w:rsidRPr="00C97792">
        <w:t xml:space="preserve"> or its authorized agency any information they may find necessary to verify any item in this </w:t>
      </w:r>
      <w:r>
        <w:t>Bidder</w:t>
      </w:r>
      <w:r w:rsidRPr="00C97792">
        <w:t>’s Statement or regarding his competence and general reputation;</w:t>
      </w:r>
    </w:p>
    <w:p w14:paraId="21002082" w14:textId="36D522BF" w:rsidR="00C97792" w:rsidRPr="00C97792" w:rsidRDefault="00C97792" w:rsidP="00C97792">
      <w:pPr>
        <w:pStyle w:val="USNumbera"/>
      </w:pPr>
      <w:r w:rsidRPr="00C97792">
        <w:t xml:space="preserve">That the Lead </w:t>
      </w:r>
      <w:r>
        <w:t>Bidder</w:t>
      </w:r>
      <w:r w:rsidRPr="00C97792">
        <w:t xml:space="preserve"> (and parent firm if applicable) is current with regard to payment of all national and local taxes within its nation of incorporation, and in all nations in which this firm is participating in power projects (except as noted on Attachment 2-B);</w:t>
      </w:r>
    </w:p>
    <w:p w14:paraId="145EC664" w14:textId="48AE896C" w:rsidR="00812231" w:rsidRDefault="00C97792" w:rsidP="00C97792">
      <w:pPr>
        <w:pStyle w:val="USNumbera"/>
      </w:pPr>
      <w:r w:rsidRPr="00C97792">
        <w:t xml:space="preserve">That the Lead </w:t>
      </w:r>
      <w:r>
        <w:t>Bidder</w:t>
      </w:r>
      <w:r w:rsidRPr="00C97792">
        <w:t xml:space="preserve"> (and parent firm if applicable) is not the subject of litigation--within its nation of incorporation, and in all nations in which this firm is participating in power projects--that would materially affect its ability to develop this Project (except as noted on Attachment 2-C);</w:t>
      </w:r>
      <w:r w:rsidR="00812231" w:rsidRPr="00812231">
        <w:t xml:space="preserve"> </w:t>
      </w:r>
    </w:p>
    <w:p w14:paraId="6ADADD82" w14:textId="77777777" w:rsidR="00812231" w:rsidRDefault="00812231">
      <w:pPr>
        <w:spacing w:after="160" w:line="259" w:lineRule="auto"/>
        <w:jc w:val="left"/>
      </w:pPr>
      <w:r>
        <w:br w:type="page"/>
      </w:r>
    </w:p>
    <w:p w14:paraId="2851E4C3" w14:textId="2646FE8B" w:rsidR="00812231" w:rsidRPr="00812231" w:rsidRDefault="00812231" w:rsidP="00812231">
      <w:pPr>
        <w:pStyle w:val="USBodyText"/>
        <w:rPr>
          <w:b/>
          <w:sz w:val="28"/>
          <w:szCs w:val="28"/>
        </w:rPr>
      </w:pPr>
      <w:r w:rsidRPr="00812231">
        <w:rPr>
          <w:b/>
          <w:sz w:val="28"/>
          <w:szCs w:val="28"/>
        </w:rPr>
        <w:lastRenderedPageBreak/>
        <w:t>FORM   2 - AFFIDAVIT BY THE BIDDER (Page 2 of 2)</w:t>
      </w:r>
    </w:p>
    <w:p w14:paraId="0C9FE534" w14:textId="77777777" w:rsidR="00812231" w:rsidRPr="00812231" w:rsidRDefault="00812231" w:rsidP="00812231">
      <w:pPr>
        <w:pStyle w:val="USNumber1"/>
        <w:numPr>
          <w:ilvl w:val="0"/>
          <w:numId w:val="0"/>
        </w:numPr>
        <w:ind w:left="425"/>
      </w:pPr>
    </w:p>
    <w:p w14:paraId="1E00DA15" w14:textId="52013BC5" w:rsidR="00C97792" w:rsidRPr="00C97792" w:rsidRDefault="00812231" w:rsidP="00C97792">
      <w:pPr>
        <w:pStyle w:val="USNumbera"/>
      </w:pPr>
      <w:r w:rsidRPr="00C97792">
        <w:t>That the undersigned is duly authorized by the corporation/association/individual to make these representations and to sign this Statement.</w:t>
      </w:r>
    </w:p>
    <w:p w14:paraId="01602806" w14:textId="77777777" w:rsidR="00C97792" w:rsidRPr="00C97792" w:rsidRDefault="00C97792" w:rsidP="00C97792">
      <w:pPr>
        <w:pStyle w:val="USBodyText"/>
      </w:pPr>
    </w:p>
    <w:p w14:paraId="60EC1CB5" w14:textId="77777777" w:rsidR="00C97792" w:rsidRPr="00C97792" w:rsidRDefault="00C97792" w:rsidP="00C97792">
      <w:pPr>
        <w:pStyle w:val="USBodyText"/>
      </w:pPr>
    </w:p>
    <w:p w14:paraId="5D16443D" w14:textId="77777777" w:rsidR="00C97792" w:rsidRPr="00C97792" w:rsidRDefault="00C97792" w:rsidP="00C97792">
      <w:pPr>
        <w:pStyle w:val="USBodyText"/>
      </w:pPr>
      <w:r w:rsidRPr="00C97792">
        <w:t>________________________________________________</w:t>
      </w:r>
    </w:p>
    <w:p w14:paraId="3A44C076" w14:textId="2D93579B" w:rsidR="00C97792" w:rsidRPr="00C97792" w:rsidRDefault="002C3151" w:rsidP="00C97792">
      <w:pPr>
        <w:pStyle w:val="USBodyText"/>
      </w:pPr>
      <w:r>
        <w:tab/>
      </w:r>
      <w:r>
        <w:tab/>
      </w:r>
      <w:r>
        <w:tab/>
        <w:t xml:space="preserve">Name and Signature </w:t>
      </w:r>
    </w:p>
    <w:p w14:paraId="7A9842B5" w14:textId="77777777" w:rsidR="00C97792" w:rsidRPr="00C97792" w:rsidRDefault="00C97792" w:rsidP="00C97792">
      <w:pPr>
        <w:pStyle w:val="USBodyText"/>
      </w:pPr>
      <w:r w:rsidRPr="00C97792">
        <w:rPr>
          <w:b/>
        </w:rPr>
        <w:t>WITNESSES:</w:t>
      </w:r>
    </w:p>
    <w:p w14:paraId="3E4423C6" w14:textId="77777777" w:rsidR="00C97792" w:rsidRPr="00C97792" w:rsidRDefault="00C97792" w:rsidP="00C97792">
      <w:pPr>
        <w:pStyle w:val="USBodyText"/>
      </w:pPr>
    </w:p>
    <w:p w14:paraId="571D2CE2" w14:textId="77777777" w:rsidR="00C97792" w:rsidRPr="00C97792" w:rsidRDefault="00C97792" w:rsidP="00C97792">
      <w:pPr>
        <w:pStyle w:val="USBodyText"/>
      </w:pPr>
    </w:p>
    <w:p w14:paraId="154FBEA9" w14:textId="77777777" w:rsidR="00C97792" w:rsidRPr="00C97792" w:rsidRDefault="00C97792" w:rsidP="00C97792">
      <w:pPr>
        <w:pStyle w:val="USBodyText"/>
        <w:rPr>
          <w:u w:val="single"/>
        </w:rPr>
      </w:pPr>
      <w:r w:rsidRPr="00C97792">
        <w:t>1.</w:t>
      </w:r>
      <w:r w:rsidRPr="00C97792">
        <w:tab/>
      </w:r>
      <w:r w:rsidRPr="00C97792">
        <w:rPr>
          <w:u w:val="single"/>
        </w:rPr>
        <w:tab/>
      </w:r>
      <w:r w:rsidRPr="00C97792">
        <w:rPr>
          <w:u w:val="single"/>
        </w:rPr>
        <w:tab/>
      </w:r>
      <w:r w:rsidRPr="00C97792">
        <w:rPr>
          <w:u w:val="single"/>
        </w:rPr>
        <w:tab/>
      </w:r>
      <w:r w:rsidRPr="00C97792">
        <w:rPr>
          <w:u w:val="single"/>
        </w:rPr>
        <w:tab/>
      </w:r>
      <w:r w:rsidRPr="00C97792">
        <w:tab/>
      </w:r>
      <w:r w:rsidRPr="00C97792">
        <w:tab/>
        <w:t>2.</w:t>
      </w:r>
      <w:r w:rsidRPr="00C97792">
        <w:tab/>
      </w:r>
      <w:r w:rsidRPr="00C97792">
        <w:rPr>
          <w:u w:val="single"/>
        </w:rPr>
        <w:tab/>
      </w:r>
      <w:r w:rsidRPr="00C97792">
        <w:rPr>
          <w:u w:val="single"/>
        </w:rPr>
        <w:tab/>
      </w:r>
      <w:r w:rsidRPr="00C97792">
        <w:rPr>
          <w:u w:val="single"/>
        </w:rPr>
        <w:tab/>
      </w:r>
      <w:r w:rsidRPr="00C97792">
        <w:rPr>
          <w:u w:val="single"/>
        </w:rPr>
        <w:tab/>
      </w:r>
    </w:p>
    <w:p w14:paraId="7893D44D" w14:textId="77777777" w:rsidR="00C97792" w:rsidRPr="00C97792" w:rsidRDefault="00C97792" w:rsidP="00C97792">
      <w:pPr>
        <w:pStyle w:val="USBodyText"/>
        <w:rPr>
          <w:u w:val="single"/>
        </w:rPr>
      </w:pPr>
    </w:p>
    <w:p w14:paraId="5A447B4B" w14:textId="77777777" w:rsidR="00C97792" w:rsidRPr="00C97792" w:rsidRDefault="00C97792" w:rsidP="00C97792">
      <w:pPr>
        <w:pStyle w:val="USBodyText"/>
      </w:pPr>
      <w:r w:rsidRPr="00C97792">
        <w:t>SUBSCRIBED AND SWORN TO before me</w:t>
      </w:r>
    </w:p>
    <w:p w14:paraId="103AC6B0" w14:textId="77777777" w:rsidR="00C97792" w:rsidRPr="00C97792" w:rsidRDefault="00C97792" w:rsidP="00C97792">
      <w:pPr>
        <w:pStyle w:val="USBodyText"/>
      </w:pPr>
      <w:r w:rsidRPr="00C97792">
        <w:t>this</w:t>
      </w:r>
      <w:r w:rsidRPr="00C97792">
        <w:tab/>
      </w:r>
      <w:r w:rsidRPr="00C97792">
        <w:rPr>
          <w:u w:val="single"/>
        </w:rPr>
        <w:tab/>
      </w:r>
      <w:r w:rsidRPr="00C97792">
        <w:t xml:space="preserve"> day of </w:t>
      </w:r>
      <w:r w:rsidRPr="00C97792">
        <w:tab/>
      </w:r>
      <w:r w:rsidRPr="00C97792">
        <w:rPr>
          <w:u w:val="single"/>
        </w:rPr>
        <w:tab/>
        <w:t xml:space="preserve">  </w:t>
      </w:r>
      <w:r w:rsidRPr="00C97792">
        <w:t xml:space="preserve"> 20___ </w:t>
      </w:r>
    </w:p>
    <w:p w14:paraId="39E50AA1" w14:textId="77777777" w:rsidR="00C97792" w:rsidRPr="00C97792" w:rsidRDefault="00C97792" w:rsidP="00C97792">
      <w:pPr>
        <w:pStyle w:val="USBodyText"/>
      </w:pPr>
      <w:r w:rsidRPr="00C97792">
        <w:t>at</w:t>
      </w:r>
      <w:r w:rsidRPr="00C97792">
        <w:tab/>
      </w:r>
      <w:r w:rsidRPr="00C97792">
        <w:rPr>
          <w:u w:val="single"/>
        </w:rPr>
        <w:tab/>
      </w:r>
      <w:r w:rsidRPr="00C97792">
        <w:rPr>
          <w:u w:val="single"/>
        </w:rPr>
        <w:tab/>
      </w:r>
      <w:r w:rsidRPr="00C97792">
        <w:rPr>
          <w:u w:val="single"/>
        </w:rPr>
        <w:tab/>
      </w:r>
      <w:r w:rsidRPr="00C97792">
        <w:rPr>
          <w:u w:val="single"/>
        </w:rPr>
        <w:tab/>
      </w:r>
      <w:r w:rsidRPr="00C97792">
        <w:rPr>
          <w:u w:val="single"/>
        </w:rPr>
        <w:tab/>
        <w:t xml:space="preserve"> </w:t>
      </w:r>
      <w:r w:rsidRPr="00C97792">
        <w:t>.</w:t>
      </w:r>
    </w:p>
    <w:p w14:paraId="22D5A146" w14:textId="77777777" w:rsidR="00C97792" w:rsidRPr="00C97792" w:rsidRDefault="00C97792" w:rsidP="00C97792">
      <w:pPr>
        <w:pStyle w:val="USBodyText"/>
      </w:pPr>
      <w:r w:rsidRPr="00C97792">
        <w:rPr>
          <w:u w:val="single"/>
        </w:rPr>
        <w:tab/>
      </w:r>
      <w:r w:rsidRPr="00C97792">
        <w:rPr>
          <w:u w:val="single"/>
        </w:rPr>
        <w:tab/>
      </w:r>
      <w:r w:rsidRPr="00C97792">
        <w:rPr>
          <w:u w:val="single"/>
        </w:rPr>
        <w:tab/>
      </w:r>
      <w:r w:rsidRPr="00C97792">
        <w:rPr>
          <w:u w:val="single"/>
        </w:rPr>
        <w:tab/>
      </w:r>
      <w:r w:rsidRPr="00C97792">
        <w:rPr>
          <w:u w:val="single"/>
        </w:rPr>
        <w:tab/>
      </w:r>
    </w:p>
    <w:p w14:paraId="7898CBA6" w14:textId="77777777" w:rsidR="00C97792" w:rsidRPr="00C97792" w:rsidRDefault="00C97792" w:rsidP="00C97792">
      <w:pPr>
        <w:pStyle w:val="USBodyText"/>
      </w:pPr>
      <w:r w:rsidRPr="00C97792">
        <w:t>Notary Public</w:t>
      </w:r>
      <w:r w:rsidRPr="00C97792">
        <w:tab/>
      </w:r>
      <w:r w:rsidRPr="00C97792">
        <w:tab/>
      </w:r>
    </w:p>
    <w:p w14:paraId="18C99B9D" w14:textId="77777777" w:rsidR="00C97792" w:rsidRPr="00C97792" w:rsidRDefault="00C97792" w:rsidP="00C97792">
      <w:pPr>
        <w:pStyle w:val="USBodyText"/>
      </w:pPr>
    </w:p>
    <w:p w14:paraId="096396B4" w14:textId="77777777" w:rsidR="00C97792" w:rsidRPr="00C97792" w:rsidRDefault="00C97792" w:rsidP="00C97792">
      <w:pPr>
        <w:pStyle w:val="USBodyText"/>
      </w:pPr>
      <w:r w:rsidRPr="00C97792">
        <w:t>Attachments (if applicable):</w:t>
      </w:r>
    </w:p>
    <w:p w14:paraId="29A7087D" w14:textId="1378F85F" w:rsidR="00C97792" w:rsidRPr="00C97792" w:rsidRDefault="00C97792" w:rsidP="00C97792">
      <w:pPr>
        <w:pStyle w:val="USBodyText"/>
      </w:pPr>
      <w:r w:rsidRPr="00C97792">
        <w:t>Attachment 2-A:</w:t>
      </w:r>
      <w:r w:rsidRPr="00C97792">
        <w:tab/>
        <w:t xml:space="preserve">Certificate from Parent Company (pursuant to Form </w:t>
      </w:r>
      <w:r w:rsidR="00812231">
        <w:t>2</w:t>
      </w:r>
      <w:r w:rsidRPr="00C97792">
        <w:t>, paragraph 2)</w:t>
      </w:r>
    </w:p>
    <w:p w14:paraId="07FD66D9" w14:textId="08390EDE" w:rsidR="00C97792" w:rsidRPr="00C97792" w:rsidRDefault="00C97792" w:rsidP="00C97792">
      <w:pPr>
        <w:pStyle w:val="USBodyText"/>
      </w:pPr>
      <w:r w:rsidRPr="00C97792">
        <w:t>Attachment 2-B:</w:t>
      </w:r>
      <w:r w:rsidRPr="00C97792">
        <w:tab/>
        <w:t xml:space="preserve">(Optional) Tax Statement (pursuant to Form </w:t>
      </w:r>
      <w:r w:rsidR="00812231">
        <w:t>2</w:t>
      </w:r>
      <w:r w:rsidRPr="00C97792">
        <w:t>, paragraph 2.e.)</w:t>
      </w:r>
    </w:p>
    <w:p w14:paraId="1F5F5898" w14:textId="6A5FEC1C" w:rsidR="00C97792" w:rsidRPr="00C97792" w:rsidRDefault="00C97792" w:rsidP="00C97792">
      <w:pPr>
        <w:pStyle w:val="USBodyText"/>
      </w:pPr>
      <w:r w:rsidRPr="00C97792">
        <w:t>Attachment 2-C:</w:t>
      </w:r>
      <w:r w:rsidRPr="00C97792">
        <w:tab/>
        <w:t xml:space="preserve">(Optional) Litigation Pending (pursuant to Form </w:t>
      </w:r>
      <w:r w:rsidR="00812231">
        <w:t>2</w:t>
      </w:r>
      <w:r w:rsidRPr="00C97792">
        <w:t>, paragraph 2.f.)</w:t>
      </w:r>
    </w:p>
    <w:p w14:paraId="6120C254" w14:textId="0B1FCB89" w:rsidR="00AB07FC" w:rsidRDefault="00AB07FC">
      <w:pPr>
        <w:spacing w:after="160" w:line="259" w:lineRule="auto"/>
        <w:jc w:val="left"/>
      </w:pPr>
      <w:r>
        <w:br w:type="page"/>
      </w:r>
    </w:p>
    <w:p w14:paraId="365B3FE2" w14:textId="58280539" w:rsidR="00AB07FC" w:rsidRDefault="00AB07FC" w:rsidP="006B2AA9">
      <w:pPr>
        <w:pStyle w:val="Heading2"/>
      </w:pPr>
      <w:bookmarkStart w:id="9" w:name="_Toc526151134"/>
      <w:r w:rsidRPr="00C97792">
        <w:lastRenderedPageBreak/>
        <w:t>Attachment 2-A:</w:t>
      </w:r>
      <w:r w:rsidRPr="00C97792">
        <w:tab/>
        <w:t>Certificate from Parent Company</w:t>
      </w:r>
      <w:r>
        <w:t xml:space="preserve"> (if applicable)</w:t>
      </w:r>
      <w:bookmarkEnd w:id="9"/>
    </w:p>
    <w:p w14:paraId="125D3420" w14:textId="77777777" w:rsidR="00AB07FC" w:rsidRDefault="00AB07FC">
      <w:pPr>
        <w:spacing w:after="160" w:line="259" w:lineRule="auto"/>
        <w:jc w:val="left"/>
        <w:rPr>
          <w:rFonts w:eastAsiaTheme="majorEastAsia" w:cstheme="majorBidi"/>
          <w:b/>
          <w:sz w:val="24"/>
          <w:szCs w:val="26"/>
        </w:rPr>
      </w:pPr>
      <w:r>
        <w:br w:type="page"/>
      </w:r>
    </w:p>
    <w:p w14:paraId="65AE9325" w14:textId="7F474B13" w:rsidR="00AB07FC" w:rsidRDefault="00AB07FC" w:rsidP="006B2AA9">
      <w:pPr>
        <w:pStyle w:val="Heading2"/>
      </w:pPr>
      <w:bookmarkStart w:id="10" w:name="_Toc526151135"/>
      <w:r w:rsidRPr="00C97792">
        <w:lastRenderedPageBreak/>
        <w:t>Attachment 2-B:</w:t>
      </w:r>
      <w:r w:rsidRPr="00C97792">
        <w:tab/>
        <w:t>Tax Statement (</w:t>
      </w:r>
      <w:r>
        <w:t>Optional</w:t>
      </w:r>
      <w:r w:rsidRPr="00C97792">
        <w:t>)</w:t>
      </w:r>
      <w:bookmarkEnd w:id="10"/>
    </w:p>
    <w:p w14:paraId="6D181FBF" w14:textId="77777777" w:rsidR="00AB07FC" w:rsidRDefault="00AB07FC">
      <w:pPr>
        <w:spacing w:after="160" w:line="259" w:lineRule="auto"/>
        <w:jc w:val="left"/>
        <w:rPr>
          <w:rFonts w:eastAsiaTheme="majorEastAsia" w:cstheme="majorBidi"/>
          <w:b/>
          <w:sz w:val="24"/>
          <w:szCs w:val="26"/>
        </w:rPr>
      </w:pPr>
      <w:r>
        <w:br w:type="page"/>
      </w:r>
    </w:p>
    <w:p w14:paraId="754FEEAB" w14:textId="77E9BB86" w:rsidR="00AB07FC" w:rsidRDefault="00AB07FC" w:rsidP="006B2AA9">
      <w:pPr>
        <w:pStyle w:val="Heading2"/>
      </w:pPr>
      <w:bookmarkStart w:id="11" w:name="_Toc526151136"/>
      <w:r w:rsidRPr="00C97792">
        <w:lastRenderedPageBreak/>
        <w:t>Attachment 2-C:</w:t>
      </w:r>
      <w:r w:rsidRPr="00C97792">
        <w:tab/>
        <w:t>Litigation Pending (</w:t>
      </w:r>
      <w:r>
        <w:t>Optional</w:t>
      </w:r>
      <w:r w:rsidRPr="00C97792">
        <w:t>)</w:t>
      </w:r>
      <w:bookmarkEnd w:id="11"/>
    </w:p>
    <w:p w14:paraId="55213DAD" w14:textId="727D7E78" w:rsidR="0063129E" w:rsidRDefault="0063129E" w:rsidP="00F911BF">
      <w:pPr>
        <w:pStyle w:val="Heading1"/>
      </w:pPr>
      <w:bookmarkStart w:id="12" w:name="_Toc485893381"/>
      <w:bookmarkStart w:id="13" w:name="_Toc526151137"/>
      <w:r>
        <w:lastRenderedPageBreak/>
        <w:t>FORM 3 – BIDDER’S ORGANIZATION</w:t>
      </w:r>
      <w:bookmarkEnd w:id="12"/>
      <w:bookmarkEnd w:id="13"/>
    </w:p>
    <w:p w14:paraId="7FCB4C2C" w14:textId="1DCCCEAB" w:rsidR="00657807" w:rsidRPr="00657807" w:rsidRDefault="00657807" w:rsidP="00657807">
      <w:pPr>
        <w:pStyle w:val="USBodyText"/>
        <w:rPr>
          <w:b/>
          <w:u w:val="single"/>
        </w:rPr>
      </w:pPr>
      <w:r w:rsidRPr="00657807">
        <w:rPr>
          <w:b/>
          <w:u w:val="single"/>
        </w:rPr>
        <w:t>(Page 1 or 2)</w:t>
      </w:r>
    </w:p>
    <w:p w14:paraId="61407AD4" w14:textId="5C51EC98" w:rsidR="00657807" w:rsidRPr="00657807" w:rsidRDefault="00657807" w:rsidP="00657807">
      <w:pPr>
        <w:pStyle w:val="USBodyText"/>
        <w:jc w:val="center"/>
        <w:rPr>
          <w:u w:val="single"/>
        </w:rPr>
      </w:pPr>
      <w:r>
        <w:rPr>
          <w:u w:val="single"/>
        </w:rPr>
        <w:t>________________________________</w:t>
      </w:r>
    </w:p>
    <w:p w14:paraId="01B4F80D" w14:textId="5D886305" w:rsidR="00657807" w:rsidRPr="00657807" w:rsidRDefault="00657807" w:rsidP="00657807">
      <w:pPr>
        <w:pStyle w:val="USBodyText"/>
        <w:jc w:val="center"/>
      </w:pPr>
      <w:r w:rsidRPr="00657807">
        <w:t>Applicant</w:t>
      </w:r>
    </w:p>
    <w:p w14:paraId="17840D55" w14:textId="0F84FAA7" w:rsidR="00657807" w:rsidRPr="00657807" w:rsidRDefault="00657807" w:rsidP="00657807">
      <w:pPr>
        <w:pStyle w:val="USBodyText"/>
      </w:pPr>
      <w:r w:rsidRPr="00657807">
        <w:t xml:space="preserve">Each Consortium member of the </w:t>
      </w:r>
      <w:r>
        <w:t>Bidder</w:t>
      </w:r>
      <w:r w:rsidRPr="00657807">
        <w:t>’s proposed organization, or joint venture, must fill out this Form.</w:t>
      </w:r>
    </w:p>
    <w:p w14:paraId="62984A36" w14:textId="33F1AC19" w:rsidR="00657807" w:rsidRPr="00657807" w:rsidRDefault="00657807" w:rsidP="00657807">
      <w:pPr>
        <w:pStyle w:val="USBodyText"/>
      </w:pPr>
      <w:r w:rsidRPr="00657807">
        <w:t>1.</w:t>
      </w:r>
      <w:r w:rsidRPr="00657807">
        <w:tab/>
      </w:r>
      <w:r>
        <w:t>Date of Submission:</w:t>
      </w:r>
      <w:r>
        <w:tab/>
      </w:r>
      <w:r>
        <w:tab/>
      </w:r>
      <w:r w:rsidRPr="00657807">
        <w:rPr>
          <w:u w:val="single"/>
        </w:rPr>
        <w:tab/>
      </w:r>
      <w:r w:rsidRPr="00657807">
        <w:rPr>
          <w:u w:val="single"/>
        </w:rPr>
        <w:tab/>
      </w:r>
      <w:r w:rsidRPr="00657807">
        <w:rPr>
          <w:u w:val="single"/>
        </w:rPr>
        <w:tab/>
      </w:r>
      <w:r>
        <w:rPr>
          <w:u w:val="single"/>
        </w:rPr>
        <w:t>_________</w:t>
      </w:r>
    </w:p>
    <w:p w14:paraId="1C43BAB6" w14:textId="2C7FDE1C" w:rsidR="00657807" w:rsidRPr="00657807" w:rsidRDefault="00657807" w:rsidP="00657807">
      <w:pPr>
        <w:pStyle w:val="USBodyText"/>
      </w:pPr>
      <w:r>
        <w:t>2.</w:t>
      </w:r>
      <w:r>
        <w:tab/>
        <w:t>Company’s Name</w:t>
      </w:r>
      <w:r>
        <w:tab/>
      </w:r>
      <w:r>
        <w:tab/>
      </w:r>
      <w:r w:rsidRPr="00657807">
        <w:rPr>
          <w:u w:val="single"/>
        </w:rPr>
        <w:tab/>
      </w:r>
      <w:r w:rsidRPr="00657807">
        <w:rPr>
          <w:u w:val="single"/>
        </w:rPr>
        <w:tab/>
      </w:r>
      <w:r w:rsidRPr="00657807">
        <w:rPr>
          <w:u w:val="single"/>
        </w:rPr>
        <w:tab/>
      </w:r>
      <w:r w:rsidRPr="00657807">
        <w:rPr>
          <w:u w:val="single"/>
        </w:rPr>
        <w:tab/>
      </w:r>
      <w:r w:rsidRPr="00657807">
        <w:rPr>
          <w:u w:val="single"/>
        </w:rPr>
        <w:tab/>
      </w:r>
      <w:r w:rsidRPr="00657807">
        <w:rPr>
          <w:u w:val="single"/>
        </w:rPr>
        <w:tab/>
      </w:r>
    </w:p>
    <w:p w14:paraId="62AA6F06" w14:textId="6F3E26AF" w:rsidR="00657807" w:rsidRPr="00657807" w:rsidRDefault="00657807" w:rsidP="00657807">
      <w:pPr>
        <w:pStyle w:val="USBodyText"/>
      </w:pPr>
      <w:r w:rsidRPr="00657807">
        <w:t>3.</w:t>
      </w:r>
      <w:r w:rsidRPr="00657807">
        <w:tab/>
        <w:t>Year Organized:</w:t>
      </w:r>
      <w:r w:rsidRPr="00657807">
        <w:tab/>
      </w:r>
      <w:r w:rsidRPr="00657807">
        <w:tab/>
      </w:r>
      <w:r>
        <w:tab/>
      </w:r>
      <w:r w:rsidRPr="00657807">
        <w:rPr>
          <w:u w:val="single"/>
        </w:rPr>
        <w:tab/>
      </w:r>
      <w:r w:rsidRPr="00657807">
        <w:rPr>
          <w:u w:val="single"/>
        </w:rPr>
        <w:tab/>
      </w:r>
    </w:p>
    <w:p w14:paraId="16957563" w14:textId="77777777" w:rsidR="00657807" w:rsidRPr="00657807" w:rsidRDefault="00657807" w:rsidP="00657807">
      <w:pPr>
        <w:pStyle w:val="USBodyText"/>
      </w:pPr>
      <w:r w:rsidRPr="00657807">
        <w:t>4.</w:t>
      </w:r>
      <w:r w:rsidRPr="00657807">
        <w:tab/>
        <w:t>Country Incorporated</w:t>
      </w:r>
      <w:r w:rsidRPr="00657807">
        <w:tab/>
      </w:r>
      <w:r w:rsidRPr="00657807">
        <w:tab/>
      </w:r>
      <w:r w:rsidRPr="00657807">
        <w:rPr>
          <w:u w:val="single"/>
        </w:rPr>
        <w:tab/>
      </w:r>
      <w:r w:rsidRPr="00657807">
        <w:rPr>
          <w:u w:val="single"/>
        </w:rPr>
        <w:tab/>
      </w:r>
      <w:r w:rsidRPr="00657807">
        <w:rPr>
          <w:u w:val="single"/>
        </w:rPr>
        <w:tab/>
      </w:r>
      <w:r w:rsidRPr="00657807">
        <w:rPr>
          <w:u w:val="single"/>
        </w:rPr>
        <w:tab/>
      </w:r>
      <w:r w:rsidRPr="00657807">
        <w:rPr>
          <w:u w:val="single"/>
        </w:rPr>
        <w:tab/>
      </w:r>
      <w:r w:rsidRPr="00657807">
        <w:rPr>
          <w:u w:val="single"/>
        </w:rPr>
        <w:tab/>
      </w:r>
    </w:p>
    <w:p w14:paraId="6A8A0790" w14:textId="77777777" w:rsidR="00657807" w:rsidRPr="00657807" w:rsidRDefault="00657807" w:rsidP="00657807">
      <w:pPr>
        <w:pStyle w:val="USBodyText"/>
      </w:pPr>
      <w:r w:rsidRPr="00657807">
        <w:t>5.</w:t>
      </w:r>
      <w:r w:rsidRPr="00657807">
        <w:tab/>
        <w:t>Type of Organization:</w:t>
      </w:r>
      <w:r w:rsidRPr="00657807">
        <w:tab/>
      </w:r>
      <w:r w:rsidRPr="00657807">
        <w:tab/>
      </w:r>
      <w:r w:rsidRPr="00657807">
        <w:rPr>
          <w:u w:val="single"/>
        </w:rPr>
        <w:tab/>
      </w:r>
      <w:r w:rsidRPr="00657807">
        <w:rPr>
          <w:u w:val="single"/>
        </w:rPr>
        <w:tab/>
      </w:r>
      <w:r w:rsidRPr="00657807">
        <w:rPr>
          <w:u w:val="single"/>
        </w:rPr>
        <w:tab/>
      </w:r>
      <w:r w:rsidRPr="00657807">
        <w:rPr>
          <w:u w:val="single"/>
        </w:rPr>
        <w:tab/>
      </w:r>
      <w:r w:rsidRPr="00657807">
        <w:rPr>
          <w:u w:val="single"/>
        </w:rPr>
        <w:tab/>
      </w:r>
      <w:r w:rsidRPr="00657807">
        <w:rPr>
          <w:u w:val="single"/>
        </w:rPr>
        <w:tab/>
      </w:r>
    </w:p>
    <w:p w14:paraId="5BEB8263" w14:textId="3E5F0275" w:rsidR="00657807" w:rsidRPr="00657807" w:rsidRDefault="00657807" w:rsidP="00657807">
      <w:pPr>
        <w:pStyle w:val="USBodyText"/>
      </w:pPr>
      <w:r w:rsidRPr="00657807">
        <w:t>6.</w:t>
      </w:r>
      <w:r w:rsidRPr="00657807">
        <w:tab/>
        <w:t>Local Address:</w:t>
      </w:r>
      <w:r w:rsidRPr="00657807">
        <w:tab/>
      </w:r>
      <w:r w:rsidRPr="00657807">
        <w:tab/>
      </w:r>
      <w:r>
        <w:tab/>
      </w:r>
      <w:r w:rsidRPr="00657807">
        <w:rPr>
          <w:u w:val="single"/>
        </w:rPr>
        <w:tab/>
      </w:r>
      <w:r w:rsidRPr="00657807">
        <w:rPr>
          <w:u w:val="single"/>
        </w:rPr>
        <w:tab/>
      </w:r>
      <w:r w:rsidRPr="00657807">
        <w:rPr>
          <w:u w:val="single"/>
        </w:rPr>
        <w:tab/>
      </w:r>
      <w:r w:rsidRPr="00657807">
        <w:rPr>
          <w:u w:val="single"/>
        </w:rPr>
        <w:tab/>
      </w:r>
      <w:r w:rsidRPr="00657807">
        <w:rPr>
          <w:u w:val="single"/>
        </w:rPr>
        <w:tab/>
      </w:r>
      <w:r w:rsidRPr="00657807">
        <w:rPr>
          <w:u w:val="single"/>
        </w:rPr>
        <w:tab/>
      </w:r>
    </w:p>
    <w:p w14:paraId="74F5F770" w14:textId="122134E3" w:rsidR="00657807" w:rsidRPr="00657807" w:rsidRDefault="00657807" w:rsidP="00657807">
      <w:pPr>
        <w:pStyle w:val="USBodyText"/>
      </w:pPr>
      <w:r w:rsidRPr="00657807">
        <w:tab/>
      </w:r>
      <w:r w:rsidRPr="00657807">
        <w:tab/>
      </w:r>
      <w:r w:rsidRPr="00657807">
        <w:tab/>
      </w:r>
      <w:r w:rsidRPr="00657807">
        <w:tab/>
      </w:r>
      <w:r w:rsidRPr="00657807">
        <w:tab/>
      </w:r>
      <w:r>
        <w:tab/>
      </w:r>
      <w:r>
        <w:tab/>
      </w:r>
      <w:r w:rsidRPr="00657807">
        <w:rPr>
          <w:u w:val="single"/>
        </w:rPr>
        <w:tab/>
      </w:r>
      <w:r w:rsidRPr="00657807">
        <w:rPr>
          <w:u w:val="single"/>
        </w:rPr>
        <w:tab/>
      </w:r>
      <w:r w:rsidRPr="00657807">
        <w:rPr>
          <w:u w:val="single"/>
        </w:rPr>
        <w:tab/>
      </w:r>
      <w:r w:rsidRPr="00657807">
        <w:rPr>
          <w:u w:val="single"/>
        </w:rPr>
        <w:tab/>
      </w:r>
      <w:r w:rsidRPr="00657807">
        <w:rPr>
          <w:u w:val="single"/>
        </w:rPr>
        <w:tab/>
      </w:r>
      <w:r w:rsidRPr="00657807">
        <w:rPr>
          <w:u w:val="single"/>
        </w:rPr>
        <w:tab/>
      </w:r>
    </w:p>
    <w:p w14:paraId="1B227DF9" w14:textId="75CEFDF6" w:rsidR="00657807" w:rsidRPr="00657807" w:rsidRDefault="00657807" w:rsidP="00657807">
      <w:pPr>
        <w:pStyle w:val="USBodyText"/>
      </w:pPr>
      <w:r w:rsidRPr="00657807">
        <w:tab/>
      </w:r>
      <w:r w:rsidRPr="00657807">
        <w:tab/>
      </w:r>
      <w:r w:rsidRPr="00657807">
        <w:tab/>
      </w:r>
      <w:r w:rsidRPr="00657807">
        <w:tab/>
      </w:r>
      <w:r w:rsidRPr="00657807">
        <w:tab/>
      </w:r>
      <w:r>
        <w:tab/>
      </w:r>
      <w:r>
        <w:tab/>
      </w:r>
      <w:r w:rsidRPr="00657807">
        <w:rPr>
          <w:u w:val="single"/>
        </w:rPr>
        <w:tab/>
      </w:r>
      <w:r w:rsidRPr="00657807">
        <w:rPr>
          <w:u w:val="single"/>
        </w:rPr>
        <w:tab/>
      </w:r>
      <w:r w:rsidRPr="00657807">
        <w:rPr>
          <w:u w:val="single"/>
        </w:rPr>
        <w:tab/>
      </w:r>
      <w:r w:rsidRPr="00657807">
        <w:rPr>
          <w:u w:val="single"/>
        </w:rPr>
        <w:tab/>
      </w:r>
      <w:r w:rsidRPr="00657807">
        <w:rPr>
          <w:u w:val="single"/>
        </w:rPr>
        <w:tab/>
      </w:r>
      <w:r w:rsidRPr="00657807">
        <w:rPr>
          <w:u w:val="single"/>
        </w:rPr>
        <w:tab/>
      </w:r>
    </w:p>
    <w:p w14:paraId="72AEC186" w14:textId="20F1BDE1" w:rsidR="00657807" w:rsidRPr="00657807" w:rsidRDefault="00657807" w:rsidP="00657807">
      <w:pPr>
        <w:pStyle w:val="USBodyText"/>
      </w:pPr>
      <w:r w:rsidRPr="00657807">
        <w:t>7.</w:t>
      </w:r>
      <w:r w:rsidRPr="00657807">
        <w:tab/>
        <w:t>Home Address:</w:t>
      </w:r>
      <w:r w:rsidRPr="00657807">
        <w:tab/>
      </w:r>
      <w:r w:rsidRPr="00657807">
        <w:tab/>
      </w:r>
      <w:r>
        <w:tab/>
      </w:r>
      <w:r w:rsidRPr="00657807">
        <w:rPr>
          <w:u w:val="single"/>
        </w:rPr>
        <w:tab/>
      </w:r>
      <w:r w:rsidRPr="00657807">
        <w:rPr>
          <w:u w:val="single"/>
        </w:rPr>
        <w:tab/>
      </w:r>
      <w:r w:rsidRPr="00657807">
        <w:rPr>
          <w:u w:val="single"/>
        </w:rPr>
        <w:tab/>
      </w:r>
      <w:r w:rsidRPr="00657807">
        <w:rPr>
          <w:u w:val="single"/>
        </w:rPr>
        <w:tab/>
      </w:r>
      <w:r w:rsidRPr="00657807">
        <w:rPr>
          <w:u w:val="single"/>
        </w:rPr>
        <w:tab/>
      </w:r>
      <w:r w:rsidRPr="00657807">
        <w:rPr>
          <w:u w:val="single"/>
        </w:rPr>
        <w:tab/>
      </w:r>
    </w:p>
    <w:p w14:paraId="35432F09" w14:textId="77777777" w:rsidR="00657807" w:rsidRPr="00657807" w:rsidRDefault="00657807" w:rsidP="00657807">
      <w:pPr>
        <w:pStyle w:val="USBodyText"/>
      </w:pPr>
      <w:r w:rsidRPr="00657807">
        <w:tab/>
        <w:t>(Local office supporting</w:t>
      </w:r>
    </w:p>
    <w:p w14:paraId="6D7041C3" w14:textId="750E2FC9" w:rsidR="00657807" w:rsidRPr="00657807" w:rsidRDefault="00657807" w:rsidP="00657807">
      <w:pPr>
        <w:pStyle w:val="USBodyText"/>
      </w:pPr>
      <w:r w:rsidRPr="00657807">
        <w:tab/>
        <w:t>this Proposal)</w:t>
      </w:r>
      <w:r w:rsidRPr="00657807">
        <w:tab/>
      </w:r>
      <w:r w:rsidRPr="00657807">
        <w:tab/>
      </w:r>
      <w:r w:rsidRPr="00657807">
        <w:tab/>
      </w:r>
      <w:r>
        <w:tab/>
      </w:r>
      <w:r w:rsidRPr="00657807">
        <w:rPr>
          <w:u w:val="single"/>
        </w:rPr>
        <w:tab/>
      </w:r>
      <w:r w:rsidRPr="00657807">
        <w:rPr>
          <w:u w:val="single"/>
        </w:rPr>
        <w:tab/>
      </w:r>
      <w:r w:rsidRPr="00657807">
        <w:rPr>
          <w:u w:val="single"/>
        </w:rPr>
        <w:tab/>
      </w:r>
      <w:r w:rsidRPr="00657807">
        <w:rPr>
          <w:u w:val="single"/>
        </w:rPr>
        <w:tab/>
      </w:r>
      <w:r w:rsidRPr="00657807">
        <w:rPr>
          <w:u w:val="single"/>
        </w:rPr>
        <w:tab/>
      </w:r>
      <w:r w:rsidRPr="00657807">
        <w:rPr>
          <w:u w:val="single"/>
        </w:rPr>
        <w:tab/>
      </w:r>
    </w:p>
    <w:p w14:paraId="0697B959" w14:textId="50103EF8" w:rsidR="00657807" w:rsidRPr="00657807" w:rsidRDefault="00657807" w:rsidP="00657807">
      <w:pPr>
        <w:pStyle w:val="USBodyText"/>
      </w:pPr>
      <w:r w:rsidRPr="00657807">
        <w:tab/>
      </w:r>
      <w:r w:rsidRPr="00657807">
        <w:tab/>
      </w:r>
      <w:r w:rsidRPr="00657807">
        <w:tab/>
      </w:r>
      <w:r w:rsidRPr="00657807">
        <w:tab/>
      </w:r>
      <w:r w:rsidRPr="00657807">
        <w:tab/>
      </w:r>
      <w:r>
        <w:tab/>
      </w:r>
      <w:r>
        <w:tab/>
      </w:r>
      <w:r w:rsidRPr="00657807">
        <w:rPr>
          <w:u w:val="single"/>
        </w:rPr>
        <w:tab/>
      </w:r>
      <w:r w:rsidRPr="00657807">
        <w:rPr>
          <w:u w:val="single"/>
        </w:rPr>
        <w:tab/>
      </w:r>
      <w:r w:rsidRPr="00657807">
        <w:rPr>
          <w:u w:val="single"/>
        </w:rPr>
        <w:tab/>
      </w:r>
      <w:r w:rsidRPr="00657807">
        <w:rPr>
          <w:u w:val="single"/>
        </w:rPr>
        <w:tab/>
      </w:r>
      <w:r w:rsidRPr="00657807">
        <w:rPr>
          <w:u w:val="single"/>
        </w:rPr>
        <w:tab/>
      </w:r>
      <w:r w:rsidRPr="00657807">
        <w:rPr>
          <w:u w:val="single"/>
        </w:rPr>
        <w:tab/>
      </w:r>
    </w:p>
    <w:p w14:paraId="05AE4734" w14:textId="31A4F374" w:rsidR="00657807" w:rsidRPr="00657807" w:rsidRDefault="00657807" w:rsidP="00657807">
      <w:pPr>
        <w:pStyle w:val="USBodyText"/>
      </w:pPr>
      <w:r w:rsidRPr="00657807">
        <w:t>8.</w:t>
      </w:r>
      <w:r w:rsidRPr="00657807">
        <w:tab/>
        <w:t>Contact Person:</w:t>
      </w:r>
      <w:r w:rsidRPr="00657807">
        <w:tab/>
      </w:r>
      <w:r w:rsidRPr="00657807">
        <w:tab/>
      </w:r>
      <w:r>
        <w:tab/>
      </w:r>
      <w:r w:rsidRPr="00657807">
        <w:t>__________________________</w:t>
      </w:r>
    </w:p>
    <w:p w14:paraId="09EE4E64" w14:textId="77777777" w:rsidR="00657807" w:rsidRPr="00657807" w:rsidRDefault="00657807" w:rsidP="00657807">
      <w:pPr>
        <w:pStyle w:val="USBodyText"/>
      </w:pPr>
    </w:p>
    <w:p w14:paraId="6037DDE6" w14:textId="77777777" w:rsidR="00657807" w:rsidRDefault="00657807" w:rsidP="00657807">
      <w:pPr>
        <w:pStyle w:val="USBodyText"/>
      </w:pPr>
      <w:r w:rsidRPr="00657807">
        <w:t>9.</w:t>
      </w:r>
      <w:r w:rsidRPr="00657807">
        <w:tab/>
        <w:t>Other Contact Means:</w:t>
      </w:r>
      <w:r w:rsidRPr="00657807">
        <w:tab/>
      </w:r>
    </w:p>
    <w:p w14:paraId="16420429" w14:textId="1AB12455" w:rsidR="00657807" w:rsidRPr="00657807" w:rsidRDefault="00657807" w:rsidP="00657807">
      <w:pPr>
        <w:pStyle w:val="USBodyText"/>
      </w:pPr>
      <w:r>
        <w:tab/>
      </w:r>
      <w:r>
        <w:tab/>
      </w:r>
      <w:r w:rsidRPr="00657807">
        <w:t xml:space="preserve">Telefax No.: </w:t>
      </w:r>
      <w:r w:rsidRPr="00657807">
        <w:tab/>
      </w:r>
      <w:r>
        <w:tab/>
      </w:r>
      <w:r>
        <w:tab/>
      </w:r>
      <w:r w:rsidRPr="00657807">
        <w:rPr>
          <w:u w:val="single"/>
        </w:rPr>
        <w:tab/>
      </w:r>
      <w:r w:rsidRPr="00657807">
        <w:rPr>
          <w:u w:val="single"/>
        </w:rPr>
        <w:tab/>
      </w:r>
      <w:r w:rsidRPr="00657807">
        <w:rPr>
          <w:u w:val="single"/>
        </w:rPr>
        <w:tab/>
      </w:r>
      <w:r w:rsidRPr="00657807">
        <w:rPr>
          <w:u w:val="single"/>
        </w:rPr>
        <w:tab/>
      </w:r>
    </w:p>
    <w:p w14:paraId="7DA64459" w14:textId="580F33EC" w:rsidR="00657807" w:rsidRPr="00657807" w:rsidRDefault="00657807" w:rsidP="00657807">
      <w:pPr>
        <w:pStyle w:val="USBodyText"/>
        <w:rPr>
          <w:u w:val="single"/>
        </w:rPr>
      </w:pPr>
      <w:r w:rsidRPr="00657807">
        <w:tab/>
      </w:r>
      <w:r w:rsidRPr="00657807">
        <w:tab/>
        <w:t>Electronic Mail:</w:t>
      </w:r>
      <w:r w:rsidRPr="00657807">
        <w:tab/>
      </w:r>
      <w:r>
        <w:tab/>
      </w:r>
      <w:r w:rsidRPr="00657807">
        <w:rPr>
          <w:u w:val="single"/>
        </w:rPr>
        <w:tab/>
      </w:r>
      <w:r w:rsidRPr="00657807">
        <w:rPr>
          <w:u w:val="single"/>
        </w:rPr>
        <w:tab/>
      </w:r>
      <w:r w:rsidRPr="00657807">
        <w:rPr>
          <w:u w:val="single"/>
        </w:rPr>
        <w:tab/>
      </w:r>
      <w:r w:rsidRPr="00657807">
        <w:rPr>
          <w:u w:val="single"/>
        </w:rPr>
        <w:tab/>
      </w:r>
    </w:p>
    <w:p w14:paraId="023B643E" w14:textId="77777777" w:rsidR="00657807" w:rsidRPr="00657807" w:rsidRDefault="00657807" w:rsidP="00657807">
      <w:pPr>
        <w:pStyle w:val="USBodyText"/>
      </w:pPr>
      <w:r w:rsidRPr="00657807">
        <w:t>10.</w:t>
      </w:r>
      <w:r w:rsidRPr="00657807">
        <w:tab/>
        <w:t>Corporate objectives or purposes of the lead firm:</w:t>
      </w:r>
    </w:p>
    <w:p w14:paraId="6A422689" w14:textId="43FDEB65" w:rsidR="00657807" w:rsidRPr="00657807" w:rsidRDefault="00657807" w:rsidP="00657807">
      <w:pPr>
        <w:pStyle w:val="USBodyText"/>
        <w:rPr>
          <w:u w:val="single"/>
        </w:rPr>
      </w:pPr>
      <w:r w:rsidRPr="00657807">
        <w:tab/>
      </w:r>
      <w:r w:rsidRPr="00657807">
        <w:rPr>
          <w:u w:val="single"/>
        </w:rPr>
        <w:tab/>
      </w:r>
      <w:r w:rsidRPr="00657807">
        <w:rPr>
          <w:u w:val="single"/>
        </w:rPr>
        <w:tab/>
      </w:r>
      <w:r w:rsidRPr="00657807">
        <w:rPr>
          <w:u w:val="single"/>
        </w:rPr>
        <w:tab/>
      </w:r>
      <w:r w:rsidRPr="00657807">
        <w:rPr>
          <w:u w:val="single"/>
        </w:rPr>
        <w:tab/>
      </w:r>
      <w:r w:rsidRPr="00657807">
        <w:rPr>
          <w:u w:val="single"/>
        </w:rPr>
        <w:tab/>
      </w:r>
      <w:r w:rsidRPr="00657807">
        <w:rPr>
          <w:u w:val="single"/>
        </w:rPr>
        <w:tab/>
      </w:r>
      <w:r w:rsidRPr="00657807">
        <w:rPr>
          <w:u w:val="single"/>
        </w:rPr>
        <w:tab/>
      </w:r>
      <w:r w:rsidRPr="00657807">
        <w:rPr>
          <w:u w:val="single"/>
        </w:rPr>
        <w:tab/>
      </w:r>
      <w:r w:rsidRPr="00657807">
        <w:rPr>
          <w:u w:val="single"/>
        </w:rPr>
        <w:tab/>
      </w:r>
      <w:r w:rsidRPr="00657807">
        <w:rPr>
          <w:u w:val="single"/>
        </w:rPr>
        <w:tab/>
      </w:r>
      <w:r w:rsidRPr="00657807">
        <w:rPr>
          <w:u w:val="single"/>
        </w:rPr>
        <w:tab/>
      </w:r>
      <w:r>
        <w:rPr>
          <w:u w:val="single"/>
        </w:rPr>
        <w:t>_______________________________</w:t>
      </w:r>
    </w:p>
    <w:p w14:paraId="06CD4711" w14:textId="12DBAEFC" w:rsidR="00657807" w:rsidRPr="00657807" w:rsidRDefault="00657807" w:rsidP="00657807">
      <w:pPr>
        <w:pStyle w:val="USBodyText"/>
        <w:rPr>
          <w:u w:val="single"/>
        </w:rPr>
      </w:pPr>
      <w:r w:rsidRPr="00657807">
        <w:tab/>
      </w:r>
      <w:r w:rsidRPr="00657807">
        <w:rPr>
          <w:u w:val="single"/>
        </w:rPr>
        <w:tab/>
      </w:r>
      <w:r w:rsidRPr="00657807">
        <w:rPr>
          <w:u w:val="single"/>
        </w:rPr>
        <w:tab/>
      </w:r>
      <w:r w:rsidRPr="00657807">
        <w:rPr>
          <w:u w:val="single"/>
        </w:rPr>
        <w:tab/>
      </w:r>
      <w:r w:rsidRPr="00657807">
        <w:rPr>
          <w:u w:val="single"/>
        </w:rPr>
        <w:tab/>
      </w:r>
      <w:r w:rsidRPr="00657807">
        <w:rPr>
          <w:u w:val="single"/>
        </w:rPr>
        <w:tab/>
      </w:r>
      <w:r w:rsidRPr="00657807">
        <w:rPr>
          <w:u w:val="single"/>
        </w:rPr>
        <w:tab/>
      </w:r>
      <w:r w:rsidRPr="00657807">
        <w:rPr>
          <w:u w:val="single"/>
        </w:rPr>
        <w:tab/>
      </w:r>
      <w:r w:rsidRPr="00657807">
        <w:rPr>
          <w:u w:val="single"/>
        </w:rPr>
        <w:tab/>
      </w:r>
      <w:r w:rsidRPr="00657807">
        <w:rPr>
          <w:u w:val="single"/>
        </w:rPr>
        <w:tab/>
      </w:r>
      <w:r w:rsidRPr="00657807">
        <w:rPr>
          <w:u w:val="single"/>
        </w:rPr>
        <w:tab/>
      </w:r>
      <w:r w:rsidRPr="00657807">
        <w:rPr>
          <w:u w:val="single"/>
        </w:rPr>
        <w:tab/>
      </w:r>
      <w:r>
        <w:rPr>
          <w:u w:val="single"/>
        </w:rPr>
        <w:t>_______________________________</w:t>
      </w:r>
    </w:p>
    <w:p w14:paraId="0C2BFCDE" w14:textId="46A506AD" w:rsidR="00657807" w:rsidRPr="00657807" w:rsidRDefault="00657807" w:rsidP="00657807">
      <w:pPr>
        <w:pStyle w:val="USBodyText"/>
        <w:rPr>
          <w:u w:val="single"/>
        </w:rPr>
      </w:pPr>
      <w:r w:rsidRPr="00657807">
        <w:tab/>
      </w:r>
      <w:r w:rsidRPr="00657807">
        <w:rPr>
          <w:u w:val="single"/>
        </w:rPr>
        <w:tab/>
      </w:r>
      <w:r w:rsidRPr="00657807">
        <w:rPr>
          <w:u w:val="single"/>
        </w:rPr>
        <w:tab/>
      </w:r>
      <w:r w:rsidRPr="00657807">
        <w:rPr>
          <w:u w:val="single"/>
        </w:rPr>
        <w:tab/>
      </w:r>
      <w:r w:rsidRPr="00657807">
        <w:rPr>
          <w:u w:val="single"/>
        </w:rPr>
        <w:tab/>
      </w:r>
      <w:r w:rsidRPr="00657807">
        <w:rPr>
          <w:u w:val="single"/>
        </w:rPr>
        <w:tab/>
      </w:r>
      <w:r w:rsidRPr="00657807">
        <w:rPr>
          <w:u w:val="single"/>
        </w:rPr>
        <w:tab/>
      </w:r>
      <w:r w:rsidRPr="00657807">
        <w:rPr>
          <w:u w:val="single"/>
        </w:rPr>
        <w:tab/>
      </w:r>
      <w:r w:rsidRPr="00657807">
        <w:rPr>
          <w:u w:val="single"/>
        </w:rPr>
        <w:tab/>
      </w:r>
      <w:r w:rsidRPr="00657807">
        <w:rPr>
          <w:u w:val="single"/>
        </w:rPr>
        <w:tab/>
      </w:r>
      <w:r w:rsidRPr="00657807">
        <w:rPr>
          <w:u w:val="single"/>
        </w:rPr>
        <w:tab/>
      </w:r>
      <w:r w:rsidRPr="00657807">
        <w:rPr>
          <w:u w:val="single"/>
        </w:rPr>
        <w:tab/>
      </w:r>
      <w:r>
        <w:rPr>
          <w:u w:val="single"/>
        </w:rPr>
        <w:t>_______________________________</w:t>
      </w:r>
    </w:p>
    <w:p w14:paraId="0E909224" w14:textId="22252F21" w:rsidR="00657807" w:rsidRPr="00657807" w:rsidRDefault="00657807" w:rsidP="00657807">
      <w:pPr>
        <w:pStyle w:val="USBodyText"/>
        <w:rPr>
          <w:u w:val="single"/>
        </w:rPr>
      </w:pPr>
      <w:r w:rsidRPr="00657807">
        <w:tab/>
      </w:r>
      <w:r w:rsidRPr="00657807">
        <w:rPr>
          <w:u w:val="single"/>
        </w:rPr>
        <w:tab/>
      </w:r>
      <w:r w:rsidRPr="00657807">
        <w:rPr>
          <w:u w:val="single"/>
        </w:rPr>
        <w:tab/>
      </w:r>
      <w:r w:rsidRPr="00657807">
        <w:rPr>
          <w:u w:val="single"/>
        </w:rPr>
        <w:tab/>
      </w:r>
      <w:r w:rsidRPr="00657807">
        <w:rPr>
          <w:u w:val="single"/>
        </w:rPr>
        <w:tab/>
      </w:r>
      <w:r w:rsidRPr="00657807">
        <w:rPr>
          <w:u w:val="single"/>
        </w:rPr>
        <w:tab/>
      </w:r>
      <w:r w:rsidRPr="00657807">
        <w:rPr>
          <w:u w:val="single"/>
        </w:rPr>
        <w:tab/>
      </w:r>
      <w:r w:rsidRPr="00657807">
        <w:rPr>
          <w:u w:val="single"/>
        </w:rPr>
        <w:tab/>
      </w:r>
      <w:r w:rsidRPr="00657807">
        <w:rPr>
          <w:u w:val="single"/>
        </w:rPr>
        <w:tab/>
      </w:r>
      <w:r w:rsidRPr="00657807">
        <w:rPr>
          <w:u w:val="single"/>
        </w:rPr>
        <w:tab/>
      </w:r>
      <w:r w:rsidRPr="00657807">
        <w:rPr>
          <w:u w:val="single"/>
        </w:rPr>
        <w:tab/>
      </w:r>
      <w:r w:rsidRPr="00657807">
        <w:rPr>
          <w:u w:val="single"/>
        </w:rPr>
        <w:tab/>
      </w:r>
      <w:r>
        <w:rPr>
          <w:u w:val="single"/>
        </w:rPr>
        <w:t>_______________________________</w:t>
      </w:r>
    </w:p>
    <w:p w14:paraId="5B43191D" w14:textId="19DEDBC2" w:rsidR="00657807" w:rsidRPr="00657807" w:rsidRDefault="00657807" w:rsidP="00657807">
      <w:pPr>
        <w:pStyle w:val="USBodyText"/>
        <w:rPr>
          <w:u w:val="single"/>
        </w:rPr>
      </w:pPr>
      <w:r w:rsidRPr="00657807">
        <w:tab/>
      </w:r>
      <w:r w:rsidRPr="00657807">
        <w:rPr>
          <w:u w:val="single"/>
        </w:rPr>
        <w:tab/>
      </w:r>
      <w:r w:rsidRPr="00657807">
        <w:rPr>
          <w:u w:val="single"/>
        </w:rPr>
        <w:tab/>
      </w:r>
      <w:r w:rsidRPr="00657807">
        <w:rPr>
          <w:u w:val="single"/>
        </w:rPr>
        <w:tab/>
      </w:r>
      <w:r w:rsidRPr="00657807">
        <w:rPr>
          <w:u w:val="single"/>
        </w:rPr>
        <w:tab/>
      </w:r>
      <w:r w:rsidRPr="00657807">
        <w:rPr>
          <w:u w:val="single"/>
        </w:rPr>
        <w:tab/>
      </w:r>
      <w:r w:rsidRPr="00657807">
        <w:rPr>
          <w:u w:val="single"/>
        </w:rPr>
        <w:tab/>
      </w:r>
      <w:r w:rsidRPr="00657807">
        <w:rPr>
          <w:u w:val="single"/>
        </w:rPr>
        <w:tab/>
      </w:r>
      <w:r w:rsidRPr="00657807">
        <w:rPr>
          <w:u w:val="single"/>
        </w:rPr>
        <w:tab/>
      </w:r>
      <w:r w:rsidRPr="00657807">
        <w:rPr>
          <w:u w:val="single"/>
        </w:rPr>
        <w:tab/>
      </w:r>
      <w:r w:rsidRPr="00657807">
        <w:rPr>
          <w:u w:val="single"/>
        </w:rPr>
        <w:tab/>
      </w:r>
      <w:r w:rsidRPr="00657807">
        <w:rPr>
          <w:u w:val="single"/>
        </w:rPr>
        <w:tab/>
      </w:r>
      <w:r>
        <w:rPr>
          <w:u w:val="single"/>
        </w:rPr>
        <w:t>_______________________________</w:t>
      </w:r>
    </w:p>
    <w:p w14:paraId="3827438E" w14:textId="77777777" w:rsidR="00657807" w:rsidRPr="00657807" w:rsidRDefault="00657807" w:rsidP="00657807">
      <w:pPr>
        <w:pStyle w:val="USBodyText"/>
        <w:jc w:val="center"/>
        <w:rPr>
          <w:b/>
        </w:rPr>
      </w:pPr>
      <w:r w:rsidRPr="00657807">
        <w:br/>
      </w:r>
      <w:r w:rsidRPr="00657807">
        <w:rPr>
          <w:b/>
        </w:rPr>
        <w:t>[Continued]</w:t>
      </w:r>
    </w:p>
    <w:p w14:paraId="55576624" w14:textId="2BE1DF35" w:rsidR="00657807" w:rsidRPr="00657807" w:rsidRDefault="00657807" w:rsidP="00657807">
      <w:pPr>
        <w:pStyle w:val="USBodyText"/>
        <w:spacing w:after="0"/>
        <w:rPr>
          <w:b/>
          <w:sz w:val="28"/>
          <w:szCs w:val="28"/>
        </w:rPr>
      </w:pPr>
      <w:r w:rsidRPr="00657807">
        <w:br w:type="page"/>
      </w:r>
      <w:r w:rsidRPr="00657807">
        <w:rPr>
          <w:b/>
          <w:sz w:val="28"/>
          <w:szCs w:val="28"/>
        </w:rPr>
        <w:lastRenderedPageBreak/>
        <w:t xml:space="preserve">FORM   3 – </w:t>
      </w:r>
      <w:r>
        <w:rPr>
          <w:b/>
          <w:sz w:val="28"/>
          <w:szCs w:val="28"/>
        </w:rPr>
        <w:t>BIDDER</w:t>
      </w:r>
      <w:r w:rsidRPr="00657807">
        <w:rPr>
          <w:b/>
          <w:sz w:val="28"/>
          <w:szCs w:val="28"/>
        </w:rPr>
        <w:t xml:space="preserve">’S ORGANIZATION </w:t>
      </w:r>
    </w:p>
    <w:p w14:paraId="14F65ED4" w14:textId="77777777" w:rsidR="00657807" w:rsidRPr="00657807" w:rsidRDefault="00657807" w:rsidP="00657807">
      <w:pPr>
        <w:pStyle w:val="USBodyText"/>
        <w:spacing w:after="0"/>
        <w:rPr>
          <w:b/>
        </w:rPr>
      </w:pPr>
      <w:r w:rsidRPr="00657807">
        <w:rPr>
          <w:b/>
        </w:rPr>
        <w:t>(Page 2 of 2)</w:t>
      </w:r>
    </w:p>
    <w:p w14:paraId="4AA0A622" w14:textId="77777777" w:rsidR="00657807" w:rsidRPr="00657807" w:rsidRDefault="00657807" w:rsidP="00657807">
      <w:pPr>
        <w:pStyle w:val="USBodyText"/>
        <w:rPr>
          <w:b/>
        </w:rPr>
      </w:pPr>
    </w:p>
    <w:p w14:paraId="10124C42" w14:textId="75DE8AC7" w:rsidR="00657807" w:rsidRDefault="00657807" w:rsidP="00F911BF">
      <w:pPr>
        <w:pStyle w:val="USBodyText"/>
        <w:numPr>
          <w:ilvl w:val="0"/>
          <w:numId w:val="32"/>
        </w:numPr>
      </w:pPr>
      <w:r w:rsidRPr="00657807">
        <w:t>Provide in the table below the name and address of lead and associated firms to be involved in this Project (to the extent known at this point):</w:t>
      </w:r>
    </w:p>
    <w:p w14:paraId="290434A7" w14:textId="77777777" w:rsidR="00657807" w:rsidRPr="00657807" w:rsidRDefault="00657807" w:rsidP="00657807">
      <w:pPr>
        <w:pStyle w:val="USBodyText"/>
      </w:pPr>
    </w:p>
    <w:p w14:paraId="1872A160" w14:textId="304632D3" w:rsidR="006B2AA9" w:rsidRDefault="006B2AA9" w:rsidP="006B2AA9">
      <w:pPr>
        <w:pStyle w:val="Caption"/>
      </w:pPr>
      <w:bookmarkStart w:id="14" w:name="_Toc525310481"/>
      <w:r>
        <w:t>Table </w:t>
      </w:r>
      <w:r w:rsidR="00920317">
        <w:fldChar w:fldCharType="begin"/>
      </w:r>
      <w:r w:rsidR="00920317">
        <w:instrText xml:space="preserve"> STYLEREF 1 \s  \* MERGEFORMAT </w:instrText>
      </w:r>
      <w:r w:rsidR="00920317">
        <w:fldChar w:fldCharType="separate"/>
      </w:r>
      <w:r w:rsidR="00EC577B">
        <w:rPr>
          <w:noProof/>
        </w:rPr>
        <w:t>3</w:t>
      </w:r>
      <w:r w:rsidR="00920317">
        <w:rPr>
          <w:noProof/>
        </w:rPr>
        <w:fldChar w:fldCharType="end"/>
      </w:r>
      <w:r>
        <w:rPr>
          <w:noProof/>
        </w:rPr>
        <w:t>.</w:t>
      </w:r>
      <w:r>
        <w:fldChar w:fldCharType="begin"/>
      </w:r>
      <w:r>
        <w:instrText xml:space="preserve"> SEQ Table \* ARABIC \s 1 </w:instrText>
      </w:r>
      <w:r>
        <w:fldChar w:fldCharType="separate"/>
      </w:r>
      <w:r w:rsidR="00EC577B">
        <w:rPr>
          <w:noProof/>
        </w:rPr>
        <w:t>1</w:t>
      </w:r>
      <w:r>
        <w:rPr>
          <w:noProof/>
        </w:rPr>
        <w:fldChar w:fldCharType="end"/>
      </w:r>
      <w:r>
        <w:t>:</w:t>
      </w:r>
      <w:r>
        <w:tab/>
        <w:t xml:space="preserve">Bidder's </w:t>
      </w:r>
      <w:r w:rsidR="004B62DE">
        <w:t>Team</w:t>
      </w:r>
      <w:r>
        <w:t xml:space="preserve"> and Responsibilities</w:t>
      </w:r>
      <w:bookmarkEnd w:id="14"/>
    </w:p>
    <w:p w14:paraId="78D5E01B" w14:textId="2EBDECB6" w:rsidR="00657807" w:rsidRPr="00657807" w:rsidRDefault="00657807" w:rsidP="00657807">
      <w:pPr>
        <w:pStyle w:val="USBodyText"/>
        <w:rPr>
          <w:b/>
        </w:rPr>
      </w:pPr>
      <w:r w:rsidRPr="00657807">
        <w:rPr>
          <w:b/>
        </w:rPr>
        <w:t>Name of Proposed Project Company:</w:t>
      </w:r>
      <w:r>
        <w:rPr>
          <w:b/>
        </w:rPr>
        <w:tab/>
      </w:r>
      <w:r w:rsidRPr="00657807">
        <w:rPr>
          <w:b/>
        </w:rPr>
        <w:t>_____________________________</w:t>
      </w:r>
    </w:p>
    <w:p w14:paraId="4003724E" w14:textId="77777777" w:rsidR="00657807" w:rsidRPr="00657807" w:rsidRDefault="00657807" w:rsidP="00657807">
      <w:pPr>
        <w:pStyle w:val="USBodyText"/>
        <w:rPr>
          <w:b/>
        </w:rPr>
      </w:pPr>
      <w:r w:rsidRPr="00657807">
        <w:rPr>
          <w:b/>
        </w:rPr>
        <w:t>Location of Incorporation:</w:t>
      </w:r>
      <w:r w:rsidRPr="00657807">
        <w:rPr>
          <w:b/>
          <w:vertAlign w:val="superscript"/>
        </w:rPr>
        <w:footnoteReference w:id="4"/>
      </w:r>
      <w:r w:rsidRPr="00657807">
        <w:rPr>
          <w:b/>
        </w:rPr>
        <w:t xml:space="preserve"> </w:t>
      </w:r>
      <w:r w:rsidRPr="00657807">
        <w:rPr>
          <w:b/>
        </w:rPr>
        <w:tab/>
      </w:r>
      <w:r w:rsidRPr="00657807">
        <w:rPr>
          <w:b/>
        </w:rPr>
        <w:tab/>
      </w:r>
      <w:r w:rsidRPr="00657807">
        <w:rPr>
          <w:b/>
        </w:rPr>
        <w:tab/>
        <w:t>_____________________________</w:t>
      </w:r>
    </w:p>
    <w:p w14:paraId="5F44F5F9" w14:textId="537B8C43" w:rsidR="00657807" w:rsidRPr="00657807" w:rsidRDefault="00657807" w:rsidP="00657807">
      <w:pPr>
        <w:pStyle w:val="USBodyText"/>
        <w:rPr>
          <w:b/>
          <w:u w:val="single"/>
        </w:rPr>
      </w:pPr>
      <w:r w:rsidRPr="00657807">
        <w:rPr>
          <w:b/>
        </w:rPr>
        <w:t>Type of Company:</w:t>
      </w:r>
      <w:r w:rsidRPr="00657807">
        <w:rPr>
          <w:b/>
        </w:rPr>
        <w:tab/>
      </w:r>
      <w:r w:rsidRPr="00657807">
        <w:rPr>
          <w:b/>
        </w:rPr>
        <w:tab/>
      </w:r>
      <w:r w:rsidRPr="00657807">
        <w:rPr>
          <w:b/>
        </w:rPr>
        <w:tab/>
      </w:r>
      <w:r w:rsidRPr="00657807">
        <w:rPr>
          <w:b/>
        </w:rPr>
        <w:tab/>
      </w:r>
      <w:r>
        <w:rPr>
          <w:b/>
        </w:rPr>
        <w:tab/>
      </w:r>
      <w:r w:rsidRPr="00657807">
        <w:rPr>
          <w:bCs/>
          <w:u w:val="single"/>
        </w:rPr>
        <w:tab/>
      </w:r>
      <w:r w:rsidRPr="00657807">
        <w:rPr>
          <w:bCs/>
          <w:u w:val="single"/>
        </w:rPr>
        <w:tab/>
      </w:r>
      <w:r w:rsidRPr="00657807">
        <w:rPr>
          <w:bCs/>
          <w:u w:val="single"/>
        </w:rPr>
        <w:tab/>
      </w:r>
      <w:r w:rsidRPr="00657807">
        <w:rPr>
          <w:bCs/>
          <w:u w:val="single"/>
        </w:rPr>
        <w:tab/>
      </w:r>
      <w:r w:rsidRPr="00657807">
        <w:rPr>
          <w:bCs/>
          <w:u w:val="single"/>
        </w:rPr>
        <w:tab/>
      </w:r>
      <w:r>
        <w:rPr>
          <w:bCs/>
          <w:u w:val="single"/>
        </w:rPr>
        <w:t>_______</w:t>
      </w:r>
    </w:p>
    <w:tbl>
      <w:tblPr>
        <w:tblW w:w="5000" w:type="pct"/>
        <w:tblBorders>
          <w:top w:val="double" w:sz="4" w:space="0" w:color="3E6EA3"/>
          <w:left w:val="double" w:sz="4" w:space="0" w:color="3E6EA3"/>
          <w:bottom w:val="double" w:sz="4" w:space="0" w:color="3E6EA3"/>
          <w:right w:val="double" w:sz="4" w:space="0" w:color="3E6EA3"/>
          <w:insideH w:val="single" w:sz="4" w:space="0" w:color="3E6EA3"/>
          <w:insideV w:val="single" w:sz="4" w:space="0" w:color="3E6EA3"/>
        </w:tblBorders>
        <w:tblLook w:val="0000" w:firstRow="0" w:lastRow="0" w:firstColumn="0" w:lastColumn="0" w:noHBand="0" w:noVBand="0"/>
      </w:tblPr>
      <w:tblGrid>
        <w:gridCol w:w="2272"/>
        <w:gridCol w:w="2794"/>
        <w:gridCol w:w="2074"/>
        <w:gridCol w:w="2436"/>
      </w:tblGrid>
      <w:tr w:rsidR="00657807" w:rsidRPr="00657807" w14:paraId="17A29991" w14:textId="77777777" w:rsidTr="00B41FFE">
        <w:tc>
          <w:tcPr>
            <w:tcW w:w="1186" w:type="pct"/>
          </w:tcPr>
          <w:p w14:paraId="3D87AD6C" w14:textId="678DCC13" w:rsidR="00657807" w:rsidRPr="00657807" w:rsidRDefault="00657807" w:rsidP="00E27E56">
            <w:pPr>
              <w:pStyle w:val="USBodyText"/>
              <w:jc w:val="left"/>
              <w:rPr>
                <w:rFonts w:asciiTheme="minorHAnsi" w:hAnsiTheme="minorHAnsi"/>
                <w:b/>
                <w:szCs w:val="20"/>
              </w:rPr>
            </w:pPr>
            <w:r w:rsidRPr="00657807">
              <w:rPr>
                <w:rFonts w:asciiTheme="minorHAnsi" w:hAnsiTheme="minorHAnsi"/>
                <w:b/>
                <w:szCs w:val="20"/>
              </w:rPr>
              <w:t xml:space="preserve">Role </w:t>
            </w:r>
          </w:p>
          <w:p w14:paraId="1914D33E" w14:textId="2413BF32" w:rsidR="00657807" w:rsidRPr="00657807" w:rsidRDefault="00657807" w:rsidP="00E27E56">
            <w:pPr>
              <w:pStyle w:val="USBodyText"/>
              <w:jc w:val="left"/>
              <w:rPr>
                <w:rFonts w:asciiTheme="minorHAnsi" w:hAnsiTheme="minorHAnsi"/>
                <w:b/>
                <w:szCs w:val="20"/>
              </w:rPr>
            </w:pPr>
            <w:r>
              <w:rPr>
                <w:rFonts w:asciiTheme="minorHAnsi" w:hAnsiTheme="minorHAnsi"/>
                <w:b/>
                <w:szCs w:val="20"/>
              </w:rPr>
              <w:t>i</w:t>
            </w:r>
            <w:r w:rsidRPr="00657807">
              <w:rPr>
                <w:rFonts w:asciiTheme="minorHAnsi" w:hAnsiTheme="minorHAnsi"/>
                <w:b/>
                <w:szCs w:val="20"/>
              </w:rPr>
              <w:t>n This Project</w:t>
            </w:r>
          </w:p>
        </w:tc>
        <w:tc>
          <w:tcPr>
            <w:tcW w:w="1459" w:type="pct"/>
          </w:tcPr>
          <w:p w14:paraId="50D775D3" w14:textId="77777777" w:rsidR="00657807" w:rsidRPr="00657807" w:rsidRDefault="00657807" w:rsidP="00657807">
            <w:pPr>
              <w:pStyle w:val="USBodyText"/>
              <w:rPr>
                <w:rFonts w:asciiTheme="minorHAnsi" w:hAnsiTheme="minorHAnsi"/>
                <w:b/>
                <w:szCs w:val="20"/>
              </w:rPr>
            </w:pPr>
            <w:r w:rsidRPr="00657807">
              <w:rPr>
                <w:rFonts w:asciiTheme="minorHAnsi" w:hAnsiTheme="minorHAnsi"/>
                <w:b/>
                <w:szCs w:val="20"/>
              </w:rPr>
              <w:t>Company</w:t>
            </w:r>
          </w:p>
          <w:p w14:paraId="74CFF225" w14:textId="714E0A91" w:rsidR="00657807" w:rsidRPr="00657807" w:rsidRDefault="00657807" w:rsidP="00657807">
            <w:pPr>
              <w:pStyle w:val="USBodyText"/>
              <w:rPr>
                <w:rFonts w:asciiTheme="minorHAnsi" w:hAnsiTheme="minorHAnsi"/>
                <w:b/>
                <w:szCs w:val="20"/>
              </w:rPr>
            </w:pPr>
            <w:r w:rsidRPr="00657807">
              <w:rPr>
                <w:rFonts w:asciiTheme="minorHAnsi" w:hAnsiTheme="minorHAnsi"/>
                <w:b/>
                <w:szCs w:val="20"/>
              </w:rPr>
              <w:t xml:space="preserve">(Name </w:t>
            </w:r>
            <w:r w:rsidR="004B62DE" w:rsidRPr="00657807">
              <w:rPr>
                <w:rFonts w:asciiTheme="minorHAnsi" w:hAnsiTheme="minorHAnsi"/>
                <w:b/>
                <w:szCs w:val="20"/>
              </w:rPr>
              <w:t>and</w:t>
            </w:r>
            <w:r w:rsidRPr="00657807">
              <w:rPr>
                <w:rFonts w:asciiTheme="minorHAnsi" w:hAnsiTheme="minorHAnsi"/>
                <w:b/>
                <w:szCs w:val="20"/>
              </w:rPr>
              <w:t xml:space="preserve"> Address)</w:t>
            </w:r>
          </w:p>
        </w:tc>
        <w:tc>
          <w:tcPr>
            <w:tcW w:w="1083" w:type="pct"/>
          </w:tcPr>
          <w:p w14:paraId="6889751E" w14:textId="7C084CEE" w:rsidR="00657807" w:rsidRPr="00657807" w:rsidRDefault="00657807" w:rsidP="00E27E56">
            <w:pPr>
              <w:pStyle w:val="USBodyText"/>
              <w:spacing w:after="0"/>
              <w:jc w:val="left"/>
              <w:rPr>
                <w:rFonts w:asciiTheme="minorHAnsi" w:hAnsiTheme="minorHAnsi"/>
                <w:b/>
                <w:szCs w:val="20"/>
              </w:rPr>
            </w:pPr>
            <w:r w:rsidRPr="00657807">
              <w:rPr>
                <w:rFonts w:asciiTheme="minorHAnsi" w:hAnsiTheme="minorHAnsi"/>
                <w:b/>
                <w:szCs w:val="20"/>
              </w:rPr>
              <w:t xml:space="preserve">Level </w:t>
            </w:r>
            <w:r w:rsidR="004B62DE" w:rsidRPr="00657807">
              <w:rPr>
                <w:rFonts w:asciiTheme="minorHAnsi" w:hAnsiTheme="minorHAnsi"/>
                <w:b/>
                <w:szCs w:val="20"/>
              </w:rPr>
              <w:t>of</w:t>
            </w:r>
            <w:r w:rsidRPr="00657807">
              <w:rPr>
                <w:rFonts w:asciiTheme="minorHAnsi" w:hAnsiTheme="minorHAnsi"/>
                <w:b/>
                <w:szCs w:val="20"/>
              </w:rPr>
              <w:t xml:space="preserve"> Commitment</w:t>
            </w:r>
          </w:p>
          <w:p w14:paraId="7C5EED84" w14:textId="33D840D2" w:rsidR="00657807" w:rsidRPr="00657807" w:rsidRDefault="00657807" w:rsidP="00E27E56">
            <w:pPr>
              <w:pStyle w:val="USBodyText"/>
              <w:spacing w:after="0"/>
              <w:jc w:val="left"/>
              <w:rPr>
                <w:rFonts w:asciiTheme="minorHAnsi" w:hAnsiTheme="minorHAnsi"/>
                <w:b/>
                <w:szCs w:val="20"/>
              </w:rPr>
            </w:pPr>
            <w:r w:rsidRPr="00657807">
              <w:rPr>
                <w:rFonts w:asciiTheme="minorHAnsi" w:hAnsiTheme="minorHAnsi"/>
                <w:b/>
                <w:szCs w:val="20"/>
              </w:rPr>
              <w:t>(Firm, Expected, Possible)</w:t>
            </w:r>
          </w:p>
        </w:tc>
        <w:tc>
          <w:tcPr>
            <w:tcW w:w="1272" w:type="pct"/>
          </w:tcPr>
          <w:p w14:paraId="60CAD730" w14:textId="3C0EA056" w:rsidR="00657807" w:rsidRPr="00657807" w:rsidRDefault="00E27E56" w:rsidP="00E27E56">
            <w:pPr>
              <w:pStyle w:val="USBodyText"/>
              <w:spacing w:after="0"/>
              <w:jc w:val="left"/>
              <w:rPr>
                <w:rFonts w:asciiTheme="minorHAnsi" w:hAnsiTheme="minorHAnsi"/>
                <w:b/>
                <w:szCs w:val="20"/>
              </w:rPr>
            </w:pPr>
            <w:r>
              <w:rPr>
                <w:rFonts w:asciiTheme="minorHAnsi" w:hAnsiTheme="minorHAnsi"/>
                <w:b/>
                <w:szCs w:val="20"/>
              </w:rPr>
              <w:t>Supporting Data Attached a</w:t>
            </w:r>
            <w:r w:rsidRPr="00657807">
              <w:rPr>
                <w:rFonts w:asciiTheme="minorHAnsi" w:hAnsiTheme="minorHAnsi"/>
                <w:b/>
                <w:szCs w:val="20"/>
              </w:rPr>
              <w:t xml:space="preserve">s Form </w:t>
            </w:r>
            <w:r>
              <w:rPr>
                <w:rFonts w:asciiTheme="minorHAnsi" w:hAnsiTheme="minorHAnsi"/>
                <w:b/>
                <w:szCs w:val="20"/>
              </w:rPr>
              <w:t>9</w:t>
            </w:r>
            <w:r w:rsidRPr="00657807">
              <w:rPr>
                <w:rFonts w:asciiTheme="minorHAnsi" w:hAnsiTheme="minorHAnsi"/>
                <w:b/>
                <w:szCs w:val="20"/>
              </w:rPr>
              <w:t xml:space="preserve"> (For Each Firm)</w:t>
            </w:r>
          </w:p>
          <w:p w14:paraId="60AE3E8D" w14:textId="55087BEC" w:rsidR="00657807" w:rsidRPr="00657807" w:rsidRDefault="00E27E56" w:rsidP="00E27E56">
            <w:pPr>
              <w:pStyle w:val="USBodyText"/>
              <w:spacing w:after="0"/>
              <w:jc w:val="left"/>
              <w:rPr>
                <w:rFonts w:asciiTheme="minorHAnsi" w:hAnsiTheme="minorHAnsi"/>
                <w:b/>
                <w:szCs w:val="20"/>
              </w:rPr>
            </w:pPr>
            <w:r w:rsidRPr="00657807">
              <w:rPr>
                <w:rFonts w:asciiTheme="minorHAnsi" w:hAnsiTheme="minorHAnsi"/>
                <w:b/>
                <w:szCs w:val="20"/>
              </w:rPr>
              <w:t>(If Any) (Yes/No)</w:t>
            </w:r>
          </w:p>
        </w:tc>
      </w:tr>
      <w:tr w:rsidR="00657807" w:rsidRPr="00657807" w14:paraId="5914A739" w14:textId="77777777" w:rsidTr="00B41FFE">
        <w:tc>
          <w:tcPr>
            <w:tcW w:w="1186" w:type="pct"/>
          </w:tcPr>
          <w:p w14:paraId="53EA0A32" w14:textId="74F4D6AF" w:rsidR="00657807" w:rsidRPr="00657807" w:rsidRDefault="00E27E56" w:rsidP="00E27E56">
            <w:pPr>
              <w:pStyle w:val="USBodyText"/>
              <w:jc w:val="left"/>
              <w:rPr>
                <w:rFonts w:asciiTheme="minorHAnsi" w:hAnsiTheme="minorHAnsi"/>
                <w:b/>
                <w:szCs w:val="20"/>
              </w:rPr>
            </w:pPr>
            <w:r>
              <w:rPr>
                <w:rFonts w:asciiTheme="minorHAnsi" w:hAnsiTheme="minorHAnsi"/>
                <w:b/>
                <w:szCs w:val="20"/>
              </w:rPr>
              <w:t>Bidder</w:t>
            </w:r>
            <w:r w:rsidR="00657807" w:rsidRPr="00657807">
              <w:rPr>
                <w:rFonts w:asciiTheme="minorHAnsi" w:hAnsiTheme="minorHAnsi"/>
                <w:b/>
                <w:szCs w:val="20"/>
              </w:rPr>
              <w:t xml:space="preserve"> – Lead Developer</w:t>
            </w:r>
          </w:p>
        </w:tc>
        <w:tc>
          <w:tcPr>
            <w:tcW w:w="1459" w:type="pct"/>
          </w:tcPr>
          <w:p w14:paraId="5495F4AF" w14:textId="77777777" w:rsidR="00657807" w:rsidRPr="00657807" w:rsidRDefault="00657807" w:rsidP="00657807">
            <w:pPr>
              <w:pStyle w:val="USBodyText"/>
              <w:rPr>
                <w:rFonts w:asciiTheme="minorHAnsi" w:hAnsiTheme="minorHAnsi"/>
                <w:szCs w:val="20"/>
              </w:rPr>
            </w:pPr>
          </w:p>
        </w:tc>
        <w:tc>
          <w:tcPr>
            <w:tcW w:w="1083" w:type="pct"/>
          </w:tcPr>
          <w:p w14:paraId="17D8B338" w14:textId="77777777" w:rsidR="00657807" w:rsidRPr="00657807" w:rsidRDefault="00657807" w:rsidP="00657807">
            <w:pPr>
              <w:pStyle w:val="USBodyText"/>
              <w:rPr>
                <w:rFonts w:asciiTheme="minorHAnsi" w:hAnsiTheme="minorHAnsi"/>
                <w:szCs w:val="20"/>
              </w:rPr>
            </w:pPr>
            <w:r w:rsidRPr="00657807">
              <w:rPr>
                <w:rFonts w:asciiTheme="minorHAnsi" w:hAnsiTheme="minorHAnsi"/>
                <w:b/>
                <w:szCs w:val="20"/>
              </w:rPr>
              <w:t>NA</w:t>
            </w:r>
          </w:p>
        </w:tc>
        <w:tc>
          <w:tcPr>
            <w:tcW w:w="1272" w:type="pct"/>
          </w:tcPr>
          <w:p w14:paraId="6F60366B" w14:textId="77777777" w:rsidR="00657807" w:rsidRPr="00657807" w:rsidRDefault="00657807" w:rsidP="00657807">
            <w:pPr>
              <w:pStyle w:val="USBodyText"/>
              <w:rPr>
                <w:rFonts w:asciiTheme="minorHAnsi" w:hAnsiTheme="minorHAnsi"/>
                <w:szCs w:val="20"/>
              </w:rPr>
            </w:pPr>
            <w:r w:rsidRPr="00657807">
              <w:rPr>
                <w:rFonts w:asciiTheme="minorHAnsi" w:hAnsiTheme="minorHAnsi"/>
                <w:b/>
                <w:szCs w:val="20"/>
              </w:rPr>
              <w:t>NA</w:t>
            </w:r>
          </w:p>
        </w:tc>
      </w:tr>
      <w:tr w:rsidR="00657807" w:rsidRPr="00657807" w14:paraId="7983F2C6" w14:textId="77777777" w:rsidTr="00B41FFE">
        <w:tc>
          <w:tcPr>
            <w:tcW w:w="1186" w:type="pct"/>
          </w:tcPr>
          <w:p w14:paraId="08601565" w14:textId="0A76867D" w:rsidR="00657807" w:rsidRPr="00657807" w:rsidRDefault="00E27E56" w:rsidP="00E27E56">
            <w:pPr>
              <w:pStyle w:val="USBodyText"/>
              <w:jc w:val="left"/>
              <w:rPr>
                <w:rFonts w:asciiTheme="minorHAnsi" w:hAnsiTheme="minorHAnsi"/>
                <w:b/>
                <w:szCs w:val="20"/>
              </w:rPr>
            </w:pPr>
            <w:r>
              <w:rPr>
                <w:rFonts w:asciiTheme="minorHAnsi" w:hAnsiTheme="minorHAnsi"/>
                <w:b/>
                <w:szCs w:val="20"/>
              </w:rPr>
              <w:t>Bidder</w:t>
            </w:r>
            <w:r w:rsidR="00657807" w:rsidRPr="00657807">
              <w:rPr>
                <w:rFonts w:asciiTheme="minorHAnsi" w:hAnsiTheme="minorHAnsi"/>
                <w:b/>
                <w:szCs w:val="20"/>
              </w:rPr>
              <w:t xml:space="preserve"> – Co-Developer(S)</w:t>
            </w:r>
          </w:p>
        </w:tc>
        <w:tc>
          <w:tcPr>
            <w:tcW w:w="1459" w:type="pct"/>
          </w:tcPr>
          <w:p w14:paraId="69217571" w14:textId="77777777" w:rsidR="00657807" w:rsidRPr="00657807" w:rsidRDefault="00657807" w:rsidP="00657807">
            <w:pPr>
              <w:pStyle w:val="USBodyText"/>
              <w:rPr>
                <w:rFonts w:asciiTheme="minorHAnsi" w:hAnsiTheme="minorHAnsi"/>
                <w:szCs w:val="20"/>
              </w:rPr>
            </w:pPr>
          </w:p>
        </w:tc>
        <w:tc>
          <w:tcPr>
            <w:tcW w:w="1083" w:type="pct"/>
          </w:tcPr>
          <w:p w14:paraId="43A36144" w14:textId="77777777" w:rsidR="00657807" w:rsidRPr="00657807" w:rsidRDefault="00657807" w:rsidP="00657807">
            <w:pPr>
              <w:pStyle w:val="USBodyText"/>
              <w:rPr>
                <w:rFonts w:asciiTheme="minorHAnsi" w:hAnsiTheme="minorHAnsi"/>
                <w:szCs w:val="20"/>
              </w:rPr>
            </w:pPr>
          </w:p>
        </w:tc>
        <w:tc>
          <w:tcPr>
            <w:tcW w:w="1272" w:type="pct"/>
          </w:tcPr>
          <w:p w14:paraId="6DD75926" w14:textId="77777777" w:rsidR="00657807" w:rsidRPr="00657807" w:rsidRDefault="00657807" w:rsidP="00657807">
            <w:pPr>
              <w:pStyle w:val="USBodyText"/>
              <w:rPr>
                <w:rFonts w:asciiTheme="minorHAnsi" w:hAnsiTheme="minorHAnsi"/>
                <w:szCs w:val="20"/>
              </w:rPr>
            </w:pPr>
          </w:p>
        </w:tc>
      </w:tr>
      <w:tr w:rsidR="00657807" w:rsidRPr="00657807" w14:paraId="0A97C82B" w14:textId="77777777" w:rsidTr="00B41FFE">
        <w:tc>
          <w:tcPr>
            <w:tcW w:w="1186" w:type="pct"/>
          </w:tcPr>
          <w:p w14:paraId="56058C64" w14:textId="1219C63E" w:rsidR="00657807" w:rsidRPr="00657807" w:rsidRDefault="00657807" w:rsidP="00E27E56">
            <w:pPr>
              <w:pStyle w:val="USBodyText"/>
              <w:jc w:val="left"/>
              <w:rPr>
                <w:rFonts w:asciiTheme="minorHAnsi" w:hAnsiTheme="minorHAnsi"/>
                <w:b/>
                <w:szCs w:val="20"/>
              </w:rPr>
            </w:pPr>
            <w:r w:rsidRPr="00657807">
              <w:rPr>
                <w:rFonts w:asciiTheme="minorHAnsi" w:hAnsiTheme="minorHAnsi"/>
                <w:b/>
                <w:szCs w:val="20"/>
              </w:rPr>
              <w:t>[Optional:  EPC</w:t>
            </w:r>
          </w:p>
          <w:p w14:paraId="2DE7B8EA" w14:textId="2B6DE197" w:rsidR="00657807" w:rsidRPr="00657807" w:rsidRDefault="00657807" w:rsidP="00E27E56">
            <w:pPr>
              <w:pStyle w:val="USBodyText"/>
              <w:jc w:val="left"/>
              <w:rPr>
                <w:rFonts w:asciiTheme="minorHAnsi" w:hAnsiTheme="minorHAnsi"/>
                <w:b/>
                <w:szCs w:val="20"/>
              </w:rPr>
            </w:pPr>
            <w:r w:rsidRPr="00657807">
              <w:rPr>
                <w:rFonts w:asciiTheme="minorHAnsi" w:hAnsiTheme="minorHAnsi"/>
                <w:b/>
                <w:szCs w:val="20"/>
              </w:rPr>
              <w:t>Contractor]</w:t>
            </w:r>
          </w:p>
        </w:tc>
        <w:tc>
          <w:tcPr>
            <w:tcW w:w="1459" w:type="pct"/>
          </w:tcPr>
          <w:p w14:paraId="2DADA1A8" w14:textId="77777777" w:rsidR="00657807" w:rsidRPr="00657807" w:rsidRDefault="00657807" w:rsidP="00657807">
            <w:pPr>
              <w:pStyle w:val="USBodyText"/>
              <w:rPr>
                <w:rFonts w:asciiTheme="minorHAnsi" w:hAnsiTheme="minorHAnsi"/>
                <w:szCs w:val="20"/>
              </w:rPr>
            </w:pPr>
          </w:p>
        </w:tc>
        <w:tc>
          <w:tcPr>
            <w:tcW w:w="1083" w:type="pct"/>
          </w:tcPr>
          <w:p w14:paraId="791F69CB" w14:textId="77777777" w:rsidR="00657807" w:rsidRPr="00657807" w:rsidRDefault="00657807" w:rsidP="00657807">
            <w:pPr>
              <w:pStyle w:val="USBodyText"/>
              <w:rPr>
                <w:rFonts w:asciiTheme="minorHAnsi" w:hAnsiTheme="minorHAnsi"/>
                <w:szCs w:val="20"/>
              </w:rPr>
            </w:pPr>
          </w:p>
        </w:tc>
        <w:tc>
          <w:tcPr>
            <w:tcW w:w="1272" w:type="pct"/>
          </w:tcPr>
          <w:p w14:paraId="452A80B0" w14:textId="77777777" w:rsidR="00657807" w:rsidRPr="00657807" w:rsidRDefault="00657807" w:rsidP="00657807">
            <w:pPr>
              <w:pStyle w:val="USBodyText"/>
              <w:rPr>
                <w:rFonts w:asciiTheme="minorHAnsi" w:hAnsiTheme="minorHAnsi"/>
                <w:szCs w:val="20"/>
              </w:rPr>
            </w:pPr>
          </w:p>
        </w:tc>
      </w:tr>
      <w:tr w:rsidR="00657807" w:rsidRPr="00657807" w14:paraId="1F7BAE2A" w14:textId="77777777" w:rsidTr="00B41FFE">
        <w:tc>
          <w:tcPr>
            <w:tcW w:w="1186" w:type="pct"/>
          </w:tcPr>
          <w:p w14:paraId="7BE6C022" w14:textId="1ED9C9AF" w:rsidR="00657807" w:rsidRPr="00657807" w:rsidRDefault="00657807" w:rsidP="00E27E56">
            <w:pPr>
              <w:pStyle w:val="USBodyText"/>
              <w:jc w:val="left"/>
              <w:rPr>
                <w:rFonts w:asciiTheme="minorHAnsi" w:hAnsiTheme="minorHAnsi"/>
                <w:b/>
                <w:szCs w:val="20"/>
              </w:rPr>
            </w:pPr>
            <w:r w:rsidRPr="00657807">
              <w:rPr>
                <w:rFonts w:asciiTheme="minorHAnsi" w:hAnsiTheme="minorHAnsi"/>
                <w:b/>
                <w:szCs w:val="20"/>
              </w:rPr>
              <w:t>[Optional:  Equipment Supplier]</w:t>
            </w:r>
          </w:p>
        </w:tc>
        <w:tc>
          <w:tcPr>
            <w:tcW w:w="1459" w:type="pct"/>
          </w:tcPr>
          <w:p w14:paraId="5E65C020" w14:textId="77777777" w:rsidR="00657807" w:rsidRPr="00657807" w:rsidRDefault="00657807" w:rsidP="00657807">
            <w:pPr>
              <w:pStyle w:val="USBodyText"/>
              <w:rPr>
                <w:rFonts w:asciiTheme="minorHAnsi" w:hAnsiTheme="minorHAnsi"/>
                <w:szCs w:val="20"/>
              </w:rPr>
            </w:pPr>
          </w:p>
        </w:tc>
        <w:tc>
          <w:tcPr>
            <w:tcW w:w="1083" w:type="pct"/>
          </w:tcPr>
          <w:p w14:paraId="00887B7F" w14:textId="77777777" w:rsidR="00657807" w:rsidRPr="00657807" w:rsidRDefault="00657807" w:rsidP="00657807">
            <w:pPr>
              <w:pStyle w:val="USBodyText"/>
              <w:rPr>
                <w:rFonts w:asciiTheme="minorHAnsi" w:hAnsiTheme="minorHAnsi"/>
                <w:szCs w:val="20"/>
              </w:rPr>
            </w:pPr>
          </w:p>
        </w:tc>
        <w:tc>
          <w:tcPr>
            <w:tcW w:w="1272" w:type="pct"/>
          </w:tcPr>
          <w:p w14:paraId="0EF671E2" w14:textId="77777777" w:rsidR="00657807" w:rsidRPr="00657807" w:rsidRDefault="00657807" w:rsidP="00657807">
            <w:pPr>
              <w:pStyle w:val="USBodyText"/>
              <w:rPr>
                <w:rFonts w:asciiTheme="minorHAnsi" w:hAnsiTheme="minorHAnsi"/>
                <w:szCs w:val="20"/>
              </w:rPr>
            </w:pPr>
          </w:p>
        </w:tc>
      </w:tr>
      <w:tr w:rsidR="00657807" w:rsidRPr="00657807" w14:paraId="2B8528B9" w14:textId="77777777" w:rsidTr="00B41FFE">
        <w:tc>
          <w:tcPr>
            <w:tcW w:w="1186" w:type="pct"/>
          </w:tcPr>
          <w:p w14:paraId="66D5560A" w14:textId="5A626DEF" w:rsidR="00657807" w:rsidRPr="00657807" w:rsidRDefault="00657807" w:rsidP="00E27E56">
            <w:pPr>
              <w:pStyle w:val="USBodyText"/>
              <w:jc w:val="left"/>
              <w:rPr>
                <w:rFonts w:asciiTheme="minorHAnsi" w:hAnsiTheme="minorHAnsi"/>
                <w:b/>
                <w:szCs w:val="20"/>
              </w:rPr>
            </w:pPr>
            <w:r w:rsidRPr="00657807">
              <w:rPr>
                <w:rFonts w:asciiTheme="minorHAnsi" w:hAnsiTheme="minorHAnsi"/>
                <w:b/>
                <w:szCs w:val="20"/>
              </w:rPr>
              <w:t>[Optional:  O&amp;M Contractor]</w:t>
            </w:r>
          </w:p>
        </w:tc>
        <w:tc>
          <w:tcPr>
            <w:tcW w:w="1459" w:type="pct"/>
          </w:tcPr>
          <w:p w14:paraId="2152987C" w14:textId="77777777" w:rsidR="00657807" w:rsidRPr="00657807" w:rsidRDefault="00657807" w:rsidP="00657807">
            <w:pPr>
              <w:pStyle w:val="USBodyText"/>
              <w:rPr>
                <w:rFonts w:asciiTheme="minorHAnsi" w:hAnsiTheme="minorHAnsi"/>
                <w:szCs w:val="20"/>
              </w:rPr>
            </w:pPr>
          </w:p>
        </w:tc>
        <w:tc>
          <w:tcPr>
            <w:tcW w:w="1083" w:type="pct"/>
          </w:tcPr>
          <w:p w14:paraId="78B09CEB" w14:textId="77777777" w:rsidR="00657807" w:rsidRPr="00657807" w:rsidRDefault="00657807" w:rsidP="00657807">
            <w:pPr>
              <w:pStyle w:val="USBodyText"/>
              <w:rPr>
                <w:rFonts w:asciiTheme="minorHAnsi" w:hAnsiTheme="minorHAnsi"/>
                <w:szCs w:val="20"/>
              </w:rPr>
            </w:pPr>
          </w:p>
        </w:tc>
        <w:tc>
          <w:tcPr>
            <w:tcW w:w="1272" w:type="pct"/>
          </w:tcPr>
          <w:p w14:paraId="2A80D557" w14:textId="77777777" w:rsidR="00657807" w:rsidRPr="00657807" w:rsidRDefault="00657807" w:rsidP="00657807">
            <w:pPr>
              <w:pStyle w:val="USBodyText"/>
              <w:rPr>
                <w:rFonts w:asciiTheme="minorHAnsi" w:hAnsiTheme="minorHAnsi"/>
                <w:szCs w:val="20"/>
              </w:rPr>
            </w:pPr>
          </w:p>
        </w:tc>
      </w:tr>
      <w:tr w:rsidR="00657807" w:rsidRPr="00657807" w14:paraId="2FBDEF53" w14:textId="77777777" w:rsidTr="00B41FFE">
        <w:tc>
          <w:tcPr>
            <w:tcW w:w="1186" w:type="pct"/>
          </w:tcPr>
          <w:p w14:paraId="36AF9E3B" w14:textId="77777777" w:rsidR="00657807" w:rsidRPr="00657807" w:rsidRDefault="00657807" w:rsidP="00E27E56">
            <w:pPr>
              <w:pStyle w:val="USBodyText"/>
              <w:jc w:val="left"/>
              <w:rPr>
                <w:rFonts w:asciiTheme="minorHAnsi" w:hAnsiTheme="minorHAnsi"/>
                <w:b/>
                <w:szCs w:val="20"/>
              </w:rPr>
            </w:pPr>
            <w:r w:rsidRPr="00657807">
              <w:rPr>
                <w:rFonts w:asciiTheme="minorHAnsi" w:hAnsiTheme="minorHAnsi"/>
                <w:b/>
                <w:szCs w:val="20"/>
              </w:rPr>
              <w:t>Project Engineer</w:t>
            </w:r>
          </w:p>
        </w:tc>
        <w:tc>
          <w:tcPr>
            <w:tcW w:w="1459" w:type="pct"/>
          </w:tcPr>
          <w:p w14:paraId="0A560B36" w14:textId="77777777" w:rsidR="00657807" w:rsidRPr="00657807" w:rsidRDefault="00657807" w:rsidP="00657807">
            <w:pPr>
              <w:pStyle w:val="USBodyText"/>
              <w:rPr>
                <w:rFonts w:asciiTheme="minorHAnsi" w:hAnsiTheme="minorHAnsi"/>
                <w:szCs w:val="20"/>
              </w:rPr>
            </w:pPr>
          </w:p>
        </w:tc>
        <w:tc>
          <w:tcPr>
            <w:tcW w:w="1083" w:type="pct"/>
          </w:tcPr>
          <w:p w14:paraId="21F8DEED" w14:textId="77777777" w:rsidR="00657807" w:rsidRPr="00657807" w:rsidRDefault="00657807" w:rsidP="00657807">
            <w:pPr>
              <w:pStyle w:val="USBodyText"/>
              <w:rPr>
                <w:rFonts w:asciiTheme="minorHAnsi" w:hAnsiTheme="minorHAnsi"/>
                <w:szCs w:val="20"/>
              </w:rPr>
            </w:pPr>
          </w:p>
        </w:tc>
        <w:tc>
          <w:tcPr>
            <w:tcW w:w="1272" w:type="pct"/>
          </w:tcPr>
          <w:p w14:paraId="638CE870" w14:textId="77777777" w:rsidR="00657807" w:rsidRPr="00657807" w:rsidRDefault="00657807" w:rsidP="00657807">
            <w:pPr>
              <w:pStyle w:val="USBodyText"/>
              <w:rPr>
                <w:rFonts w:asciiTheme="minorHAnsi" w:hAnsiTheme="minorHAnsi"/>
                <w:szCs w:val="20"/>
              </w:rPr>
            </w:pPr>
          </w:p>
        </w:tc>
      </w:tr>
      <w:tr w:rsidR="00657807" w:rsidRPr="00657807" w14:paraId="50BBF1FF" w14:textId="77777777" w:rsidTr="00B41FFE">
        <w:tc>
          <w:tcPr>
            <w:tcW w:w="1186" w:type="pct"/>
          </w:tcPr>
          <w:p w14:paraId="24930671" w14:textId="77777777" w:rsidR="00657807" w:rsidRPr="00657807" w:rsidRDefault="00657807" w:rsidP="00E27E56">
            <w:pPr>
              <w:pStyle w:val="USBodyText"/>
              <w:jc w:val="left"/>
              <w:rPr>
                <w:rFonts w:asciiTheme="minorHAnsi" w:hAnsiTheme="minorHAnsi"/>
                <w:b/>
                <w:szCs w:val="20"/>
              </w:rPr>
            </w:pPr>
            <w:r w:rsidRPr="00657807">
              <w:rPr>
                <w:rFonts w:asciiTheme="minorHAnsi" w:hAnsiTheme="minorHAnsi"/>
                <w:b/>
                <w:szCs w:val="20"/>
              </w:rPr>
              <w:t>Financial Advisor</w:t>
            </w:r>
          </w:p>
        </w:tc>
        <w:tc>
          <w:tcPr>
            <w:tcW w:w="1459" w:type="pct"/>
          </w:tcPr>
          <w:p w14:paraId="376AD4E0" w14:textId="77777777" w:rsidR="00657807" w:rsidRPr="00657807" w:rsidRDefault="00657807" w:rsidP="00657807">
            <w:pPr>
              <w:pStyle w:val="USBodyText"/>
              <w:rPr>
                <w:rFonts w:asciiTheme="minorHAnsi" w:hAnsiTheme="minorHAnsi"/>
                <w:szCs w:val="20"/>
              </w:rPr>
            </w:pPr>
          </w:p>
        </w:tc>
        <w:tc>
          <w:tcPr>
            <w:tcW w:w="1083" w:type="pct"/>
          </w:tcPr>
          <w:p w14:paraId="18755537" w14:textId="77777777" w:rsidR="00657807" w:rsidRPr="00657807" w:rsidRDefault="00657807" w:rsidP="00657807">
            <w:pPr>
              <w:pStyle w:val="USBodyText"/>
              <w:rPr>
                <w:rFonts w:asciiTheme="minorHAnsi" w:hAnsiTheme="minorHAnsi"/>
                <w:szCs w:val="20"/>
              </w:rPr>
            </w:pPr>
          </w:p>
        </w:tc>
        <w:tc>
          <w:tcPr>
            <w:tcW w:w="1272" w:type="pct"/>
          </w:tcPr>
          <w:p w14:paraId="6852EF87" w14:textId="77777777" w:rsidR="00657807" w:rsidRPr="00657807" w:rsidRDefault="00657807" w:rsidP="00657807">
            <w:pPr>
              <w:pStyle w:val="USBodyText"/>
              <w:rPr>
                <w:rFonts w:asciiTheme="minorHAnsi" w:hAnsiTheme="minorHAnsi"/>
                <w:szCs w:val="20"/>
              </w:rPr>
            </w:pPr>
          </w:p>
        </w:tc>
      </w:tr>
      <w:tr w:rsidR="00657807" w:rsidRPr="00657807" w14:paraId="4524E19A" w14:textId="77777777" w:rsidTr="00B41FFE">
        <w:tc>
          <w:tcPr>
            <w:tcW w:w="1186" w:type="pct"/>
          </w:tcPr>
          <w:p w14:paraId="553FA950" w14:textId="77777777" w:rsidR="00657807" w:rsidRPr="00657807" w:rsidRDefault="00657807" w:rsidP="00E27E56">
            <w:pPr>
              <w:pStyle w:val="USBodyText"/>
              <w:jc w:val="left"/>
              <w:rPr>
                <w:rFonts w:asciiTheme="minorHAnsi" w:hAnsiTheme="minorHAnsi"/>
                <w:b/>
                <w:szCs w:val="20"/>
              </w:rPr>
            </w:pPr>
            <w:r w:rsidRPr="00657807">
              <w:rPr>
                <w:rFonts w:asciiTheme="minorHAnsi" w:hAnsiTheme="minorHAnsi"/>
                <w:b/>
                <w:szCs w:val="20"/>
              </w:rPr>
              <w:t>Legal Advisor</w:t>
            </w:r>
          </w:p>
        </w:tc>
        <w:tc>
          <w:tcPr>
            <w:tcW w:w="1459" w:type="pct"/>
          </w:tcPr>
          <w:p w14:paraId="064F4E90" w14:textId="77777777" w:rsidR="00657807" w:rsidRPr="00657807" w:rsidRDefault="00657807" w:rsidP="00657807">
            <w:pPr>
              <w:pStyle w:val="USBodyText"/>
              <w:rPr>
                <w:rFonts w:asciiTheme="minorHAnsi" w:hAnsiTheme="minorHAnsi"/>
                <w:szCs w:val="20"/>
              </w:rPr>
            </w:pPr>
          </w:p>
        </w:tc>
        <w:tc>
          <w:tcPr>
            <w:tcW w:w="1083" w:type="pct"/>
          </w:tcPr>
          <w:p w14:paraId="2B859E64" w14:textId="77777777" w:rsidR="00657807" w:rsidRPr="00657807" w:rsidRDefault="00657807" w:rsidP="00657807">
            <w:pPr>
              <w:pStyle w:val="USBodyText"/>
              <w:rPr>
                <w:rFonts w:asciiTheme="minorHAnsi" w:hAnsiTheme="minorHAnsi"/>
                <w:szCs w:val="20"/>
              </w:rPr>
            </w:pPr>
          </w:p>
        </w:tc>
        <w:tc>
          <w:tcPr>
            <w:tcW w:w="1272" w:type="pct"/>
          </w:tcPr>
          <w:p w14:paraId="401A1F05" w14:textId="77777777" w:rsidR="00657807" w:rsidRPr="00657807" w:rsidRDefault="00657807" w:rsidP="00657807">
            <w:pPr>
              <w:pStyle w:val="USBodyText"/>
              <w:rPr>
                <w:rFonts w:asciiTheme="minorHAnsi" w:hAnsiTheme="minorHAnsi"/>
                <w:szCs w:val="20"/>
              </w:rPr>
            </w:pPr>
          </w:p>
        </w:tc>
      </w:tr>
      <w:tr w:rsidR="00657807" w:rsidRPr="00657807" w14:paraId="6D351604" w14:textId="77777777" w:rsidTr="00B41FFE">
        <w:tc>
          <w:tcPr>
            <w:tcW w:w="1186" w:type="pct"/>
          </w:tcPr>
          <w:p w14:paraId="1E569ED9" w14:textId="77777777" w:rsidR="00657807" w:rsidRPr="00657807" w:rsidRDefault="00657807" w:rsidP="00E27E56">
            <w:pPr>
              <w:pStyle w:val="USBodyText"/>
              <w:jc w:val="left"/>
              <w:rPr>
                <w:rFonts w:asciiTheme="minorHAnsi" w:hAnsiTheme="minorHAnsi"/>
                <w:b/>
                <w:szCs w:val="20"/>
              </w:rPr>
            </w:pPr>
            <w:r w:rsidRPr="00657807">
              <w:rPr>
                <w:rFonts w:asciiTheme="minorHAnsi" w:hAnsiTheme="minorHAnsi"/>
                <w:b/>
                <w:szCs w:val="20"/>
              </w:rPr>
              <w:t>Equity Participants</w:t>
            </w:r>
          </w:p>
        </w:tc>
        <w:tc>
          <w:tcPr>
            <w:tcW w:w="1459" w:type="pct"/>
          </w:tcPr>
          <w:p w14:paraId="7C18B41C" w14:textId="77777777" w:rsidR="00657807" w:rsidRPr="00657807" w:rsidRDefault="00657807" w:rsidP="00657807">
            <w:pPr>
              <w:pStyle w:val="USBodyText"/>
              <w:rPr>
                <w:rFonts w:asciiTheme="minorHAnsi" w:hAnsiTheme="minorHAnsi"/>
                <w:szCs w:val="20"/>
              </w:rPr>
            </w:pPr>
          </w:p>
        </w:tc>
        <w:tc>
          <w:tcPr>
            <w:tcW w:w="1083" w:type="pct"/>
          </w:tcPr>
          <w:p w14:paraId="5AC288BC" w14:textId="77777777" w:rsidR="00657807" w:rsidRPr="00657807" w:rsidRDefault="00657807" w:rsidP="00657807">
            <w:pPr>
              <w:pStyle w:val="USBodyText"/>
              <w:rPr>
                <w:rFonts w:asciiTheme="minorHAnsi" w:hAnsiTheme="minorHAnsi"/>
                <w:szCs w:val="20"/>
              </w:rPr>
            </w:pPr>
          </w:p>
        </w:tc>
        <w:tc>
          <w:tcPr>
            <w:tcW w:w="1272" w:type="pct"/>
          </w:tcPr>
          <w:p w14:paraId="74048A28" w14:textId="77777777" w:rsidR="00657807" w:rsidRPr="00657807" w:rsidRDefault="00657807" w:rsidP="00657807">
            <w:pPr>
              <w:pStyle w:val="USBodyText"/>
              <w:rPr>
                <w:rFonts w:asciiTheme="minorHAnsi" w:hAnsiTheme="minorHAnsi"/>
                <w:szCs w:val="20"/>
              </w:rPr>
            </w:pPr>
          </w:p>
        </w:tc>
      </w:tr>
      <w:tr w:rsidR="00657807" w:rsidRPr="00657807" w14:paraId="098A43B6" w14:textId="77777777" w:rsidTr="00B41FFE">
        <w:tc>
          <w:tcPr>
            <w:tcW w:w="1186" w:type="pct"/>
          </w:tcPr>
          <w:p w14:paraId="289A9077" w14:textId="4FEF7C7F" w:rsidR="00657807" w:rsidRPr="00657807" w:rsidRDefault="00657807" w:rsidP="00E27E56">
            <w:pPr>
              <w:pStyle w:val="USBodyText"/>
              <w:jc w:val="left"/>
              <w:rPr>
                <w:rFonts w:asciiTheme="minorHAnsi" w:hAnsiTheme="minorHAnsi"/>
                <w:b/>
                <w:szCs w:val="20"/>
              </w:rPr>
            </w:pPr>
            <w:r w:rsidRPr="00657807">
              <w:rPr>
                <w:rFonts w:asciiTheme="minorHAnsi" w:hAnsiTheme="minorHAnsi"/>
                <w:b/>
                <w:szCs w:val="20"/>
              </w:rPr>
              <w:t xml:space="preserve">Senior </w:t>
            </w:r>
            <w:r w:rsidR="004B62DE" w:rsidRPr="00657807">
              <w:rPr>
                <w:rFonts w:asciiTheme="minorHAnsi" w:hAnsiTheme="minorHAnsi"/>
                <w:b/>
                <w:szCs w:val="20"/>
              </w:rPr>
              <w:t>and</w:t>
            </w:r>
            <w:r w:rsidRPr="00657807">
              <w:rPr>
                <w:rFonts w:asciiTheme="minorHAnsi" w:hAnsiTheme="minorHAnsi"/>
                <w:b/>
                <w:szCs w:val="20"/>
              </w:rPr>
              <w:t xml:space="preserve"> Subordinated Debt Participants</w:t>
            </w:r>
          </w:p>
        </w:tc>
        <w:tc>
          <w:tcPr>
            <w:tcW w:w="1459" w:type="pct"/>
          </w:tcPr>
          <w:p w14:paraId="4CA4E631" w14:textId="77777777" w:rsidR="00657807" w:rsidRPr="00657807" w:rsidRDefault="00657807" w:rsidP="00657807">
            <w:pPr>
              <w:pStyle w:val="USBodyText"/>
              <w:rPr>
                <w:rFonts w:asciiTheme="minorHAnsi" w:hAnsiTheme="minorHAnsi"/>
                <w:szCs w:val="20"/>
              </w:rPr>
            </w:pPr>
          </w:p>
        </w:tc>
        <w:tc>
          <w:tcPr>
            <w:tcW w:w="1083" w:type="pct"/>
          </w:tcPr>
          <w:p w14:paraId="6D1FD225" w14:textId="77777777" w:rsidR="00657807" w:rsidRPr="00657807" w:rsidRDefault="00657807" w:rsidP="00657807">
            <w:pPr>
              <w:pStyle w:val="USBodyText"/>
              <w:rPr>
                <w:rFonts w:asciiTheme="minorHAnsi" w:hAnsiTheme="minorHAnsi"/>
                <w:szCs w:val="20"/>
              </w:rPr>
            </w:pPr>
          </w:p>
        </w:tc>
        <w:tc>
          <w:tcPr>
            <w:tcW w:w="1272" w:type="pct"/>
          </w:tcPr>
          <w:p w14:paraId="78CDC84E" w14:textId="77777777" w:rsidR="00657807" w:rsidRPr="00657807" w:rsidRDefault="00657807" w:rsidP="00657807">
            <w:pPr>
              <w:pStyle w:val="USBodyText"/>
              <w:rPr>
                <w:rFonts w:asciiTheme="minorHAnsi" w:hAnsiTheme="minorHAnsi"/>
                <w:szCs w:val="20"/>
              </w:rPr>
            </w:pPr>
          </w:p>
        </w:tc>
      </w:tr>
    </w:tbl>
    <w:p w14:paraId="6A4FAE6A" w14:textId="61DD1615" w:rsidR="00962AC8" w:rsidRPr="00962AC8" w:rsidRDefault="00962AC8" w:rsidP="00657807">
      <w:pPr>
        <w:pStyle w:val="USBodyText"/>
        <w:rPr>
          <w:b/>
        </w:rPr>
      </w:pPr>
      <w:r w:rsidRPr="00962AC8">
        <w:rPr>
          <w:b/>
        </w:rPr>
        <w:t>Attachments:</w:t>
      </w:r>
    </w:p>
    <w:p w14:paraId="7753D57D" w14:textId="2C8DF212" w:rsidR="006B2AA9" w:rsidRDefault="00657807" w:rsidP="00657807">
      <w:pPr>
        <w:pStyle w:val="USBodyText"/>
        <w:rPr>
          <w:i/>
        </w:rPr>
      </w:pPr>
      <w:r w:rsidRPr="00962AC8">
        <w:t>Attachment 3A:</w:t>
      </w:r>
      <w:r w:rsidRPr="00962AC8">
        <w:tab/>
        <w:t>Letters of Agreement from Team Members</w:t>
      </w:r>
      <w:r w:rsidRPr="00657807">
        <w:rPr>
          <w:b/>
        </w:rPr>
        <w:t xml:space="preserve"> </w:t>
      </w:r>
      <w:r w:rsidRPr="00657807">
        <w:t>(</w:t>
      </w:r>
      <w:r w:rsidRPr="00657807">
        <w:rPr>
          <w:i/>
        </w:rPr>
        <w:t xml:space="preserve">Note:  The EPC Contractor, Equipment Supplier and O&amp;M Contractor are identified by the </w:t>
      </w:r>
      <w:r w:rsidR="00E27E56">
        <w:rPr>
          <w:i/>
        </w:rPr>
        <w:t>Bidder</w:t>
      </w:r>
      <w:r w:rsidRPr="00657807">
        <w:rPr>
          <w:i/>
        </w:rPr>
        <w:t xml:space="preserve"> in its </w:t>
      </w:r>
      <w:r w:rsidR="00A15D3F">
        <w:rPr>
          <w:i/>
        </w:rPr>
        <w:t>IFMSB</w:t>
      </w:r>
      <w:r w:rsidRPr="00657807">
        <w:rPr>
          <w:i/>
        </w:rPr>
        <w:t xml:space="preserve"> Proposal submittal.)</w:t>
      </w:r>
    </w:p>
    <w:p w14:paraId="2C0567B3" w14:textId="570A8422" w:rsidR="001B03C0" w:rsidRDefault="001B03C0" w:rsidP="006B2AA9">
      <w:pPr>
        <w:pStyle w:val="Heading2"/>
      </w:pPr>
      <w:bookmarkStart w:id="15" w:name="_Toc526151138"/>
      <w:r>
        <w:lastRenderedPageBreak/>
        <w:t>Form   3-A: Letter of Agreement f</w:t>
      </w:r>
      <w:r w:rsidRPr="001B03C0">
        <w:t>rom Team Member (if applicable)</w:t>
      </w:r>
      <w:bookmarkEnd w:id="15"/>
    </w:p>
    <w:p w14:paraId="04B92136" w14:textId="38F2227D" w:rsidR="00D21A98" w:rsidRDefault="00D21A98" w:rsidP="00F911BF">
      <w:pPr>
        <w:pStyle w:val="Heading1"/>
      </w:pPr>
      <w:bookmarkStart w:id="16" w:name="_Toc485893456"/>
      <w:bookmarkStart w:id="17" w:name="_Toc526151139"/>
      <w:r>
        <w:lastRenderedPageBreak/>
        <w:t>FORM 4 – FINANCIAL CAPABILITY</w:t>
      </w:r>
      <w:bookmarkEnd w:id="16"/>
      <w:bookmarkEnd w:id="17"/>
    </w:p>
    <w:p w14:paraId="497C0330" w14:textId="23FB8F67" w:rsidR="001B03C0" w:rsidRDefault="001B03C0" w:rsidP="001B03C0">
      <w:pPr>
        <w:pStyle w:val="USBodyText"/>
        <w:rPr>
          <w:b/>
        </w:rPr>
      </w:pPr>
      <w:r w:rsidRPr="001B03C0">
        <w:rPr>
          <w:b/>
        </w:rPr>
        <w:t>(Page 1 of 2)</w:t>
      </w:r>
    </w:p>
    <w:p w14:paraId="32169CE0" w14:textId="556D06FE" w:rsidR="001B03C0" w:rsidRPr="00BA106F" w:rsidRDefault="001B03C0" w:rsidP="00F911BF">
      <w:pPr>
        <w:pStyle w:val="USNumber1"/>
        <w:numPr>
          <w:ilvl w:val="0"/>
          <w:numId w:val="33"/>
        </w:numPr>
      </w:pPr>
      <w:r w:rsidRPr="001B03C0">
        <w:t xml:space="preserve">Each member of the </w:t>
      </w:r>
      <w:r>
        <w:t>Bidder</w:t>
      </w:r>
      <w:r w:rsidRPr="001B03C0">
        <w:t>’s Consortium, co-</w:t>
      </w:r>
      <w:r>
        <w:t>Bidder</w:t>
      </w:r>
      <w:r w:rsidRPr="001B03C0">
        <w:t xml:space="preserve">, or joint venture partner must fill in this form.  </w:t>
      </w:r>
      <w:r>
        <w:t>Bidder</w:t>
      </w:r>
      <w:r w:rsidRPr="001B03C0">
        <w:t>s, including each member of a team, should provide financial information</w:t>
      </w:r>
      <w:r w:rsidR="00BA106F">
        <w:t xml:space="preserve"> in the form of</w:t>
      </w:r>
      <w:r w:rsidRPr="001B03C0">
        <w:t xml:space="preserve"> their most recent annual reports and audited financial statements to demonstrate that they meet the requirements stated in </w:t>
      </w:r>
      <w:r w:rsidRPr="00BA106F">
        <w:t xml:space="preserve">Section B, Article </w:t>
      </w:r>
      <w:r w:rsidR="00BA106F" w:rsidRPr="00BA106F">
        <w:t>6.4.1</w:t>
      </w:r>
      <w:r w:rsidRPr="00BA106F">
        <w:t xml:space="preserve">. </w:t>
      </w:r>
    </w:p>
    <w:p w14:paraId="288D11F9" w14:textId="1BA1FF4D" w:rsidR="001B03C0" w:rsidRPr="001B03C0" w:rsidRDefault="001B03C0" w:rsidP="00F911BF">
      <w:pPr>
        <w:pStyle w:val="USNumber1"/>
        <w:numPr>
          <w:ilvl w:val="0"/>
          <w:numId w:val="33"/>
        </w:numPr>
      </w:pPr>
      <w:r w:rsidRPr="001B03C0">
        <w:t xml:space="preserve">Provide the complete contact information for the </w:t>
      </w:r>
      <w:r>
        <w:t>Bidder</w:t>
      </w:r>
      <w:r w:rsidRPr="001B03C0">
        <w:t xml:space="preserve">’s main banker(s) and other financial institutions/references that may be familiar with the </w:t>
      </w:r>
      <w:r>
        <w:t>Bidder</w:t>
      </w:r>
      <w:r w:rsidRPr="001B03C0">
        <w:t>’s financial capability.</w:t>
      </w:r>
    </w:p>
    <w:p w14:paraId="46F733B4" w14:textId="77777777" w:rsidR="001B03C0" w:rsidRPr="001B03C0" w:rsidRDefault="001B03C0" w:rsidP="001B03C0">
      <w:pPr>
        <w:pStyle w:val="USBodyText"/>
      </w:pPr>
    </w:p>
    <w:tbl>
      <w:tblPr>
        <w:tblW w:w="0" w:type="auto"/>
        <w:tblInd w:w="1368" w:type="dxa"/>
        <w:tblBorders>
          <w:top w:val="double" w:sz="6" w:space="0" w:color="3E6EA3"/>
          <w:left w:val="double" w:sz="6" w:space="0" w:color="3E6EA3"/>
          <w:bottom w:val="double" w:sz="6" w:space="0" w:color="3E6EA3"/>
          <w:right w:val="double" w:sz="6" w:space="0" w:color="3E6EA3"/>
          <w:insideH w:val="single" w:sz="4" w:space="0" w:color="3E6EA3"/>
          <w:insideV w:val="double" w:sz="6" w:space="0" w:color="3E6EA3"/>
        </w:tblBorders>
        <w:tblLayout w:type="fixed"/>
        <w:tblLook w:val="0000" w:firstRow="0" w:lastRow="0" w:firstColumn="0" w:lastColumn="0" w:noHBand="0" w:noVBand="0"/>
      </w:tblPr>
      <w:tblGrid>
        <w:gridCol w:w="2151"/>
        <w:gridCol w:w="4509"/>
      </w:tblGrid>
      <w:tr w:rsidR="001B03C0" w:rsidRPr="001B03C0" w14:paraId="2A88B97B" w14:textId="77777777" w:rsidTr="00F17ACA">
        <w:tc>
          <w:tcPr>
            <w:tcW w:w="6660" w:type="dxa"/>
            <w:gridSpan w:val="2"/>
          </w:tcPr>
          <w:p w14:paraId="14876DB7" w14:textId="77777777" w:rsidR="001B03C0" w:rsidRPr="001B03C0" w:rsidRDefault="001B03C0" w:rsidP="001B03C0">
            <w:pPr>
              <w:pStyle w:val="USBodyText"/>
            </w:pPr>
            <w:r w:rsidRPr="001B03C0">
              <w:t>Name of Banker</w:t>
            </w:r>
          </w:p>
        </w:tc>
      </w:tr>
      <w:tr w:rsidR="001B03C0" w:rsidRPr="001B03C0" w14:paraId="77728B78" w14:textId="77777777" w:rsidTr="00F17ACA">
        <w:tc>
          <w:tcPr>
            <w:tcW w:w="6660" w:type="dxa"/>
            <w:gridSpan w:val="2"/>
          </w:tcPr>
          <w:p w14:paraId="5A407FC5" w14:textId="77777777" w:rsidR="001B03C0" w:rsidRPr="001B03C0" w:rsidRDefault="001B03C0" w:rsidP="001B03C0">
            <w:pPr>
              <w:pStyle w:val="USBodyText"/>
            </w:pPr>
          </w:p>
        </w:tc>
      </w:tr>
      <w:tr w:rsidR="001B03C0" w:rsidRPr="001B03C0" w14:paraId="1BE3C561" w14:textId="77777777" w:rsidTr="00F17ACA">
        <w:tc>
          <w:tcPr>
            <w:tcW w:w="6660" w:type="dxa"/>
            <w:gridSpan w:val="2"/>
          </w:tcPr>
          <w:p w14:paraId="005D71CF" w14:textId="77777777" w:rsidR="001B03C0" w:rsidRPr="001B03C0" w:rsidRDefault="001B03C0" w:rsidP="001B03C0">
            <w:pPr>
              <w:pStyle w:val="USBodyText"/>
            </w:pPr>
            <w:r w:rsidRPr="001B03C0">
              <w:t>Address of Banker</w:t>
            </w:r>
          </w:p>
        </w:tc>
      </w:tr>
      <w:tr w:rsidR="001B03C0" w:rsidRPr="001B03C0" w14:paraId="0894E188" w14:textId="77777777" w:rsidTr="00F17ACA">
        <w:tc>
          <w:tcPr>
            <w:tcW w:w="6660" w:type="dxa"/>
            <w:gridSpan w:val="2"/>
          </w:tcPr>
          <w:p w14:paraId="0C17D00B" w14:textId="77777777" w:rsidR="001B03C0" w:rsidRPr="001B03C0" w:rsidRDefault="001B03C0" w:rsidP="001B03C0">
            <w:pPr>
              <w:pStyle w:val="USBodyText"/>
            </w:pPr>
          </w:p>
        </w:tc>
      </w:tr>
      <w:tr w:rsidR="001B03C0" w:rsidRPr="001B03C0" w14:paraId="683D5977" w14:textId="77777777" w:rsidTr="00F17ACA">
        <w:tc>
          <w:tcPr>
            <w:tcW w:w="6660" w:type="dxa"/>
            <w:gridSpan w:val="2"/>
          </w:tcPr>
          <w:p w14:paraId="529CE656" w14:textId="77777777" w:rsidR="001B03C0" w:rsidRPr="001B03C0" w:rsidRDefault="001B03C0" w:rsidP="001B03C0">
            <w:pPr>
              <w:pStyle w:val="USBodyText"/>
            </w:pPr>
          </w:p>
        </w:tc>
      </w:tr>
      <w:tr w:rsidR="001B03C0" w:rsidRPr="001B03C0" w14:paraId="199341F2" w14:textId="77777777" w:rsidTr="00F17ACA">
        <w:tc>
          <w:tcPr>
            <w:tcW w:w="2151" w:type="dxa"/>
          </w:tcPr>
          <w:p w14:paraId="149E1D79" w14:textId="77777777" w:rsidR="001B03C0" w:rsidRPr="001B03C0" w:rsidRDefault="001B03C0" w:rsidP="001B03C0">
            <w:pPr>
              <w:pStyle w:val="USBodyText"/>
            </w:pPr>
            <w:r w:rsidRPr="001B03C0">
              <w:t>Telephone(s)</w:t>
            </w:r>
          </w:p>
        </w:tc>
        <w:tc>
          <w:tcPr>
            <w:tcW w:w="4509" w:type="dxa"/>
          </w:tcPr>
          <w:p w14:paraId="10DD6C5F" w14:textId="77777777" w:rsidR="001B03C0" w:rsidRPr="001B03C0" w:rsidRDefault="001B03C0" w:rsidP="001B03C0">
            <w:pPr>
              <w:pStyle w:val="USBodyText"/>
            </w:pPr>
            <w:r w:rsidRPr="001B03C0">
              <w:t>Contact Name and Title</w:t>
            </w:r>
          </w:p>
        </w:tc>
      </w:tr>
      <w:tr w:rsidR="001B03C0" w:rsidRPr="001B03C0" w14:paraId="34498AF4" w14:textId="77777777" w:rsidTr="00F17ACA">
        <w:tc>
          <w:tcPr>
            <w:tcW w:w="2151" w:type="dxa"/>
          </w:tcPr>
          <w:p w14:paraId="415594B1" w14:textId="77777777" w:rsidR="001B03C0" w:rsidRPr="001B03C0" w:rsidRDefault="001B03C0" w:rsidP="001B03C0">
            <w:pPr>
              <w:pStyle w:val="USBodyText"/>
            </w:pPr>
          </w:p>
        </w:tc>
        <w:tc>
          <w:tcPr>
            <w:tcW w:w="4509" w:type="dxa"/>
          </w:tcPr>
          <w:p w14:paraId="0B36117C" w14:textId="77777777" w:rsidR="001B03C0" w:rsidRPr="001B03C0" w:rsidRDefault="001B03C0" w:rsidP="001B03C0">
            <w:pPr>
              <w:pStyle w:val="USBodyText"/>
            </w:pPr>
          </w:p>
        </w:tc>
      </w:tr>
      <w:tr w:rsidR="001B03C0" w:rsidRPr="001B03C0" w14:paraId="1420D136" w14:textId="77777777" w:rsidTr="00F17ACA">
        <w:tc>
          <w:tcPr>
            <w:tcW w:w="2151" w:type="dxa"/>
          </w:tcPr>
          <w:p w14:paraId="0464825E" w14:textId="77777777" w:rsidR="001B03C0" w:rsidRPr="001B03C0" w:rsidRDefault="001B03C0" w:rsidP="001B03C0">
            <w:pPr>
              <w:pStyle w:val="USBodyText"/>
            </w:pPr>
          </w:p>
        </w:tc>
        <w:tc>
          <w:tcPr>
            <w:tcW w:w="4509" w:type="dxa"/>
          </w:tcPr>
          <w:p w14:paraId="1EEA0DD1" w14:textId="77777777" w:rsidR="001B03C0" w:rsidRPr="001B03C0" w:rsidRDefault="001B03C0" w:rsidP="001B03C0">
            <w:pPr>
              <w:pStyle w:val="USBodyText"/>
            </w:pPr>
          </w:p>
        </w:tc>
      </w:tr>
      <w:tr w:rsidR="001B03C0" w:rsidRPr="001B03C0" w14:paraId="4E490E81" w14:textId="77777777" w:rsidTr="00F17ACA">
        <w:tc>
          <w:tcPr>
            <w:tcW w:w="2151" w:type="dxa"/>
          </w:tcPr>
          <w:p w14:paraId="4A06C6A1" w14:textId="77777777" w:rsidR="001B03C0" w:rsidRPr="001B03C0" w:rsidRDefault="001B03C0" w:rsidP="001B03C0">
            <w:pPr>
              <w:pStyle w:val="USBodyText"/>
            </w:pPr>
            <w:r w:rsidRPr="001B03C0">
              <w:t>Fax Number</w:t>
            </w:r>
          </w:p>
        </w:tc>
        <w:tc>
          <w:tcPr>
            <w:tcW w:w="4509" w:type="dxa"/>
          </w:tcPr>
          <w:p w14:paraId="00FEE94E" w14:textId="77777777" w:rsidR="001B03C0" w:rsidRPr="001B03C0" w:rsidRDefault="001B03C0" w:rsidP="001B03C0">
            <w:pPr>
              <w:pStyle w:val="USBodyText"/>
            </w:pPr>
            <w:r w:rsidRPr="001B03C0">
              <w:t>E-Mail Address</w:t>
            </w:r>
          </w:p>
        </w:tc>
      </w:tr>
      <w:tr w:rsidR="001B03C0" w:rsidRPr="001B03C0" w14:paraId="6C4C8349" w14:textId="77777777" w:rsidTr="00F17ACA">
        <w:tc>
          <w:tcPr>
            <w:tcW w:w="2151" w:type="dxa"/>
          </w:tcPr>
          <w:p w14:paraId="63BE5B68" w14:textId="77777777" w:rsidR="001B03C0" w:rsidRPr="001B03C0" w:rsidRDefault="001B03C0" w:rsidP="001B03C0">
            <w:pPr>
              <w:pStyle w:val="USBodyText"/>
            </w:pPr>
          </w:p>
        </w:tc>
        <w:tc>
          <w:tcPr>
            <w:tcW w:w="4509" w:type="dxa"/>
          </w:tcPr>
          <w:p w14:paraId="18C58358" w14:textId="77777777" w:rsidR="001B03C0" w:rsidRPr="001B03C0" w:rsidRDefault="001B03C0" w:rsidP="001B03C0">
            <w:pPr>
              <w:pStyle w:val="USBodyText"/>
            </w:pPr>
          </w:p>
        </w:tc>
      </w:tr>
    </w:tbl>
    <w:p w14:paraId="4E5569D3" w14:textId="77777777" w:rsidR="001B03C0" w:rsidRPr="001B03C0" w:rsidRDefault="001B03C0" w:rsidP="001B03C0">
      <w:pPr>
        <w:pStyle w:val="USBodyText"/>
      </w:pPr>
    </w:p>
    <w:p w14:paraId="3DC9A97B" w14:textId="6FA47A47" w:rsidR="001B03C0" w:rsidRPr="001B03C0" w:rsidRDefault="001B03C0" w:rsidP="001B03C0">
      <w:pPr>
        <w:pStyle w:val="USNumber1"/>
      </w:pPr>
      <w:r w:rsidRPr="001B03C0">
        <w:tab/>
        <w:t>Attach</w:t>
      </w:r>
      <w:r w:rsidRPr="001B03C0">
        <w:rPr>
          <w:b/>
        </w:rPr>
        <w:t xml:space="preserve"> </w:t>
      </w:r>
      <w:r w:rsidRPr="001B03C0">
        <w:t xml:space="preserve">a notarized </w:t>
      </w:r>
      <w:r w:rsidR="00D2670D" w:rsidRPr="001B03C0">
        <w:t>affidavit (</w:t>
      </w:r>
      <w:r w:rsidRPr="001B03C0">
        <w:t xml:space="preserve">see Attachment 4A below) from an internationally recognized bank that confirms the </w:t>
      </w:r>
      <w:r>
        <w:t>Bidder</w:t>
      </w:r>
      <w:r w:rsidRPr="001B03C0">
        <w:t xml:space="preserve">’s ability to provide the necessary </w:t>
      </w:r>
      <w:r w:rsidR="00876E9E">
        <w:t>Performance Bond</w:t>
      </w:r>
      <w:r w:rsidRPr="001B03C0">
        <w:t xml:space="preserve"> deposit upon being selected to develop the Project.</w:t>
      </w:r>
    </w:p>
    <w:p w14:paraId="156B6950" w14:textId="4ACEFC14" w:rsidR="001B03C0" w:rsidRPr="001B03C0" w:rsidRDefault="001B03C0" w:rsidP="001B03C0">
      <w:pPr>
        <w:pStyle w:val="USNumber1"/>
      </w:pPr>
      <w:r w:rsidRPr="001B03C0">
        <w:tab/>
        <w:t xml:space="preserve">Please attach a notarized affidavit from an internationally recognized bank or financial institution that confirms the </w:t>
      </w:r>
      <w:r>
        <w:t>Bidder</w:t>
      </w:r>
      <w:r w:rsidRPr="001B03C0">
        <w:t>’s ability to provide the six (6) months of Working Capital that will be required to develop this Project from Notification of Selection (award) to Financial Close.</w:t>
      </w:r>
    </w:p>
    <w:p w14:paraId="13950F7A" w14:textId="58C4038F" w:rsidR="001B03C0" w:rsidRPr="001B03C0" w:rsidRDefault="001B03C0" w:rsidP="001B03C0">
      <w:pPr>
        <w:pStyle w:val="USNumber1"/>
      </w:pPr>
      <w:r w:rsidRPr="001B03C0">
        <w:tab/>
        <w:t>Please provide your current maximum limits under each of the following types of Performance Guarantees:</w:t>
      </w:r>
    </w:p>
    <w:p w14:paraId="587F8593" w14:textId="77777777" w:rsidR="001B03C0" w:rsidRPr="001B03C0" w:rsidRDefault="001B03C0" w:rsidP="001B03C0">
      <w:pPr>
        <w:pStyle w:val="USBodyText"/>
      </w:pPr>
    </w:p>
    <w:p w14:paraId="2F343278" w14:textId="346B4A94" w:rsidR="001B03C0" w:rsidRPr="001B03C0" w:rsidRDefault="001B03C0" w:rsidP="001B03C0">
      <w:pPr>
        <w:pStyle w:val="USBodyText"/>
      </w:pPr>
      <w:r w:rsidRPr="001B03C0">
        <w:tab/>
        <w:t>A)</w:t>
      </w:r>
      <w:r w:rsidRPr="001B03C0">
        <w:tab/>
        <w:t>Performance Bond</w:t>
      </w:r>
      <w:r w:rsidRPr="001B03C0">
        <w:tab/>
      </w:r>
      <w:r w:rsidRPr="001B03C0">
        <w:rPr>
          <w:u w:val="single"/>
        </w:rPr>
        <w:tab/>
      </w:r>
      <w:r w:rsidRPr="001B03C0">
        <w:rPr>
          <w:u w:val="single"/>
        </w:rPr>
        <w:tab/>
      </w:r>
      <w:r w:rsidRPr="001B03C0">
        <w:rPr>
          <w:u w:val="single"/>
        </w:rPr>
        <w:tab/>
      </w:r>
      <w:r w:rsidRPr="001B03C0">
        <w:t>US$</w:t>
      </w:r>
    </w:p>
    <w:p w14:paraId="0080E5D0" w14:textId="79540D93" w:rsidR="001B03C0" w:rsidRPr="001B03C0" w:rsidRDefault="001B03C0" w:rsidP="001B03C0">
      <w:pPr>
        <w:pStyle w:val="USBodyText"/>
      </w:pPr>
      <w:r w:rsidRPr="001B03C0">
        <w:tab/>
        <w:t>B)</w:t>
      </w:r>
      <w:r w:rsidRPr="001B03C0">
        <w:tab/>
        <w:t>Bank Guarantee</w:t>
      </w:r>
      <w:r w:rsidRPr="001B03C0">
        <w:tab/>
      </w:r>
      <w:r w:rsidRPr="001B03C0">
        <w:tab/>
      </w:r>
      <w:r w:rsidRPr="001B03C0">
        <w:rPr>
          <w:u w:val="single"/>
        </w:rPr>
        <w:tab/>
      </w:r>
      <w:r w:rsidRPr="001B03C0">
        <w:rPr>
          <w:u w:val="single"/>
        </w:rPr>
        <w:tab/>
      </w:r>
      <w:r w:rsidRPr="001B03C0">
        <w:rPr>
          <w:u w:val="single"/>
        </w:rPr>
        <w:tab/>
      </w:r>
      <w:r w:rsidRPr="001B03C0">
        <w:t>US$</w:t>
      </w:r>
    </w:p>
    <w:p w14:paraId="6471976B" w14:textId="10D40FE2" w:rsidR="001B03C0" w:rsidRPr="001B03C0" w:rsidRDefault="001B03C0" w:rsidP="001B03C0">
      <w:pPr>
        <w:pStyle w:val="USBodyText"/>
      </w:pPr>
      <w:r w:rsidRPr="001B03C0">
        <w:t xml:space="preserve"> </w:t>
      </w:r>
    </w:p>
    <w:p w14:paraId="74CAD708" w14:textId="2509A00E" w:rsidR="006B2AA9" w:rsidRDefault="001B03C0" w:rsidP="001B03C0">
      <w:pPr>
        <w:pStyle w:val="USBodyText"/>
        <w:jc w:val="center"/>
        <w:rPr>
          <w:b/>
        </w:rPr>
      </w:pPr>
      <w:r w:rsidRPr="001B03C0">
        <w:rPr>
          <w:b/>
        </w:rPr>
        <w:t>[Continued]</w:t>
      </w:r>
    </w:p>
    <w:p w14:paraId="7D4DFB8B" w14:textId="77777777" w:rsidR="006B2AA9" w:rsidRDefault="006B2AA9">
      <w:pPr>
        <w:spacing w:after="160" w:line="259" w:lineRule="auto"/>
        <w:jc w:val="left"/>
        <w:rPr>
          <w:b/>
        </w:rPr>
      </w:pPr>
      <w:r>
        <w:rPr>
          <w:b/>
        </w:rPr>
        <w:br w:type="page"/>
      </w:r>
    </w:p>
    <w:p w14:paraId="62780890" w14:textId="03B884EC" w:rsidR="001B03C0" w:rsidRPr="001B03C0" w:rsidRDefault="001B03C0" w:rsidP="001B03C0">
      <w:pPr>
        <w:pStyle w:val="USBodyText"/>
        <w:spacing w:after="0"/>
        <w:rPr>
          <w:b/>
          <w:sz w:val="28"/>
          <w:szCs w:val="28"/>
        </w:rPr>
      </w:pPr>
      <w:r w:rsidRPr="001B03C0">
        <w:rPr>
          <w:b/>
          <w:sz w:val="28"/>
          <w:szCs w:val="28"/>
        </w:rPr>
        <w:lastRenderedPageBreak/>
        <w:t>FORM 4 - FINANCIAL CAPABILITY</w:t>
      </w:r>
    </w:p>
    <w:p w14:paraId="31ED5FD2" w14:textId="77777777" w:rsidR="001B03C0" w:rsidRPr="001B03C0" w:rsidRDefault="001B03C0" w:rsidP="001B03C0">
      <w:pPr>
        <w:pStyle w:val="USBodyText"/>
        <w:spacing w:after="0"/>
        <w:rPr>
          <w:b/>
        </w:rPr>
      </w:pPr>
      <w:r w:rsidRPr="001B03C0">
        <w:rPr>
          <w:b/>
        </w:rPr>
        <w:t>(Page 2 of 2)</w:t>
      </w:r>
    </w:p>
    <w:p w14:paraId="05919220" w14:textId="77777777" w:rsidR="001B03C0" w:rsidRDefault="001B03C0" w:rsidP="001B03C0">
      <w:pPr>
        <w:pStyle w:val="USBodyText"/>
      </w:pPr>
    </w:p>
    <w:p w14:paraId="3AB7CCAB" w14:textId="592A8067" w:rsidR="001B03C0" w:rsidRPr="001B03C0" w:rsidRDefault="001B03C0" w:rsidP="001B03C0">
      <w:pPr>
        <w:pStyle w:val="USNumber1"/>
      </w:pPr>
      <w:r w:rsidRPr="001B03C0">
        <w:t>Have you provided performance guarantees for other projects?  Please provide the information in the table below.</w:t>
      </w:r>
    </w:p>
    <w:tbl>
      <w:tblPr>
        <w:tblW w:w="5000" w:type="pct"/>
        <w:tblBorders>
          <w:top w:val="double" w:sz="6" w:space="0" w:color="3E6EA3"/>
          <w:left w:val="double" w:sz="6" w:space="0" w:color="3E6EA3"/>
          <w:bottom w:val="double" w:sz="6" w:space="0" w:color="3E6EA3"/>
          <w:right w:val="double" w:sz="6" w:space="0" w:color="3E6EA3"/>
          <w:insideH w:val="single" w:sz="4" w:space="0" w:color="3E6EA3"/>
          <w:insideV w:val="single" w:sz="4" w:space="0" w:color="3E6EA3"/>
        </w:tblBorders>
        <w:tblLook w:val="0000" w:firstRow="0" w:lastRow="0" w:firstColumn="0" w:lastColumn="0" w:noHBand="0" w:noVBand="0"/>
      </w:tblPr>
      <w:tblGrid>
        <w:gridCol w:w="2385"/>
        <w:gridCol w:w="1992"/>
        <w:gridCol w:w="2302"/>
        <w:gridCol w:w="1327"/>
        <w:gridCol w:w="1570"/>
      </w:tblGrid>
      <w:tr w:rsidR="001B03C0" w:rsidRPr="001B03C0" w14:paraId="7EE9D978" w14:textId="77777777" w:rsidTr="00B41FFE">
        <w:tc>
          <w:tcPr>
            <w:tcW w:w="1245" w:type="pct"/>
          </w:tcPr>
          <w:p w14:paraId="2EEFE5D3" w14:textId="77777777" w:rsidR="001B03C0" w:rsidRPr="001B03C0" w:rsidRDefault="001B03C0" w:rsidP="001B03C0">
            <w:pPr>
              <w:pStyle w:val="USBodyText"/>
              <w:rPr>
                <w:b/>
              </w:rPr>
            </w:pPr>
            <w:r w:rsidRPr="001B03C0">
              <w:rPr>
                <w:b/>
              </w:rPr>
              <w:t>Name &amp; Address of Surety Company or Financial Institution</w:t>
            </w:r>
          </w:p>
        </w:tc>
        <w:tc>
          <w:tcPr>
            <w:tcW w:w="1040" w:type="pct"/>
          </w:tcPr>
          <w:p w14:paraId="44509662" w14:textId="77777777" w:rsidR="001B03C0" w:rsidRPr="001B03C0" w:rsidRDefault="001B03C0" w:rsidP="001B03C0">
            <w:pPr>
              <w:pStyle w:val="USBodyText"/>
              <w:rPr>
                <w:b/>
              </w:rPr>
            </w:pPr>
            <w:r w:rsidRPr="001B03C0">
              <w:rPr>
                <w:b/>
              </w:rPr>
              <w:t>Name and Location of the Project</w:t>
            </w:r>
          </w:p>
        </w:tc>
        <w:tc>
          <w:tcPr>
            <w:tcW w:w="1202" w:type="pct"/>
          </w:tcPr>
          <w:p w14:paraId="62A6196C" w14:textId="77777777" w:rsidR="001B03C0" w:rsidRPr="001B03C0" w:rsidRDefault="001B03C0" w:rsidP="001B03C0">
            <w:pPr>
              <w:pStyle w:val="USBodyText"/>
              <w:rPr>
                <w:b/>
              </w:rPr>
            </w:pPr>
            <w:r w:rsidRPr="001B03C0">
              <w:rPr>
                <w:b/>
              </w:rPr>
              <w:t xml:space="preserve">Name and Address of the Project Owner </w:t>
            </w:r>
          </w:p>
        </w:tc>
        <w:tc>
          <w:tcPr>
            <w:tcW w:w="693" w:type="pct"/>
          </w:tcPr>
          <w:p w14:paraId="192A2CB0" w14:textId="77777777" w:rsidR="001B03C0" w:rsidRPr="001B03C0" w:rsidRDefault="001B03C0" w:rsidP="001B03C0">
            <w:pPr>
              <w:pStyle w:val="USBodyText"/>
              <w:rPr>
                <w:b/>
              </w:rPr>
            </w:pPr>
            <w:r w:rsidRPr="001B03C0">
              <w:rPr>
                <w:b/>
              </w:rPr>
              <w:t>Type of Guarantee</w:t>
            </w:r>
          </w:p>
        </w:tc>
        <w:tc>
          <w:tcPr>
            <w:tcW w:w="820" w:type="pct"/>
          </w:tcPr>
          <w:p w14:paraId="0201175C" w14:textId="77777777" w:rsidR="001B03C0" w:rsidRPr="001B03C0" w:rsidRDefault="001B03C0" w:rsidP="001B03C0">
            <w:pPr>
              <w:pStyle w:val="USBodyText"/>
              <w:rPr>
                <w:b/>
              </w:rPr>
            </w:pPr>
            <w:r w:rsidRPr="001B03C0">
              <w:rPr>
                <w:b/>
              </w:rPr>
              <w:t>Amount of Guarantee</w:t>
            </w:r>
          </w:p>
        </w:tc>
      </w:tr>
      <w:tr w:rsidR="001B03C0" w:rsidRPr="001B03C0" w14:paraId="11745770" w14:textId="77777777" w:rsidTr="00B41FFE">
        <w:tc>
          <w:tcPr>
            <w:tcW w:w="1245" w:type="pct"/>
          </w:tcPr>
          <w:p w14:paraId="6C48C183" w14:textId="77777777" w:rsidR="001B03C0" w:rsidRPr="001B03C0" w:rsidRDefault="001B03C0" w:rsidP="001B03C0">
            <w:pPr>
              <w:pStyle w:val="USBodyText"/>
            </w:pPr>
            <w:r w:rsidRPr="001B03C0">
              <w:t>1.</w:t>
            </w:r>
          </w:p>
        </w:tc>
        <w:tc>
          <w:tcPr>
            <w:tcW w:w="1040" w:type="pct"/>
          </w:tcPr>
          <w:p w14:paraId="3E34A52B" w14:textId="77777777" w:rsidR="001B03C0" w:rsidRPr="001B03C0" w:rsidRDefault="001B03C0" w:rsidP="001B03C0">
            <w:pPr>
              <w:pStyle w:val="USBodyText"/>
            </w:pPr>
          </w:p>
        </w:tc>
        <w:tc>
          <w:tcPr>
            <w:tcW w:w="1202" w:type="pct"/>
          </w:tcPr>
          <w:p w14:paraId="04B12FBA" w14:textId="77777777" w:rsidR="001B03C0" w:rsidRPr="001B03C0" w:rsidRDefault="001B03C0" w:rsidP="001B03C0">
            <w:pPr>
              <w:pStyle w:val="USBodyText"/>
            </w:pPr>
          </w:p>
        </w:tc>
        <w:tc>
          <w:tcPr>
            <w:tcW w:w="693" w:type="pct"/>
          </w:tcPr>
          <w:p w14:paraId="1C80A287" w14:textId="77777777" w:rsidR="001B03C0" w:rsidRPr="001B03C0" w:rsidRDefault="001B03C0" w:rsidP="001B03C0">
            <w:pPr>
              <w:pStyle w:val="USBodyText"/>
            </w:pPr>
          </w:p>
        </w:tc>
        <w:tc>
          <w:tcPr>
            <w:tcW w:w="820" w:type="pct"/>
          </w:tcPr>
          <w:p w14:paraId="0DE7D21D" w14:textId="77777777" w:rsidR="001B03C0" w:rsidRPr="001B03C0" w:rsidRDefault="001B03C0" w:rsidP="001B03C0">
            <w:pPr>
              <w:pStyle w:val="USBodyText"/>
            </w:pPr>
          </w:p>
        </w:tc>
      </w:tr>
      <w:tr w:rsidR="001B03C0" w:rsidRPr="001B03C0" w14:paraId="1C2B217A" w14:textId="77777777" w:rsidTr="00B41FFE">
        <w:tc>
          <w:tcPr>
            <w:tcW w:w="1245" w:type="pct"/>
          </w:tcPr>
          <w:p w14:paraId="374B204E" w14:textId="77777777" w:rsidR="001B03C0" w:rsidRPr="001B03C0" w:rsidRDefault="001B03C0" w:rsidP="001B03C0">
            <w:pPr>
              <w:pStyle w:val="USBodyText"/>
            </w:pPr>
          </w:p>
        </w:tc>
        <w:tc>
          <w:tcPr>
            <w:tcW w:w="1040" w:type="pct"/>
          </w:tcPr>
          <w:p w14:paraId="58232827" w14:textId="77777777" w:rsidR="001B03C0" w:rsidRPr="001B03C0" w:rsidRDefault="001B03C0" w:rsidP="001B03C0">
            <w:pPr>
              <w:pStyle w:val="USBodyText"/>
            </w:pPr>
          </w:p>
        </w:tc>
        <w:tc>
          <w:tcPr>
            <w:tcW w:w="1202" w:type="pct"/>
          </w:tcPr>
          <w:p w14:paraId="57C83583" w14:textId="77777777" w:rsidR="001B03C0" w:rsidRPr="001B03C0" w:rsidRDefault="001B03C0" w:rsidP="001B03C0">
            <w:pPr>
              <w:pStyle w:val="USBodyText"/>
            </w:pPr>
          </w:p>
        </w:tc>
        <w:tc>
          <w:tcPr>
            <w:tcW w:w="693" w:type="pct"/>
          </w:tcPr>
          <w:p w14:paraId="36B9B829" w14:textId="77777777" w:rsidR="001B03C0" w:rsidRPr="001B03C0" w:rsidRDefault="001B03C0" w:rsidP="001B03C0">
            <w:pPr>
              <w:pStyle w:val="USBodyText"/>
            </w:pPr>
          </w:p>
        </w:tc>
        <w:tc>
          <w:tcPr>
            <w:tcW w:w="820" w:type="pct"/>
          </w:tcPr>
          <w:p w14:paraId="0DDAC102" w14:textId="77777777" w:rsidR="001B03C0" w:rsidRPr="001B03C0" w:rsidRDefault="001B03C0" w:rsidP="001B03C0">
            <w:pPr>
              <w:pStyle w:val="USBodyText"/>
            </w:pPr>
          </w:p>
        </w:tc>
      </w:tr>
      <w:tr w:rsidR="001B03C0" w:rsidRPr="001B03C0" w14:paraId="7765EB20" w14:textId="77777777" w:rsidTr="00B41FFE">
        <w:tc>
          <w:tcPr>
            <w:tcW w:w="1245" w:type="pct"/>
          </w:tcPr>
          <w:p w14:paraId="3DAFFE31" w14:textId="77777777" w:rsidR="001B03C0" w:rsidRPr="001B03C0" w:rsidRDefault="001B03C0" w:rsidP="001B03C0">
            <w:pPr>
              <w:pStyle w:val="USBodyText"/>
            </w:pPr>
            <w:r w:rsidRPr="001B03C0">
              <w:t>2.</w:t>
            </w:r>
          </w:p>
        </w:tc>
        <w:tc>
          <w:tcPr>
            <w:tcW w:w="1040" w:type="pct"/>
          </w:tcPr>
          <w:p w14:paraId="23B77279" w14:textId="77777777" w:rsidR="001B03C0" w:rsidRPr="001B03C0" w:rsidRDefault="001B03C0" w:rsidP="001B03C0">
            <w:pPr>
              <w:pStyle w:val="USBodyText"/>
            </w:pPr>
          </w:p>
        </w:tc>
        <w:tc>
          <w:tcPr>
            <w:tcW w:w="1202" w:type="pct"/>
          </w:tcPr>
          <w:p w14:paraId="4FAF492C" w14:textId="77777777" w:rsidR="001B03C0" w:rsidRPr="001B03C0" w:rsidRDefault="001B03C0" w:rsidP="001B03C0">
            <w:pPr>
              <w:pStyle w:val="USBodyText"/>
            </w:pPr>
          </w:p>
        </w:tc>
        <w:tc>
          <w:tcPr>
            <w:tcW w:w="693" w:type="pct"/>
          </w:tcPr>
          <w:p w14:paraId="12970630" w14:textId="77777777" w:rsidR="001B03C0" w:rsidRPr="001B03C0" w:rsidRDefault="001B03C0" w:rsidP="001B03C0">
            <w:pPr>
              <w:pStyle w:val="USBodyText"/>
            </w:pPr>
          </w:p>
        </w:tc>
        <w:tc>
          <w:tcPr>
            <w:tcW w:w="820" w:type="pct"/>
          </w:tcPr>
          <w:p w14:paraId="46D513D0" w14:textId="77777777" w:rsidR="001B03C0" w:rsidRPr="001B03C0" w:rsidRDefault="001B03C0" w:rsidP="001B03C0">
            <w:pPr>
              <w:pStyle w:val="USBodyText"/>
            </w:pPr>
          </w:p>
        </w:tc>
      </w:tr>
      <w:tr w:rsidR="001B03C0" w:rsidRPr="001B03C0" w14:paraId="649DE30C" w14:textId="77777777" w:rsidTr="00B41FFE">
        <w:tc>
          <w:tcPr>
            <w:tcW w:w="1245" w:type="pct"/>
          </w:tcPr>
          <w:p w14:paraId="1BFA1F4A" w14:textId="77777777" w:rsidR="001B03C0" w:rsidRPr="001B03C0" w:rsidRDefault="001B03C0" w:rsidP="001B03C0">
            <w:pPr>
              <w:pStyle w:val="USBodyText"/>
            </w:pPr>
          </w:p>
        </w:tc>
        <w:tc>
          <w:tcPr>
            <w:tcW w:w="1040" w:type="pct"/>
          </w:tcPr>
          <w:p w14:paraId="658F2CAD" w14:textId="77777777" w:rsidR="001B03C0" w:rsidRPr="001B03C0" w:rsidRDefault="001B03C0" w:rsidP="001B03C0">
            <w:pPr>
              <w:pStyle w:val="USBodyText"/>
            </w:pPr>
          </w:p>
        </w:tc>
        <w:tc>
          <w:tcPr>
            <w:tcW w:w="1202" w:type="pct"/>
          </w:tcPr>
          <w:p w14:paraId="40B1DE09" w14:textId="77777777" w:rsidR="001B03C0" w:rsidRPr="001B03C0" w:rsidRDefault="001B03C0" w:rsidP="001B03C0">
            <w:pPr>
              <w:pStyle w:val="USBodyText"/>
            </w:pPr>
          </w:p>
        </w:tc>
        <w:tc>
          <w:tcPr>
            <w:tcW w:w="693" w:type="pct"/>
          </w:tcPr>
          <w:p w14:paraId="029FDC69" w14:textId="77777777" w:rsidR="001B03C0" w:rsidRPr="001B03C0" w:rsidRDefault="001B03C0" w:rsidP="001B03C0">
            <w:pPr>
              <w:pStyle w:val="USBodyText"/>
            </w:pPr>
          </w:p>
        </w:tc>
        <w:tc>
          <w:tcPr>
            <w:tcW w:w="820" w:type="pct"/>
          </w:tcPr>
          <w:p w14:paraId="49D75327" w14:textId="77777777" w:rsidR="001B03C0" w:rsidRPr="001B03C0" w:rsidRDefault="001B03C0" w:rsidP="001B03C0">
            <w:pPr>
              <w:pStyle w:val="USBodyText"/>
            </w:pPr>
          </w:p>
        </w:tc>
      </w:tr>
      <w:tr w:rsidR="001B03C0" w:rsidRPr="001B03C0" w14:paraId="5517AA6A" w14:textId="77777777" w:rsidTr="00B41FFE">
        <w:tc>
          <w:tcPr>
            <w:tcW w:w="1245" w:type="pct"/>
          </w:tcPr>
          <w:p w14:paraId="181C3913" w14:textId="77777777" w:rsidR="001B03C0" w:rsidRPr="001B03C0" w:rsidRDefault="001B03C0" w:rsidP="001B03C0">
            <w:pPr>
              <w:pStyle w:val="USBodyText"/>
            </w:pPr>
            <w:r w:rsidRPr="001B03C0">
              <w:t>3.</w:t>
            </w:r>
          </w:p>
        </w:tc>
        <w:tc>
          <w:tcPr>
            <w:tcW w:w="1040" w:type="pct"/>
          </w:tcPr>
          <w:p w14:paraId="0DC64F18" w14:textId="77777777" w:rsidR="001B03C0" w:rsidRPr="001B03C0" w:rsidRDefault="001B03C0" w:rsidP="001B03C0">
            <w:pPr>
              <w:pStyle w:val="USBodyText"/>
            </w:pPr>
          </w:p>
        </w:tc>
        <w:tc>
          <w:tcPr>
            <w:tcW w:w="1202" w:type="pct"/>
          </w:tcPr>
          <w:p w14:paraId="0BD5003F" w14:textId="77777777" w:rsidR="001B03C0" w:rsidRPr="001B03C0" w:rsidRDefault="001B03C0" w:rsidP="001B03C0">
            <w:pPr>
              <w:pStyle w:val="USBodyText"/>
            </w:pPr>
          </w:p>
        </w:tc>
        <w:tc>
          <w:tcPr>
            <w:tcW w:w="693" w:type="pct"/>
          </w:tcPr>
          <w:p w14:paraId="05773107" w14:textId="77777777" w:rsidR="001B03C0" w:rsidRPr="001B03C0" w:rsidRDefault="001B03C0" w:rsidP="001B03C0">
            <w:pPr>
              <w:pStyle w:val="USBodyText"/>
            </w:pPr>
          </w:p>
        </w:tc>
        <w:tc>
          <w:tcPr>
            <w:tcW w:w="820" w:type="pct"/>
          </w:tcPr>
          <w:p w14:paraId="48A09F9A" w14:textId="77777777" w:rsidR="001B03C0" w:rsidRPr="001B03C0" w:rsidRDefault="001B03C0" w:rsidP="001B03C0">
            <w:pPr>
              <w:pStyle w:val="USBodyText"/>
            </w:pPr>
          </w:p>
        </w:tc>
      </w:tr>
      <w:tr w:rsidR="001B03C0" w:rsidRPr="001B03C0" w14:paraId="614FCEBE" w14:textId="77777777" w:rsidTr="00B41FFE">
        <w:tc>
          <w:tcPr>
            <w:tcW w:w="1245" w:type="pct"/>
          </w:tcPr>
          <w:p w14:paraId="07F18BB0" w14:textId="77777777" w:rsidR="001B03C0" w:rsidRPr="001B03C0" w:rsidRDefault="001B03C0" w:rsidP="001B03C0">
            <w:pPr>
              <w:pStyle w:val="USBodyText"/>
            </w:pPr>
          </w:p>
        </w:tc>
        <w:tc>
          <w:tcPr>
            <w:tcW w:w="1040" w:type="pct"/>
          </w:tcPr>
          <w:p w14:paraId="588896FC" w14:textId="77777777" w:rsidR="001B03C0" w:rsidRPr="001B03C0" w:rsidRDefault="001B03C0" w:rsidP="001B03C0">
            <w:pPr>
              <w:pStyle w:val="USBodyText"/>
            </w:pPr>
          </w:p>
        </w:tc>
        <w:tc>
          <w:tcPr>
            <w:tcW w:w="1202" w:type="pct"/>
          </w:tcPr>
          <w:p w14:paraId="0B15164B" w14:textId="77777777" w:rsidR="001B03C0" w:rsidRPr="001B03C0" w:rsidRDefault="001B03C0" w:rsidP="001B03C0">
            <w:pPr>
              <w:pStyle w:val="USBodyText"/>
            </w:pPr>
          </w:p>
        </w:tc>
        <w:tc>
          <w:tcPr>
            <w:tcW w:w="693" w:type="pct"/>
          </w:tcPr>
          <w:p w14:paraId="4304FF6E" w14:textId="77777777" w:rsidR="001B03C0" w:rsidRPr="001B03C0" w:rsidRDefault="001B03C0" w:rsidP="001B03C0">
            <w:pPr>
              <w:pStyle w:val="USBodyText"/>
            </w:pPr>
          </w:p>
        </w:tc>
        <w:tc>
          <w:tcPr>
            <w:tcW w:w="820" w:type="pct"/>
          </w:tcPr>
          <w:p w14:paraId="31C8040A" w14:textId="77777777" w:rsidR="001B03C0" w:rsidRPr="001B03C0" w:rsidRDefault="001B03C0" w:rsidP="001B03C0">
            <w:pPr>
              <w:pStyle w:val="USBodyText"/>
            </w:pPr>
          </w:p>
        </w:tc>
      </w:tr>
      <w:tr w:rsidR="001B03C0" w:rsidRPr="001B03C0" w14:paraId="5BCE2BB0" w14:textId="77777777" w:rsidTr="00B41FFE">
        <w:tc>
          <w:tcPr>
            <w:tcW w:w="1245" w:type="pct"/>
          </w:tcPr>
          <w:p w14:paraId="4DBB4A6E" w14:textId="77777777" w:rsidR="001B03C0" w:rsidRPr="001B03C0" w:rsidRDefault="001B03C0" w:rsidP="001B03C0">
            <w:pPr>
              <w:pStyle w:val="USBodyText"/>
            </w:pPr>
            <w:r w:rsidRPr="001B03C0">
              <w:t>4.</w:t>
            </w:r>
          </w:p>
        </w:tc>
        <w:tc>
          <w:tcPr>
            <w:tcW w:w="1040" w:type="pct"/>
          </w:tcPr>
          <w:p w14:paraId="25233E05" w14:textId="77777777" w:rsidR="001B03C0" w:rsidRPr="001B03C0" w:rsidRDefault="001B03C0" w:rsidP="001B03C0">
            <w:pPr>
              <w:pStyle w:val="USBodyText"/>
            </w:pPr>
          </w:p>
        </w:tc>
        <w:tc>
          <w:tcPr>
            <w:tcW w:w="1202" w:type="pct"/>
          </w:tcPr>
          <w:p w14:paraId="540F1A69" w14:textId="77777777" w:rsidR="001B03C0" w:rsidRPr="001B03C0" w:rsidRDefault="001B03C0" w:rsidP="001B03C0">
            <w:pPr>
              <w:pStyle w:val="USBodyText"/>
            </w:pPr>
          </w:p>
        </w:tc>
        <w:tc>
          <w:tcPr>
            <w:tcW w:w="693" w:type="pct"/>
          </w:tcPr>
          <w:p w14:paraId="62750AC1" w14:textId="77777777" w:rsidR="001B03C0" w:rsidRPr="001B03C0" w:rsidRDefault="001B03C0" w:rsidP="001B03C0">
            <w:pPr>
              <w:pStyle w:val="USBodyText"/>
            </w:pPr>
          </w:p>
        </w:tc>
        <w:tc>
          <w:tcPr>
            <w:tcW w:w="820" w:type="pct"/>
          </w:tcPr>
          <w:p w14:paraId="3F2A7B6F" w14:textId="77777777" w:rsidR="001B03C0" w:rsidRPr="001B03C0" w:rsidRDefault="001B03C0" w:rsidP="001B03C0">
            <w:pPr>
              <w:pStyle w:val="USBodyText"/>
            </w:pPr>
          </w:p>
        </w:tc>
      </w:tr>
      <w:tr w:rsidR="001B03C0" w:rsidRPr="001B03C0" w14:paraId="686AA06D" w14:textId="77777777" w:rsidTr="00B41FFE">
        <w:tc>
          <w:tcPr>
            <w:tcW w:w="1245" w:type="pct"/>
          </w:tcPr>
          <w:p w14:paraId="0F6EDB07" w14:textId="77777777" w:rsidR="001B03C0" w:rsidRPr="001B03C0" w:rsidRDefault="001B03C0" w:rsidP="001B03C0">
            <w:pPr>
              <w:pStyle w:val="USBodyText"/>
            </w:pPr>
          </w:p>
        </w:tc>
        <w:tc>
          <w:tcPr>
            <w:tcW w:w="1040" w:type="pct"/>
          </w:tcPr>
          <w:p w14:paraId="2AD55816" w14:textId="77777777" w:rsidR="001B03C0" w:rsidRPr="001B03C0" w:rsidRDefault="001B03C0" w:rsidP="001B03C0">
            <w:pPr>
              <w:pStyle w:val="USBodyText"/>
            </w:pPr>
          </w:p>
        </w:tc>
        <w:tc>
          <w:tcPr>
            <w:tcW w:w="1202" w:type="pct"/>
          </w:tcPr>
          <w:p w14:paraId="55A114D7" w14:textId="77777777" w:rsidR="001B03C0" w:rsidRPr="001B03C0" w:rsidRDefault="001B03C0" w:rsidP="001B03C0">
            <w:pPr>
              <w:pStyle w:val="USBodyText"/>
            </w:pPr>
          </w:p>
        </w:tc>
        <w:tc>
          <w:tcPr>
            <w:tcW w:w="693" w:type="pct"/>
          </w:tcPr>
          <w:p w14:paraId="1FA95592" w14:textId="77777777" w:rsidR="001B03C0" w:rsidRPr="001B03C0" w:rsidRDefault="001B03C0" w:rsidP="001B03C0">
            <w:pPr>
              <w:pStyle w:val="USBodyText"/>
            </w:pPr>
          </w:p>
        </w:tc>
        <w:tc>
          <w:tcPr>
            <w:tcW w:w="820" w:type="pct"/>
          </w:tcPr>
          <w:p w14:paraId="3E44973C" w14:textId="77777777" w:rsidR="001B03C0" w:rsidRPr="001B03C0" w:rsidRDefault="001B03C0" w:rsidP="001B03C0">
            <w:pPr>
              <w:pStyle w:val="USBodyText"/>
            </w:pPr>
          </w:p>
        </w:tc>
      </w:tr>
      <w:tr w:rsidR="001B03C0" w:rsidRPr="001B03C0" w14:paraId="6D5F84B4" w14:textId="77777777" w:rsidTr="00B41FFE">
        <w:tc>
          <w:tcPr>
            <w:tcW w:w="1245" w:type="pct"/>
          </w:tcPr>
          <w:p w14:paraId="5D996850" w14:textId="77777777" w:rsidR="001B03C0" w:rsidRPr="001B03C0" w:rsidRDefault="001B03C0" w:rsidP="001B03C0">
            <w:pPr>
              <w:pStyle w:val="USBodyText"/>
            </w:pPr>
            <w:r w:rsidRPr="001B03C0">
              <w:t>5.</w:t>
            </w:r>
          </w:p>
        </w:tc>
        <w:tc>
          <w:tcPr>
            <w:tcW w:w="1040" w:type="pct"/>
          </w:tcPr>
          <w:p w14:paraId="6143A26C" w14:textId="77777777" w:rsidR="001B03C0" w:rsidRPr="001B03C0" w:rsidRDefault="001B03C0" w:rsidP="001B03C0">
            <w:pPr>
              <w:pStyle w:val="USBodyText"/>
            </w:pPr>
          </w:p>
        </w:tc>
        <w:tc>
          <w:tcPr>
            <w:tcW w:w="1202" w:type="pct"/>
          </w:tcPr>
          <w:p w14:paraId="7ABAEF82" w14:textId="77777777" w:rsidR="001B03C0" w:rsidRPr="001B03C0" w:rsidRDefault="001B03C0" w:rsidP="001B03C0">
            <w:pPr>
              <w:pStyle w:val="USBodyText"/>
            </w:pPr>
          </w:p>
        </w:tc>
        <w:tc>
          <w:tcPr>
            <w:tcW w:w="693" w:type="pct"/>
          </w:tcPr>
          <w:p w14:paraId="70834C1A" w14:textId="77777777" w:rsidR="001B03C0" w:rsidRPr="001B03C0" w:rsidRDefault="001B03C0" w:rsidP="001B03C0">
            <w:pPr>
              <w:pStyle w:val="USBodyText"/>
            </w:pPr>
          </w:p>
        </w:tc>
        <w:tc>
          <w:tcPr>
            <w:tcW w:w="820" w:type="pct"/>
          </w:tcPr>
          <w:p w14:paraId="780B87A4" w14:textId="77777777" w:rsidR="001B03C0" w:rsidRPr="001B03C0" w:rsidRDefault="001B03C0" w:rsidP="001B03C0">
            <w:pPr>
              <w:pStyle w:val="USBodyText"/>
            </w:pPr>
          </w:p>
        </w:tc>
      </w:tr>
      <w:tr w:rsidR="001B03C0" w:rsidRPr="001B03C0" w14:paraId="67E5EE4D" w14:textId="77777777" w:rsidTr="00B41FFE">
        <w:tc>
          <w:tcPr>
            <w:tcW w:w="1245" w:type="pct"/>
          </w:tcPr>
          <w:p w14:paraId="0472DD6A" w14:textId="77777777" w:rsidR="001B03C0" w:rsidRPr="001B03C0" w:rsidRDefault="001B03C0" w:rsidP="001B03C0">
            <w:pPr>
              <w:pStyle w:val="USBodyText"/>
            </w:pPr>
          </w:p>
        </w:tc>
        <w:tc>
          <w:tcPr>
            <w:tcW w:w="1040" w:type="pct"/>
          </w:tcPr>
          <w:p w14:paraId="45A4CDE6" w14:textId="77777777" w:rsidR="001B03C0" w:rsidRPr="001B03C0" w:rsidRDefault="001B03C0" w:rsidP="001B03C0">
            <w:pPr>
              <w:pStyle w:val="USBodyText"/>
            </w:pPr>
          </w:p>
        </w:tc>
        <w:tc>
          <w:tcPr>
            <w:tcW w:w="1202" w:type="pct"/>
          </w:tcPr>
          <w:p w14:paraId="5E7BD8B4" w14:textId="77777777" w:rsidR="001B03C0" w:rsidRPr="001B03C0" w:rsidRDefault="001B03C0" w:rsidP="001B03C0">
            <w:pPr>
              <w:pStyle w:val="USBodyText"/>
            </w:pPr>
          </w:p>
        </w:tc>
        <w:tc>
          <w:tcPr>
            <w:tcW w:w="693" w:type="pct"/>
          </w:tcPr>
          <w:p w14:paraId="50355DA9" w14:textId="77777777" w:rsidR="001B03C0" w:rsidRPr="001B03C0" w:rsidRDefault="001B03C0" w:rsidP="001B03C0">
            <w:pPr>
              <w:pStyle w:val="USBodyText"/>
            </w:pPr>
          </w:p>
        </w:tc>
        <w:tc>
          <w:tcPr>
            <w:tcW w:w="820" w:type="pct"/>
          </w:tcPr>
          <w:p w14:paraId="2A57084B" w14:textId="77777777" w:rsidR="001B03C0" w:rsidRPr="001B03C0" w:rsidRDefault="001B03C0" w:rsidP="001B03C0">
            <w:pPr>
              <w:pStyle w:val="USBodyText"/>
            </w:pPr>
          </w:p>
        </w:tc>
      </w:tr>
    </w:tbl>
    <w:p w14:paraId="788A6BA3" w14:textId="77777777" w:rsidR="001B03C0" w:rsidRPr="001B03C0" w:rsidRDefault="001B03C0" w:rsidP="001B03C0">
      <w:pPr>
        <w:pStyle w:val="USBodyText"/>
      </w:pPr>
    </w:p>
    <w:p w14:paraId="715039AF" w14:textId="77777777" w:rsidR="001B03C0" w:rsidRPr="001B03C0" w:rsidRDefault="001B03C0" w:rsidP="001B03C0">
      <w:pPr>
        <w:pStyle w:val="USBodyText"/>
      </w:pPr>
      <w:r w:rsidRPr="001B03C0">
        <w:t>7.</w:t>
      </w:r>
      <w:r w:rsidRPr="001B03C0">
        <w:tab/>
        <w:t xml:space="preserve">Have you ever had to forfeit a performance guarantee?  </w:t>
      </w:r>
    </w:p>
    <w:p w14:paraId="2DC1D6F3" w14:textId="77777777" w:rsidR="001B03C0" w:rsidRPr="001B03C0" w:rsidRDefault="001B03C0" w:rsidP="001B03C0">
      <w:pPr>
        <w:pStyle w:val="USBodyText"/>
      </w:pPr>
      <w:r w:rsidRPr="001B03C0">
        <w:fldChar w:fldCharType="begin"/>
      </w:r>
      <w:r w:rsidRPr="001B03C0">
        <w:instrText xml:space="preserve"> FORMCHECKBOX _</w:instrText>
      </w:r>
      <w:r w:rsidR="00920317">
        <w:fldChar w:fldCharType="separate"/>
      </w:r>
      <w:r w:rsidRPr="001B03C0">
        <w:fldChar w:fldCharType="end"/>
      </w:r>
      <w:r w:rsidRPr="001B03C0">
        <w:t xml:space="preserve"> </w:t>
      </w:r>
      <w:r w:rsidRPr="001B03C0">
        <w:fldChar w:fldCharType="begin">
          <w:ffData>
            <w:name w:val="Check1"/>
            <w:enabled/>
            <w:calcOnExit w:val="0"/>
            <w:checkBox>
              <w:sizeAuto/>
              <w:default w:val="0"/>
            </w:checkBox>
          </w:ffData>
        </w:fldChar>
      </w:r>
      <w:bookmarkStart w:id="18" w:name="Check1"/>
      <w:r w:rsidRPr="001B03C0">
        <w:instrText xml:space="preserve"> FORMCHECKBOX </w:instrText>
      </w:r>
      <w:r w:rsidR="00920317">
        <w:fldChar w:fldCharType="separate"/>
      </w:r>
      <w:r w:rsidRPr="001B03C0">
        <w:fldChar w:fldCharType="end"/>
      </w:r>
      <w:bookmarkEnd w:id="18"/>
      <w:r w:rsidRPr="001B03C0">
        <w:t xml:space="preserve"> Yes</w:t>
      </w:r>
      <w:r w:rsidRPr="001B03C0">
        <w:tab/>
      </w:r>
      <w:r w:rsidRPr="001B03C0">
        <w:tab/>
      </w:r>
      <w:r w:rsidRPr="001B03C0">
        <w:fldChar w:fldCharType="begin"/>
      </w:r>
      <w:r w:rsidRPr="001B03C0">
        <w:instrText xml:space="preserve"> FORMCHECKBOX _</w:instrText>
      </w:r>
      <w:r w:rsidR="00920317">
        <w:fldChar w:fldCharType="separate"/>
      </w:r>
      <w:r w:rsidRPr="001B03C0">
        <w:fldChar w:fldCharType="end"/>
      </w:r>
      <w:r w:rsidRPr="001B03C0">
        <w:t xml:space="preserve"> </w:t>
      </w:r>
      <w:r w:rsidRPr="001B03C0">
        <w:fldChar w:fldCharType="begin">
          <w:ffData>
            <w:name w:val="Check2"/>
            <w:enabled/>
            <w:calcOnExit w:val="0"/>
            <w:checkBox>
              <w:sizeAuto/>
              <w:default w:val="0"/>
            </w:checkBox>
          </w:ffData>
        </w:fldChar>
      </w:r>
      <w:bookmarkStart w:id="19" w:name="Check2"/>
      <w:r w:rsidRPr="001B03C0">
        <w:instrText xml:space="preserve"> FORMCHECKBOX </w:instrText>
      </w:r>
      <w:r w:rsidR="00920317">
        <w:fldChar w:fldCharType="separate"/>
      </w:r>
      <w:r w:rsidRPr="001B03C0">
        <w:fldChar w:fldCharType="end"/>
      </w:r>
      <w:bookmarkEnd w:id="19"/>
      <w:r w:rsidRPr="001B03C0">
        <w:t xml:space="preserve"> No</w:t>
      </w:r>
    </w:p>
    <w:p w14:paraId="0060032B" w14:textId="77777777" w:rsidR="001B03C0" w:rsidRPr="001B03C0" w:rsidRDefault="001B03C0" w:rsidP="001B03C0">
      <w:pPr>
        <w:pStyle w:val="USBodyText"/>
      </w:pPr>
      <w:r w:rsidRPr="001B03C0">
        <w:t>If yes, please explain:</w:t>
      </w:r>
    </w:p>
    <w:p w14:paraId="7E6648C2" w14:textId="1B92FBBA" w:rsidR="001B03C0" w:rsidRPr="001B03C0" w:rsidRDefault="001B03C0" w:rsidP="001B03C0">
      <w:pPr>
        <w:pStyle w:val="USBodyText"/>
        <w:rPr>
          <w:u w:val="single"/>
        </w:rPr>
      </w:pPr>
      <w:r w:rsidRPr="001B03C0">
        <w:rPr>
          <w:u w:val="single"/>
        </w:rPr>
        <w:tab/>
      </w:r>
      <w:r w:rsidRPr="001B03C0">
        <w:rPr>
          <w:u w:val="single"/>
        </w:rPr>
        <w:tab/>
      </w:r>
      <w:r w:rsidRPr="001B03C0">
        <w:rPr>
          <w:u w:val="single"/>
        </w:rPr>
        <w:tab/>
      </w:r>
      <w:r w:rsidRPr="001B03C0">
        <w:rPr>
          <w:u w:val="single"/>
        </w:rPr>
        <w:tab/>
      </w:r>
      <w:r w:rsidRPr="001B03C0">
        <w:rPr>
          <w:u w:val="single"/>
        </w:rPr>
        <w:tab/>
      </w:r>
      <w:r w:rsidRPr="001B03C0">
        <w:rPr>
          <w:u w:val="single"/>
        </w:rPr>
        <w:tab/>
      </w:r>
      <w:r w:rsidRPr="001B03C0">
        <w:rPr>
          <w:u w:val="single"/>
        </w:rPr>
        <w:tab/>
      </w:r>
      <w:r w:rsidRPr="001B03C0">
        <w:rPr>
          <w:u w:val="single"/>
        </w:rPr>
        <w:tab/>
      </w:r>
      <w:r w:rsidRPr="001B03C0">
        <w:rPr>
          <w:u w:val="single"/>
        </w:rPr>
        <w:tab/>
      </w:r>
      <w:r w:rsidRPr="001B03C0">
        <w:rPr>
          <w:u w:val="single"/>
        </w:rPr>
        <w:tab/>
      </w:r>
      <w:r w:rsidRPr="001B03C0">
        <w:rPr>
          <w:u w:val="single"/>
        </w:rPr>
        <w:tab/>
      </w:r>
      <w:r w:rsidRPr="001B03C0">
        <w:rPr>
          <w:u w:val="single"/>
        </w:rPr>
        <w:tab/>
      </w:r>
      <w:r w:rsidR="00962AC8">
        <w:rPr>
          <w:u w:val="single"/>
        </w:rPr>
        <w:t>_________________________________________</w:t>
      </w:r>
    </w:p>
    <w:p w14:paraId="2AB2AFDB" w14:textId="77777777" w:rsidR="00962AC8" w:rsidRDefault="00962AC8" w:rsidP="001B03C0">
      <w:pPr>
        <w:pStyle w:val="USBodyText"/>
        <w:rPr>
          <w:u w:val="single"/>
        </w:rPr>
      </w:pPr>
      <w:r w:rsidRPr="001B03C0">
        <w:rPr>
          <w:u w:val="single"/>
        </w:rPr>
        <w:tab/>
      </w:r>
      <w:r w:rsidRPr="001B03C0">
        <w:rPr>
          <w:u w:val="single"/>
        </w:rPr>
        <w:tab/>
      </w:r>
      <w:r w:rsidRPr="001B03C0">
        <w:rPr>
          <w:u w:val="single"/>
        </w:rPr>
        <w:tab/>
      </w:r>
      <w:r w:rsidRPr="001B03C0">
        <w:rPr>
          <w:u w:val="single"/>
        </w:rPr>
        <w:tab/>
      </w:r>
      <w:r w:rsidRPr="001B03C0">
        <w:rPr>
          <w:u w:val="single"/>
        </w:rPr>
        <w:tab/>
      </w:r>
      <w:r w:rsidRPr="001B03C0">
        <w:rPr>
          <w:u w:val="single"/>
        </w:rPr>
        <w:tab/>
      </w:r>
      <w:r w:rsidRPr="001B03C0">
        <w:rPr>
          <w:u w:val="single"/>
        </w:rPr>
        <w:tab/>
      </w:r>
      <w:r w:rsidRPr="001B03C0">
        <w:rPr>
          <w:u w:val="single"/>
        </w:rPr>
        <w:tab/>
      </w:r>
      <w:r w:rsidRPr="001B03C0">
        <w:rPr>
          <w:u w:val="single"/>
        </w:rPr>
        <w:tab/>
      </w:r>
      <w:r w:rsidRPr="001B03C0">
        <w:rPr>
          <w:u w:val="single"/>
        </w:rPr>
        <w:tab/>
      </w:r>
      <w:r w:rsidRPr="001B03C0">
        <w:rPr>
          <w:u w:val="single"/>
        </w:rPr>
        <w:tab/>
      </w:r>
      <w:r w:rsidRPr="001B03C0">
        <w:rPr>
          <w:u w:val="single"/>
        </w:rPr>
        <w:tab/>
      </w:r>
      <w:r>
        <w:rPr>
          <w:u w:val="single"/>
        </w:rPr>
        <w:t>_________________________________________</w:t>
      </w:r>
    </w:p>
    <w:p w14:paraId="41074998" w14:textId="26E2D7DD" w:rsidR="00962AC8" w:rsidRDefault="00962AC8" w:rsidP="001B03C0">
      <w:pPr>
        <w:pStyle w:val="USBodyText"/>
        <w:rPr>
          <w:u w:val="single"/>
        </w:rPr>
      </w:pPr>
      <w:r w:rsidRPr="001B03C0">
        <w:rPr>
          <w:u w:val="single"/>
        </w:rPr>
        <w:tab/>
      </w:r>
      <w:r w:rsidRPr="001B03C0">
        <w:rPr>
          <w:u w:val="single"/>
        </w:rPr>
        <w:tab/>
      </w:r>
      <w:r w:rsidRPr="001B03C0">
        <w:rPr>
          <w:u w:val="single"/>
        </w:rPr>
        <w:tab/>
      </w:r>
      <w:r w:rsidRPr="001B03C0">
        <w:rPr>
          <w:u w:val="single"/>
        </w:rPr>
        <w:tab/>
      </w:r>
      <w:r w:rsidRPr="001B03C0">
        <w:rPr>
          <w:u w:val="single"/>
        </w:rPr>
        <w:tab/>
      </w:r>
      <w:r w:rsidRPr="001B03C0">
        <w:rPr>
          <w:u w:val="single"/>
        </w:rPr>
        <w:tab/>
      </w:r>
      <w:r w:rsidRPr="001B03C0">
        <w:rPr>
          <w:u w:val="single"/>
        </w:rPr>
        <w:tab/>
      </w:r>
      <w:r w:rsidRPr="001B03C0">
        <w:rPr>
          <w:u w:val="single"/>
        </w:rPr>
        <w:tab/>
      </w:r>
      <w:r w:rsidRPr="001B03C0">
        <w:rPr>
          <w:u w:val="single"/>
        </w:rPr>
        <w:tab/>
      </w:r>
      <w:r w:rsidRPr="001B03C0">
        <w:rPr>
          <w:u w:val="single"/>
        </w:rPr>
        <w:tab/>
      </w:r>
      <w:r w:rsidRPr="001B03C0">
        <w:rPr>
          <w:u w:val="single"/>
        </w:rPr>
        <w:tab/>
      </w:r>
      <w:r w:rsidRPr="001B03C0">
        <w:rPr>
          <w:u w:val="single"/>
        </w:rPr>
        <w:tab/>
      </w:r>
      <w:r>
        <w:rPr>
          <w:u w:val="single"/>
        </w:rPr>
        <w:t>_________________________________________</w:t>
      </w:r>
    </w:p>
    <w:p w14:paraId="2A12BE8E" w14:textId="0E0BF729" w:rsidR="00962AC8" w:rsidRDefault="00962AC8" w:rsidP="001B03C0">
      <w:pPr>
        <w:pStyle w:val="USBodyText"/>
        <w:rPr>
          <w:u w:val="single"/>
        </w:rPr>
      </w:pPr>
      <w:r w:rsidRPr="001B03C0">
        <w:rPr>
          <w:u w:val="single"/>
        </w:rPr>
        <w:tab/>
      </w:r>
      <w:r w:rsidRPr="001B03C0">
        <w:rPr>
          <w:u w:val="single"/>
        </w:rPr>
        <w:tab/>
      </w:r>
      <w:r w:rsidRPr="001B03C0">
        <w:rPr>
          <w:u w:val="single"/>
        </w:rPr>
        <w:tab/>
      </w:r>
      <w:r w:rsidRPr="001B03C0">
        <w:rPr>
          <w:u w:val="single"/>
        </w:rPr>
        <w:tab/>
      </w:r>
      <w:r w:rsidRPr="001B03C0">
        <w:rPr>
          <w:u w:val="single"/>
        </w:rPr>
        <w:tab/>
      </w:r>
      <w:r w:rsidRPr="001B03C0">
        <w:rPr>
          <w:u w:val="single"/>
        </w:rPr>
        <w:tab/>
      </w:r>
      <w:r w:rsidRPr="001B03C0">
        <w:rPr>
          <w:u w:val="single"/>
        </w:rPr>
        <w:tab/>
      </w:r>
      <w:r w:rsidRPr="001B03C0">
        <w:rPr>
          <w:u w:val="single"/>
        </w:rPr>
        <w:tab/>
      </w:r>
      <w:r w:rsidRPr="001B03C0">
        <w:rPr>
          <w:u w:val="single"/>
        </w:rPr>
        <w:tab/>
      </w:r>
      <w:r w:rsidRPr="001B03C0">
        <w:rPr>
          <w:u w:val="single"/>
        </w:rPr>
        <w:tab/>
      </w:r>
      <w:r w:rsidRPr="001B03C0">
        <w:rPr>
          <w:u w:val="single"/>
        </w:rPr>
        <w:tab/>
      </w:r>
      <w:r w:rsidRPr="001B03C0">
        <w:rPr>
          <w:u w:val="single"/>
        </w:rPr>
        <w:tab/>
      </w:r>
      <w:r>
        <w:rPr>
          <w:u w:val="single"/>
        </w:rPr>
        <w:t>_________________________________________</w:t>
      </w:r>
    </w:p>
    <w:p w14:paraId="702C9678" w14:textId="7C159A69" w:rsidR="001B03C0" w:rsidRPr="001B03C0" w:rsidRDefault="00962AC8" w:rsidP="00962AC8">
      <w:pPr>
        <w:pStyle w:val="USBodyText"/>
      </w:pPr>
      <w:r w:rsidRPr="001B03C0">
        <w:rPr>
          <w:u w:val="single"/>
        </w:rPr>
        <w:tab/>
      </w:r>
      <w:r w:rsidRPr="001B03C0">
        <w:rPr>
          <w:u w:val="single"/>
        </w:rPr>
        <w:tab/>
      </w:r>
      <w:r w:rsidRPr="001B03C0">
        <w:rPr>
          <w:u w:val="single"/>
        </w:rPr>
        <w:tab/>
      </w:r>
      <w:r w:rsidRPr="001B03C0">
        <w:rPr>
          <w:u w:val="single"/>
        </w:rPr>
        <w:tab/>
      </w:r>
      <w:r w:rsidRPr="001B03C0">
        <w:rPr>
          <w:u w:val="single"/>
        </w:rPr>
        <w:tab/>
      </w:r>
      <w:r w:rsidRPr="001B03C0">
        <w:rPr>
          <w:u w:val="single"/>
        </w:rPr>
        <w:tab/>
      </w:r>
      <w:r w:rsidRPr="001B03C0">
        <w:rPr>
          <w:u w:val="single"/>
        </w:rPr>
        <w:tab/>
      </w:r>
      <w:r w:rsidRPr="001B03C0">
        <w:rPr>
          <w:u w:val="single"/>
        </w:rPr>
        <w:tab/>
      </w:r>
      <w:r w:rsidRPr="001B03C0">
        <w:rPr>
          <w:u w:val="single"/>
        </w:rPr>
        <w:tab/>
      </w:r>
      <w:r w:rsidRPr="001B03C0">
        <w:rPr>
          <w:u w:val="single"/>
        </w:rPr>
        <w:tab/>
      </w:r>
      <w:r w:rsidRPr="001B03C0">
        <w:rPr>
          <w:u w:val="single"/>
        </w:rPr>
        <w:tab/>
      </w:r>
      <w:r w:rsidRPr="001B03C0">
        <w:rPr>
          <w:u w:val="single"/>
        </w:rPr>
        <w:tab/>
      </w:r>
      <w:r>
        <w:rPr>
          <w:u w:val="single"/>
        </w:rPr>
        <w:t>_________________________________________</w:t>
      </w:r>
    </w:p>
    <w:p w14:paraId="79956F01" w14:textId="77777777" w:rsidR="001B03C0" w:rsidRPr="001B03C0" w:rsidRDefault="001B03C0" w:rsidP="001B03C0">
      <w:pPr>
        <w:pStyle w:val="USBodyText"/>
      </w:pPr>
    </w:p>
    <w:p w14:paraId="7AB819BC" w14:textId="79A519B6" w:rsidR="001B03C0" w:rsidRPr="00962AC8" w:rsidRDefault="001B03C0" w:rsidP="001B03C0">
      <w:pPr>
        <w:pStyle w:val="USBodyText"/>
        <w:rPr>
          <w:b/>
        </w:rPr>
      </w:pPr>
      <w:r w:rsidRPr="00962AC8">
        <w:rPr>
          <w:b/>
        </w:rPr>
        <w:t>Attachment</w:t>
      </w:r>
      <w:r w:rsidR="00962AC8" w:rsidRPr="00962AC8">
        <w:rPr>
          <w:b/>
        </w:rPr>
        <w:t>s</w:t>
      </w:r>
      <w:r w:rsidRPr="00962AC8">
        <w:rPr>
          <w:b/>
        </w:rPr>
        <w:t>:</w:t>
      </w:r>
    </w:p>
    <w:p w14:paraId="03C0293A" w14:textId="5EC58A58" w:rsidR="001B03C0" w:rsidRPr="001B03C0" w:rsidRDefault="001B03C0" w:rsidP="001B03C0">
      <w:pPr>
        <w:pStyle w:val="USBodyText"/>
      </w:pPr>
      <w:r w:rsidRPr="001B03C0">
        <w:t>Attachment 4-A:  Certificate of Availability of Bank Guarantee</w:t>
      </w:r>
    </w:p>
    <w:p w14:paraId="7DFA4725" w14:textId="4BF530D4" w:rsidR="001B03C0" w:rsidRDefault="001B03C0" w:rsidP="006B2AA9">
      <w:pPr>
        <w:pStyle w:val="Heading2"/>
      </w:pPr>
      <w:r w:rsidRPr="001B03C0">
        <w:br w:type="page"/>
      </w:r>
      <w:bookmarkStart w:id="20" w:name="B"/>
      <w:bookmarkStart w:id="21" w:name="_Toc276042534"/>
      <w:bookmarkStart w:id="22" w:name="_Toc526151140"/>
      <w:bookmarkEnd w:id="20"/>
      <w:r w:rsidRPr="001B03C0">
        <w:lastRenderedPageBreak/>
        <w:t xml:space="preserve">Attachment 4-A - </w:t>
      </w:r>
      <w:r w:rsidR="00962AC8" w:rsidRPr="001B03C0">
        <w:t xml:space="preserve">Certificate </w:t>
      </w:r>
      <w:r w:rsidR="00962AC8">
        <w:t>of Availability o</w:t>
      </w:r>
      <w:r w:rsidR="00962AC8" w:rsidRPr="001B03C0">
        <w:t>f Bank Guarantee</w:t>
      </w:r>
      <w:bookmarkEnd w:id="21"/>
      <w:bookmarkEnd w:id="22"/>
    </w:p>
    <w:p w14:paraId="185F1A06" w14:textId="77777777" w:rsidR="00962AC8" w:rsidRPr="00962AC8" w:rsidRDefault="00962AC8" w:rsidP="00962AC8">
      <w:pPr>
        <w:pStyle w:val="USBodyText"/>
      </w:pPr>
    </w:p>
    <w:p w14:paraId="4D3395F8" w14:textId="6C9466ED" w:rsidR="001B03C0" w:rsidRPr="005C5949" w:rsidRDefault="001B03C0" w:rsidP="00F911BF">
      <w:pPr>
        <w:pStyle w:val="USNumber1"/>
        <w:numPr>
          <w:ilvl w:val="0"/>
          <w:numId w:val="34"/>
        </w:numPr>
      </w:pPr>
      <w:r w:rsidRPr="00962AC8">
        <w:rPr>
          <w:b/>
        </w:rPr>
        <w:t>Background.</w:t>
      </w:r>
      <w:r w:rsidRPr="001B03C0">
        <w:t xml:space="preserve">  Should the </w:t>
      </w:r>
      <w:r w:rsidR="00962AC8">
        <w:t>Bidder</w:t>
      </w:r>
      <w:r w:rsidRPr="001B03C0">
        <w:t xml:space="preserve"> be selected as the </w:t>
      </w:r>
      <w:r w:rsidR="00A22698">
        <w:t>Bidder</w:t>
      </w:r>
      <w:r w:rsidRPr="001B03C0">
        <w:t xml:space="preserve"> to develop the Project, it will be required to furnish </w:t>
      </w:r>
      <w:r w:rsidR="00F911BF">
        <w:t>GPA</w:t>
      </w:r>
      <w:r w:rsidRPr="001B03C0">
        <w:t xml:space="preserve"> a </w:t>
      </w:r>
      <w:r w:rsidR="00876E9E">
        <w:t>Performance Bond</w:t>
      </w:r>
      <w:r w:rsidRPr="001B03C0">
        <w:t xml:space="preserve"> in the form of an irrevocable stand-by letter of credit issued by an international bank acceptable to </w:t>
      </w:r>
      <w:r w:rsidR="00F911BF">
        <w:t>GPA</w:t>
      </w:r>
      <w:r w:rsidRPr="001B03C0">
        <w:t xml:space="preserve">, a bank guarantee issued by an international bank in form and substance acceptable to </w:t>
      </w:r>
      <w:r w:rsidR="00F911BF">
        <w:t>GPA</w:t>
      </w:r>
      <w:r w:rsidRPr="001B03C0">
        <w:t xml:space="preserve">, or a performance bond issued by an international surety in form and substance acceptable to </w:t>
      </w:r>
      <w:r w:rsidR="00F911BF">
        <w:t>GPA</w:t>
      </w:r>
      <w:r w:rsidRPr="001B03C0">
        <w:t xml:space="preserve">, in each case in the amount of US </w:t>
      </w:r>
      <w:r w:rsidR="009B2315">
        <w:t>seventy</w:t>
      </w:r>
      <w:r w:rsidRPr="005C5949">
        <w:t>-</w:t>
      </w:r>
      <w:r w:rsidR="009B2315" w:rsidRPr="005C5949">
        <w:t>five</w:t>
      </w:r>
      <w:r w:rsidRPr="005C5949">
        <w:t xml:space="preserve"> million ($</w:t>
      </w:r>
      <w:r w:rsidR="009B2315" w:rsidRPr="005C5949">
        <w:t>75</w:t>
      </w:r>
      <w:r w:rsidRPr="005C5949">
        <w:t xml:space="preserve">,000,000).  This </w:t>
      </w:r>
      <w:r w:rsidR="00876E9E">
        <w:t>Performance Bond</w:t>
      </w:r>
      <w:r w:rsidRPr="005C5949">
        <w:t xml:space="preserve"> shall be valid until three (3) months after the Project Company </w:t>
      </w:r>
      <w:r w:rsidR="00BA106F" w:rsidRPr="005C5949">
        <w:t>achieves the</w:t>
      </w:r>
      <w:r w:rsidRPr="005C5949">
        <w:t xml:space="preserve"> Commercial Operation</w:t>
      </w:r>
      <w:r w:rsidR="00BA106F" w:rsidRPr="005C5949">
        <w:t xml:space="preserve"> Date</w:t>
      </w:r>
      <w:r w:rsidRPr="005C5949">
        <w:t xml:space="preserve"> of the Facility</w:t>
      </w:r>
      <w:r w:rsidR="00BA106F" w:rsidRPr="005C5949">
        <w:t xml:space="preserve"> in accordance with the ECA</w:t>
      </w:r>
      <w:r w:rsidRPr="005C5949">
        <w:t>.</w:t>
      </w:r>
    </w:p>
    <w:p w14:paraId="4F0D1F03" w14:textId="143D9141" w:rsidR="001B03C0" w:rsidRPr="005C5949" w:rsidRDefault="001B03C0" w:rsidP="00F911BF">
      <w:pPr>
        <w:pStyle w:val="USNumber1"/>
        <w:numPr>
          <w:ilvl w:val="0"/>
          <w:numId w:val="34"/>
        </w:numPr>
      </w:pPr>
      <w:r w:rsidRPr="005C5949">
        <w:tab/>
      </w:r>
      <w:r w:rsidRPr="005C5949">
        <w:rPr>
          <w:b/>
        </w:rPr>
        <w:t>Requirement.</w:t>
      </w:r>
      <w:r w:rsidRPr="005C5949">
        <w:t xml:space="preserve">  The </w:t>
      </w:r>
      <w:r w:rsidR="00962AC8" w:rsidRPr="005C5949">
        <w:t>Bidder</w:t>
      </w:r>
      <w:r w:rsidRPr="005C5949">
        <w:t xml:space="preserve"> is required to provide in this </w:t>
      </w:r>
      <w:r w:rsidR="00962AC8" w:rsidRPr="005C5949">
        <w:t>Bidder</w:t>
      </w:r>
      <w:r w:rsidRPr="005C5949">
        <w:t xml:space="preserve"> Statement (as its Form 4-A) a notarized affidavit from the </w:t>
      </w:r>
      <w:r w:rsidR="00962AC8" w:rsidRPr="005C5949">
        <w:t>Bidder</w:t>
      </w:r>
      <w:r w:rsidRPr="005C5949">
        <w:t xml:space="preserve">’s bank stating that they can issue on behalf of the </w:t>
      </w:r>
      <w:r w:rsidR="00962AC8" w:rsidRPr="005C5949">
        <w:t>Bidder</w:t>
      </w:r>
      <w:r w:rsidRPr="005C5949">
        <w:t xml:space="preserve"> the required </w:t>
      </w:r>
      <w:r w:rsidR="00876E9E">
        <w:t>Performance Bond</w:t>
      </w:r>
      <w:r w:rsidRPr="005C5949">
        <w:t xml:space="preserve">, in the amount of US </w:t>
      </w:r>
      <w:r w:rsidR="009B2315" w:rsidRPr="005C5949">
        <w:t>seventy</w:t>
      </w:r>
      <w:r w:rsidRPr="005C5949">
        <w:t>-</w:t>
      </w:r>
      <w:r w:rsidR="009B2315" w:rsidRPr="005C5949">
        <w:t>five</w:t>
      </w:r>
      <w:r w:rsidRPr="005C5949">
        <w:t xml:space="preserve"> million ($</w:t>
      </w:r>
      <w:r w:rsidR="009B2315" w:rsidRPr="005C5949">
        <w:t>75</w:t>
      </w:r>
      <w:r w:rsidRPr="005C5949">
        <w:t xml:space="preserve">,000,000) to the benefit of </w:t>
      </w:r>
      <w:r w:rsidR="00F911BF" w:rsidRPr="005C5949">
        <w:t>GPA</w:t>
      </w:r>
      <w:r w:rsidRPr="005C5949">
        <w:t xml:space="preserve"> at the projective time that </w:t>
      </w:r>
      <w:r w:rsidR="00BA106F" w:rsidRPr="005C5949">
        <w:t xml:space="preserve">such </w:t>
      </w:r>
      <w:r w:rsidRPr="005C5949">
        <w:t>Security will need to be issued.</w:t>
      </w:r>
    </w:p>
    <w:p w14:paraId="6FAB10C6" w14:textId="051C0B6F" w:rsidR="00D21A98" w:rsidRDefault="00D21A98" w:rsidP="00F911BF">
      <w:pPr>
        <w:pStyle w:val="Heading1"/>
      </w:pPr>
      <w:bookmarkStart w:id="23" w:name="_Toc485893531"/>
      <w:bookmarkStart w:id="24" w:name="_Toc526151141"/>
      <w:r>
        <w:lastRenderedPageBreak/>
        <w:t>FORM 5 – PROJECT DATA SHEETS</w:t>
      </w:r>
      <w:bookmarkEnd w:id="23"/>
      <w:bookmarkEnd w:id="24"/>
    </w:p>
    <w:p w14:paraId="6B09B26D" w14:textId="748A1095" w:rsidR="008F7166" w:rsidRPr="008F7166" w:rsidRDefault="008F7166" w:rsidP="008F7166">
      <w:pPr>
        <w:pStyle w:val="USBodyText"/>
        <w:spacing w:after="0"/>
        <w:rPr>
          <w:b/>
        </w:rPr>
      </w:pPr>
      <w:r w:rsidRPr="008F7166">
        <w:rPr>
          <w:b/>
        </w:rPr>
        <w:t>(Page 1 of 2)</w:t>
      </w:r>
    </w:p>
    <w:p w14:paraId="6E0EF8D4" w14:textId="77777777" w:rsidR="008F7166" w:rsidRPr="008F7166" w:rsidRDefault="008F7166" w:rsidP="008F7166">
      <w:pPr>
        <w:pStyle w:val="USBodyText"/>
        <w:spacing w:after="0"/>
        <w:rPr>
          <w:b/>
        </w:rPr>
      </w:pPr>
      <w:r w:rsidRPr="008F7166">
        <w:rPr>
          <w:b/>
        </w:rPr>
        <w:t>(One for Each Project)</w:t>
      </w:r>
    </w:p>
    <w:p w14:paraId="4F6CD952" w14:textId="77777777" w:rsidR="008F7166" w:rsidRPr="008F7166" w:rsidRDefault="008F7166" w:rsidP="008F7166">
      <w:pPr>
        <w:pStyle w:val="USBodyText"/>
      </w:pPr>
    </w:p>
    <w:p w14:paraId="1DDA05D1" w14:textId="14A3F166" w:rsidR="008F7166" w:rsidRPr="008F7166" w:rsidRDefault="008F7166" w:rsidP="008F7166">
      <w:pPr>
        <w:pStyle w:val="USBodyText"/>
        <w:rPr>
          <w:b/>
        </w:rPr>
      </w:pPr>
      <w:r w:rsidRPr="008F7166">
        <w:rPr>
          <w:b/>
        </w:rPr>
        <w:t>PROJECT NAME</w:t>
      </w:r>
      <w:r w:rsidRPr="008F7166">
        <w:rPr>
          <w:b/>
        </w:rPr>
        <w:tab/>
      </w:r>
      <w:r w:rsidRPr="008F7166">
        <w:rPr>
          <w:b/>
        </w:rPr>
        <w:tab/>
      </w:r>
      <w:r w:rsidRPr="008F7166">
        <w:rPr>
          <w:b/>
        </w:rPr>
        <w:tab/>
      </w:r>
      <w:r w:rsidRPr="008F7166">
        <w:rPr>
          <w:b/>
        </w:rPr>
        <w:tab/>
      </w:r>
      <w:r>
        <w:rPr>
          <w:b/>
        </w:rPr>
        <w:tab/>
      </w:r>
      <w:r w:rsidRPr="008F7166">
        <w:rPr>
          <w:b/>
        </w:rPr>
        <w:t>______________________________</w:t>
      </w:r>
      <w:r>
        <w:rPr>
          <w:b/>
        </w:rPr>
        <w:t>______</w:t>
      </w:r>
    </w:p>
    <w:p w14:paraId="501DF366" w14:textId="70708F26" w:rsidR="008F7166" w:rsidRPr="008F7166" w:rsidRDefault="008F7166" w:rsidP="008F7166">
      <w:pPr>
        <w:pStyle w:val="USBodyText"/>
        <w:rPr>
          <w:b/>
        </w:rPr>
      </w:pPr>
      <w:r w:rsidRPr="008F7166">
        <w:rPr>
          <w:b/>
        </w:rPr>
        <w:t xml:space="preserve">LOCATION (City &amp; Nation) </w:t>
      </w:r>
      <w:r w:rsidRPr="008F7166">
        <w:rPr>
          <w:b/>
        </w:rPr>
        <w:tab/>
      </w:r>
      <w:r w:rsidRPr="008F7166">
        <w:rPr>
          <w:b/>
        </w:rPr>
        <w:tab/>
      </w:r>
      <w:r>
        <w:rPr>
          <w:b/>
        </w:rPr>
        <w:tab/>
      </w:r>
      <w:r w:rsidRPr="008F7166">
        <w:rPr>
          <w:b/>
        </w:rPr>
        <w:t>______________________________</w:t>
      </w:r>
      <w:r>
        <w:rPr>
          <w:b/>
        </w:rPr>
        <w:t>______</w:t>
      </w:r>
    </w:p>
    <w:p w14:paraId="280F6D0B" w14:textId="22B6FDE1" w:rsidR="008F7166" w:rsidRDefault="008F7166" w:rsidP="008F7166">
      <w:pPr>
        <w:pStyle w:val="USBodyText"/>
        <w:rPr>
          <w:b/>
        </w:rPr>
      </w:pPr>
      <w:r w:rsidRPr="008F7166">
        <w:rPr>
          <w:b/>
        </w:rPr>
        <w:t xml:space="preserve">OVERALL CAPACITY (MW, other) </w:t>
      </w:r>
      <w:r w:rsidRPr="008F7166">
        <w:rPr>
          <w:b/>
        </w:rPr>
        <w:tab/>
        <w:t>______________________________</w:t>
      </w:r>
      <w:r>
        <w:rPr>
          <w:b/>
        </w:rPr>
        <w:t>______</w:t>
      </w:r>
    </w:p>
    <w:p w14:paraId="6136681B" w14:textId="77777777" w:rsidR="008F7166" w:rsidRPr="008F7166" w:rsidRDefault="008F7166" w:rsidP="008F7166">
      <w:pPr>
        <w:pStyle w:val="USBodyText"/>
        <w:rPr>
          <w:b/>
        </w:rPr>
      </w:pPr>
    </w:p>
    <w:tbl>
      <w:tblPr>
        <w:tblW w:w="5000" w:type="pct"/>
        <w:tblBorders>
          <w:top w:val="double" w:sz="2" w:space="0" w:color="3E6EA3"/>
          <w:left w:val="double" w:sz="2" w:space="0" w:color="3E6EA3"/>
          <w:bottom w:val="double" w:sz="4" w:space="0" w:color="3E6EA3"/>
          <w:right w:val="double" w:sz="4" w:space="0" w:color="3E6EA3"/>
          <w:insideH w:val="single" w:sz="4" w:space="0" w:color="3E6EA3"/>
          <w:insideV w:val="single" w:sz="4" w:space="0" w:color="3E6EA3"/>
        </w:tblBorders>
        <w:tblLook w:val="0000" w:firstRow="0" w:lastRow="0" w:firstColumn="0" w:lastColumn="0" w:noHBand="0" w:noVBand="0"/>
      </w:tblPr>
      <w:tblGrid>
        <w:gridCol w:w="2568"/>
        <w:gridCol w:w="1367"/>
        <w:gridCol w:w="965"/>
        <w:gridCol w:w="965"/>
        <w:gridCol w:w="886"/>
        <w:gridCol w:w="1460"/>
        <w:gridCol w:w="1365"/>
      </w:tblGrid>
      <w:tr w:rsidR="00771159" w:rsidRPr="008F7166" w14:paraId="5B94BE54" w14:textId="113F8885" w:rsidTr="00B41FFE">
        <w:tc>
          <w:tcPr>
            <w:tcW w:w="1342" w:type="pct"/>
          </w:tcPr>
          <w:p w14:paraId="3D852215" w14:textId="77777777" w:rsidR="00771159" w:rsidRPr="008F7166" w:rsidRDefault="00771159" w:rsidP="008F7166">
            <w:pPr>
              <w:pStyle w:val="USBodyText"/>
              <w:rPr>
                <w:b/>
              </w:rPr>
            </w:pPr>
            <w:r w:rsidRPr="008F7166">
              <w:rPr>
                <w:b/>
              </w:rPr>
              <w:t>CHARACTERISTIC</w:t>
            </w:r>
          </w:p>
        </w:tc>
        <w:tc>
          <w:tcPr>
            <w:tcW w:w="715" w:type="pct"/>
          </w:tcPr>
          <w:p w14:paraId="37795DAA" w14:textId="77777777" w:rsidR="00771159" w:rsidRPr="008F7166" w:rsidRDefault="00771159" w:rsidP="008F7166">
            <w:pPr>
              <w:pStyle w:val="USBodyText"/>
              <w:rPr>
                <w:b/>
              </w:rPr>
            </w:pPr>
            <w:r w:rsidRPr="008F7166">
              <w:rPr>
                <w:b/>
              </w:rPr>
              <w:t>TOTAL</w:t>
            </w:r>
          </w:p>
        </w:tc>
        <w:tc>
          <w:tcPr>
            <w:tcW w:w="505" w:type="pct"/>
          </w:tcPr>
          <w:p w14:paraId="460B1B06" w14:textId="77777777" w:rsidR="00771159" w:rsidRPr="008F7166" w:rsidRDefault="00771159" w:rsidP="008F7166">
            <w:pPr>
              <w:pStyle w:val="USBodyText"/>
              <w:rPr>
                <w:b/>
              </w:rPr>
            </w:pPr>
            <w:r w:rsidRPr="008F7166">
              <w:rPr>
                <w:b/>
              </w:rPr>
              <w:t>UNIT 1</w:t>
            </w:r>
          </w:p>
        </w:tc>
        <w:tc>
          <w:tcPr>
            <w:tcW w:w="505" w:type="pct"/>
          </w:tcPr>
          <w:p w14:paraId="33188DF9" w14:textId="77777777" w:rsidR="00771159" w:rsidRPr="008F7166" w:rsidRDefault="00771159" w:rsidP="008F7166">
            <w:pPr>
              <w:pStyle w:val="USBodyText"/>
              <w:rPr>
                <w:b/>
              </w:rPr>
            </w:pPr>
            <w:r w:rsidRPr="008F7166">
              <w:rPr>
                <w:b/>
              </w:rPr>
              <w:t>UNIT 2</w:t>
            </w:r>
          </w:p>
        </w:tc>
        <w:tc>
          <w:tcPr>
            <w:tcW w:w="463" w:type="pct"/>
          </w:tcPr>
          <w:p w14:paraId="500B464C" w14:textId="77777777" w:rsidR="00771159" w:rsidRPr="008F7166" w:rsidRDefault="00771159" w:rsidP="008F7166">
            <w:pPr>
              <w:pStyle w:val="USBodyText"/>
              <w:rPr>
                <w:b/>
              </w:rPr>
            </w:pPr>
            <w:r w:rsidRPr="008F7166">
              <w:rPr>
                <w:b/>
              </w:rPr>
              <w:t>UNIT 3</w:t>
            </w:r>
          </w:p>
        </w:tc>
        <w:tc>
          <w:tcPr>
            <w:tcW w:w="757" w:type="pct"/>
          </w:tcPr>
          <w:p w14:paraId="758C9296" w14:textId="541331F1" w:rsidR="00771159" w:rsidRPr="008F7166" w:rsidRDefault="00771159" w:rsidP="008F7166">
            <w:pPr>
              <w:pStyle w:val="USBodyText"/>
              <w:rPr>
                <w:b/>
              </w:rPr>
            </w:pPr>
            <w:r>
              <w:rPr>
                <w:b/>
              </w:rPr>
              <w:t>RENEWABLE GENERATION</w:t>
            </w:r>
          </w:p>
        </w:tc>
        <w:tc>
          <w:tcPr>
            <w:tcW w:w="715" w:type="pct"/>
          </w:tcPr>
          <w:p w14:paraId="4D65200C" w14:textId="2D672A8A" w:rsidR="00771159" w:rsidRPr="008F7166" w:rsidRDefault="00771159" w:rsidP="008F7166">
            <w:pPr>
              <w:pStyle w:val="USBodyText"/>
              <w:rPr>
                <w:b/>
              </w:rPr>
            </w:pPr>
            <w:r>
              <w:rPr>
                <w:b/>
              </w:rPr>
              <w:t>ENERGY STORAGE</w:t>
            </w:r>
          </w:p>
        </w:tc>
      </w:tr>
      <w:tr w:rsidR="00771159" w:rsidRPr="008F7166" w14:paraId="4B1DAD9A" w14:textId="3B8B3C02" w:rsidTr="00B41FFE">
        <w:tc>
          <w:tcPr>
            <w:tcW w:w="1342" w:type="pct"/>
          </w:tcPr>
          <w:p w14:paraId="74568BDB" w14:textId="77777777" w:rsidR="00771159" w:rsidRPr="008F7166" w:rsidRDefault="00771159" w:rsidP="008F7166">
            <w:pPr>
              <w:pStyle w:val="USBodyText"/>
              <w:rPr>
                <w:b/>
              </w:rPr>
            </w:pPr>
            <w:r w:rsidRPr="008F7166">
              <w:rPr>
                <w:b/>
              </w:rPr>
              <w:t>CAPACITY (MW, other)</w:t>
            </w:r>
          </w:p>
        </w:tc>
        <w:tc>
          <w:tcPr>
            <w:tcW w:w="715" w:type="pct"/>
          </w:tcPr>
          <w:p w14:paraId="37404D9D" w14:textId="77777777" w:rsidR="00771159" w:rsidRPr="008F7166" w:rsidRDefault="00771159" w:rsidP="008F7166">
            <w:pPr>
              <w:pStyle w:val="USBodyText"/>
              <w:rPr>
                <w:b/>
              </w:rPr>
            </w:pPr>
          </w:p>
        </w:tc>
        <w:tc>
          <w:tcPr>
            <w:tcW w:w="505" w:type="pct"/>
          </w:tcPr>
          <w:p w14:paraId="38EE6005" w14:textId="77777777" w:rsidR="00771159" w:rsidRPr="008F7166" w:rsidRDefault="00771159" w:rsidP="008F7166">
            <w:pPr>
              <w:pStyle w:val="USBodyText"/>
              <w:rPr>
                <w:b/>
              </w:rPr>
            </w:pPr>
          </w:p>
        </w:tc>
        <w:tc>
          <w:tcPr>
            <w:tcW w:w="505" w:type="pct"/>
          </w:tcPr>
          <w:p w14:paraId="2BE66D72" w14:textId="77777777" w:rsidR="00771159" w:rsidRPr="008F7166" w:rsidRDefault="00771159" w:rsidP="008F7166">
            <w:pPr>
              <w:pStyle w:val="USBodyText"/>
              <w:rPr>
                <w:b/>
              </w:rPr>
            </w:pPr>
          </w:p>
        </w:tc>
        <w:tc>
          <w:tcPr>
            <w:tcW w:w="463" w:type="pct"/>
          </w:tcPr>
          <w:p w14:paraId="420168C9" w14:textId="77777777" w:rsidR="00771159" w:rsidRPr="008F7166" w:rsidRDefault="00771159" w:rsidP="008F7166">
            <w:pPr>
              <w:pStyle w:val="USBodyText"/>
              <w:rPr>
                <w:b/>
              </w:rPr>
            </w:pPr>
          </w:p>
        </w:tc>
        <w:tc>
          <w:tcPr>
            <w:tcW w:w="757" w:type="pct"/>
          </w:tcPr>
          <w:p w14:paraId="3921F6F0" w14:textId="77777777" w:rsidR="00771159" w:rsidRPr="008F7166" w:rsidRDefault="00771159" w:rsidP="008F7166">
            <w:pPr>
              <w:pStyle w:val="USBodyText"/>
              <w:rPr>
                <w:b/>
              </w:rPr>
            </w:pPr>
          </w:p>
        </w:tc>
        <w:tc>
          <w:tcPr>
            <w:tcW w:w="715" w:type="pct"/>
          </w:tcPr>
          <w:p w14:paraId="6789F5C9" w14:textId="77777777" w:rsidR="00771159" w:rsidRPr="008F7166" w:rsidRDefault="00771159" w:rsidP="008F7166">
            <w:pPr>
              <w:pStyle w:val="USBodyText"/>
              <w:rPr>
                <w:b/>
              </w:rPr>
            </w:pPr>
          </w:p>
        </w:tc>
      </w:tr>
      <w:tr w:rsidR="00771159" w:rsidRPr="008F7166" w14:paraId="049AC284" w14:textId="32A710CA" w:rsidTr="00B41FFE">
        <w:tc>
          <w:tcPr>
            <w:tcW w:w="1342" w:type="pct"/>
          </w:tcPr>
          <w:p w14:paraId="4C99CAD4" w14:textId="77777777" w:rsidR="00771159" w:rsidRPr="008F7166" w:rsidRDefault="00771159" w:rsidP="008F7166">
            <w:pPr>
              <w:pStyle w:val="USBodyText"/>
              <w:spacing w:after="0"/>
              <w:rPr>
                <w:b/>
              </w:rPr>
            </w:pPr>
            <w:r w:rsidRPr="008F7166">
              <w:rPr>
                <w:b/>
              </w:rPr>
              <w:t>TECHNOLOGY</w:t>
            </w:r>
          </w:p>
          <w:p w14:paraId="430717B5" w14:textId="4070A1E2" w:rsidR="00771159" w:rsidRPr="008F7166" w:rsidRDefault="00771159" w:rsidP="008F7166">
            <w:pPr>
              <w:pStyle w:val="USBodyText"/>
              <w:spacing w:after="0"/>
              <w:rPr>
                <w:b/>
              </w:rPr>
            </w:pPr>
            <w:r w:rsidRPr="008F7166">
              <w:rPr>
                <w:b/>
              </w:rPr>
              <w:t>(</w:t>
            </w:r>
            <w:r>
              <w:rPr>
                <w:b/>
              </w:rPr>
              <w:t xml:space="preserve">incl. </w:t>
            </w:r>
            <w:r w:rsidRPr="008F7166">
              <w:rPr>
                <w:b/>
              </w:rPr>
              <w:t>Fuel &amp; Type of Cycle)</w:t>
            </w:r>
          </w:p>
        </w:tc>
        <w:tc>
          <w:tcPr>
            <w:tcW w:w="715" w:type="pct"/>
          </w:tcPr>
          <w:p w14:paraId="02255BCA" w14:textId="77777777" w:rsidR="00771159" w:rsidRPr="008F7166" w:rsidRDefault="00771159" w:rsidP="008F7166">
            <w:pPr>
              <w:pStyle w:val="USBodyText"/>
              <w:rPr>
                <w:b/>
              </w:rPr>
            </w:pPr>
          </w:p>
        </w:tc>
        <w:tc>
          <w:tcPr>
            <w:tcW w:w="505" w:type="pct"/>
          </w:tcPr>
          <w:p w14:paraId="6E3F1079" w14:textId="77777777" w:rsidR="00771159" w:rsidRPr="008F7166" w:rsidRDefault="00771159" w:rsidP="008F7166">
            <w:pPr>
              <w:pStyle w:val="USBodyText"/>
              <w:rPr>
                <w:b/>
              </w:rPr>
            </w:pPr>
          </w:p>
        </w:tc>
        <w:tc>
          <w:tcPr>
            <w:tcW w:w="505" w:type="pct"/>
          </w:tcPr>
          <w:p w14:paraId="0467E5BA" w14:textId="77777777" w:rsidR="00771159" w:rsidRPr="008F7166" w:rsidRDefault="00771159" w:rsidP="008F7166">
            <w:pPr>
              <w:pStyle w:val="USBodyText"/>
              <w:rPr>
                <w:b/>
              </w:rPr>
            </w:pPr>
          </w:p>
        </w:tc>
        <w:tc>
          <w:tcPr>
            <w:tcW w:w="463" w:type="pct"/>
          </w:tcPr>
          <w:p w14:paraId="20E4CD0A" w14:textId="77777777" w:rsidR="00771159" w:rsidRPr="008F7166" w:rsidRDefault="00771159" w:rsidP="008F7166">
            <w:pPr>
              <w:pStyle w:val="USBodyText"/>
              <w:rPr>
                <w:b/>
              </w:rPr>
            </w:pPr>
          </w:p>
        </w:tc>
        <w:tc>
          <w:tcPr>
            <w:tcW w:w="757" w:type="pct"/>
          </w:tcPr>
          <w:p w14:paraId="2F9439B2" w14:textId="77777777" w:rsidR="00771159" w:rsidRPr="008F7166" w:rsidRDefault="00771159" w:rsidP="008F7166">
            <w:pPr>
              <w:pStyle w:val="USBodyText"/>
              <w:rPr>
                <w:b/>
              </w:rPr>
            </w:pPr>
          </w:p>
        </w:tc>
        <w:tc>
          <w:tcPr>
            <w:tcW w:w="715" w:type="pct"/>
          </w:tcPr>
          <w:p w14:paraId="4E3BD705" w14:textId="77777777" w:rsidR="00771159" w:rsidRPr="008F7166" w:rsidRDefault="00771159" w:rsidP="008F7166">
            <w:pPr>
              <w:pStyle w:val="USBodyText"/>
              <w:rPr>
                <w:b/>
              </w:rPr>
            </w:pPr>
          </w:p>
        </w:tc>
      </w:tr>
      <w:tr w:rsidR="00771159" w:rsidRPr="008F7166" w14:paraId="4DD03F77" w14:textId="68B4B926" w:rsidTr="00B41FFE">
        <w:tc>
          <w:tcPr>
            <w:tcW w:w="1342" w:type="pct"/>
          </w:tcPr>
          <w:p w14:paraId="2B0BE7B6" w14:textId="77777777" w:rsidR="00771159" w:rsidRPr="008F7166" w:rsidRDefault="00771159" w:rsidP="008F7166">
            <w:pPr>
              <w:pStyle w:val="USBodyText"/>
              <w:spacing w:after="0"/>
              <w:rPr>
                <w:b/>
              </w:rPr>
            </w:pPr>
            <w:r w:rsidRPr="008F7166">
              <w:rPr>
                <w:b/>
              </w:rPr>
              <w:t>WHAT FIRMS PLAYED THESE ROLES ON THE PROJECT:</w:t>
            </w:r>
          </w:p>
          <w:p w14:paraId="02C50797" w14:textId="77777777" w:rsidR="00771159" w:rsidRPr="008F7166" w:rsidRDefault="00771159" w:rsidP="008F7166">
            <w:pPr>
              <w:pStyle w:val="USBodyText"/>
              <w:spacing w:after="0"/>
              <w:rPr>
                <w:b/>
              </w:rPr>
            </w:pPr>
            <w:r w:rsidRPr="008F7166">
              <w:t>Lead Developer</w:t>
            </w:r>
          </w:p>
        </w:tc>
        <w:tc>
          <w:tcPr>
            <w:tcW w:w="715" w:type="pct"/>
          </w:tcPr>
          <w:p w14:paraId="5BC0D07E" w14:textId="77777777" w:rsidR="00771159" w:rsidRPr="008F7166" w:rsidRDefault="00771159" w:rsidP="008F7166">
            <w:pPr>
              <w:pStyle w:val="USBodyText"/>
              <w:rPr>
                <w:b/>
              </w:rPr>
            </w:pPr>
          </w:p>
        </w:tc>
        <w:tc>
          <w:tcPr>
            <w:tcW w:w="505" w:type="pct"/>
          </w:tcPr>
          <w:p w14:paraId="0F0B6B2A" w14:textId="77777777" w:rsidR="00771159" w:rsidRPr="008F7166" w:rsidRDefault="00771159" w:rsidP="008F7166">
            <w:pPr>
              <w:pStyle w:val="USBodyText"/>
              <w:rPr>
                <w:b/>
              </w:rPr>
            </w:pPr>
          </w:p>
        </w:tc>
        <w:tc>
          <w:tcPr>
            <w:tcW w:w="505" w:type="pct"/>
          </w:tcPr>
          <w:p w14:paraId="441AD844" w14:textId="77777777" w:rsidR="00771159" w:rsidRPr="008F7166" w:rsidRDefault="00771159" w:rsidP="008F7166">
            <w:pPr>
              <w:pStyle w:val="USBodyText"/>
              <w:rPr>
                <w:b/>
              </w:rPr>
            </w:pPr>
          </w:p>
        </w:tc>
        <w:tc>
          <w:tcPr>
            <w:tcW w:w="463" w:type="pct"/>
          </w:tcPr>
          <w:p w14:paraId="54E77069" w14:textId="77777777" w:rsidR="00771159" w:rsidRPr="008F7166" w:rsidRDefault="00771159" w:rsidP="008F7166">
            <w:pPr>
              <w:pStyle w:val="USBodyText"/>
              <w:rPr>
                <w:b/>
              </w:rPr>
            </w:pPr>
          </w:p>
        </w:tc>
        <w:tc>
          <w:tcPr>
            <w:tcW w:w="757" w:type="pct"/>
          </w:tcPr>
          <w:p w14:paraId="24998F46" w14:textId="77777777" w:rsidR="00771159" w:rsidRPr="008F7166" w:rsidRDefault="00771159" w:rsidP="008F7166">
            <w:pPr>
              <w:pStyle w:val="USBodyText"/>
              <w:rPr>
                <w:b/>
              </w:rPr>
            </w:pPr>
          </w:p>
        </w:tc>
        <w:tc>
          <w:tcPr>
            <w:tcW w:w="715" w:type="pct"/>
          </w:tcPr>
          <w:p w14:paraId="782FDAF1" w14:textId="77777777" w:rsidR="00771159" w:rsidRPr="008F7166" w:rsidRDefault="00771159" w:rsidP="008F7166">
            <w:pPr>
              <w:pStyle w:val="USBodyText"/>
              <w:rPr>
                <w:b/>
              </w:rPr>
            </w:pPr>
          </w:p>
        </w:tc>
      </w:tr>
      <w:tr w:rsidR="00771159" w:rsidRPr="008F7166" w14:paraId="55E5506B" w14:textId="5EEF3E38" w:rsidTr="00B41FFE">
        <w:tc>
          <w:tcPr>
            <w:tcW w:w="1342" w:type="pct"/>
          </w:tcPr>
          <w:p w14:paraId="491F9178" w14:textId="77777777" w:rsidR="00771159" w:rsidRPr="008F7166" w:rsidRDefault="00771159" w:rsidP="008F7166">
            <w:pPr>
              <w:pStyle w:val="USBodyText"/>
              <w:spacing w:after="60"/>
            </w:pPr>
            <w:r w:rsidRPr="008F7166">
              <w:t>Co-Developer(s)</w:t>
            </w:r>
          </w:p>
        </w:tc>
        <w:tc>
          <w:tcPr>
            <w:tcW w:w="715" w:type="pct"/>
          </w:tcPr>
          <w:p w14:paraId="5B1C8F3F" w14:textId="77777777" w:rsidR="00771159" w:rsidRPr="008F7166" w:rsidRDefault="00771159" w:rsidP="008F7166">
            <w:pPr>
              <w:pStyle w:val="USBodyText"/>
              <w:rPr>
                <w:b/>
              </w:rPr>
            </w:pPr>
          </w:p>
        </w:tc>
        <w:tc>
          <w:tcPr>
            <w:tcW w:w="505" w:type="pct"/>
          </w:tcPr>
          <w:p w14:paraId="71B037E1" w14:textId="77777777" w:rsidR="00771159" w:rsidRPr="008F7166" w:rsidRDefault="00771159" w:rsidP="008F7166">
            <w:pPr>
              <w:pStyle w:val="USBodyText"/>
              <w:rPr>
                <w:b/>
              </w:rPr>
            </w:pPr>
          </w:p>
        </w:tc>
        <w:tc>
          <w:tcPr>
            <w:tcW w:w="505" w:type="pct"/>
          </w:tcPr>
          <w:p w14:paraId="105CA455" w14:textId="77777777" w:rsidR="00771159" w:rsidRPr="008F7166" w:rsidRDefault="00771159" w:rsidP="008F7166">
            <w:pPr>
              <w:pStyle w:val="USBodyText"/>
              <w:rPr>
                <w:b/>
              </w:rPr>
            </w:pPr>
          </w:p>
        </w:tc>
        <w:tc>
          <w:tcPr>
            <w:tcW w:w="463" w:type="pct"/>
          </w:tcPr>
          <w:p w14:paraId="4D191271" w14:textId="77777777" w:rsidR="00771159" w:rsidRPr="008F7166" w:rsidRDefault="00771159" w:rsidP="008F7166">
            <w:pPr>
              <w:pStyle w:val="USBodyText"/>
              <w:rPr>
                <w:b/>
              </w:rPr>
            </w:pPr>
          </w:p>
        </w:tc>
        <w:tc>
          <w:tcPr>
            <w:tcW w:w="757" w:type="pct"/>
          </w:tcPr>
          <w:p w14:paraId="31F9D4C5" w14:textId="77777777" w:rsidR="00771159" w:rsidRPr="008F7166" w:rsidRDefault="00771159" w:rsidP="008F7166">
            <w:pPr>
              <w:pStyle w:val="USBodyText"/>
              <w:rPr>
                <w:b/>
              </w:rPr>
            </w:pPr>
          </w:p>
        </w:tc>
        <w:tc>
          <w:tcPr>
            <w:tcW w:w="715" w:type="pct"/>
          </w:tcPr>
          <w:p w14:paraId="1B32CF20" w14:textId="77777777" w:rsidR="00771159" w:rsidRPr="008F7166" w:rsidRDefault="00771159" w:rsidP="008F7166">
            <w:pPr>
              <w:pStyle w:val="USBodyText"/>
              <w:rPr>
                <w:b/>
              </w:rPr>
            </w:pPr>
          </w:p>
        </w:tc>
      </w:tr>
      <w:tr w:rsidR="00771159" w:rsidRPr="008F7166" w14:paraId="45589B6A" w14:textId="0740BDDE" w:rsidTr="00B41FFE">
        <w:tc>
          <w:tcPr>
            <w:tcW w:w="1342" w:type="pct"/>
          </w:tcPr>
          <w:p w14:paraId="594AEAC4" w14:textId="77777777" w:rsidR="00771159" w:rsidRPr="008F7166" w:rsidRDefault="00771159" w:rsidP="008F7166">
            <w:pPr>
              <w:pStyle w:val="USBodyText"/>
              <w:spacing w:after="60"/>
            </w:pPr>
            <w:r w:rsidRPr="008F7166">
              <w:t>Equity Participant(s)</w:t>
            </w:r>
          </w:p>
        </w:tc>
        <w:tc>
          <w:tcPr>
            <w:tcW w:w="715" w:type="pct"/>
          </w:tcPr>
          <w:p w14:paraId="2A1D4F80" w14:textId="77777777" w:rsidR="00771159" w:rsidRPr="008F7166" w:rsidRDefault="00771159" w:rsidP="008F7166">
            <w:pPr>
              <w:pStyle w:val="USBodyText"/>
              <w:rPr>
                <w:b/>
              </w:rPr>
            </w:pPr>
          </w:p>
        </w:tc>
        <w:tc>
          <w:tcPr>
            <w:tcW w:w="505" w:type="pct"/>
          </w:tcPr>
          <w:p w14:paraId="417FA35D" w14:textId="77777777" w:rsidR="00771159" w:rsidRPr="008F7166" w:rsidRDefault="00771159" w:rsidP="008F7166">
            <w:pPr>
              <w:pStyle w:val="USBodyText"/>
              <w:rPr>
                <w:b/>
              </w:rPr>
            </w:pPr>
          </w:p>
        </w:tc>
        <w:tc>
          <w:tcPr>
            <w:tcW w:w="505" w:type="pct"/>
          </w:tcPr>
          <w:p w14:paraId="58AAF3A9" w14:textId="77777777" w:rsidR="00771159" w:rsidRPr="008F7166" w:rsidRDefault="00771159" w:rsidP="008F7166">
            <w:pPr>
              <w:pStyle w:val="USBodyText"/>
              <w:rPr>
                <w:b/>
              </w:rPr>
            </w:pPr>
          </w:p>
        </w:tc>
        <w:tc>
          <w:tcPr>
            <w:tcW w:w="463" w:type="pct"/>
          </w:tcPr>
          <w:p w14:paraId="3152822C" w14:textId="77777777" w:rsidR="00771159" w:rsidRPr="008F7166" w:rsidRDefault="00771159" w:rsidP="008F7166">
            <w:pPr>
              <w:pStyle w:val="USBodyText"/>
              <w:rPr>
                <w:b/>
              </w:rPr>
            </w:pPr>
          </w:p>
        </w:tc>
        <w:tc>
          <w:tcPr>
            <w:tcW w:w="757" w:type="pct"/>
          </w:tcPr>
          <w:p w14:paraId="1DB3C50D" w14:textId="77777777" w:rsidR="00771159" w:rsidRPr="008F7166" w:rsidRDefault="00771159" w:rsidP="008F7166">
            <w:pPr>
              <w:pStyle w:val="USBodyText"/>
              <w:rPr>
                <w:b/>
              </w:rPr>
            </w:pPr>
          </w:p>
        </w:tc>
        <w:tc>
          <w:tcPr>
            <w:tcW w:w="715" w:type="pct"/>
          </w:tcPr>
          <w:p w14:paraId="59C0ACD0" w14:textId="77777777" w:rsidR="00771159" w:rsidRPr="008F7166" w:rsidRDefault="00771159" w:rsidP="008F7166">
            <w:pPr>
              <w:pStyle w:val="USBodyText"/>
              <w:rPr>
                <w:b/>
              </w:rPr>
            </w:pPr>
          </w:p>
        </w:tc>
      </w:tr>
      <w:tr w:rsidR="00771159" w:rsidRPr="008F7166" w14:paraId="218E7E82" w14:textId="4FB2861F" w:rsidTr="00B41FFE">
        <w:tc>
          <w:tcPr>
            <w:tcW w:w="1342" w:type="pct"/>
          </w:tcPr>
          <w:p w14:paraId="734F0BA5" w14:textId="77777777" w:rsidR="00771159" w:rsidRPr="008F7166" w:rsidRDefault="00771159" w:rsidP="008F7166">
            <w:pPr>
              <w:pStyle w:val="USBodyText"/>
              <w:spacing w:after="60"/>
            </w:pPr>
            <w:r w:rsidRPr="008F7166">
              <w:t>Debt Participant(s)</w:t>
            </w:r>
          </w:p>
        </w:tc>
        <w:tc>
          <w:tcPr>
            <w:tcW w:w="715" w:type="pct"/>
          </w:tcPr>
          <w:p w14:paraId="3A7EA67D" w14:textId="77777777" w:rsidR="00771159" w:rsidRPr="008F7166" w:rsidRDefault="00771159" w:rsidP="008F7166">
            <w:pPr>
              <w:pStyle w:val="USBodyText"/>
              <w:rPr>
                <w:b/>
              </w:rPr>
            </w:pPr>
          </w:p>
        </w:tc>
        <w:tc>
          <w:tcPr>
            <w:tcW w:w="505" w:type="pct"/>
          </w:tcPr>
          <w:p w14:paraId="27C5D278" w14:textId="77777777" w:rsidR="00771159" w:rsidRPr="008F7166" w:rsidRDefault="00771159" w:rsidP="008F7166">
            <w:pPr>
              <w:pStyle w:val="USBodyText"/>
              <w:rPr>
                <w:b/>
              </w:rPr>
            </w:pPr>
          </w:p>
        </w:tc>
        <w:tc>
          <w:tcPr>
            <w:tcW w:w="505" w:type="pct"/>
          </w:tcPr>
          <w:p w14:paraId="6B27FCE3" w14:textId="77777777" w:rsidR="00771159" w:rsidRPr="008F7166" w:rsidRDefault="00771159" w:rsidP="008F7166">
            <w:pPr>
              <w:pStyle w:val="USBodyText"/>
              <w:rPr>
                <w:b/>
              </w:rPr>
            </w:pPr>
          </w:p>
        </w:tc>
        <w:tc>
          <w:tcPr>
            <w:tcW w:w="463" w:type="pct"/>
          </w:tcPr>
          <w:p w14:paraId="781D929D" w14:textId="77777777" w:rsidR="00771159" w:rsidRPr="008F7166" w:rsidRDefault="00771159" w:rsidP="008F7166">
            <w:pPr>
              <w:pStyle w:val="USBodyText"/>
              <w:rPr>
                <w:b/>
              </w:rPr>
            </w:pPr>
          </w:p>
        </w:tc>
        <w:tc>
          <w:tcPr>
            <w:tcW w:w="757" w:type="pct"/>
          </w:tcPr>
          <w:p w14:paraId="2450724B" w14:textId="77777777" w:rsidR="00771159" w:rsidRPr="008F7166" w:rsidRDefault="00771159" w:rsidP="008F7166">
            <w:pPr>
              <w:pStyle w:val="USBodyText"/>
              <w:rPr>
                <w:b/>
              </w:rPr>
            </w:pPr>
          </w:p>
        </w:tc>
        <w:tc>
          <w:tcPr>
            <w:tcW w:w="715" w:type="pct"/>
          </w:tcPr>
          <w:p w14:paraId="0ED035F2" w14:textId="77777777" w:rsidR="00771159" w:rsidRPr="008F7166" w:rsidRDefault="00771159" w:rsidP="008F7166">
            <w:pPr>
              <w:pStyle w:val="USBodyText"/>
              <w:rPr>
                <w:b/>
              </w:rPr>
            </w:pPr>
          </w:p>
        </w:tc>
      </w:tr>
      <w:tr w:rsidR="00771159" w:rsidRPr="008F7166" w14:paraId="6F94637E" w14:textId="64B240DB" w:rsidTr="00B41FFE">
        <w:tc>
          <w:tcPr>
            <w:tcW w:w="1342" w:type="pct"/>
          </w:tcPr>
          <w:p w14:paraId="7298033C" w14:textId="77777777" w:rsidR="00771159" w:rsidRPr="008F7166" w:rsidRDefault="00771159" w:rsidP="008F7166">
            <w:pPr>
              <w:pStyle w:val="USBodyText"/>
              <w:spacing w:after="60"/>
            </w:pPr>
            <w:r w:rsidRPr="008F7166">
              <w:t>EPC Contractor</w:t>
            </w:r>
          </w:p>
        </w:tc>
        <w:tc>
          <w:tcPr>
            <w:tcW w:w="715" w:type="pct"/>
          </w:tcPr>
          <w:p w14:paraId="4CC115F9" w14:textId="77777777" w:rsidR="00771159" w:rsidRPr="008F7166" w:rsidRDefault="00771159" w:rsidP="008F7166">
            <w:pPr>
              <w:pStyle w:val="USBodyText"/>
              <w:rPr>
                <w:b/>
              </w:rPr>
            </w:pPr>
          </w:p>
        </w:tc>
        <w:tc>
          <w:tcPr>
            <w:tcW w:w="505" w:type="pct"/>
          </w:tcPr>
          <w:p w14:paraId="2674D0FE" w14:textId="77777777" w:rsidR="00771159" w:rsidRPr="008F7166" w:rsidRDefault="00771159" w:rsidP="008F7166">
            <w:pPr>
              <w:pStyle w:val="USBodyText"/>
              <w:rPr>
                <w:b/>
              </w:rPr>
            </w:pPr>
          </w:p>
        </w:tc>
        <w:tc>
          <w:tcPr>
            <w:tcW w:w="505" w:type="pct"/>
          </w:tcPr>
          <w:p w14:paraId="6A826A73" w14:textId="77777777" w:rsidR="00771159" w:rsidRPr="008F7166" w:rsidRDefault="00771159" w:rsidP="008F7166">
            <w:pPr>
              <w:pStyle w:val="USBodyText"/>
              <w:rPr>
                <w:b/>
              </w:rPr>
            </w:pPr>
          </w:p>
        </w:tc>
        <w:tc>
          <w:tcPr>
            <w:tcW w:w="463" w:type="pct"/>
          </w:tcPr>
          <w:p w14:paraId="283AB73D" w14:textId="77777777" w:rsidR="00771159" w:rsidRPr="008F7166" w:rsidRDefault="00771159" w:rsidP="008F7166">
            <w:pPr>
              <w:pStyle w:val="USBodyText"/>
              <w:rPr>
                <w:b/>
              </w:rPr>
            </w:pPr>
          </w:p>
        </w:tc>
        <w:tc>
          <w:tcPr>
            <w:tcW w:w="757" w:type="pct"/>
          </w:tcPr>
          <w:p w14:paraId="779D080E" w14:textId="77777777" w:rsidR="00771159" w:rsidRPr="008F7166" w:rsidRDefault="00771159" w:rsidP="008F7166">
            <w:pPr>
              <w:pStyle w:val="USBodyText"/>
              <w:rPr>
                <w:b/>
              </w:rPr>
            </w:pPr>
          </w:p>
        </w:tc>
        <w:tc>
          <w:tcPr>
            <w:tcW w:w="715" w:type="pct"/>
          </w:tcPr>
          <w:p w14:paraId="256EF763" w14:textId="77777777" w:rsidR="00771159" w:rsidRPr="008F7166" w:rsidRDefault="00771159" w:rsidP="008F7166">
            <w:pPr>
              <w:pStyle w:val="USBodyText"/>
              <w:rPr>
                <w:b/>
              </w:rPr>
            </w:pPr>
          </w:p>
        </w:tc>
      </w:tr>
      <w:tr w:rsidR="00771159" w:rsidRPr="008F7166" w14:paraId="1B00444A" w14:textId="2D156509" w:rsidTr="00B41FFE">
        <w:tc>
          <w:tcPr>
            <w:tcW w:w="1342" w:type="pct"/>
          </w:tcPr>
          <w:p w14:paraId="2AB9CBCA" w14:textId="77777777" w:rsidR="00771159" w:rsidRPr="008F7166" w:rsidRDefault="00771159" w:rsidP="008F7166">
            <w:pPr>
              <w:pStyle w:val="USBodyText"/>
              <w:spacing w:after="60"/>
            </w:pPr>
            <w:r w:rsidRPr="008F7166">
              <w:t>O&amp;M Contractor(s)</w:t>
            </w:r>
          </w:p>
        </w:tc>
        <w:tc>
          <w:tcPr>
            <w:tcW w:w="715" w:type="pct"/>
          </w:tcPr>
          <w:p w14:paraId="34CBD754" w14:textId="77777777" w:rsidR="00771159" w:rsidRPr="008F7166" w:rsidRDefault="00771159" w:rsidP="008F7166">
            <w:pPr>
              <w:pStyle w:val="USBodyText"/>
              <w:rPr>
                <w:b/>
              </w:rPr>
            </w:pPr>
          </w:p>
        </w:tc>
        <w:tc>
          <w:tcPr>
            <w:tcW w:w="505" w:type="pct"/>
          </w:tcPr>
          <w:p w14:paraId="0B108E48" w14:textId="77777777" w:rsidR="00771159" w:rsidRPr="008F7166" w:rsidRDefault="00771159" w:rsidP="008F7166">
            <w:pPr>
              <w:pStyle w:val="USBodyText"/>
              <w:rPr>
                <w:b/>
              </w:rPr>
            </w:pPr>
          </w:p>
        </w:tc>
        <w:tc>
          <w:tcPr>
            <w:tcW w:w="505" w:type="pct"/>
          </w:tcPr>
          <w:p w14:paraId="152F0EB1" w14:textId="77777777" w:rsidR="00771159" w:rsidRPr="008F7166" w:rsidRDefault="00771159" w:rsidP="008F7166">
            <w:pPr>
              <w:pStyle w:val="USBodyText"/>
              <w:rPr>
                <w:b/>
              </w:rPr>
            </w:pPr>
          </w:p>
        </w:tc>
        <w:tc>
          <w:tcPr>
            <w:tcW w:w="463" w:type="pct"/>
          </w:tcPr>
          <w:p w14:paraId="4953480F" w14:textId="77777777" w:rsidR="00771159" w:rsidRPr="008F7166" w:rsidRDefault="00771159" w:rsidP="008F7166">
            <w:pPr>
              <w:pStyle w:val="USBodyText"/>
              <w:rPr>
                <w:b/>
              </w:rPr>
            </w:pPr>
          </w:p>
        </w:tc>
        <w:tc>
          <w:tcPr>
            <w:tcW w:w="757" w:type="pct"/>
          </w:tcPr>
          <w:p w14:paraId="7CB9FA01" w14:textId="77777777" w:rsidR="00771159" w:rsidRPr="008F7166" w:rsidRDefault="00771159" w:rsidP="008F7166">
            <w:pPr>
              <w:pStyle w:val="USBodyText"/>
              <w:rPr>
                <w:b/>
              </w:rPr>
            </w:pPr>
          </w:p>
        </w:tc>
        <w:tc>
          <w:tcPr>
            <w:tcW w:w="715" w:type="pct"/>
          </w:tcPr>
          <w:p w14:paraId="28D1DC78" w14:textId="77777777" w:rsidR="00771159" w:rsidRPr="008F7166" w:rsidRDefault="00771159" w:rsidP="008F7166">
            <w:pPr>
              <w:pStyle w:val="USBodyText"/>
              <w:rPr>
                <w:b/>
              </w:rPr>
            </w:pPr>
          </w:p>
        </w:tc>
      </w:tr>
      <w:tr w:rsidR="00771159" w:rsidRPr="008F7166" w14:paraId="25E1DEDB" w14:textId="1603A50A" w:rsidTr="00B41FFE">
        <w:tc>
          <w:tcPr>
            <w:tcW w:w="1342" w:type="pct"/>
          </w:tcPr>
          <w:p w14:paraId="74488061" w14:textId="77777777" w:rsidR="00771159" w:rsidRPr="008F7166" w:rsidRDefault="00771159" w:rsidP="008F7166">
            <w:pPr>
              <w:pStyle w:val="USBodyText"/>
              <w:spacing w:after="60"/>
            </w:pPr>
            <w:r w:rsidRPr="008F7166">
              <w:t>Equipment Supplier(s)</w:t>
            </w:r>
          </w:p>
        </w:tc>
        <w:tc>
          <w:tcPr>
            <w:tcW w:w="715" w:type="pct"/>
          </w:tcPr>
          <w:p w14:paraId="1C71FD9B" w14:textId="77777777" w:rsidR="00771159" w:rsidRPr="008F7166" w:rsidRDefault="00771159" w:rsidP="008F7166">
            <w:pPr>
              <w:pStyle w:val="USBodyText"/>
              <w:rPr>
                <w:b/>
              </w:rPr>
            </w:pPr>
          </w:p>
        </w:tc>
        <w:tc>
          <w:tcPr>
            <w:tcW w:w="505" w:type="pct"/>
          </w:tcPr>
          <w:p w14:paraId="5C1ADA3B" w14:textId="77777777" w:rsidR="00771159" w:rsidRPr="008F7166" w:rsidRDefault="00771159" w:rsidP="008F7166">
            <w:pPr>
              <w:pStyle w:val="USBodyText"/>
              <w:rPr>
                <w:b/>
              </w:rPr>
            </w:pPr>
          </w:p>
        </w:tc>
        <w:tc>
          <w:tcPr>
            <w:tcW w:w="505" w:type="pct"/>
          </w:tcPr>
          <w:p w14:paraId="0D32E8BF" w14:textId="77777777" w:rsidR="00771159" w:rsidRPr="008F7166" w:rsidRDefault="00771159" w:rsidP="008F7166">
            <w:pPr>
              <w:pStyle w:val="USBodyText"/>
              <w:rPr>
                <w:b/>
              </w:rPr>
            </w:pPr>
          </w:p>
        </w:tc>
        <w:tc>
          <w:tcPr>
            <w:tcW w:w="463" w:type="pct"/>
          </w:tcPr>
          <w:p w14:paraId="75179CA8" w14:textId="77777777" w:rsidR="00771159" w:rsidRPr="008F7166" w:rsidRDefault="00771159" w:rsidP="008F7166">
            <w:pPr>
              <w:pStyle w:val="USBodyText"/>
              <w:rPr>
                <w:b/>
              </w:rPr>
            </w:pPr>
          </w:p>
        </w:tc>
        <w:tc>
          <w:tcPr>
            <w:tcW w:w="757" w:type="pct"/>
          </w:tcPr>
          <w:p w14:paraId="2563B625" w14:textId="77777777" w:rsidR="00771159" w:rsidRPr="008F7166" w:rsidRDefault="00771159" w:rsidP="008F7166">
            <w:pPr>
              <w:pStyle w:val="USBodyText"/>
              <w:rPr>
                <w:b/>
              </w:rPr>
            </w:pPr>
          </w:p>
        </w:tc>
        <w:tc>
          <w:tcPr>
            <w:tcW w:w="715" w:type="pct"/>
          </w:tcPr>
          <w:p w14:paraId="24DF2203" w14:textId="77777777" w:rsidR="00771159" w:rsidRPr="008F7166" w:rsidRDefault="00771159" w:rsidP="008F7166">
            <w:pPr>
              <w:pStyle w:val="USBodyText"/>
              <w:rPr>
                <w:b/>
              </w:rPr>
            </w:pPr>
          </w:p>
        </w:tc>
      </w:tr>
      <w:tr w:rsidR="00771159" w:rsidRPr="008F7166" w14:paraId="0C015E37" w14:textId="1F289B78" w:rsidTr="00B41FFE">
        <w:tc>
          <w:tcPr>
            <w:tcW w:w="1342" w:type="pct"/>
          </w:tcPr>
          <w:p w14:paraId="5541AD05" w14:textId="77777777" w:rsidR="00771159" w:rsidRPr="008F7166" w:rsidRDefault="00771159" w:rsidP="008F7166">
            <w:pPr>
              <w:pStyle w:val="USBodyText"/>
              <w:spacing w:after="60"/>
              <w:rPr>
                <w:b/>
              </w:rPr>
            </w:pPr>
            <w:r w:rsidRPr="008F7166">
              <w:rPr>
                <w:b/>
              </w:rPr>
              <w:t>FINANCING EXPERIENCE:</w:t>
            </w:r>
          </w:p>
          <w:p w14:paraId="53976F95" w14:textId="77777777" w:rsidR="00771159" w:rsidRPr="008F7166" w:rsidRDefault="00771159" w:rsidP="008F7166">
            <w:pPr>
              <w:pStyle w:val="USBodyText"/>
              <w:spacing w:after="60"/>
            </w:pPr>
            <w:r w:rsidRPr="008F7166">
              <w:t>Total Equity (US$___M)</w:t>
            </w:r>
          </w:p>
          <w:p w14:paraId="73A08E01" w14:textId="65EA2B93" w:rsidR="00771159" w:rsidRPr="008F7166" w:rsidRDefault="00771159" w:rsidP="008F7166">
            <w:pPr>
              <w:pStyle w:val="USBodyText"/>
              <w:spacing w:after="60"/>
              <w:rPr>
                <w:b/>
              </w:rPr>
            </w:pPr>
            <w:r>
              <w:t>Bidder</w:t>
            </w:r>
            <w:r w:rsidRPr="008F7166">
              <w:t>’s Equity (US$____M)</w:t>
            </w:r>
          </w:p>
        </w:tc>
        <w:tc>
          <w:tcPr>
            <w:tcW w:w="715" w:type="pct"/>
          </w:tcPr>
          <w:p w14:paraId="7174A543" w14:textId="77777777" w:rsidR="00771159" w:rsidRPr="008F7166" w:rsidRDefault="00771159" w:rsidP="008F7166">
            <w:pPr>
              <w:pStyle w:val="USBodyText"/>
              <w:rPr>
                <w:b/>
              </w:rPr>
            </w:pPr>
          </w:p>
        </w:tc>
        <w:tc>
          <w:tcPr>
            <w:tcW w:w="505" w:type="pct"/>
          </w:tcPr>
          <w:p w14:paraId="22F4E092" w14:textId="77777777" w:rsidR="00771159" w:rsidRPr="008F7166" w:rsidRDefault="00771159" w:rsidP="008F7166">
            <w:pPr>
              <w:pStyle w:val="USBodyText"/>
              <w:rPr>
                <w:b/>
              </w:rPr>
            </w:pPr>
          </w:p>
        </w:tc>
        <w:tc>
          <w:tcPr>
            <w:tcW w:w="505" w:type="pct"/>
          </w:tcPr>
          <w:p w14:paraId="275803CD" w14:textId="77777777" w:rsidR="00771159" w:rsidRPr="008F7166" w:rsidRDefault="00771159" w:rsidP="008F7166">
            <w:pPr>
              <w:pStyle w:val="USBodyText"/>
              <w:rPr>
                <w:b/>
              </w:rPr>
            </w:pPr>
          </w:p>
        </w:tc>
        <w:tc>
          <w:tcPr>
            <w:tcW w:w="463" w:type="pct"/>
          </w:tcPr>
          <w:p w14:paraId="7696A33D" w14:textId="77777777" w:rsidR="00771159" w:rsidRPr="008F7166" w:rsidRDefault="00771159" w:rsidP="008F7166">
            <w:pPr>
              <w:pStyle w:val="USBodyText"/>
              <w:rPr>
                <w:b/>
              </w:rPr>
            </w:pPr>
          </w:p>
        </w:tc>
        <w:tc>
          <w:tcPr>
            <w:tcW w:w="757" w:type="pct"/>
          </w:tcPr>
          <w:p w14:paraId="6B21F8B8" w14:textId="77777777" w:rsidR="00771159" w:rsidRPr="008F7166" w:rsidRDefault="00771159" w:rsidP="008F7166">
            <w:pPr>
              <w:pStyle w:val="USBodyText"/>
              <w:rPr>
                <w:b/>
              </w:rPr>
            </w:pPr>
          </w:p>
        </w:tc>
        <w:tc>
          <w:tcPr>
            <w:tcW w:w="715" w:type="pct"/>
          </w:tcPr>
          <w:p w14:paraId="73E0FDEB" w14:textId="77777777" w:rsidR="00771159" w:rsidRPr="008F7166" w:rsidRDefault="00771159" w:rsidP="008F7166">
            <w:pPr>
              <w:pStyle w:val="USBodyText"/>
              <w:rPr>
                <w:b/>
              </w:rPr>
            </w:pPr>
          </w:p>
        </w:tc>
      </w:tr>
      <w:tr w:rsidR="00771159" w:rsidRPr="008F7166" w14:paraId="7426CA44" w14:textId="197A0A79" w:rsidTr="00B41FFE">
        <w:tc>
          <w:tcPr>
            <w:tcW w:w="1342" w:type="pct"/>
          </w:tcPr>
          <w:p w14:paraId="2B880B9E" w14:textId="77777777" w:rsidR="00771159" w:rsidRPr="008F7166" w:rsidRDefault="00771159" w:rsidP="008F7166">
            <w:pPr>
              <w:pStyle w:val="USBodyText"/>
              <w:spacing w:after="60"/>
            </w:pPr>
            <w:r w:rsidRPr="008F7166">
              <w:t>Total Debt (US$___M)</w:t>
            </w:r>
          </w:p>
          <w:p w14:paraId="1D32899D" w14:textId="25151EE6" w:rsidR="00771159" w:rsidRPr="008F7166" w:rsidRDefault="00771159" w:rsidP="008F7166">
            <w:pPr>
              <w:pStyle w:val="USBodyText"/>
              <w:spacing w:after="60"/>
            </w:pPr>
            <w:r>
              <w:t>Bidder</w:t>
            </w:r>
            <w:r w:rsidRPr="008F7166">
              <w:t>’s Debt (US$____M)</w:t>
            </w:r>
          </w:p>
        </w:tc>
        <w:tc>
          <w:tcPr>
            <w:tcW w:w="715" w:type="pct"/>
          </w:tcPr>
          <w:p w14:paraId="36D5FE03" w14:textId="77777777" w:rsidR="00771159" w:rsidRPr="008F7166" w:rsidRDefault="00771159" w:rsidP="008F7166">
            <w:pPr>
              <w:pStyle w:val="USBodyText"/>
              <w:rPr>
                <w:b/>
              </w:rPr>
            </w:pPr>
          </w:p>
        </w:tc>
        <w:tc>
          <w:tcPr>
            <w:tcW w:w="505" w:type="pct"/>
          </w:tcPr>
          <w:p w14:paraId="4A7E98D9" w14:textId="77777777" w:rsidR="00771159" w:rsidRPr="008F7166" w:rsidRDefault="00771159" w:rsidP="008F7166">
            <w:pPr>
              <w:pStyle w:val="USBodyText"/>
              <w:rPr>
                <w:b/>
              </w:rPr>
            </w:pPr>
          </w:p>
        </w:tc>
        <w:tc>
          <w:tcPr>
            <w:tcW w:w="505" w:type="pct"/>
          </w:tcPr>
          <w:p w14:paraId="75BA9BEA" w14:textId="77777777" w:rsidR="00771159" w:rsidRPr="008F7166" w:rsidRDefault="00771159" w:rsidP="008F7166">
            <w:pPr>
              <w:pStyle w:val="USBodyText"/>
              <w:rPr>
                <w:b/>
              </w:rPr>
            </w:pPr>
          </w:p>
        </w:tc>
        <w:tc>
          <w:tcPr>
            <w:tcW w:w="463" w:type="pct"/>
          </w:tcPr>
          <w:p w14:paraId="12FC4D1B" w14:textId="77777777" w:rsidR="00771159" w:rsidRPr="008F7166" w:rsidRDefault="00771159" w:rsidP="008F7166">
            <w:pPr>
              <w:pStyle w:val="USBodyText"/>
              <w:rPr>
                <w:b/>
              </w:rPr>
            </w:pPr>
          </w:p>
        </w:tc>
        <w:tc>
          <w:tcPr>
            <w:tcW w:w="757" w:type="pct"/>
          </w:tcPr>
          <w:p w14:paraId="354E208B" w14:textId="77777777" w:rsidR="00771159" w:rsidRPr="008F7166" w:rsidRDefault="00771159" w:rsidP="008F7166">
            <w:pPr>
              <w:pStyle w:val="USBodyText"/>
              <w:rPr>
                <w:b/>
              </w:rPr>
            </w:pPr>
          </w:p>
        </w:tc>
        <w:tc>
          <w:tcPr>
            <w:tcW w:w="715" w:type="pct"/>
          </w:tcPr>
          <w:p w14:paraId="79F07F39" w14:textId="77777777" w:rsidR="00771159" w:rsidRPr="008F7166" w:rsidRDefault="00771159" w:rsidP="008F7166">
            <w:pPr>
              <w:pStyle w:val="USBodyText"/>
              <w:rPr>
                <w:b/>
              </w:rPr>
            </w:pPr>
          </w:p>
        </w:tc>
      </w:tr>
      <w:tr w:rsidR="00771159" w:rsidRPr="008F7166" w14:paraId="3085FEF7" w14:textId="1A4DA18C" w:rsidTr="00B41FFE">
        <w:tc>
          <w:tcPr>
            <w:tcW w:w="1342" w:type="pct"/>
          </w:tcPr>
          <w:p w14:paraId="0F2A7B28" w14:textId="77777777" w:rsidR="00771159" w:rsidRPr="008F7166" w:rsidRDefault="00771159" w:rsidP="008F7166">
            <w:pPr>
              <w:pStyle w:val="USBodyText"/>
              <w:spacing w:after="60"/>
            </w:pPr>
            <w:r w:rsidRPr="008F7166">
              <w:t>Date of Financial Close</w:t>
            </w:r>
          </w:p>
        </w:tc>
        <w:tc>
          <w:tcPr>
            <w:tcW w:w="715" w:type="pct"/>
          </w:tcPr>
          <w:p w14:paraId="6BC36919" w14:textId="77777777" w:rsidR="00771159" w:rsidRPr="008F7166" w:rsidRDefault="00771159" w:rsidP="008F7166">
            <w:pPr>
              <w:pStyle w:val="USBodyText"/>
              <w:rPr>
                <w:b/>
              </w:rPr>
            </w:pPr>
          </w:p>
        </w:tc>
        <w:tc>
          <w:tcPr>
            <w:tcW w:w="505" w:type="pct"/>
          </w:tcPr>
          <w:p w14:paraId="42A3CD6E" w14:textId="77777777" w:rsidR="00771159" w:rsidRPr="008F7166" w:rsidRDefault="00771159" w:rsidP="008F7166">
            <w:pPr>
              <w:pStyle w:val="USBodyText"/>
              <w:rPr>
                <w:b/>
              </w:rPr>
            </w:pPr>
          </w:p>
        </w:tc>
        <w:tc>
          <w:tcPr>
            <w:tcW w:w="505" w:type="pct"/>
          </w:tcPr>
          <w:p w14:paraId="210CDDCA" w14:textId="77777777" w:rsidR="00771159" w:rsidRPr="008F7166" w:rsidRDefault="00771159" w:rsidP="008F7166">
            <w:pPr>
              <w:pStyle w:val="USBodyText"/>
              <w:rPr>
                <w:b/>
              </w:rPr>
            </w:pPr>
          </w:p>
        </w:tc>
        <w:tc>
          <w:tcPr>
            <w:tcW w:w="463" w:type="pct"/>
          </w:tcPr>
          <w:p w14:paraId="05A54649" w14:textId="77777777" w:rsidR="00771159" w:rsidRPr="008F7166" w:rsidRDefault="00771159" w:rsidP="008F7166">
            <w:pPr>
              <w:pStyle w:val="USBodyText"/>
              <w:rPr>
                <w:b/>
              </w:rPr>
            </w:pPr>
          </w:p>
        </w:tc>
        <w:tc>
          <w:tcPr>
            <w:tcW w:w="757" w:type="pct"/>
          </w:tcPr>
          <w:p w14:paraId="5BD9852A" w14:textId="77777777" w:rsidR="00771159" w:rsidRPr="008F7166" w:rsidRDefault="00771159" w:rsidP="008F7166">
            <w:pPr>
              <w:pStyle w:val="USBodyText"/>
              <w:rPr>
                <w:b/>
              </w:rPr>
            </w:pPr>
          </w:p>
        </w:tc>
        <w:tc>
          <w:tcPr>
            <w:tcW w:w="715" w:type="pct"/>
          </w:tcPr>
          <w:p w14:paraId="2F3B4ACE" w14:textId="77777777" w:rsidR="00771159" w:rsidRPr="008F7166" w:rsidRDefault="00771159" w:rsidP="008F7166">
            <w:pPr>
              <w:pStyle w:val="USBodyText"/>
              <w:rPr>
                <w:b/>
              </w:rPr>
            </w:pPr>
          </w:p>
        </w:tc>
      </w:tr>
      <w:tr w:rsidR="00771159" w:rsidRPr="008F7166" w14:paraId="1515CE64" w14:textId="10B19D9A" w:rsidTr="00B41FFE">
        <w:tc>
          <w:tcPr>
            <w:tcW w:w="1342" w:type="pct"/>
          </w:tcPr>
          <w:p w14:paraId="116FC5DC" w14:textId="77777777" w:rsidR="00771159" w:rsidRPr="008F7166" w:rsidRDefault="00771159" w:rsidP="008F7166">
            <w:pPr>
              <w:pStyle w:val="USBodyText"/>
              <w:spacing w:after="0"/>
              <w:rPr>
                <w:b/>
              </w:rPr>
            </w:pPr>
            <w:r w:rsidRPr="008F7166">
              <w:rPr>
                <w:b/>
              </w:rPr>
              <w:t>TECHNICAL DATA:</w:t>
            </w:r>
          </w:p>
          <w:p w14:paraId="08063D27" w14:textId="4839FDAE" w:rsidR="00771159" w:rsidRPr="008F7166" w:rsidRDefault="00771159" w:rsidP="008F7166">
            <w:pPr>
              <w:pStyle w:val="USBodyText"/>
              <w:spacing w:after="0"/>
              <w:rPr>
                <w:b/>
              </w:rPr>
            </w:pPr>
            <w:r w:rsidRPr="008F7166">
              <w:rPr>
                <w:b/>
              </w:rPr>
              <w:t xml:space="preserve">Major Equipment </w:t>
            </w:r>
            <w:r w:rsidR="00D2670D" w:rsidRPr="008F7166">
              <w:rPr>
                <w:b/>
              </w:rPr>
              <w:t>Installed (</w:t>
            </w:r>
            <w:r w:rsidRPr="008F7166">
              <w:rPr>
                <w:b/>
              </w:rPr>
              <w:t>&amp; Cost)</w:t>
            </w:r>
          </w:p>
        </w:tc>
        <w:tc>
          <w:tcPr>
            <w:tcW w:w="715" w:type="pct"/>
          </w:tcPr>
          <w:p w14:paraId="7264A56E" w14:textId="77777777" w:rsidR="00771159" w:rsidRPr="008F7166" w:rsidRDefault="00771159" w:rsidP="008F7166">
            <w:pPr>
              <w:pStyle w:val="USBodyText"/>
              <w:rPr>
                <w:b/>
              </w:rPr>
            </w:pPr>
          </w:p>
        </w:tc>
        <w:tc>
          <w:tcPr>
            <w:tcW w:w="505" w:type="pct"/>
          </w:tcPr>
          <w:p w14:paraId="1A2B69DE" w14:textId="77777777" w:rsidR="00771159" w:rsidRPr="008F7166" w:rsidRDefault="00771159" w:rsidP="008F7166">
            <w:pPr>
              <w:pStyle w:val="USBodyText"/>
              <w:rPr>
                <w:b/>
              </w:rPr>
            </w:pPr>
          </w:p>
        </w:tc>
        <w:tc>
          <w:tcPr>
            <w:tcW w:w="505" w:type="pct"/>
          </w:tcPr>
          <w:p w14:paraId="0E893BB3" w14:textId="77777777" w:rsidR="00771159" w:rsidRPr="008F7166" w:rsidRDefault="00771159" w:rsidP="008F7166">
            <w:pPr>
              <w:pStyle w:val="USBodyText"/>
              <w:rPr>
                <w:b/>
              </w:rPr>
            </w:pPr>
          </w:p>
        </w:tc>
        <w:tc>
          <w:tcPr>
            <w:tcW w:w="463" w:type="pct"/>
          </w:tcPr>
          <w:p w14:paraId="41C3F188" w14:textId="77777777" w:rsidR="00771159" w:rsidRPr="008F7166" w:rsidRDefault="00771159" w:rsidP="008F7166">
            <w:pPr>
              <w:pStyle w:val="USBodyText"/>
              <w:rPr>
                <w:b/>
              </w:rPr>
            </w:pPr>
          </w:p>
        </w:tc>
        <w:tc>
          <w:tcPr>
            <w:tcW w:w="757" w:type="pct"/>
          </w:tcPr>
          <w:p w14:paraId="3D0F5A1E" w14:textId="77777777" w:rsidR="00771159" w:rsidRPr="008F7166" w:rsidRDefault="00771159" w:rsidP="008F7166">
            <w:pPr>
              <w:pStyle w:val="USBodyText"/>
              <w:rPr>
                <w:b/>
              </w:rPr>
            </w:pPr>
          </w:p>
        </w:tc>
        <w:tc>
          <w:tcPr>
            <w:tcW w:w="715" w:type="pct"/>
          </w:tcPr>
          <w:p w14:paraId="08F7CB7B" w14:textId="77777777" w:rsidR="00771159" w:rsidRPr="008F7166" w:rsidRDefault="00771159" w:rsidP="008F7166">
            <w:pPr>
              <w:pStyle w:val="USBodyText"/>
              <w:rPr>
                <w:b/>
              </w:rPr>
            </w:pPr>
          </w:p>
        </w:tc>
      </w:tr>
      <w:tr w:rsidR="00771159" w:rsidRPr="008F7166" w14:paraId="6D630639" w14:textId="2545D972" w:rsidTr="00B41FFE">
        <w:tc>
          <w:tcPr>
            <w:tcW w:w="1342" w:type="pct"/>
          </w:tcPr>
          <w:p w14:paraId="009B9FF5" w14:textId="77777777" w:rsidR="00771159" w:rsidRPr="008F7166" w:rsidRDefault="00771159" w:rsidP="008F7166">
            <w:pPr>
              <w:pStyle w:val="USBodyText"/>
              <w:spacing w:after="60"/>
            </w:pPr>
            <w:r w:rsidRPr="008F7166">
              <w:tab/>
              <w:t>Turbines</w:t>
            </w:r>
          </w:p>
        </w:tc>
        <w:tc>
          <w:tcPr>
            <w:tcW w:w="715" w:type="pct"/>
          </w:tcPr>
          <w:p w14:paraId="6D54345F" w14:textId="77777777" w:rsidR="00771159" w:rsidRPr="008F7166" w:rsidRDefault="00771159" w:rsidP="008F7166">
            <w:pPr>
              <w:pStyle w:val="USBodyText"/>
              <w:rPr>
                <w:b/>
              </w:rPr>
            </w:pPr>
          </w:p>
        </w:tc>
        <w:tc>
          <w:tcPr>
            <w:tcW w:w="505" w:type="pct"/>
          </w:tcPr>
          <w:p w14:paraId="526A0D75" w14:textId="77777777" w:rsidR="00771159" w:rsidRPr="008F7166" w:rsidRDefault="00771159" w:rsidP="008F7166">
            <w:pPr>
              <w:pStyle w:val="USBodyText"/>
              <w:rPr>
                <w:b/>
              </w:rPr>
            </w:pPr>
          </w:p>
        </w:tc>
        <w:tc>
          <w:tcPr>
            <w:tcW w:w="505" w:type="pct"/>
          </w:tcPr>
          <w:p w14:paraId="49932AEE" w14:textId="77777777" w:rsidR="00771159" w:rsidRPr="008F7166" w:rsidRDefault="00771159" w:rsidP="008F7166">
            <w:pPr>
              <w:pStyle w:val="USBodyText"/>
              <w:rPr>
                <w:b/>
              </w:rPr>
            </w:pPr>
          </w:p>
        </w:tc>
        <w:tc>
          <w:tcPr>
            <w:tcW w:w="463" w:type="pct"/>
          </w:tcPr>
          <w:p w14:paraId="2DE2B5BE" w14:textId="77777777" w:rsidR="00771159" w:rsidRPr="008F7166" w:rsidRDefault="00771159" w:rsidP="008F7166">
            <w:pPr>
              <w:pStyle w:val="USBodyText"/>
              <w:rPr>
                <w:b/>
              </w:rPr>
            </w:pPr>
          </w:p>
        </w:tc>
        <w:tc>
          <w:tcPr>
            <w:tcW w:w="757" w:type="pct"/>
          </w:tcPr>
          <w:p w14:paraId="718F949D" w14:textId="77777777" w:rsidR="00771159" w:rsidRPr="008F7166" w:rsidRDefault="00771159" w:rsidP="008F7166">
            <w:pPr>
              <w:pStyle w:val="USBodyText"/>
              <w:rPr>
                <w:b/>
              </w:rPr>
            </w:pPr>
          </w:p>
        </w:tc>
        <w:tc>
          <w:tcPr>
            <w:tcW w:w="715" w:type="pct"/>
          </w:tcPr>
          <w:p w14:paraId="03B3A0E4" w14:textId="77777777" w:rsidR="00771159" w:rsidRPr="008F7166" w:rsidRDefault="00771159" w:rsidP="008F7166">
            <w:pPr>
              <w:pStyle w:val="USBodyText"/>
              <w:rPr>
                <w:b/>
              </w:rPr>
            </w:pPr>
          </w:p>
        </w:tc>
      </w:tr>
      <w:tr w:rsidR="00771159" w:rsidRPr="008F7166" w14:paraId="47B3ECB7" w14:textId="1D300054" w:rsidTr="00B41FFE">
        <w:tc>
          <w:tcPr>
            <w:tcW w:w="1342" w:type="pct"/>
          </w:tcPr>
          <w:p w14:paraId="0AF2AE7F" w14:textId="0107F352" w:rsidR="00771159" w:rsidRPr="008F7166" w:rsidRDefault="00771159" w:rsidP="008F7166">
            <w:pPr>
              <w:pStyle w:val="USBodyText"/>
              <w:spacing w:after="60"/>
            </w:pPr>
            <w:r w:rsidRPr="008F7166">
              <w:tab/>
            </w:r>
            <w:r>
              <w:t>HRSGs</w:t>
            </w:r>
          </w:p>
        </w:tc>
        <w:tc>
          <w:tcPr>
            <w:tcW w:w="715" w:type="pct"/>
          </w:tcPr>
          <w:p w14:paraId="1B1D064C" w14:textId="77777777" w:rsidR="00771159" w:rsidRPr="008F7166" w:rsidRDefault="00771159" w:rsidP="008F7166">
            <w:pPr>
              <w:pStyle w:val="USBodyText"/>
              <w:rPr>
                <w:b/>
              </w:rPr>
            </w:pPr>
          </w:p>
        </w:tc>
        <w:tc>
          <w:tcPr>
            <w:tcW w:w="505" w:type="pct"/>
          </w:tcPr>
          <w:p w14:paraId="43874203" w14:textId="77777777" w:rsidR="00771159" w:rsidRPr="008F7166" w:rsidRDefault="00771159" w:rsidP="008F7166">
            <w:pPr>
              <w:pStyle w:val="USBodyText"/>
              <w:rPr>
                <w:b/>
              </w:rPr>
            </w:pPr>
          </w:p>
        </w:tc>
        <w:tc>
          <w:tcPr>
            <w:tcW w:w="505" w:type="pct"/>
          </w:tcPr>
          <w:p w14:paraId="36FC53F8" w14:textId="77777777" w:rsidR="00771159" w:rsidRPr="008F7166" w:rsidRDefault="00771159" w:rsidP="008F7166">
            <w:pPr>
              <w:pStyle w:val="USBodyText"/>
              <w:rPr>
                <w:b/>
              </w:rPr>
            </w:pPr>
          </w:p>
        </w:tc>
        <w:tc>
          <w:tcPr>
            <w:tcW w:w="463" w:type="pct"/>
          </w:tcPr>
          <w:p w14:paraId="092E13A2" w14:textId="77777777" w:rsidR="00771159" w:rsidRPr="008F7166" w:rsidRDefault="00771159" w:rsidP="008F7166">
            <w:pPr>
              <w:pStyle w:val="USBodyText"/>
              <w:rPr>
                <w:b/>
              </w:rPr>
            </w:pPr>
          </w:p>
        </w:tc>
        <w:tc>
          <w:tcPr>
            <w:tcW w:w="757" w:type="pct"/>
          </w:tcPr>
          <w:p w14:paraId="75340538" w14:textId="77777777" w:rsidR="00771159" w:rsidRPr="008F7166" w:rsidRDefault="00771159" w:rsidP="008F7166">
            <w:pPr>
              <w:pStyle w:val="USBodyText"/>
              <w:rPr>
                <w:b/>
              </w:rPr>
            </w:pPr>
          </w:p>
        </w:tc>
        <w:tc>
          <w:tcPr>
            <w:tcW w:w="715" w:type="pct"/>
          </w:tcPr>
          <w:p w14:paraId="55896484" w14:textId="77777777" w:rsidR="00771159" w:rsidRPr="008F7166" w:rsidRDefault="00771159" w:rsidP="008F7166">
            <w:pPr>
              <w:pStyle w:val="USBodyText"/>
              <w:rPr>
                <w:b/>
              </w:rPr>
            </w:pPr>
          </w:p>
        </w:tc>
      </w:tr>
      <w:tr w:rsidR="00D310F1" w:rsidRPr="008F7166" w14:paraId="686E60ED" w14:textId="12E1F92B" w:rsidTr="00B41FFE">
        <w:tc>
          <w:tcPr>
            <w:tcW w:w="1342" w:type="pct"/>
          </w:tcPr>
          <w:p w14:paraId="5C8D1187" w14:textId="2D308B79" w:rsidR="00D310F1" w:rsidRPr="008F7166" w:rsidRDefault="00D310F1" w:rsidP="00D310F1">
            <w:pPr>
              <w:pStyle w:val="USBodyText"/>
              <w:spacing w:after="60"/>
            </w:pPr>
            <w:r w:rsidRPr="008F7166">
              <w:rPr>
                <w:b/>
              </w:rPr>
              <w:tab/>
            </w:r>
            <w:r w:rsidR="0052231D">
              <w:t>Reciprocating</w:t>
            </w:r>
            <w:r w:rsidRPr="008F7166">
              <w:t xml:space="preserve"> </w:t>
            </w:r>
            <w:r w:rsidRPr="008F7166">
              <w:lastRenderedPageBreak/>
              <w:t>Engine Generator</w:t>
            </w:r>
            <w:r>
              <w:t>s</w:t>
            </w:r>
          </w:p>
        </w:tc>
        <w:tc>
          <w:tcPr>
            <w:tcW w:w="715" w:type="pct"/>
          </w:tcPr>
          <w:p w14:paraId="2AE65B36" w14:textId="77777777" w:rsidR="00D310F1" w:rsidRPr="008F7166" w:rsidRDefault="00D310F1" w:rsidP="00D310F1">
            <w:pPr>
              <w:pStyle w:val="USBodyText"/>
              <w:rPr>
                <w:b/>
              </w:rPr>
            </w:pPr>
          </w:p>
        </w:tc>
        <w:tc>
          <w:tcPr>
            <w:tcW w:w="505" w:type="pct"/>
          </w:tcPr>
          <w:p w14:paraId="6245E10F" w14:textId="77777777" w:rsidR="00D310F1" w:rsidRPr="008F7166" w:rsidRDefault="00D310F1" w:rsidP="00D310F1">
            <w:pPr>
              <w:pStyle w:val="USBodyText"/>
              <w:rPr>
                <w:b/>
              </w:rPr>
            </w:pPr>
          </w:p>
        </w:tc>
        <w:tc>
          <w:tcPr>
            <w:tcW w:w="505" w:type="pct"/>
          </w:tcPr>
          <w:p w14:paraId="2DD7F05D" w14:textId="77777777" w:rsidR="00D310F1" w:rsidRPr="008F7166" w:rsidRDefault="00D310F1" w:rsidP="00D310F1">
            <w:pPr>
              <w:pStyle w:val="USBodyText"/>
              <w:rPr>
                <w:b/>
              </w:rPr>
            </w:pPr>
          </w:p>
        </w:tc>
        <w:tc>
          <w:tcPr>
            <w:tcW w:w="463" w:type="pct"/>
          </w:tcPr>
          <w:p w14:paraId="502CF98C" w14:textId="77777777" w:rsidR="00D310F1" w:rsidRPr="008F7166" w:rsidRDefault="00D310F1" w:rsidP="00D310F1">
            <w:pPr>
              <w:pStyle w:val="USBodyText"/>
              <w:rPr>
                <w:b/>
              </w:rPr>
            </w:pPr>
          </w:p>
        </w:tc>
        <w:tc>
          <w:tcPr>
            <w:tcW w:w="757" w:type="pct"/>
          </w:tcPr>
          <w:p w14:paraId="43F25417" w14:textId="77777777" w:rsidR="00D310F1" w:rsidRPr="008F7166" w:rsidRDefault="00D310F1" w:rsidP="00D310F1">
            <w:pPr>
              <w:pStyle w:val="USBodyText"/>
              <w:rPr>
                <w:b/>
              </w:rPr>
            </w:pPr>
          </w:p>
        </w:tc>
        <w:tc>
          <w:tcPr>
            <w:tcW w:w="715" w:type="pct"/>
          </w:tcPr>
          <w:p w14:paraId="0220989A" w14:textId="77777777" w:rsidR="00D310F1" w:rsidRPr="008F7166" w:rsidRDefault="00D310F1" w:rsidP="00D310F1">
            <w:pPr>
              <w:pStyle w:val="USBodyText"/>
              <w:rPr>
                <w:b/>
              </w:rPr>
            </w:pPr>
          </w:p>
        </w:tc>
      </w:tr>
      <w:tr w:rsidR="00D310F1" w:rsidRPr="008F7166" w14:paraId="76E5AACF" w14:textId="378B0557" w:rsidTr="00B41FFE">
        <w:tc>
          <w:tcPr>
            <w:tcW w:w="1342" w:type="pct"/>
          </w:tcPr>
          <w:p w14:paraId="6D89419B" w14:textId="3A6368AA" w:rsidR="00D310F1" w:rsidRPr="008F7166" w:rsidRDefault="00D310F1" w:rsidP="00D310F1">
            <w:pPr>
              <w:pStyle w:val="USBodyText"/>
              <w:spacing w:after="60"/>
            </w:pPr>
            <w:r>
              <w:rPr>
                <w:b/>
              </w:rPr>
              <w:lastRenderedPageBreak/>
              <w:t xml:space="preserve">        Solar Modules</w:t>
            </w:r>
          </w:p>
        </w:tc>
        <w:tc>
          <w:tcPr>
            <w:tcW w:w="715" w:type="pct"/>
          </w:tcPr>
          <w:p w14:paraId="45A6CB86" w14:textId="77777777" w:rsidR="00D310F1" w:rsidRPr="008F7166" w:rsidRDefault="00D310F1" w:rsidP="00D310F1">
            <w:pPr>
              <w:pStyle w:val="USBodyText"/>
              <w:rPr>
                <w:b/>
              </w:rPr>
            </w:pPr>
          </w:p>
        </w:tc>
        <w:tc>
          <w:tcPr>
            <w:tcW w:w="505" w:type="pct"/>
          </w:tcPr>
          <w:p w14:paraId="2ADAA308" w14:textId="77777777" w:rsidR="00D310F1" w:rsidRPr="008F7166" w:rsidRDefault="00D310F1" w:rsidP="00D310F1">
            <w:pPr>
              <w:pStyle w:val="USBodyText"/>
              <w:rPr>
                <w:b/>
              </w:rPr>
            </w:pPr>
          </w:p>
        </w:tc>
        <w:tc>
          <w:tcPr>
            <w:tcW w:w="505" w:type="pct"/>
          </w:tcPr>
          <w:p w14:paraId="20AD2B19" w14:textId="77777777" w:rsidR="00D310F1" w:rsidRPr="008F7166" w:rsidRDefault="00D310F1" w:rsidP="00D310F1">
            <w:pPr>
              <w:pStyle w:val="USBodyText"/>
              <w:rPr>
                <w:b/>
              </w:rPr>
            </w:pPr>
          </w:p>
        </w:tc>
        <w:tc>
          <w:tcPr>
            <w:tcW w:w="463" w:type="pct"/>
          </w:tcPr>
          <w:p w14:paraId="2E5B129C" w14:textId="77777777" w:rsidR="00D310F1" w:rsidRPr="008F7166" w:rsidRDefault="00D310F1" w:rsidP="00D310F1">
            <w:pPr>
              <w:pStyle w:val="USBodyText"/>
              <w:rPr>
                <w:b/>
              </w:rPr>
            </w:pPr>
          </w:p>
        </w:tc>
        <w:tc>
          <w:tcPr>
            <w:tcW w:w="757" w:type="pct"/>
          </w:tcPr>
          <w:p w14:paraId="4A086EE5" w14:textId="77777777" w:rsidR="00D310F1" w:rsidRPr="008F7166" w:rsidRDefault="00D310F1" w:rsidP="00D310F1">
            <w:pPr>
              <w:pStyle w:val="USBodyText"/>
              <w:rPr>
                <w:b/>
              </w:rPr>
            </w:pPr>
          </w:p>
        </w:tc>
        <w:tc>
          <w:tcPr>
            <w:tcW w:w="715" w:type="pct"/>
          </w:tcPr>
          <w:p w14:paraId="6B58B9B1" w14:textId="77777777" w:rsidR="00D310F1" w:rsidRPr="008F7166" w:rsidRDefault="00D310F1" w:rsidP="00D310F1">
            <w:pPr>
              <w:pStyle w:val="USBodyText"/>
              <w:rPr>
                <w:b/>
              </w:rPr>
            </w:pPr>
          </w:p>
        </w:tc>
      </w:tr>
      <w:tr w:rsidR="00D310F1" w:rsidRPr="008F7166" w14:paraId="11D00B6F" w14:textId="45D89909" w:rsidTr="00B41FFE">
        <w:tc>
          <w:tcPr>
            <w:tcW w:w="1342" w:type="pct"/>
          </w:tcPr>
          <w:p w14:paraId="63D6B39E" w14:textId="5A0E3084" w:rsidR="00D310F1" w:rsidRPr="008F7166" w:rsidRDefault="00D310F1" w:rsidP="00D310F1">
            <w:pPr>
              <w:pStyle w:val="USBodyText"/>
              <w:spacing w:after="60"/>
            </w:pPr>
            <w:r>
              <w:rPr>
                <w:b/>
              </w:rPr>
              <w:t>Inverters</w:t>
            </w:r>
          </w:p>
        </w:tc>
        <w:tc>
          <w:tcPr>
            <w:tcW w:w="715" w:type="pct"/>
          </w:tcPr>
          <w:p w14:paraId="3EB5AE4F" w14:textId="77777777" w:rsidR="00D310F1" w:rsidRPr="008F7166" w:rsidRDefault="00D310F1" w:rsidP="00D310F1">
            <w:pPr>
              <w:pStyle w:val="USBodyText"/>
              <w:rPr>
                <w:b/>
              </w:rPr>
            </w:pPr>
          </w:p>
        </w:tc>
        <w:tc>
          <w:tcPr>
            <w:tcW w:w="505" w:type="pct"/>
          </w:tcPr>
          <w:p w14:paraId="5AECD47B" w14:textId="77777777" w:rsidR="00D310F1" w:rsidRPr="008F7166" w:rsidRDefault="00D310F1" w:rsidP="00D310F1">
            <w:pPr>
              <w:pStyle w:val="USBodyText"/>
              <w:rPr>
                <w:b/>
              </w:rPr>
            </w:pPr>
          </w:p>
        </w:tc>
        <w:tc>
          <w:tcPr>
            <w:tcW w:w="505" w:type="pct"/>
          </w:tcPr>
          <w:p w14:paraId="4AA04CF9" w14:textId="77777777" w:rsidR="00D310F1" w:rsidRPr="008F7166" w:rsidRDefault="00D310F1" w:rsidP="00D310F1">
            <w:pPr>
              <w:pStyle w:val="USBodyText"/>
              <w:rPr>
                <w:b/>
              </w:rPr>
            </w:pPr>
          </w:p>
        </w:tc>
        <w:tc>
          <w:tcPr>
            <w:tcW w:w="463" w:type="pct"/>
          </w:tcPr>
          <w:p w14:paraId="02B5C194" w14:textId="77777777" w:rsidR="00D310F1" w:rsidRPr="008F7166" w:rsidRDefault="00D310F1" w:rsidP="00D310F1">
            <w:pPr>
              <w:pStyle w:val="USBodyText"/>
              <w:rPr>
                <w:b/>
              </w:rPr>
            </w:pPr>
          </w:p>
        </w:tc>
        <w:tc>
          <w:tcPr>
            <w:tcW w:w="757" w:type="pct"/>
          </w:tcPr>
          <w:p w14:paraId="66EB6723" w14:textId="77777777" w:rsidR="00D310F1" w:rsidRPr="008F7166" w:rsidRDefault="00D310F1" w:rsidP="00D310F1">
            <w:pPr>
              <w:pStyle w:val="USBodyText"/>
              <w:rPr>
                <w:b/>
              </w:rPr>
            </w:pPr>
          </w:p>
        </w:tc>
        <w:tc>
          <w:tcPr>
            <w:tcW w:w="715" w:type="pct"/>
          </w:tcPr>
          <w:p w14:paraId="2173D11A" w14:textId="77777777" w:rsidR="00D310F1" w:rsidRPr="008F7166" w:rsidRDefault="00D310F1" w:rsidP="00D310F1">
            <w:pPr>
              <w:pStyle w:val="USBodyText"/>
              <w:rPr>
                <w:b/>
              </w:rPr>
            </w:pPr>
          </w:p>
        </w:tc>
      </w:tr>
      <w:tr w:rsidR="00D310F1" w:rsidRPr="008F7166" w14:paraId="740AF847" w14:textId="77777777" w:rsidTr="00B41FFE">
        <w:tc>
          <w:tcPr>
            <w:tcW w:w="1342" w:type="pct"/>
          </w:tcPr>
          <w:p w14:paraId="697167DC" w14:textId="770A54A9" w:rsidR="00D310F1" w:rsidRPr="008F7166" w:rsidRDefault="00D310F1" w:rsidP="00D310F1">
            <w:pPr>
              <w:pStyle w:val="USBodyText"/>
              <w:spacing w:after="60"/>
              <w:rPr>
                <w:b/>
              </w:rPr>
            </w:pPr>
            <w:r>
              <w:rPr>
                <w:b/>
              </w:rPr>
              <w:t>Wind Turbines</w:t>
            </w:r>
          </w:p>
        </w:tc>
        <w:tc>
          <w:tcPr>
            <w:tcW w:w="715" w:type="pct"/>
          </w:tcPr>
          <w:p w14:paraId="3EAA4501" w14:textId="77777777" w:rsidR="00D310F1" w:rsidRPr="008F7166" w:rsidRDefault="00D310F1" w:rsidP="00D310F1">
            <w:pPr>
              <w:pStyle w:val="USBodyText"/>
              <w:rPr>
                <w:b/>
              </w:rPr>
            </w:pPr>
          </w:p>
        </w:tc>
        <w:tc>
          <w:tcPr>
            <w:tcW w:w="505" w:type="pct"/>
          </w:tcPr>
          <w:p w14:paraId="2526084A" w14:textId="77777777" w:rsidR="00D310F1" w:rsidRPr="008F7166" w:rsidRDefault="00D310F1" w:rsidP="00D310F1">
            <w:pPr>
              <w:pStyle w:val="USBodyText"/>
              <w:rPr>
                <w:b/>
              </w:rPr>
            </w:pPr>
          </w:p>
        </w:tc>
        <w:tc>
          <w:tcPr>
            <w:tcW w:w="505" w:type="pct"/>
          </w:tcPr>
          <w:p w14:paraId="3F18B8F4" w14:textId="77777777" w:rsidR="00D310F1" w:rsidRPr="008F7166" w:rsidRDefault="00D310F1" w:rsidP="00D310F1">
            <w:pPr>
              <w:pStyle w:val="USBodyText"/>
              <w:rPr>
                <w:b/>
              </w:rPr>
            </w:pPr>
          </w:p>
        </w:tc>
        <w:tc>
          <w:tcPr>
            <w:tcW w:w="463" w:type="pct"/>
          </w:tcPr>
          <w:p w14:paraId="327C39B7" w14:textId="77777777" w:rsidR="00D310F1" w:rsidRPr="008F7166" w:rsidRDefault="00D310F1" w:rsidP="00D310F1">
            <w:pPr>
              <w:pStyle w:val="USBodyText"/>
              <w:rPr>
                <w:b/>
              </w:rPr>
            </w:pPr>
          </w:p>
        </w:tc>
        <w:tc>
          <w:tcPr>
            <w:tcW w:w="757" w:type="pct"/>
          </w:tcPr>
          <w:p w14:paraId="62BEE97C" w14:textId="77777777" w:rsidR="00D310F1" w:rsidRPr="008F7166" w:rsidRDefault="00D310F1" w:rsidP="00D310F1">
            <w:pPr>
              <w:pStyle w:val="USBodyText"/>
              <w:rPr>
                <w:b/>
              </w:rPr>
            </w:pPr>
          </w:p>
        </w:tc>
        <w:tc>
          <w:tcPr>
            <w:tcW w:w="715" w:type="pct"/>
          </w:tcPr>
          <w:p w14:paraId="5110293D" w14:textId="77777777" w:rsidR="00D310F1" w:rsidRPr="008F7166" w:rsidRDefault="00D310F1" w:rsidP="00D310F1">
            <w:pPr>
              <w:pStyle w:val="USBodyText"/>
              <w:rPr>
                <w:b/>
              </w:rPr>
            </w:pPr>
          </w:p>
        </w:tc>
      </w:tr>
      <w:tr w:rsidR="00D310F1" w:rsidRPr="008F7166" w14:paraId="73F7C9DA" w14:textId="77777777" w:rsidTr="00B41FFE">
        <w:tc>
          <w:tcPr>
            <w:tcW w:w="1342" w:type="pct"/>
          </w:tcPr>
          <w:p w14:paraId="24CFFF40" w14:textId="625EC490" w:rsidR="00D310F1" w:rsidRDefault="00D310F1" w:rsidP="00D310F1">
            <w:pPr>
              <w:pStyle w:val="USBodyText"/>
              <w:spacing w:after="60"/>
              <w:rPr>
                <w:b/>
              </w:rPr>
            </w:pPr>
            <w:r>
              <w:rPr>
                <w:b/>
              </w:rPr>
              <w:t>Energy Storage (batteries, compression systems, other)</w:t>
            </w:r>
          </w:p>
        </w:tc>
        <w:tc>
          <w:tcPr>
            <w:tcW w:w="715" w:type="pct"/>
          </w:tcPr>
          <w:p w14:paraId="5A7FF298" w14:textId="77777777" w:rsidR="00D310F1" w:rsidRPr="008F7166" w:rsidRDefault="00D310F1" w:rsidP="00D310F1">
            <w:pPr>
              <w:pStyle w:val="USBodyText"/>
              <w:rPr>
                <w:b/>
              </w:rPr>
            </w:pPr>
          </w:p>
        </w:tc>
        <w:tc>
          <w:tcPr>
            <w:tcW w:w="505" w:type="pct"/>
          </w:tcPr>
          <w:p w14:paraId="798AA1D5" w14:textId="77777777" w:rsidR="00D310F1" w:rsidRPr="008F7166" w:rsidRDefault="00D310F1" w:rsidP="00D310F1">
            <w:pPr>
              <w:pStyle w:val="USBodyText"/>
              <w:rPr>
                <w:b/>
              </w:rPr>
            </w:pPr>
          </w:p>
        </w:tc>
        <w:tc>
          <w:tcPr>
            <w:tcW w:w="505" w:type="pct"/>
          </w:tcPr>
          <w:p w14:paraId="566F68CE" w14:textId="77777777" w:rsidR="00D310F1" w:rsidRPr="008F7166" w:rsidRDefault="00D310F1" w:rsidP="00D310F1">
            <w:pPr>
              <w:pStyle w:val="USBodyText"/>
              <w:rPr>
                <w:b/>
              </w:rPr>
            </w:pPr>
          </w:p>
        </w:tc>
        <w:tc>
          <w:tcPr>
            <w:tcW w:w="463" w:type="pct"/>
          </w:tcPr>
          <w:p w14:paraId="0B148D91" w14:textId="77777777" w:rsidR="00D310F1" w:rsidRPr="008F7166" w:rsidRDefault="00D310F1" w:rsidP="00D310F1">
            <w:pPr>
              <w:pStyle w:val="USBodyText"/>
              <w:rPr>
                <w:b/>
              </w:rPr>
            </w:pPr>
          </w:p>
        </w:tc>
        <w:tc>
          <w:tcPr>
            <w:tcW w:w="757" w:type="pct"/>
          </w:tcPr>
          <w:p w14:paraId="2E87A847" w14:textId="77777777" w:rsidR="00D310F1" w:rsidRPr="008F7166" w:rsidRDefault="00D310F1" w:rsidP="00D310F1">
            <w:pPr>
              <w:pStyle w:val="USBodyText"/>
              <w:rPr>
                <w:b/>
              </w:rPr>
            </w:pPr>
          </w:p>
        </w:tc>
        <w:tc>
          <w:tcPr>
            <w:tcW w:w="715" w:type="pct"/>
          </w:tcPr>
          <w:p w14:paraId="254F72E7" w14:textId="77777777" w:rsidR="00D310F1" w:rsidRPr="008F7166" w:rsidRDefault="00D310F1" w:rsidP="00D310F1">
            <w:pPr>
              <w:pStyle w:val="USBodyText"/>
              <w:rPr>
                <w:b/>
              </w:rPr>
            </w:pPr>
          </w:p>
        </w:tc>
      </w:tr>
      <w:tr w:rsidR="00D310F1" w:rsidRPr="008F7166" w14:paraId="24BF6F9E" w14:textId="77777777" w:rsidTr="00B41FFE">
        <w:tc>
          <w:tcPr>
            <w:tcW w:w="1342" w:type="pct"/>
          </w:tcPr>
          <w:p w14:paraId="1DE1BEDA" w14:textId="43DCC8B8" w:rsidR="00D310F1" w:rsidRDefault="00D310F1" w:rsidP="00D310F1">
            <w:pPr>
              <w:pStyle w:val="USBodyText"/>
              <w:spacing w:after="60"/>
              <w:rPr>
                <w:b/>
              </w:rPr>
            </w:pPr>
            <w:r>
              <w:rPr>
                <w:b/>
              </w:rPr>
              <w:t>Balance of Plant</w:t>
            </w:r>
          </w:p>
        </w:tc>
        <w:tc>
          <w:tcPr>
            <w:tcW w:w="715" w:type="pct"/>
          </w:tcPr>
          <w:p w14:paraId="7863760D" w14:textId="77777777" w:rsidR="00D310F1" w:rsidRPr="008F7166" w:rsidRDefault="00D310F1" w:rsidP="00D310F1">
            <w:pPr>
              <w:pStyle w:val="USBodyText"/>
              <w:rPr>
                <w:b/>
              </w:rPr>
            </w:pPr>
          </w:p>
        </w:tc>
        <w:tc>
          <w:tcPr>
            <w:tcW w:w="505" w:type="pct"/>
          </w:tcPr>
          <w:p w14:paraId="1AB4CE28" w14:textId="77777777" w:rsidR="00D310F1" w:rsidRPr="008F7166" w:rsidRDefault="00D310F1" w:rsidP="00D310F1">
            <w:pPr>
              <w:pStyle w:val="USBodyText"/>
              <w:rPr>
                <w:b/>
              </w:rPr>
            </w:pPr>
          </w:p>
        </w:tc>
        <w:tc>
          <w:tcPr>
            <w:tcW w:w="505" w:type="pct"/>
          </w:tcPr>
          <w:p w14:paraId="25558AB5" w14:textId="77777777" w:rsidR="00D310F1" w:rsidRPr="008F7166" w:rsidRDefault="00D310F1" w:rsidP="00D310F1">
            <w:pPr>
              <w:pStyle w:val="USBodyText"/>
              <w:rPr>
                <w:b/>
              </w:rPr>
            </w:pPr>
          </w:p>
        </w:tc>
        <w:tc>
          <w:tcPr>
            <w:tcW w:w="463" w:type="pct"/>
          </w:tcPr>
          <w:p w14:paraId="5DB701BE" w14:textId="77777777" w:rsidR="00D310F1" w:rsidRPr="008F7166" w:rsidRDefault="00D310F1" w:rsidP="00D310F1">
            <w:pPr>
              <w:pStyle w:val="USBodyText"/>
              <w:rPr>
                <w:b/>
              </w:rPr>
            </w:pPr>
          </w:p>
        </w:tc>
        <w:tc>
          <w:tcPr>
            <w:tcW w:w="757" w:type="pct"/>
          </w:tcPr>
          <w:p w14:paraId="50CAB482" w14:textId="77777777" w:rsidR="00D310F1" w:rsidRPr="008F7166" w:rsidRDefault="00D310F1" w:rsidP="00D310F1">
            <w:pPr>
              <w:pStyle w:val="USBodyText"/>
              <w:rPr>
                <w:b/>
              </w:rPr>
            </w:pPr>
          </w:p>
        </w:tc>
        <w:tc>
          <w:tcPr>
            <w:tcW w:w="715" w:type="pct"/>
          </w:tcPr>
          <w:p w14:paraId="0B7BBAF1" w14:textId="77777777" w:rsidR="00D310F1" w:rsidRPr="008F7166" w:rsidRDefault="00D310F1" w:rsidP="00D310F1">
            <w:pPr>
              <w:pStyle w:val="USBodyText"/>
              <w:rPr>
                <w:b/>
              </w:rPr>
            </w:pPr>
          </w:p>
        </w:tc>
      </w:tr>
      <w:tr w:rsidR="00D310F1" w:rsidRPr="008F7166" w14:paraId="568E2310" w14:textId="77777777" w:rsidTr="00B41FFE">
        <w:tc>
          <w:tcPr>
            <w:tcW w:w="1342" w:type="pct"/>
          </w:tcPr>
          <w:p w14:paraId="15300748" w14:textId="5A5CC80B" w:rsidR="00D310F1" w:rsidRDefault="00D310F1" w:rsidP="00D310F1">
            <w:pPr>
              <w:pStyle w:val="USBodyText"/>
              <w:spacing w:after="60"/>
              <w:rPr>
                <w:b/>
              </w:rPr>
            </w:pPr>
            <w:r>
              <w:rPr>
                <w:b/>
              </w:rPr>
              <w:t>Civil Works</w:t>
            </w:r>
          </w:p>
        </w:tc>
        <w:tc>
          <w:tcPr>
            <w:tcW w:w="715" w:type="pct"/>
          </w:tcPr>
          <w:p w14:paraId="6E9402EF" w14:textId="77777777" w:rsidR="00D310F1" w:rsidRPr="008F7166" w:rsidRDefault="00D310F1" w:rsidP="00D310F1">
            <w:pPr>
              <w:pStyle w:val="USBodyText"/>
              <w:rPr>
                <w:b/>
              </w:rPr>
            </w:pPr>
          </w:p>
        </w:tc>
        <w:tc>
          <w:tcPr>
            <w:tcW w:w="505" w:type="pct"/>
          </w:tcPr>
          <w:p w14:paraId="3F418A5A" w14:textId="77777777" w:rsidR="00D310F1" w:rsidRPr="008F7166" w:rsidRDefault="00D310F1" w:rsidP="00D310F1">
            <w:pPr>
              <w:pStyle w:val="USBodyText"/>
              <w:rPr>
                <w:b/>
              </w:rPr>
            </w:pPr>
          </w:p>
        </w:tc>
        <w:tc>
          <w:tcPr>
            <w:tcW w:w="505" w:type="pct"/>
          </w:tcPr>
          <w:p w14:paraId="50657E87" w14:textId="77777777" w:rsidR="00D310F1" w:rsidRPr="008F7166" w:rsidRDefault="00D310F1" w:rsidP="00D310F1">
            <w:pPr>
              <w:pStyle w:val="USBodyText"/>
              <w:rPr>
                <w:b/>
              </w:rPr>
            </w:pPr>
          </w:p>
        </w:tc>
        <w:tc>
          <w:tcPr>
            <w:tcW w:w="463" w:type="pct"/>
          </w:tcPr>
          <w:p w14:paraId="60B3E718" w14:textId="77777777" w:rsidR="00D310F1" w:rsidRPr="008F7166" w:rsidRDefault="00D310F1" w:rsidP="00D310F1">
            <w:pPr>
              <w:pStyle w:val="USBodyText"/>
              <w:rPr>
                <w:b/>
              </w:rPr>
            </w:pPr>
          </w:p>
        </w:tc>
        <w:tc>
          <w:tcPr>
            <w:tcW w:w="757" w:type="pct"/>
          </w:tcPr>
          <w:p w14:paraId="70B56CB1" w14:textId="77777777" w:rsidR="00D310F1" w:rsidRPr="008F7166" w:rsidRDefault="00D310F1" w:rsidP="00D310F1">
            <w:pPr>
              <w:pStyle w:val="USBodyText"/>
              <w:rPr>
                <w:b/>
              </w:rPr>
            </w:pPr>
          </w:p>
        </w:tc>
        <w:tc>
          <w:tcPr>
            <w:tcW w:w="715" w:type="pct"/>
          </w:tcPr>
          <w:p w14:paraId="7B17AE7E" w14:textId="77777777" w:rsidR="00D310F1" w:rsidRPr="008F7166" w:rsidRDefault="00D310F1" w:rsidP="00D310F1">
            <w:pPr>
              <w:pStyle w:val="USBodyText"/>
              <w:rPr>
                <w:b/>
              </w:rPr>
            </w:pPr>
          </w:p>
        </w:tc>
      </w:tr>
    </w:tbl>
    <w:p w14:paraId="75534B6F" w14:textId="2662D0F3" w:rsidR="008F7166" w:rsidRDefault="008F7166" w:rsidP="008F7166">
      <w:pPr>
        <w:pStyle w:val="USBodyText"/>
        <w:spacing w:after="0"/>
        <w:jc w:val="left"/>
        <w:rPr>
          <w:b/>
          <w:szCs w:val="20"/>
        </w:rPr>
      </w:pPr>
      <w:r w:rsidRPr="008F7166">
        <w:rPr>
          <w:b/>
        </w:rPr>
        <w:t>(Continued)</w:t>
      </w:r>
      <w:r w:rsidRPr="008F7166">
        <w:br w:type="page"/>
      </w:r>
      <w:r w:rsidRPr="008F7166">
        <w:rPr>
          <w:b/>
          <w:sz w:val="28"/>
          <w:szCs w:val="28"/>
        </w:rPr>
        <w:lastRenderedPageBreak/>
        <w:t xml:space="preserve">FORM 5 - PROJECT DATA SHEETS </w:t>
      </w:r>
      <w:r w:rsidR="00900C06">
        <w:rPr>
          <w:b/>
          <w:sz w:val="28"/>
          <w:szCs w:val="28"/>
        </w:rPr>
        <w:t xml:space="preserve"> </w:t>
      </w:r>
      <w:r w:rsidRPr="008F7166">
        <w:rPr>
          <w:b/>
          <w:szCs w:val="20"/>
        </w:rPr>
        <w:t>(Page 2 of 2)</w:t>
      </w:r>
    </w:p>
    <w:p w14:paraId="37F6D34B" w14:textId="77777777" w:rsidR="00900C06" w:rsidRPr="00900C06" w:rsidRDefault="00900C06" w:rsidP="008F7166">
      <w:pPr>
        <w:pStyle w:val="USBodyText"/>
        <w:spacing w:after="0"/>
        <w:jc w:val="left"/>
        <w:rPr>
          <w:b/>
          <w:sz w:val="28"/>
          <w:szCs w:val="28"/>
        </w:rPr>
      </w:pPr>
    </w:p>
    <w:tbl>
      <w:tblPr>
        <w:tblW w:w="5000" w:type="pct"/>
        <w:tblBorders>
          <w:top w:val="double" w:sz="6" w:space="0" w:color="3E6EA3"/>
          <w:left w:val="double" w:sz="6" w:space="0" w:color="3E6EA3"/>
          <w:bottom w:val="double" w:sz="6" w:space="0" w:color="3E6EA3"/>
          <w:right w:val="double" w:sz="6" w:space="0" w:color="3E6EA3"/>
          <w:insideH w:val="single" w:sz="4" w:space="0" w:color="3E6EA3"/>
          <w:insideV w:val="single" w:sz="4" w:space="0" w:color="3E6EA3"/>
        </w:tblBorders>
        <w:tblLook w:val="0000" w:firstRow="0" w:lastRow="0" w:firstColumn="0" w:lastColumn="0" w:noHBand="0" w:noVBand="0"/>
      </w:tblPr>
      <w:tblGrid>
        <w:gridCol w:w="3370"/>
        <w:gridCol w:w="911"/>
        <w:gridCol w:w="912"/>
        <w:gridCol w:w="912"/>
        <w:gridCol w:w="831"/>
        <w:gridCol w:w="1502"/>
        <w:gridCol w:w="1138"/>
      </w:tblGrid>
      <w:tr w:rsidR="00D310F1" w:rsidRPr="008F7166" w14:paraId="664505BB" w14:textId="4C70E262" w:rsidTr="00B41FFE">
        <w:tc>
          <w:tcPr>
            <w:tcW w:w="1760" w:type="pct"/>
          </w:tcPr>
          <w:p w14:paraId="6AE13ECB" w14:textId="6182AADE" w:rsidR="00D310F1" w:rsidRPr="008F7166" w:rsidRDefault="00D310F1" w:rsidP="008F7166">
            <w:pPr>
              <w:pStyle w:val="USBodyText"/>
              <w:spacing w:after="60"/>
              <w:rPr>
                <w:b/>
              </w:rPr>
            </w:pPr>
            <w:r w:rsidRPr="008F7166">
              <w:rPr>
                <w:b/>
              </w:rPr>
              <w:t>Characteristic</w:t>
            </w:r>
          </w:p>
        </w:tc>
        <w:tc>
          <w:tcPr>
            <w:tcW w:w="476" w:type="pct"/>
          </w:tcPr>
          <w:p w14:paraId="5E32DEB1" w14:textId="3447E0B9" w:rsidR="00D310F1" w:rsidRPr="008F7166" w:rsidRDefault="00D310F1" w:rsidP="008F7166">
            <w:pPr>
              <w:pStyle w:val="USBodyText"/>
              <w:spacing w:after="60"/>
              <w:rPr>
                <w:b/>
              </w:rPr>
            </w:pPr>
            <w:r w:rsidRPr="008F7166">
              <w:rPr>
                <w:b/>
              </w:rPr>
              <w:t>Total</w:t>
            </w:r>
          </w:p>
        </w:tc>
        <w:tc>
          <w:tcPr>
            <w:tcW w:w="476" w:type="pct"/>
          </w:tcPr>
          <w:p w14:paraId="60960A56" w14:textId="3C419B76" w:rsidR="00D310F1" w:rsidRPr="008F7166" w:rsidRDefault="00D310F1" w:rsidP="008F7166">
            <w:pPr>
              <w:pStyle w:val="USBodyText"/>
              <w:spacing w:after="60"/>
              <w:rPr>
                <w:b/>
              </w:rPr>
            </w:pPr>
            <w:r w:rsidRPr="008F7166">
              <w:rPr>
                <w:b/>
              </w:rPr>
              <w:t>Unit 1</w:t>
            </w:r>
          </w:p>
        </w:tc>
        <w:tc>
          <w:tcPr>
            <w:tcW w:w="476" w:type="pct"/>
          </w:tcPr>
          <w:p w14:paraId="77175D81" w14:textId="619A89D6" w:rsidR="00D310F1" w:rsidRPr="008F7166" w:rsidRDefault="00D310F1" w:rsidP="008F7166">
            <w:pPr>
              <w:pStyle w:val="USBodyText"/>
              <w:spacing w:after="60"/>
              <w:rPr>
                <w:b/>
              </w:rPr>
            </w:pPr>
            <w:r w:rsidRPr="008F7166">
              <w:rPr>
                <w:b/>
              </w:rPr>
              <w:t>Unit 2</w:t>
            </w:r>
          </w:p>
        </w:tc>
        <w:tc>
          <w:tcPr>
            <w:tcW w:w="434" w:type="pct"/>
          </w:tcPr>
          <w:p w14:paraId="566B1D04" w14:textId="1AA51E31" w:rsidR="00D310F1" w:rsidRPr="008F7166" w:rsidRDefault="00D310F1" w:rsidP="008F7166">
            <w:pPr>
              <w:pStyle w:val="USBodyText"/>
              <w:spacing w:after="60"/>
              <w:rPr>
                <w:b/>
              </w:rPr>
            </w:pPr>
            <w:r w:rsidRPr="008F7166">
              <w:rPr>
                <w:b/>
              </w:rPr>
              <w:t>Unit 3</w:t>
            </w:r>
          </w:p>
        </w:tc>
        <w:tc>
          <w:tcPr>
            <w:tcW w:w="784" w:type="pct"/>
          </w:tcPr>
          <w:p w14:paraId="2752B1BD" w14:textId="4B430C05" w:rsidR="00D310F1" w:rsidRPr="008F7166" w:rsidRDefault="00D310F1" w:rsidP="008F7166">
            <w:pPr>
              <w:pStyle w:val="USBodyText"/>
              <w:spacing w:after="60"/>
              <w:rPr>
                <w:b/>
              </w:rPr>
            </w:pPr>
            <w:r>
              <w:rPr>
                <w:b/>
              </w:rPr>
              <w:t>RENEWABLE GENERATION</w:t>
            </w:r>
          </w:p>
        </w:tc>
        <w:tc>
          <w:tcPr>
            <w:tcW w:w="595" w:type="pct"/>
          </w:tcPr>
          <w:p w14:paraId="21A99B93" w14:textId="5E92431B" w:rsidR="00D310F1" w:rsidRPr="008F7166" w:rsidRDefault="00D310F1" w:rsidP="008F7166">
            <w:pPr>
              <w:pStyle w:val="USBodyText"/>
              <w:spacing w:after="60"/>
              <w:rPr>
                <w:b/>
              </w:rPr>
            </w:pPr>
            <w:r>
              <w:rPr>
                <w:b/>
              </w:rPr>
              <w:t>ENERGY STORAGE</w:t>
            </w:r>
          </w:p>
        </w:tc>
      </w:tr>
      <w:tr w:rsidR="00D310F1" w:rsidRPr="008F7166" w14:paraId="13106CF1" w14:textId="02C2254E" w:rsidTr="00B41FFE">
        <w:tc>
          <w:tcPr>
            <w:tcW w:w="1760" w:type="pct"/>
          </w:tcPr>
          <w:p w14:paraId="00F9CAA1" w14:textId="2460D934" w:rsidR="00D310F1" w:rsidRPr="008F7166" w:rsidRDefault="00D310F1" w:rsidP="008F7166">
            <w:pPr>
              <w:pStyle w:val="USBodyText"/>
              <w:spacing w:after="60"/>
              <w:rPr>
                <w:b/>
              </w:rPr>
            </w:pPr>
            <w:r w:rsidRPr="008F7166">
              <w:rPr>
                <w:b/>
              </w:rPr>
              <w:t xml:space="preserve">Performance:  </w:t>
            </w:r>
          </w:p>
          <w:p w14:paraId="09DF20FD" w14:textId="77777777" w:rsidR="00D310F1" w:rsidRPr="008F7166" w:rsidRDefault="00D310F1" w:rsidP="008F7166">
            <w:pPr>
              <w:pStyle w:val="USBodyText"/>
              <w:spacing w:after="60"/>
              <w:rPr>
                <w:b/>
              </w:rPr>
            </w:pPr>
            <w:r w:rsidRPr="008F7166">
              <w:t>Commercial Operations Date (COD):</w:t>
            </w:r>
          </w:p>
        </w:tc>
        <w:tc>
          <w:tcPr>
            <w:tcW w:w="476" w:type="pct"/>
          </w:tcPr>
          <w:p w14:paraId="50013A9D" w14:textId="77777777" w:rsidR="00D310F1" w:rsidRPr="008F7166" w:rsidRDefault="00D310F1" w:rsidP="008F7166">
            <w:pPr>
              <w:pStyle w:val="USBodyText"/>
              <w:spacing w:after="60"/>
              <w:rPr>
                <w:b/>
              </w:rPr>
            </w:pPr>
          </w:p>
        </w:tc>
        <w:tc>
          <w:tcPr>
            <w:tcW w:w="476" w:type="pct"/>
          </w:tcPr>
          <w:p w14:paraId="5A3280EC" w14:textId="77777777" w:rsidR="00D310F1" w:rsidRPr="008F7166" w:rsidRDefault="00D310F1" w:rsidP="008F7166">
            <w:pPr>
              <w:pStyle w:val="USBodyText"/>
              <w:spacing w:after="60"/>
              <w:rPr>
                <w:b/>
              </w:rPr>
            </w:pPr>
          </w:p>
        </w:tc>
        <w:tc>
          <w:tcPr>
            <w:tcW w:w="476" w:type="pct"/>
          </w:tcPr>
          <w:p w14:paraId="5E88C4D6" w14:textId="77777777" w:rsidR="00D310F1" w:rsidRPr="008F7166" w:rsidRDefault="00D310F1" w:rsidP="008F7166">
            <w:pPr>
              <w:pStyle w:val="USBodyText"/>
              <w:spacing w:after="60"/>
              <w:rPr>
                <w:b/>
              </w:rPr>
            </w:pPr>
          </w:p>
        </w:tc>
        <w:tc>
          <w:tcPr>
            <w:tcW w:w="434" w:type="pct"/>
          </w:tcPr>
          <w:p w14:paraId="3FF41D2F" w14:textId="77777777" w:rsidR="00D310F1" w:rsidRPr="008F7166" w:rsidRDefault="00D310F1" w:rsidP="008F7166">
            <w:pPr>
              <w:pStyle w:val="USBodyText"/>
              <w:spacing w:after="60"/>
              <w:rPr>
                <w:b/>
              </w:rPr>
            </w:pPr>
          </w:p>
        </w:tc>
        <w:tc>
          <w:tcPr>
            <w:tcW w:w="784" w:type="pct"/>
          </w:tcPr>
          <w:p w14:paraId="10F1F847" w14:textId="77777777" w:rsidR="00D310F1" w:rsidRPr="008F7166" w:rsidRDefault="00D310F1" w:rsidP="008F7166">
            <w:pPr>
              <w:pStyle w:val="USBodyText"/>
              <w:spacing w:after="60"/>
              <w:rPr>
                <w:b/>
              </w:rPr>
            </w:pPr>
          </w:p>
        </w:tc>
        <w:tc>
          <w:tcPr>
            <w:tcW w:w="595" w:type="pct"/>
          </w:tcPr>
          <w:p w14:paraId="6D1DDF13" w14:textId="77777777" w:rsidR="00D310F1" w:rsidRPr="008F7166" w:rsidRDefault="00D310F1" w:rsidP="008F7166">
            <w:pPr>
              <w:pStyle w:val="USBodyText"/>
              <w:spacing w:after="60"/>
              <w:rPr>
                <w:b/>
              </w:rPr>
            </w:pPr>
          </w:p>
        </w:tc>
      </w:tr>
      <w:tr w:rsidR="00D310F1" w:rsidRPr="008F7166" w14:paraId="3445E1D5" w14:textId="2E03CF85" w:rsidTr="00B41FFE">
        <w:tc>
          <w:tcPr>
            <w:tcW w:w="1760" w:type="pct"/>
          </w:tcPr>
          <w:p w14:paraId="78301D5C" w14:textId="77777777" w:rsidR="00D310F1" w:rsidRPr="008F7166" w:rsidRDefault="00D310F1" w:rsidP="008F7166">
            <w:pPr>
              <w:pStyle w:val="USBodyText"/>
              <w:spacing w:after="60"/>
            </w:pPr>
            <w:r w:rsidRPr="008F7166">
              <w:t>Construction Period (months)</w:t>
            </w:r>
          </w:p>
        </w:tc>
        <w:tc>
          <w:tcPr>
            <w:tcW w:w="476" w:type="pct"/>
          </w:tcPr>
          <w:p w14:paraId="68E33B05" w14:textId="77777777" w:rsidR="00D310F1" w:rsidRPr="008F7166" w:rsidRDefault="00D310F1" w:rsidP="008F7166">
            <w:pPr>
              <w:pStyle w:val="USBodyText"/>
              <w:spacing w:after="60"/>
              <w:rPr>
                <w:b/>
              </w:rPr>
            </w:pPr>
          </w:p>
        </w:tc>
        <w:tc>
          <w:tcPr>
            <w:tcW w:w="476" w:type="pct"/>
          </w:tcPr>
          <w:p w14:paraId="705C1E88" w14:textId="77777777" w:rsidR="00D310F1" w:rsidRPr="008F7166" w:rsidRDefault="00D310F1" w:rsidP="008F7166">
            <w:pPr>
              <w:pStyle w:val="USBodyText"/>
              <w:spacing w:after="60"/>
              <w:rPr>
                <w:b/>
              </w:rPr>
            </w:pPr>
          </w:p>
        </w:tc>
        <w:tc>
          <w:tcPr>
            <w:tcW w:w="476" w:type="pct"/>
          </w:tcPr>
          <w:p w14:paraId="190C40F1" w14:textId="77777777" w:rsidR="00D310F1" w:rsidRPr="008F7166" w:rsidRDefault="00D310F1" w:rsidP="008F7166">
            <w:pPr>
              <w:pStyle w:val="USBodyText"/>
              <w:spacing w:after="60"/>
              <w:rPr>
                <w:b/>
              </w:rPr>
            </w:pPr>
          </w:p>
        </w:tc>
        <w:tc>
          <w:tcPr>
            <w:tcW w:w="434" w:type="pct"/>
          </w:tcPr>
          <w:p w14:paraId="06242902" w14:textId="77777777" w:rsidR="00D310F1" w:rsidRPr="008F7166" w:rsidRDefault="00D310F1" w:rsidP="008F7166">
            <w:pPr>
              <w:pStyle w:val="USBodyText"/>
              <w:spacing w:after="60"/>
              <w:rPr>
                <w:b/>
              </w:rPr>
            </w:pPr>
          </w:p>
        </w:tc>
        <w:tc>
          <w:tcPr>
            <w:tcW w:w="784" w:type="pct"/>
          </w:tcPr>
          <w:p w14:paraId="66D1163B" w14:textId="77777777" w:rsidR="00D310F1" w:rsidRPr="008F7166" w:rsidRDefault="00D310F1" w:rsidP="008F7166">
            <w:pPr>
              <w:pStyle w:val="USBodyText"/>
              <w:spacing w:after="60"/>
              <w:rPr>
                <w:b/>
              </w:rPr>
            </w:pPr>
          </w:p>
        </w:tc>
        <w:tc>
          <w:tcPr>
            <w:tcW w:w="595" w:type="pct"/>
          </w:tcPr>
          <w:p w14:paraId="633CF635" w14:textId="77777777" w:rsidR="00D310F1" w:rsidRPr="008F7166" w:rsidRDefault="00D310F1" w:rsidP="008F7166">
            <w:pPr>
              <w:pStyle w:val="USBodyText"/>
              <w:spacing w:after="60"/>
              <w:rPr>
                <w:b/>
              </w:rPr>
            </w:pPr>
          </w:p>
        </w:tc>
      </w:tr>
      <w:tr w:rsidR="00D310F1" w:rsidRPr="008F7166" w14:paraId="723EE35F" w14:textId="34BE47BD" w:rsidTr="00B41FFE">
        <w:tc>
          <w:tcPr>
            <w:tcW w:w="1760" w:type="pct"/>
          </w:tcPr>
          <w:p w14:paraId="77F57361" w14:textId="296399B9" w:rsidR="00D310F1" w:rsidRPr="008F7166" w:rsidRDefault="00D310F1" w:rsidP="008F7166">
            <w:pPr>
              <w:pStyle w:val="USBodyText"/>
              <w:spacing w:after="60"/>
            </w:pPr>
            <w:r w:rsidRPr="008F7166">
              <w:t>Operating History to 20</w:t>
            </w:r>
            <w:r>
              <w:t>17</w:t>
            </w:r>
            <w:r w:rsidRPr="008F7166">
              <w:t xml:space="preserve"> (years)</w:t>
            </w:r>
          </w:p>
        </w:tc>
        <w:tc>
          <w:tcPr>
            <w:tcW w:w="476" w:type="pct"/>
          </w:tcPr>
          <w:p w14:paraId="1E5849A0" w14:textId="77777777" w:rsidR="00D310F1" w:rsidRPr="008F7166" w:rsidRDefault="00D310F1" w:rsidP="008F7166">
            <w:pPr>
              <w:pStyle w:val="USBodyText"/>
              <w:spacing w:after="60"/>
              <w:rPr>
                <w:b/>
              </w:rPr>
            </w:pPr>
          </w:p>
        </w:tc>
        <w:tc>
          <w:tcPr>
            <w:tcW w:w="476" w:type="pct"/>
          </w:tcPr>
          <w:p w14:paraId="3C0D3C7E" w14:textId="77777777" w:rsidR="00D310F1" w:rsidRPr="008F7166" w:rsidRDefault="00D310F1" w:rsidP="008F7166">
            <w:pPr>
              <w:pStyle w:val="USBodyText"/>
              <w:spacing w:after="60"/>
              <w:rPr>
                <w:b/>
              </w:rPr>
            </w:pPr>
          </w:p>
        </w:tc>
        <w:tc>
          <w:tcPr>
            <w:tcW w:w="476" w:type="pct"/>
          </w:tcPr>
          <w:p w14:paraId="62D67E8B" w14:textId="77777777" w:rsidR="00D310F1" w:rsidRPr="008F7166" w:rsidRDefault="00D310F1" w:rsidP="008F7166">
            <w:pPr>
              <w:pStyle w:val="USBodyText"/>
              <w:spacing w:after="60"/>
              <w:rPr>
                <w:b/>
              </w:rPr>
            </w:pPr>
          </w:p>
        </w:tc>
        <w:tc>
          <w:tcPr>
            <w:tcW w:w="434" w:type="pct"/>
          </w:tcPr>
          <w:p w14:paraId="59C1935B" w14:textId="77777777" w:rsidR="00D310F1" w:rsidRPr="008F7166" w:rsidRDefault="00D310F1" w:rsidP="008F7166">
            <w:pPr>
              <w:pStyle w:val="USBodyText"/>
              <w:spacing w:after="60"/>
              <w:rPr>
                <w:b/>
              </w:rPr>
            </w:pPr>
          </w:p>
        </w:tc>
        <w:tc>
          <w:tcPr>
            <w:tcW w:w="784" w:type="pct"/>
          </w:tcPr>
          <w:p w14:paraId="30752AC0" w14:textId="77777777" w:rsidR="00D310F1" w:rsidRPr="008F7166" w:rsidRDefault="00D310F1" w:rsidP="008F7166">
            <w:pPr>
              <w:pStyle w:val="USBodyText"/>
              <w:spacing w:after="60"/>
              <w:rPr>
                <w:b/>
              </w:rPr>
            </w:pPr>
          </w:p>
        </w:tc>
        <w:tc>
          <w:tcPr>
            <w:tcW w:w="595" w:type="pct"/>
          </w:tcPr>
          <w:p w14:paraId="02D2FA80" w14:textId="77777777" w:rsidR="00D310F1" w:rsidRPr="008F7166" w:rsidRDefault="00D310F1" w:rsidP="008F7166">
            <w:pPr>
              <w:pStyle w:val="USBodyText"/>
              <w:spacing w:after="60"/>
              <w:rPr>
                <w:b/>
              </w:rPr>
            </w:pPr>
          </w:p>
        </w:tc>
      </w:tr>
      <w:tr w:rsidR="00D310F1" w:rsidRPr="008F7166" w14:paraId="55A6E50B" w14:textId="72E0B5FF" w:rsidTr="00B41FFE">
        <w:tc>
          <w:tcPr>
            <w:tcW w:w="1760" w:type="pct"/>
          </w:tcPr>
          <w:p w14:paraId="71A5A121" w14:textId="77777777" w:rsidR="00D310F1" w:rsidRPr="008F7166" w:rsidRDefault="00D310F1" w:rsidP="008F7166">
            <w:pPr>
              <w:pStyle w:val="USBodyText"/>
              <w:spacing w:after="60"/>
            </w:pPr>
            <w:r w:rsidRPr="008F7166">
              <w:t>Availability (%):</w:t>
            </w:r>
            <w:r w:rsidRPr="008F7166">
              <w:tab/>
              <w:t xml:space="preserve"> </w:t>
            </w:r>
          </w:p>
          <w:p w14:paraId="7A23654C" w14:textId="62D2CD46" w:rsidR="00D310F1" w:rsidRPr="008F7166" w:rsidRDefault="00D310F1" w:rsidP="008F7166">
            <w:pPr>
              <w:pStyle w:val="USBodyText"/>
              <w:spacing w:after="60"/>
            </w:pPr>
            <w:r>
              <w:tab/>
            </w:r>
            <w:r>
              <w:tab/>
            </w:r>
            <w:r>
              <w:tab/>
            </w:r>
            <w:r w:rsidRPr="008F7166">
              <w:t>20</w:t>
            </w:r>
            <w:r>
              <w:t>14</w:t>
            </w:r>
          </w:p>
          <w:p w14:paraId="3AF20D9F" w14:textId="3114F78D" w:rsidR="00D310F1" w:rsidRPr="008F7166" w:rsidRDefault="00D310F1" w:rsidP="008F7166">
            <w:pPr>
              <w:pStyle w:val="USBodyText"/>
              <w:spacing w:after="60"/>
            </w:pPr>
            <w:r w:rsidRPr="008F7166">
              <w:tab/>
            </w:r>
            <w:r w:rsidRPr="008F7166">
              <w:tab/>
            </w:r>
            <w:r w:rsidRPr="008F7166">
              <w:tab/>
              <w:t>20</w:t>
            </w:r>
            <w:r>
              <w:t>15</w:t>
            </w:r>
          </w:p>
          <w:p w14:paraId="6ABE2161" w14:textId="77777777" w:rsidR="00D310F1" w:rsidRDefault="00D310F1" w:rsidP="008F7166">
            <w:pPr>
              <w:pStyle w:val="USBodyText"/>
              <w:spacing w:after="60"/>
            </w:pPr>
            <w:r w:rsidRPr="008F7166">
              <w:tab/>
            </w:r>
            <w:r w:rsidRPr="008F7166">
              <w:tab/>
            </w:r>
            <w:r w:rsidRPr="008F7166">
              <w:tab/>
              <w:t>20</w:t>
            </w:r>
            <w:r>
              <w:t>16</w:t>
            </w:r>
          </w:p>
          <w:p w14:paraId="73014DB9" w14:textId="737D630A" w:rsidR="0052231D" w:rsidRPr="008F7166" w:rsidRDefault="0052231D" w:rsidP="008F7166">
            <w:pPr>
              <w:pStyle w:val="USBodyText"/>
              <w:spacing w:after="60"/>
            </w:pPr>
            <w:r>
              <w:tab/>
            </w:r>
            <w:r>
              <w:tab/>
            </w:r>
            <w:r>
              <w:tab/>
              <w:t>2017</w:t>
            </w:r>
          </w:p>
        </w:tc>
        <w:tc>
          <w:tcPr>
            <w:tcW w:w="476" w:type="pct"/>
          </w:tcPr>
          <w:p w14:paraId="140F9E8E" w14:textId="77777777" w:rsidR="00D310F1" w:rsidRPr="008F7166" w:rsidRDefault="00D310F1" w:rsidP="008F7166">
            <w:pPr>
              <w:pStyle w:val="USBodyText"/>
              <w:spacing w:after="60"/>
              <w:rPr>
                <w:b/>
              </w:rPr>
            </w:pPr>
          </w:p>
        </w:tc>
        <w:tc>
          <w:tcPr>
            <w:tcW w:w="476" w:type="pct"/>
          </w:tcPr>
          <w:p w14:paraId="36427A3D" w14:textId="77777777" w:rsidR="00D310F1" w:rsidRPr="008F7166" w:rsidRDefault="00D310F1" w:rsidP="008F7166">
            <w:pPr>
              <w:pStyle w:val="USBodyText"/>
              <w:spacing w:after="60"/>
              <w:rPr>
                <w:b/>
              </w:rPr>
            </w:pPr>
          </w:p>
        </w:tc>
        <w:tc>
          <w:tcPr>
            <w:tcW w:w="476" w:type="pct"/>
          </w:tcPr>
          <w:p w14:paraId="2F584908" w14:textId="77777777" w:rsidR="00D310F1" w:rsidRPr="008F7166" w:rsidRDefault="00D310F1" w:rsidP="008F7166">
            <w:pPr>
              <w:pStyle w:val="USBodyText"/>
              <w:spacing w:after="60"/>
              <w:rPr>
                <w:b/>
              </w:rPr>
            </w:pPr>
          </w:p>
        </w:tc>
        <w:tc>
          <w:tcPr>
            <w:tcW w:w="434" w:type="pct"/>
          </w:tcPr>
          <w:p w14:paraId="68F68DB2" w14:textId="77777777" w:rsidR="00D310F1" w:rsidRPr="008F7166" w:rsidRDefault="00D310F1" w:rsidP="008F7166">
            <w:pPr>
              <w:pStyle w:val="USBodyText"/>
              <w:spacing w:after="60"/>
              <w:rPr>
                <w:b/>
              </w:rPr>
            </w:pPr>
          </w:p>
        </w:tc>
        <w:tc>
          <w:tcPr>
            <w:tcW w:w="784" w:type="pct"/>
          </w:tcPr>
          <w:p w14:paraId="08F32E7F" w14:textId="77777777" w:rsidR="00D310F1" w:rsidRPr="008F7166" w:rsidRDefault="00D310F1" w:rsidP="008F7166">
            <w:pPr>
              <w:pStyle w:val="USBodyText"/>
              <w:spacing w:after="60"/>
              <w:rPr>
                <w:b/>
              </w:rPr>
            </w:pPr>
          </w:p>
        </w:tc>
        <w:tc>
          <w:tcPr>
            <w:tcW w:w="595" w:type="pct"/>
          </w:tcPr>
          <w:p w14:paraId="31B2EC01" w14:textId="77777777" w:rsidR="00D310F1" w:rsidRPr="008F7166" w:rsidRDefault="00D310F1" w:rsidP="008F7166">
            <w:pPr>
              <w:pStyle w:val="USBodyText"/>
              <w:spacing w:after="60"/>
              <w:rPr>
                <w:b/>
              </w:rPr>
            </w:pPr>
          </w:p>
        </w:tc>
      </w:tr>
      <w:tr w:rsidR="00D310F1" w:rsidRPr="008F7166" w14:paraId="6EF14B13" w14:textId="3814B037" w:rsidTr="00B41FFE">
        <w:tc>
          <w:tcPr>
            <w:tcW w:w="1760" w:type="pct"/>
          </w:tcPr>
          <w:p w14:paraId="3DF1A577" w14:textId="77777777" w:rsidR="00D310F1" w:rsidRDefault="00D310F1" w:rsidP="008F7166">
            <w:pPr>
              <w:pStyle w:val="USBodyText"/>
              <w:spacing w:after="60"/>
            </w:pPr>
            <w:r w:rsidRPr="008F7166">
              <w:t>Efficiency (%)</w:t>
            </w:r>
            <w:r w:rsidRPr="008F7166">
              <w:tab/>
              <w:t xml:space="preserve">   </w:t>
            </w:r>
            <w:r w:rsidRPr="008F7166">
              <w:tab/>
              <w:t xml:space="preserve">    </w:t>
            </w:r>
            <w:r w:rsidRPr="008F7166">
              <w:tab/>
            </w:r>
            <w:r w:rsidRPr="008F7166">
              <w:tab/>
            </w:r>
            <w:r w:rsidRPr="008F7166">
              <w:tab/>
            </w:r>
            <w:r w:rsidRPr="008F7166">
              <w:tab/>
            </w:r>
          </w:p>
          <w:p w14:paraId="274D398E" w14:textId="202495F3" w:rsidR="00D310F1" w:rsidRPr="008F7166" w:rsidRDefault="00D310F1" w:rsidP="00900C06">
            <w:pPr>
              <w:pStyle w:val="USBodyText"/>
              <w:spacing w:after="60"/>
            </w:pPr>
            <w:r>
              <w:tab/>
            </w:r>
            <w:r>
              <w:tab/>
            </w:r>
            <w:r>
              <w:tab/>
            </w:r>
            <w:r w:rsidRPr="008F7166">
              <w:t>20</w:t>
            </w:r>
            <w:r>
              <w:t>14</w:t>
            </w:r>
          </w:p>
          <w:p w14:paraId="58A5CB56" w14:textId="77777777" w:rsidR="00D310F1" w:rsidRPr="008F7166" w:rsidRDefault="00D310F1" w:rsidP="00900C06">
            <w:pPr>
              <w:pStyle w:val="USBodyText"/>
              <w:spacing w:after="60"/>
            </w:pPr>
            <w:r w:rsidRPr="008F7166">
              <w:tab/>
            </w:r>
            <w:r w:rsidRPr="008F7166">
              <w:tab/>
            </w:r>
            <w:r w:rsidRPr="008F7166">
              <w:tab/>
              <w:t>20</w:t>
            </w:r>
            <w:r>
              <w:t>15</w:t>
            </w:r>
          </w:p>
          <w:p w14:paraId="17E0D734" w14:textId="77777777" w:rsidR="0052231D" w:rsidRDefault="00D310F1" w:rsidP="008F7166">
            <w:pPr>
              <w:pStyle w:val="USBodyText"/>
              <w:spacing w:after="60"/>
            </w:pPr>
            <w:r w:rsidRPr="008F7166">
              <w:tab/>
            </w:r>
            <w:r w:rsidRPr="008F7166">
              <w:tab/>
            </w:r>
            <w:r w:rsidRPr="008F7166">
              <w:tab/>
              <w:t>20</w:t>
            </w:r>
            <w:r>
              <w:t>16</w:t>
            </w:r>
          </w:p>
          <w:p w14:paraId="1FB7B6DC" w14:textId="636931BC" w:rsidR="00D310F1" w:rsidRPr="008F7166" w:rsidRDefault="0052231D" w:rsidP="008F7166">
            <w:pPr>
              <w:pStyle w:val="USBodyText"/>
              <w:spacing w:after="60"/>
            </w:pPr>
            <w:r>
              <w:tab/>
            </w:r>
            <w:r>
              <w:tab/>
            </w:r>
            <w:r>
              <w:tab/>
              <w:t>2017</w:t>
            </w:r>
            <w:r w:rsidR="00D310F1">
              <w:tab/>
            </w:r>
            <w:r w:rsidR="00D310F1">
              <w:tab/>
            </w:r>
            <w:r w:rsidR="00D310F1">
              <w:tab/>
            </w:r>
          </w:p>
        </w:tc>
        <w:tc>
          <w:tcPr>
            <w:tcW w:w="476" w:type="pct"/>
          </w:tcPr>
          <w:p w14:paraId="65EEC99F" w14:textId="77777777" w:rsidR="00D310F1" w:rsidRPr="008F7166" w:rsidRDefault="00D310F1" w:rsidP="008F7166">
            <w:pPr>
              <w:pStyle w:val="USBodyText"/>
              <w:spacing w:after="60"/>
              <w:rPr>
                <w:b/>
              </w:rPr>
            </w:pPr>
          </w:p>
        </w:tc>
        <w:tc>
          <w:tcPr>
            <w:tcW w:w="476" w:type="pct"/>
          </w:tcPr>
          <w:p w14:paraId="14B9BF57" w14:textId="77777777" w:rsidR="00D310F1" w:rsidRPr="008F7166" w:rsidRDefault="00D310F1" w:rsidP="008F7166">
            <w:pPr>
              <w:pStyle w:val="USBodyText"/>
              <w:spacing w:after="60"/>
              <w:rPr>
                <w:b/>
              </w:rPr>
            </w:pPr>
          </w:p>
        </w:tc>
        <w:tc>
          <w:tcPr>
            <w:tcW w:w="476" w:type="pct"/>
          </w:tcPr>
          <w:p w14:paraId="34EE39A2" w14:textId="77777777" w:rsidR="00D310F1" w:rsidRPr="008F7166" w:rsidRDefault="00D310F1" w:rsidP="008F7166">
            <w:pPr>
              <w:pStyle w:val="USBodyText"/>
              <w:spacing w:after="60"/>
              <w:rPr>
                <w:b/>
              </w:rPr>
            </w:pPr>
          </w:p>
        </w:tc>
        <w:tc>
          <w:tcPr>
            <w:tcW w:w="434" w:type="pct"/>
          </w:tcPr>
          <w:p w14:paraId="3225CB34" w14:textId="77777777" w:rsidR="00D310F1" w:rsidRPr="008F7166" w:rsidRDefault="00D310F1" w:rsidP="008F7166">
            <w:pPr>
              <w:pStyle w:val="USBodyText"/>
              <w:spacing w:after="60"/>
              <w:rPr>
                <w:b/>
              </w:rPr>
            </w:pPr>
          </w:p>
        </w:tc>
        <w:tc>
          <w:tcPr>
            <w:tcW w:w="784" w:type="pct"/>
          </w:tcPr>
          <w:p w14:paraId="0E101D2D" w14:textId="77777777" w:rsidR="00D310F1" w:rsidRPr="008F7166" w:rsidRDefault="00D310F1" w:rsidP="008F7166">
            <w:pPr>
              <w:pStyle w:val="USBodyText"/>
              <w:spacing w:after="60"/>
              <w:rPr>
                <w:b/>
              </w:rPr>
            </w:pPr>
          </w:p>
        </w:tc>
        <w:tc>
          <w:tcPr>
            <w:tcW w:w="595" w:type="pct"/>
          </w:tcPr>
          <w:p w14:paraId="0CB8FD42" w14:textId="77777777" w:rsidR="00D310F1" w:rsidRPr="008F7166" w:rsidRDefault="00D310F1" w:rsidP="008F7166">
            <w:pPr>
              <w:pStyle w:val="USBodyText"/>
              <w:spacing w:after="60"/>
              <w:rPr>
                <w:b/>
              </w:rPr>
            </w:pPr>
          </w:p>
        </w:tc>
      </w:tr>
      <w:tr w:rsidR="00D310F1" w:rsidRPr="008F7166" w14:paraId="1B11F380" w14:textId="2FD88732" w:rsidTr="00B41FFE">
        <w:tc>
          <w:tcPr>
            <w:tcW w:w="1760" w:type="pct"/>
          </w:tcPr>
          <w:p w14:paraId="39DA1928" w14:textId="77777777" w:rsidR="00D310F1" w:rsidRPr="008F7166" w:rsidRDefault="00D310F1" w:rsidP="008F7166">
            <w:pPr>
              <w:pStyle w:val="USBodyText"/>
              <w:spacing w:after="60"/>
            </w:pPr>
            <w:r w:rsidRPr="008F7166">
              <w:t>Heat Rate (Btu/kWh)</w:t>
            </w:r>
          </w:p>
          <w:p w14:paraId="0049EC90" w14:textId="77777777" w:rsidR="00D310F1" w:rsidRPr="008F7166" w:rsidRDefault="00D310F1" w:rsidP="00900C06">
            <w:pPr>
              <w:pStyle w:val="USBodyText"/>
              <w:spacing w:after="60"/>
            </w:pPr>
            <w:r>
              <w:tab/>
            </w:r>
            <w:r>
              <w:tab/>
            </w:r>
            <w:r>
              <w:tab/>
            </w:r>
            <w:r w:rsidRPr="008F7166">
              <w:t>20</w:t>
            </w:r>
            <w:r>
              <w:t>14</w:t>
            </w:r>
          </w:p>
          <w:p w14:paraId="2F04FB19" w14:textId="77777777" w:rsidR="00D310F1" w:rsidRPr="008F7166" w:rsidRDefault="00D310F1" w:rsidP="00900C06">
            <w:pPr>
              <w:pStyle w:val="USBodyText"/>
              <w:spacing w:after="60"/>
            </w:pPr>
            <w:r w:rsidRPr="008F7166">
              <w:tab/>
            </w:r>
            <w:r w:rsidRPr="008F7166">
              <w:tab/>
            </w:r>
            <w:r w:rsidRPr="008F7166">
              <w:tab/>
              <w:t>20</w:t>
            </w:r>
            <w:r>
              <w:t>15</w:t>
            </w:r>
          </w:p>
          <w:p w14:paraId="505BBE11" w14:textId="77777777" w:rsidR="00D310F1" w:rsidRDefault="00D310F1" w:rsidP="00900C06">
            <w:pPr>
              <w:pStyle w:val="USBodyText"/>
              <w:spacing w:after="60"/>
            </w:pPr>
            <w:r w:rsidRPr="008F7166">
              <w:tab/>
            </w:r>
            <w:r w:rsidRPr="008F7166">
              <w:tab/>
            </w:r>
            <w:r w:rsidRPr="008F7166">
              <w:tab/>
              <w:t>20</w:t>
            </w:r>
            <w:r>
              <w:t>16</w:t>
            </w:r>
          </w:p>
          <w:p w14:paraId="18F898DC" w14:textId="572651B3" w:rsidR="0052231D" w:rsidRPr="008F7166" w:rsidRDefault="0052231D" w:rsidP="00900C06">
            <w:pPr>
              <w:pStyle w:val="USBodyText"/>
              <w:spacing w:after="60"/>
            </w:pPr>
            <w:r>
              <w:tab/>
            </w:r>
            <w:r>
              <w:tab/>
            </w:r>
            <w:r>
              <w:tab/>
              <w:t>2017</w:t>
            </w:r>
          </w:p>
        </w:tc>
        <w:tc>
          <w:tcPr>
            <w:tcW w:w="476" w:type="pct"/>
          </w:tcPr>
          <w:p w14:paraId="140CF11D" w14:textId="77777777" w:rsidR="00D310F1" w:rsidRPr="008F7166" w:rsidRDefault="00D310F1" w:rsidP="008F7166">
            <w:pPr>
              <w:pStyle w:val="USBodyText"/>
              <w:spacing w:after="60"/>
              <w:rPr>
                <w:b/>
              </w:rPr>
            </w:pPr>
          </w:p>
        </w:tc>
        <w:tc>
          <w:tcPr>
            <w:tcW w:w="476" w:type="pct"/>
          </w:tcPr>
          <w:p w14:paraId="4F8A9A0F" w14:textId="77777777" w:rsidR="00D310F1" w:rsidRPr="008F7166" w:rsidRDefault="00D310F1" w:rsidP="008F7166">
            <w:pPr>
              <w:pStyle w:val="USBodyText"/>
              <w:spacing w:after="60"/>
              <w:rPr>
                <w:b/>
              </w:rPr>
            </w:pPr>
          </w:p>
        </w:tc>
        <w:tc>
          <w:tcPr>
            <w:tcW w:w="476" w:type="pct"/>
          </w:tcPr>
          <w:p w14:paraId="134517F4" w14:textId="77777777" w:rsidR="00D310F1" w:rsidRPr="008F7166" w:rsidRDefault="00D310F1" w:rsidP="008F7166">
            <w:pPr>
              <w:pStyle w:val="USBodyText"/>
              <w:spacing w:after="60"/>
              <w:rPr>
                <w:b/>
              </w:rPr>
            </w:pPr>
          </w:p>
        </w:tc>
        <w:tc>
          <w:tcPr>
            <w:tcW w:w="434" w:type="pct"/>
          </w:tcPr>
          <w:p w14:paraId="5CB4B1B2" w14:textId="77777777" w:rsidR="00D310F1" w:rsidRPr="008F7166" w:rsidRDefault="00D310F1" w:rsidP="008F7166">
            <w:pPr>
              <w:pStyle w:val="USBodyText"/>
              <w:spacing w:after="60"/>
              <w:rPr>
                <w:b/>
              </w:rPr>
            </w:pPr>
          </w:p>
        </w:tc>
        <w:tc>
          <w:tcPr>
            <w:tcW w:w="784" w:type="pct"/>
          </w:tcPr>
          <w:p w14:paraId="667CC90C" w14:textId="77777777" w:rsidR="00D310F1" w:rsidRPr="008F7166" w:rsidRDefault="00D310F1" w:rsidP="008F7166">
            <w:pPr>
              <w:pStyle w:val="USBodyText"/>
              <w:spacing w:after="60"/>
              <w:rPr>
                <w:b/>
              </w:rPr>
            </w:pPr>
          </w:p>
        </w:tc>
        <w:tc>
          <w:tcPr>
            <w:tcW w:w="595" w:type="pct"/>
          </w:tcPr>
          <w:p w14:paraId="20C7682D" w14:textId="77777777" w:rsidR="00D310F1" w:rsidRPr="008F7166" w:rsidRDefault="00D310F1" w:rsidP="008F7166">
            <w:pPr>
              <w:pStyle w:val="USBodyText"/>
              <w:spacing w:after="60"/>
              <w:rPr>
                <w:b/>
              </w:rPr>
            </w:pPr>
          </w:p>
        </w:tc>
      </w:tr>
      <w:tr w:rsidR="00D310F1" w:rsidRPr="008F7166" w14:paraId="2E328806" w14:textId="1CF4461D" w:rsidTr="00B41FFE">
        <w:tc>
          <w:tcPr>
            <w:tcW w:w="1760" w:type="pct"/>
          </w:tcPr>
          <w:p w14:paraId="1AB73651" w14:textId="77777777" w:rsidR="00D310F1" w:rsidRPr="008F7166" w:rsidRDefault="00D310F1" w:rsidP="008F7166">
            <w:pPr>
              <w:pStyle w:val="USBodyText"/>
              <w:spacing w:after="60"/>
            </w:pPr>
            <w:r w:rsidRPr="008F7166">
              <w:t>Production (GWh)</w:t>
            </w:r>
          </w:p>
          <w:p w14:paraId="0A2360B1" w14:textId="203FC86D" w:rsidR="00D310F1" w:rsidRPr="008F7166" w:rsidRDefault="00D310F1" w:rsidP="00900C06">
            <w:pPr>
              <w:pStyle w:val="USBodyText"/>
              <w:spacing w:after="60"/>
            </w:pPr>
            <w:r>
              <w:tab/>
            </w:r>
            <w:r>
              <w:tab/>
            </w:r>
            <w:r>
              <w:tab/>
            </w:r>
            <w:r w:rsidRPr="008F7166">
              <w:t>20</w:t>
            </w:r>
            <w:r>
              <w:t>14</w:t>
            </w:r>
          </w:p>
          <w:p w14:paraId="0A410EB1" w14:textId="77777777" w:rsidR="00D310F1" w:rsidRPr="008F7166" w:rsidRDefault="00D310F1" w:rsidP="00900C06">
            <w:pPr>
              <w:pStyle w:val="USBodyText"/>
              <w:spacing w:after="60"/>
            </w:pPr>
            <w:r w:rsidRPr="008F7166">
              <w:tab/>
            </w:r>
            <w:r w:rsidRPr="008F7166">
              <w:tab/>
            </w:r>
            <w:r w:rsidRPr="008F7166">
              <w:tab/>
              <w:t>20</w:t>
            </w:r>
            <w:r>
              <w:t>15</w:t>
            </w:r>
          </w:p>
          <w:p w14:paraId="382C6C0E" w14:textId="77777777" w:rsidR="00D310F1" w:rsidRDefault="00D310F1" w:rsidP="00900C06">
            <w:pPr>
              <w:pStyle w:val="USBodyText"/>
              <w:spacing w:after="60"/>
            </w:pPr>
            <w:r w:rsidRPr="008F7166">
              <w:tab/>
            </w:r>
            <w:r w:rsidRPr="008F7166">
              <w:tab/>
            </w:r>
            <w:r w:rsidRPr="008F7166">
              <w:tab/>
              <w:t>20</w:t>
            </w:r>
            <w:r>
              <w:t>16</w:t>
            </w:r>
          </w:p>
          <w:p w14:paraId="3CE21C94" w14:textId="69D230AE" w:rsidR="0052231D" w:rsidRPr="008F7166" w:rsidRDefault="0052231D" w:rsidP="00900C06">
            <w:pPr>
              <w:pStyle w:val="USBodyText"/>
              <w:spacing w:after="60"/>
            </w:pPr>
            <w:r>
              <w:tab/>
            </w:r>
            <w:r>
              <w:tab/>
            </w:r>
            <w:r>
              <w:tab/>
              <w:t>2017</w:t>
            </w:r>
          </w:p>
        </w:tc>
        <w:tc>
          <w:tcPr>
            <w:tcW w:w="476" w:type="pct"/>
          </w:tcPr>
          <w:p w14:paraId="496F2F7C" w14:textId="77777777" w:rsidR="00D310F1" w:rsidRPr="008F7166" w:rsidRDefault="00D310F1" w:rsidP="008F7166">
            <w:pPr>
              <w:pStyle w:val="USBodyText"/>
              <w:spacing w:after="60"/>
              <w:rPr>
                <w:b/>
              </w:rPr>
            </w:pPr>
          </w:p>
        </w:tc>
        <w:tc>
          <w:tcPr>
            <w:tcW w:w="476" w:type="pct"/>
          </w:tcPr>
          <w:p w14:paraId="497D7A18" w14:textId="77777777" w:rsidR="00D310F1" w:rsidRPr="008F7166" w:rsidRDefault="00D310F1" w:rsidP="008F7166">
            <w:pPr>
              <w:pStyle w:val="USBodyText"/>
              <w:spacing w:after="60"/>
              <w:rPr>
                <w:b/>
              </w:rPr>
            </w:pPr>
          </w:p>
        </w:tc>
        <w:tc>
          <w:tcPr>
            <w:tcW w:w="476" w:type="pct"/>
          </w:tcPr>
          <w:p w14:paraId="6DC1C096" w14:textId="77777777" w:rsidR="00D310F1" w:rsidRPr="008F7166" w:rsidRDefault="00D310F1" w:rsidP="008F7166">
            <w:pPr>
              <w:pStyle w:val="USBodyText"/>
              <w:spacing w:after="60"/>
              <w:rPr>
                <w:b/>
              </w:rPr>
            </w:pPr>
          </w:p>
        </w:tc>
        <w:tc>
          <w:tcPr>
            <w:tcW w:w="434" w:type="pct"/>
          </w:tcPr>
          <w:p w14:paraId="3D061A7A" w14:textId="77777777" w:rsidR="00D310F1" w:rsidRPr="008F7166" w:rsidRDefault="00D310F1" w:rsidP="008F7166">
            <w:pPr>
              <w:pStyle w:val="USBodyText"/>
              <w:spacing w:after="60"/>
              <w:rPr>
                <w:b/>
              </w:rPr>
            </w:pPr>
          </w:p>
        </w:tc>
        <w:tc>
          <w:tcPr>
            <w:tcW w:w="784" w:type="pct"/>
          </w:tcPr>
          <w:p w14:paraId="2EB6AF2E" w14:textId="77777777" w:rsidR="00D310F1" w:rsidRPr="008F7166" w:rsidRDefault="00D310F1" w:rsidP="008F7166">
            <w:pPr>
              <w:pStyle w:val="USBodyText"/>
              <w:spacing w:after="60"/>
              <w:rPr>
                <w:b/>
              </w:rPr>
            </w:pPr>
          </w:p>
        </w:tc>
        <w:tc>
          <w:tcPr>
            <w:tcW w:w="595" w:type="pct"/>
          </w:tcPr>
          <w:p w14:paraId="6232901D" w14:textId="77777777" w:rsidR="00D310F1" w:rsidRPr="008F7166" w:rsidRDefault="00D310F1" w:rsidP="008F7166">
            <w:pPr>
              <w:pStyle w:val="USBodyText"/>
              <w:spacing w:after="60"/>
              <w:rPr>
                <w:b/>
              </w:rPr>
            </w:pPr>
          </w:p>
        </w:tc>
      </w:tr>
      <w:tr w:rsidR="00D310F1" w:rsidRPr="008F7166" w14:paraId="3D1B7534" w14:textId="48CF909C" w:rsidTr="00B41FFE">
        <w:tc>
          <w:tcPr>
            <w:tcW w:w="3621" w:type="pct"/>
            <w:gridSpan w:val="5"/>
          </w:tcPr>
          <w:p w14:paraId="23D76A88" w14:textId="64D07605" w:rsidR="00D310F1" w:rsidRPr="008F7166" w:rsidRDefault="00D310F1" w:rsidP="008F7166">
            <w:pPr>
              <w:pStyle w:val="USBodyText"/>
              <w:spacing w:after="60"/>
              <w:rPr>
                <w:b/>
              </w:rPr>
            </w:pPr>
            <w:r w:rsidRPr="008F7166">
              <w:rPr>
                <w:b/>
              </w:rPr>
              <w:t>Environmental Compliance History:  (Describe)</w:t>
            </w:r>
          </w:p>
          <w:p w14:paraId="1A1EB71B" w14:textId="77777777" w:rsidR="00D310F1" w:rsidRPr="008F7166" w:rsidRDefault="00D310F1" w:rsidP="008F7166">
            <w:pPr>
              <w:pStyle w:val="USBodyText"/>
              <w:spacing w:after="60"/>
              <w:rPr>
                <w:b/>
              </w:rPr>
            </w:pPr>
          </w:p>
          <w:p w14:paraId="2421BB4E" w14:textId="77777777" w:rsidR="00D310F1" w:rsidRPr="008F7166" w:rsidRDefault="00D310F1" w:rsidP="008F7166">
            <w:pPr>
              <w:pStyle w:val="USBodyText"/>
              <w:spacing w:after="60"/>
              <w:rPr>
                <w:b/>
              </w:rPr>
            </w:pPr>
          </w:p>
        </w:tc>
        <w:tc>
          <w:tcPr>
            <w:tcW w:w="784" w:type="pct"/>
          </w:tcPr>
          <w:p w14:paraId="79BA8735" w14:textId="77777777" w:rsidR="00D310F1" w:rsidRPr="008F7166" w:rsidRDefault="00D310F1" w:rsidP="008F7166">
            <w:pPr>
              <w:pStyle w:val="USBodyText"/>
              <w:spacing w:after="60"/>
              <w:rPr>
                <w:b/>
              </w:rPr>
            </w:pPr>
          </w:p>
        </w:tc>
        <w:tc>
          <w:tcPr>
            <w:tcW w:w="595" w:type="pct"/>
          </w:tcPr>
          <w:p w14:paraId="5DEB95F9" w14:textId="77777777" w:rsidR="00D310F1" w:rsidRPr="008F7166" w:rsidRDefault="00D310F1" w:rsidP="008F7166">
            <w:pPr>
              <w:pStyle w:val="USBodyText"/>
              <w:spacing w:after="60"/>
              <w:rPr>
                <w:b/>
              </w:rPr>
            </w:pPr>
          </w:p>
        </w:tc>
      </w:tr>
      <w:tr w:rsidR="00D310F1" w:rsidRPr="008F7166" w14:paraId="6932559F" w14:textId="31E5617A" w:rsidTr="00B41FFE">
        <w:tc>
          <w:tcPr>
            <w:tcW w:w="3621" w:type="pct"/>
            <w:gridSpan w:val="5"/>
          </w:tcPr>
          <w:p w14:paraId="616C2BDF" w14:textId="77777777" w:rsidR="00D310F1" w:rsidRPr="008F7166" w:rsidRDefault="00D310F1" w:rsidP="008F7166">
            <w:pPr>
              <w:pStyle w:val="USBodyText"/>
              <w:spacing w:after="60"/>
            </w:pPr>
            <w:r w:rsidRPr="008F7166">
              <w:rPr>
                <w:b/>
              </w:rPr>
              <w:t>Name, address, and contact numbers of Owner (for reference):</w:t>
            </w:r>
          </w:p>
          <w:p w14:paraId="0DDBFE01" w14:textId="77777777" w:rsidR="00D310F1" w:rsidRPr="008F7166" w:rsidRDefault="00D310F1" w:rsidP="008F7166">
            <w:pPr>
              <w:pStyle w:val="USBodyText"/>
              <w:spacing w:after="60"/>
              <w:rPr>
                <w:b/>
              </w:rPr>
            </w:pPr>
          </w:p>
          <w:p w14:paraId="2656C0E2" w14:textId="77777777" w:rsidR="00D310F1" w:rsidRPr="008F7166" w:rsidRDefault="00D310F1" w:rsidP="008F7166">
            <w:pPr>
              <w:pStyle w:val="USBodyText"/>
              <w:spacing w:after="60"/>
            </w:pPr>
          </w:p>
        </w:tc>
        <w:tc>
          <w:tcPr>
            <w:tcW w:w="784" w:type="pct"/>
          </w:tcPr>
          <w:p w14:paraId="0D93BDCB" w14:textId="77777777" w:rsidR="00D310F1" w:rsidRPr="008F7166" w:rsidRDefault="00D310F1" w:rsidP="008F7166">
            <w:pPr>
              <w:pStyle w:val="USBodyText"/>
              <w:spacing w:after="60"/>
              <w:rPr>
                <w:b/>
              </w:rPr>
            </w:pPr>
          </w:p>
        </w:tc>
        <w:tc>
          <w:tcPr>
            <w:tcW w:w="595" w:type="pct"/>
          </w:tcPr>
          <w:p w14:paraId="47D94E00" w14:textId="77777777" w:rsidR="00D310F1" w:rsidRPr="008F7166" w:rsidRDefault="00D310F1" w:rsidP="008F7166">
            <w:pPr>
              <w:pStyle w:val="USBodyText"/>
              <w:spacing w:after="60"/>
              <w:rPr>
                <w:b/>
              </w:rPr>
            </w:pPr>
          </w:p>
        </w:tc>
      </w:tr>
      <w:tr w:rsidR="00D310F1" w:rsidRPr="008F7166" w14:paraId="03A8E275" w14:textId="7692372E" w:rsidTr="00B41FFE">
        <w:tc>
          <w:tcPr>
            <w:tcW w:w="3621" w:type="pct"/>
            <w:gridSpan w:val="5"/>
          </w:tcPr>
          <w:p w14:paraId="4B0BA574" w14:textId="77777777" w:rsidR="00D310F1" w:rsidRPr="008F7166" w:rsidRDefault="00D310F1" w:rsidP="008F7166">
            <w:pPr>
              <w:pStyle w:val="USBodyText"/>
              <w:spacing w:after="60"/>
            </w:pPr>
            <w:r w:rsidRPr="008F7166">
              <w:rPr>
                <w:b/>
              </w:rPr>
              <w:t>Name, address, and contact numbers of Operator (for reference):</w:t>
            </w:r>
          </w:p>
          <w:p w14:paraId="18D7342D" w14:textId="77777777" w:rsidR="00D310F1" w:rsidRPr="008F7166" w:rsidRDefault="00D310F1" w:rsidP="008F7166">
            <w:pPr>
              <w:pStyle w:val="USBodyText"/>
              <w:spacing w:after="60"/>
              <w:rPr>
                <w:b/>
              </w:rPr>
            </w:pPr>
          </w:p>
          <w:p w14:paraId="12F95E71" w14:textId="77777777" w:rsidR="00D310F1" w:rsidRPr="008F7166" w:rsidRDefault="00D310F1" w:rsidP="008F7166">
            <w:pPr>
              <w:pStyle w:val="USBodyText"/>
              <w:spacing w:after="60"/>
            </w:pPr>
          </w:p>
        </w:tc>
        <w:tc>
          <w:tcPr>
            <w:tcW w:w="784" w:type="pct"/>
          </w:tcPr>
          <w:p w14:paraId="1D46F6E0" w14:textId="77777777" w:rsidR="00D310F1" w:rsidRPr="008F7166" w:rsidRDefault="00D310F1" w:rsidP="008F7166">
            <w:pPr>
              <w:pStyle w:val="USBodyText"/>
              <w:spacing w:after="60"/>
              <w:rPr>
                <w:b/>
              </w:rPr>
            </w:pPr>
          </w:p>
        </w:tc>
        <w:tc>
          <w:tcPr>
            <w:tcW w:w="595" w:type="pct"/>
          </w:tcPr>
          <w:p w14:paraId="625BD01A" w14:textId="77777777" w:rsidR="00D310F1" w:rsidRPr="008F7166" w:rsidRDefault="00D310F1" w:rsidP="008F7166">
            <w:pPr>
              <w:pStyle w:val="USBodyText"/>
              <w:spacing w:after="60"/>
              <w:rPr>
                <w:b/>
              </w:rPr>
            </w:pPr>
          </w:p>
        </w:tc>
      </w:tr>
      <w:tr w:rsidR="00D310F1" w:rsidRPr="008F7166" w14:paraId="1C49C80B" w14:textId="774B60F7" w:rsidTr="00B41FFE">
        <w:tc>
          <w:tcPr>
            <w:tcW w:w="3621" w:type="pct"/>
            <w:gridSpan w:val="5"/>
          </w:tcPr>
          <w:p w14:paraId="010447F9" w14:textId="2B5ED633" w:rsidR="00D310F1" w:rsidRPr="008F7166" w:rsidRDefault="00D310F1" w:rsidP="00900C06">
            <w:pPr>
              <w:pStyle w:val="USBodyText"/>
              <w:spacing w:after="60"/>
              <w:rPr>
                <w:b/>
              </w:rPr>
            </w:pPr>
            <w:r w:rsidRPr="008F7166">
              <w:rPr>
                <w:b/>
              </w:rPr>
              <w:t>[Optional] These Certificates and Brochures are Attached:</w:t>
            </w:r>
          </w:p>
        </w:tc>
        <w:tc>
          <w:tcPr>
            <w:tcW w:w="784" w:type="pct"/>
          </w:tcPr>
          <w:p w14:paraId="456EBF97" w14:textId="77777777" w:rsidR="00D310F1" w:rsidRPr="008F7166" w:rsidRDefault="00D310F1" w:rsidP="00900C06">
            <w:pPr>
              <w:pStyle w:val="USBodyText"/>
              <w:spacing w:after="60"/>
              <w:rPr>
                <w:b/>
              </w:rPr>
            </w:pPr>
          </w:p>
        </w:tc>
        <w:tc>
          <w:tcPr>
            <w:tcW w:w="595" w:type="pct"/>
          </w:tcPr>
          <w:p w14:paraId="21D3D6AC" w14:textId="77777777" w:rsidR="00D310F1" w:rsidRPr="008F7166" w:rsidRDefault="00D310F1" w:rsidP="00900C06">
            <w:pPr>
              <w:pStyle w:val="USBodyText"/>
              <w:spacing w:after="60"/>
              <w:rPr>
                <w:b/>
              </w:rPr>
            </w:pPr>
          </w:p>
        </w:tc>
      </w:tr>
      <w:tr w:rsidR="00D310F1" w:rsidRPr="008F7166" w14:paraId="77917715" w14:textId="56DF5089" w:rsidTr="00B41FFE">
        <w:tc>
          <w:tcPr>
            <w:tcW w:w="3621" w:type="pct"/>
            <w:gridSpan w:val="5"/>
          </w:tcPr>
          <w:p w14:paraId="558C0465" w14:textId="3491BB82" w:rsidR="00D310F1" w:rsidRPr="008F7166" w:rsidRDefault="00D310F1" w:rsidP="008F7166">
            <w:pPr>
              <w:pStyle w:val="USBodyText"/>
              <w:spacing w:after="60"/>
            </w:pPr>
            <w:r w:rsidRPr="008F7166">
              <w:lastRenderedPageBreak/>
              <w:t>Certificate of Final Acceptance</w:t>
            </w:r>
            <w:r w:rsidRPr="008F7166">
              <w:tab/>
            </w:r>
            <w:r>
              <w:tab/>
            </w:r>
            <w:r>
              <w:tab/>
            </w:r>
            <w:r>
              <w:tab/>
            </w:r>
            <w:r>
              <w:tab/>
            </w:r>
            <w:r>
              <w:tab/>
            </w:r>
            <w:r>
              <w:tab/>
            </w:r>
            <w:r>
              <w:tab/>
            </w:r>
            <w:r>
              <w:tab/>
            </w:r>
            <w:r>
              <w:tab/>
            </w:r>
            <w:r>
              <w:tab/>
            </w:r>
            <w:r>
              <w:tab/>
            </w:r>
            <w:r w:rsidRPr="008F7166">
              <w:t>YES / NO</w:t>
            </w:r>
          </w:p>
        </w:tc>
        <w:tc>
          <w:tcPr>
            <w:tcW w:w="784" w:type="pct"/>
          </w:tcPr>
          <w:p w14:paraId="011E1E5C" w14:textId="77777777" w:rsidR="00D310F1" w:rsidRPr="008F7166" w:rsidRDefault="00D310F1" w:rsidP="008F7166">
            <w:pPr>
              <w:pStyle w:val="USBodyText"/>
              <w:spacing w:after="60"/>
            </w:pPr>
          </w:p>
        </w:tc>
        <w:tc>
          <w:tcPr>
            <w:tcW w:w="595" w:type="pct"/>
          </w:tcPr>
          <w:p w14:paraId="50217F9F" w14:textId="77777777" w:rsidR="00D310F1" w:rsidRPr="008F7166" w:rsidRDefault="00D310F1" w:rsidP="008F7166">
            <w:pPr>
              <w:pStyle w:val="USBodyText"/>
              <w:spacing w:after="60"/>
            </w:pPr>
          </w:p>
        </w:tc>
      </w:tr>
      <w:tr w:rsidR="00D310F1" w:rsidRPr="008F7166" w14:paraId="65A4F105" w14:textId="3029C729" w:rsidTr="00B41FFE">
        <w:tc>
          <w:tcPr>
            <w:tcW w:w="3621" w:type="pct"/>
            <w:gridSpan w:val="5"/>
          </w:tcPr>
          <w:p w14:paraId="229267CD" w14:textId="0C18E31A" w:rsidR="00D310F1" w:rsidRPr="008F7166" w:rsidRDefault="00D310F1" w:rsidP="008F7166">
            <w:pPr>
              <w:pStyle w:val="USBodyText"/>
              <w:spacing w:after="60"/>
            </w:pPr>
            <w:r w:rsidRPr="008F7166">
              <w:t xml:space="preserve">Certificate of Good Operating Performance </w:t>
            </w:r>
            <w:r w:rsidRPr="008F7166">
              <w:tab/>
            </w:r>
            <w:r>
              <w:tab/>
            </w:r>
            <w:r>
              <w:tab/>
            </w:r>
            <w:r>
              <w:tab/>
            </w:r>
            <w:r>
              <w:tab/>
            </w:r>
            <w:r>
              <w:tab/>
            </w:r>
            <w:r>
              <w:tab/>
            </w:r>
            <w:r>
              <w:tab/>
            </w:r>
            <w:r>
              <w:tab/>
            </w:r>
            <w:r w:rsidRPr="008F7166">
              <w:t>YES / NO</w:t>
            </w:r>
          </w:p>
        </w:tc>
        <w:tc>
          <w:tcPr>
            <w:tcW w:w="784" w:type="pct"/>
          </w:tcPr>
          <w:p w14:paraId="61A2DBFC" w14:textId="77777777" w:rsidR="00D310F1" w:rsidRPr="008F7166" w:rsidRDefault="00D310F1" w:rsidP="008F7166">
            <w:pPr>
              <w:pStyle w:val="USBodyText"/>
              <w:spacing w:after="60"/>
            </w:pPr>
          </w:p>
        </w:tc>
        <w:tc>
          <w:tcPr>
            <w:tcW w:w="595" w:type="pct"/>
          </w:tcPr>
          <w:p w14:paraId="4DCA45E9" w14:textId="77777777" w:rsidR="00D310F1" w:rsidRPr="008F7166" w:rsidRDefault="00D310F1" w:rsidP="008F7166">
            <w:pPr>
              <w:pStyle w:val="USBodyText"/>
              <w:spacing w:after="60"/>
            </w:pPr>
          </w:p>
        </w:tc>
      </w:tr>
      <w:tr w:rsidR="00D310F1" w:rsidRPr="008F7166" w14:paraId="5CF7AA9E" w14:textId="63E8E990" w:rsidTr="00B41FFE">
        <w:tc>
          <w:tcPr>
            <w:tcW w:w="3621" w:type="pct"/>
            <w:gridSpan w:val="5"/>
          </w:tcPr>
          <w:p w14:paraId="03BF4CF3" w14:textId="3813811F" w:rsidR="00D310F1" w:rsidRPr="008F7166" w:rsidRDefault="00D310F1" w:rsidP="008F7166">
            <w:pPr>
              <w:pStyle w:val="USBodyText"/>
              <w:spacing w:after="60"/>
            </w:pPr>
            <w:r w:rsidRPr="008F7166">
              <w:t xml:space="preserve">Project Brochure or Fact Sheet </w:t>
            </w:r>
            <w:r w:rsidRPr="008F7166">
              <w:tab/>
            </w:r>
            <w:r>
              <w:tab/>
            </w:r>
            <w:r>
              <w:tab/>
            </w:r>
            <w:r>
              <w:tab/>
            </w:r>
            <w:r>
              <w:tab/>
            </w:r>
            <w:r>
              <w:tab/>
            </w:r>
            <w:r>
              <w:tab/>
            </w:r>
            <w:r>
              <w:tab/>
            </w:r>
            <w:r>
              <w:tab/>
            </w:r>
            <w:r>
              <w:tab/>
            </w:r>
            <w:r>
              <w:tab/>
            </w:r>
            <w:r>
              <w:tab/>
            </w:r>
            <w:r>
              <w:tab/>
            </w:r>
            <w:r w:rsidRPr="008F7166">
              <w:t>YES / NO</w:t>
            </w:r>
          </w:p>
        </w:tc>
        <w:tc>
          <w:tcPr>
            <w:tcW w:w="784" w:type="pct"/>
          </w:tcPr>
          <w:p w14:paraId="4AEC1188" w14:textId="77777777" w:rsidR="00D310F1" w:rsidRPr="008F7166" w:rsidRDefault="00D310F1" w:rsidP="008F7166">
            <w:pPr>
              <w:pStyle w:val="USBodyText"/>
              <w:spacing w:after="60"/>
            </w:pPr>
          </w:p>
        </w:tc>
        <w:tc>
          <w:tcPr>
            <w:tcW w:w="595" w:type="pct"/>
          </w:tcPr>
          <w:p w14:paraId="7955250E" w14:textId="77777777" w:rsidR="00D310F1" w:rsidRPr="008F7166" w:rsidRDefault="00D310F1" w:rsidP="008F7166">
            <w:pPr>
              <w:pStyle w:val="USBodyText"/>
              <w:spacing w:after="60"/>
            </w:pPr>
          </w:p>
        </w:tc>
      </w:tr>
      <w:tr w:rsidR="00D310F1" w:rsidRPr="008F7166" w14:paraId="3BFE5B69" w14:textId="527B91EE" w:rsidTr="00B41FFE">
        <w:tc>
          <w:tcPr>
            <w:tcW w:w="3621" w:type="pct"/>
            <w:gridSpan w:val="5"/>
          </w:tcPr>
          <w:p w14:paraId="24594CE9" w14:textId="4CB4E0A9" w:rsidR="00D310F1" w:rsidRPr="008F7166" w:rsidRDefault="00D310F1" w:rsidP="008F7166">
            <w:pPr>
              <w:pStyle w:val="USBodyText"/>
              <w:spacing w:after="60"/>
            </w:pPr>
            <w:r w:rsidRPr="008F7166">
              <w:t>Other: _____________________</w:t>
            </w:r>
            <w:r w:rsidRPr="008F7166">
              <w:tab/>
            </w:r>
            <w:r>
              <w:tab/>
            </w:r>
            <w:r>
              <w:tab/>
            </w:r>
            <w:r>
              <w:tab/>
            </w:r>
            <w:r>
              <w:tab/>
            </w:r>
            <w:r>
              <w:tab/>
            </w:r>
            <w:r>
              <w:tab/>
            </w:r>
            <w:r>
              <w:tab/>
            </w:r>
            <w:r>
              <w:tab/>
            </w:r>
            <w:r>
              <w:tab/>
            </w:r>
            <w:r>
              <w:tab/>
            </w:r>
            <w:r>
              <w:tab/>
            </w:r>
            <w:r>
              <w:tab/>
            </w:r>
            <w:r w:rsidRPr="008F7166">
              <w:t>YES / NO</w:t>
            </w:r>
          </w:p>
          <w:p w14:paraId="10E85480" w14:textId="77777777" w:rsidR="00D310F1" w:rsidRPr="008F7166" w:rsidRDefault="00D310F1" w:rsidP="008F7166">
            <w:pPr>
              <w:pStyle w:val="USBodyText"/>
              <w:spacing w:after="60"/>
            </w:pPr>
          </w:p>
        </w:tc>
        <w:tc>
          <w:tcPr>
            <w:tcW w:w="784" w:type="pct"/>
          </w:tcPr>
          <w:p w14:paraId="2F864DEC" w14:textId="77777777" w:rsidR="00D310F1" w:rsidRPr="008F7166" w:rsidRDefault="00D310F1" w:rsidP="008F7166">
            <w:pPr>
              <w:pStyle w:val="USBodyText"/>
              <w:spacing w:after="60"/>
            </w:pPr>
          </w:p>
        </w:tc>
        <w:tc>
          <w:tcPr>
            <w:tcW w:w="595" w:type="pct"/>
          </w:tcPr>
          <w:p w14:paraId="699A3D70" w14:textId="77777777" w:rsidR="00D310F1" w:rsidRPr="008F7166" w:rsidRDefault="00D310F1" w:rsidP="008F7166">
            <w:pPr>
              <w:pStyle w:val="USBodyText"/>
              <w:spacing w:after="60"/>
            </w:pPr>
          </w:p>
        </w:tc>
      </w:tr>
    </w:tbl>
    <w:p w14:paraId="23979747" w14:textId="5F836156" w:rsidR="00D21A98" w:rsidRDefault="00D21A98" w:rsidP="00F911BF">
      <w:pPr>
        <w:pStyle w:val="Heading1"/>
      </w:pPr>
      <w:bookmarkStart w:id="25" w:name="_Toc526151142"/>
      <w:r>
        <w:lastRenderedPageBreak/>
        <w:t>FORM 6 – PROJECT FINANCING PLAN</w:t>
      </w:r>
      <w:bookmarkEnd w:id="25"/>
      <w:r>
        <w:t xml:space="preserve"> </w:t>
      </w:r>
    </w:p>
    <w:p w14:paraId="5B947429" w14:textId="77777777" w:rsidR="00D21A98" w:rsidRDefault="0063129E" w:rsidP="00D21A98">
      <w:pPr>
        <w:pStyle w:val="USBodyText"/>
        <w:rPr>
          <w:b/>
        </w:rPr>
      </w:pPr>
      <w:r w:rsidRPr="0063129E">
        <w:rPr>
          <w:b/>
        </w:rPr>
        <w:t>(Conceptual)</w:t>
      </w:r>
    </w:p>
    <w:p w14:paraId="76962510" w14:textId="77777777" w:rsidR="00D21A98" w:rsidRDefault="00D21A98" w:rsidP="00D21A98">
      <w:pPr>
        <w:pStyle w:val="USBodyText"/>
      </w:pPr>
    </w:p>
    <w:p w14:paraId="152787D9" w14:textId="641DB7EF" w:rsidR="00D21A98" w:rsidRPr="00D21A98" w:rsidRDefault="00D21A98" w:rsidP="00F911BF">
      <w:pPr>
        <w:pStyle w:val="USNumber1"/>
        <w:numPr>
          <w:ilvl w:val="0"/>
          <w:numId w:val="35"/>
        </w:numPr>
      </w:pPr>
      <w:r w:rsidRPr="00D21A98">
        <w:t xml:space="preserve">List in the table below the potential sources of equity and debt for the Project.  </w:t>
      </w:r>
    </w:p>
    <w:p w14:paraId="289359CA" w14:textId="77777777" w:rsidR="00D21A98" w:rsidRPr="00D21A98" w:rsidRDefault="00D21A98" w:rsidP="00D21A98">
      <w:pPr>
        <w:pStyle w:val="USBodyText"/>
      </w:pPr>
    </w:p>
    <w:p w14:paraId="37E85893" w14:textId="212BE62D" w:rsidR="00D21A98" w:rsidRPr="00D21A98" w:rsidRDefault="00D21A98" w:rsidP="00D21A98">
      <w:pPr>
        <w:pStyle w:val="USBodyText"/>
      </w:pPr>
      <w:r w:rsidRPr="00D21A98">
        <w:rPr>
          <w:b/>
        </w:rPr>
        <w:t xml:space="preserve">Assume:  </w:t>
      </w:r>
      <w:r w:rsidRPr="00D21A98">
        <w:t xml:space="preserve"> US$</w:t>
      </w:r>
      <w:r w:rsidR="005A7F34">
        <w:t xml:space="preserve"> </w:t>
      </w:r>
      <w:r w:rsidRPr="00D21A98">
        <w:t>____MM minimum to be raised overall, with m</w:t>
      </w:r>
      <w:r w:rsidR="005A7F34">
        <w:t>inimum</w:t>
      </w:r>
      <w:r w:rsidRPr="00D21A98">
        <w:t xml:space="preserve"> equity-debt ratio of </w:t>
      </w:r>
      <w:r w:rsidRPr="001C5AFF">
        <w:t>20:80.</w:t>
      </w:r>
    </w:p>
    <w:tbl>
      <w:tblPr>
        <w:tblW w:w="5000" w:type="pct"/>
        <w:tblBorders>
          <w:top w:val="double" w:sz="4" w:space="0" w:color="3E6EA3"/>
          <w:left w:val="double" w:sz="6" w:space="0" w:color="3E6EA3"/>
          <w:bottom w:val="double" w:sz="6" w:space="0" w:color="3E6EA3"/>
          <w:right w:val="double" w:sz="6" w:space="0" w:color="3E6EA3"/>
          <w:insideH w:val="single" w:sz="4" w:space="0" w:color="3E6EA3"/>
          <w:insideV w:val="single" w:sz="6" w:space="0" w:color="auto"/>
        </w:tblBorders>
        <w:tblLook w:val="0000" w:firstRow="0" w:lastRow="0" w:firstColumn="0" w:lastColumn="0" w:noHBand="0" w:noVBand="0"/>
      </w:tblPr>
      <w:tblGrid>
        <w:gridCol w:w="4388"/>
        <w:gridCol w:w="3162"/>
        <w:gridCol w:w="2026"/>
      </w:tblGrid>
      <w:tr w:rsidR="00D21A98" w:rsidRPr="00D21A98" w14:paraId="3E7F6DE5" w14:textId="77777777" w:rsidTr="00B41FFE">
        <w:tc>
          <w:tcPr>
            <w:tcW w:w="5000" w:type="pct"/>
            <w:gridSpan w:val="3"/>
            <w:tcBorders>
              <w:top w:val="double" w:sz="4" w:space="0" w:color="3E6EA3"/>
              <w:bottom w:val="single" w:sz="4" w:space="0" w:color="3E6EA3"/>
            </w:tcBorders>
          </w:tcPr>
          <w:p w14:paraId="392E40F9" w14:textId="675B58DE" w:rsidR="00D21A98" w:rsidRPr="00D21A98" w:rsidRDefault="00D21A98" w:rsidP="00D21A98">
            <w:pPr>
              <w:pStyle w:val="USBodyText"/>
            </w:pPr>
            <w:r w:rsidRPr="00D21A98">
              <w:t>Equity (2</w:t>
            </w:r>
            <w:r w:rsidR="005A7F34">
              <w:t>0</w:t>
            </w:r>
            <w:r w:rsidRPr="00D21A98">
              <w:t>% Minimum)</w:t>
            </w:r>
          </w:p>
        </w:tc>
      </w:tr>
      <w:tr w:rsidR="00D21A98" w:rsidRPr="00D21A98" w14:paraId="37C70C75" w14:textId="77777777" w:rsidTr="00B41FFE">
        <w:tc>
          <w:tcPr>
            <w:tcW w:w="2291" w:type="pct"/>
            <w:tcBorders>
              <w:top w:val="single" w:sz="4" w:space="0" w:color="3E6EA3"/>
              <w:bottom w:val="single" w:sz="4" w:space="0" w:color="3E6EA3"/>
              <w:right w:val="single" w:sz="4" w:space="0" w:color="3E6EA3"/>
            </w:tcBorders>
          </w:tcPr>
          <w:p w14:paraId="39A7B113" w14:textId="77777777" w:rsidR="00D21A98" w:rsidRPr="00D21A98" w:rsidRDefault="00D21A98" w:rsidP="00D21A98">
            <w:pPr>
              <w:pStyle w:val="USBodyText"/>
              <w:rPr>
                <w:b/>
              </w:rPr>
            </w:pPr>
            <w:r w:rsidRPr="00D21A98">
              <w:rPr>
                <w:b/>
              </w:rPr>
              <w:t>Source of Funds</w:t>
            </w:r>
          </w:p>
        </w:tc>
        <w:tc>
          <w:tcPr>
            <w:tcW w:w="1651" w:type="pct"/>
            <w:tcBorders>
              <w:top w:val="single" w:sz="4" w:space="0" w:color="3E6EA3"/>
              <w:left w:val="single" w:sz="4" w:space="0" w:color="3E6EA3"/>
              <w:bottom w:val="single" w:sz="4" w:space="0" w:color="3E6EA3"/>
              <w:right w:val="single" w:sz="4" w:space="0" w:color="3E6EA3"/>
            </w:tcBorders>
          </w:tcPr>
          <w:p w14:paraId="7140F94B" w14:textId="77777777" w:rsidR="00D21A98" w:rsidRPr="00D21A98" w:rsidRDefault="00D21A98" w:rsidP="00D21A98">
            <w:pPr>
              <w:pStyle w:val="USBodyText"/>
              <w:rPr>
                <w:b/>
              </w:rPr>
            </w:pPr>
            <w:r w:rsidRPr="00D21A98">
              <w:rPr>
                <w:b/>
              </w:rPr>
              <w:t>NAME</w:t>
            </w:r>
            <w:r w:rsidRPr="00D21A98">
              <w:rPr>
                <w:b/>
                <w:vertAlign w:val="superscript"/>
              </w:rPr>
              <w:footnoteReference w:id="5"/>
            </w:r>
          </w:p>
        </w:tc>
        <w:tc>
          <w:tcPr>
            <w:tcW w:w="1058" w:type="pct"/>
            <w:tcBorders>
              <w:top w:val="single" w:sz="4" w:space="0" w:color="3E6EA3"/>
              <w:left w:val="single" w:sz="4" w:space="0" w:color="3E6EA3"/>
              <w:bottom w:val="single" w:sz="4" w:space="0" w:color="3E6EA3"/>
            </w:tcBorders>
          </w:tcPr>
          <w:p w14:paraId="64A8B8D1" w14:textId="77777777" w:rsidR="00D21A98" w:rsidRPr="00D21A98" w:rsidRDefault="00D21A98" w:rsidP="00D21A98">
            <w:pPr>
              <w:pStyle w:val="USBodyText"/>
              <w:rPr>
                <w:b/>
              </w:rPr>
            </w:pPr>
            <w:r w:rsidRPr="00D21A98">
              <w:rPr>
                <w:b/>
              </w:rPr>
              <w:t xml:space="preserve"> Amount (US$)</w:t>
            </w:r>
          </w:p>
        </w:tc>
      </w:tr>
      <w:tr w:rsidR="00D21A98" w:rsidRPr="00D21A98" w14:paraId="77B3D484" w14:textId="77777777" w:rsidTr="00B41FFE">
        <w:tc>
          <w:tcPr>
            <w:tcW w:w="2291" w:type="pct"/>
            <w:tcBorders>
              <w:top w:val="single" w:sz="4" w:space="0" w:color="3E6EA3"/>
              <w:bottom w:val="single" w:sz="4" w:space="0" w:color="3E6EA3"/>
              <w:right w:val="single" w:sz="4" w:space="0" w:color="3E6EA3"/>
            </w:tcBorders>
          </w:tcPr>
          <w:p w14:paraId="6A35B8DF" w14:textId="253BDBAB" w:rsidR="00D21A98" w:rsidRPr="00D21A98" w:rsidRDefault="005A7F34" w:rsidP="00D21A98">
            <w:pPr>
              <w:pStyle w:val="USBodyText"/>
            </w:pPr>
            <w:r>
              <w:t>Bidder</w:t>
            </w:r>
            <w:r w:rsidR="00D21A98" w:rsidRPr="00D21A98">
              <w:t>s (Minimum of 2</w:t>
            </w:r>
            <w:r>
              <w:t>0</w:t>
            </w:r>
            <w:r w:rsidR="00D21A98" w:rsidRPr="00D21A98">
              <w:t>%</w:t>
            </w:r>
            <w:r w:rsidR="00BA106F">
              <w:t>)</w:t>
            </w:r>
          </w:p>
        </w:tc>
        <w:tc>
          <w:tcPr>
            <w:tcW w:w="1651" w:type="pct"/>
            <w:tcBorders>
              <w:top w:val="single" w:sz="4" w:space="0" w:color="3E6EA3"/>
              <w:left w:val="single" w:sz="4" w:space="0" w:color="3E6EA3"/>
              <w:bottom w:val="single" w:sz="4" w:space="0" w:color="3E6EA3"/>
              <w:right w:val="single" w:sz="4" w:space="0" w:color="3E6EA3"/>
            </w:tcBorders>
          </w:tcPr>
          <w:p w14:paraId="2A023115" w14:textId="77777777" w:rsidR="00D21A98" w:rsidRPr="00D21A98" w:rsidRDefault="00D21A98" w:rsidP="00D21A98">
            <w:pPr>
              <w:pStyle w:val="USBodyText"/>
            </w:pPr>
          </w:p>
        </w:tc>
        <w:tc>
          <w:tcPr>
            <w:tcW w:w="1058" w:type="pct"/>
            <w:tcBorders>
              <w:top w:val="single" w:sz="4" w:space="0" w:color="3E6EA3"/>
              <w:left w:val="single" w:sz="4" w:space="0" w:color="3E6EA3"/>
              <w:bottom w:val="single" w:sz="4" w:space="0" w:color="3E6EA3"/>
            </w:tcBorders>
          </w:tcPr>
          <w:p w14:paraId="3121C5F3" w14:textId="77777777" w:rsidR="00D21A98" w:rsidRPr="00D21A98" w:rsidRDefault="00D21A98" w:rsidP="00D21A98">
            <w:pPr>
              <w:pStyle w:val="USBodyText"/>
              <w:rPr>
                <w:b/>
              </w:rPr>
            </w:pPr>
          </w:p>
        </w:tc>
      </w:tr>
      <w:tr w:rsidR="00D21A98" w:rsidRPr="00D21A98" w14:paraId="5F2A7705" w14:textId="77777777" w:rsidTr="00B41FFE">
        <w:tc>
          <w:tcPr>
            <w:tcW w:w="2291" w:type="pct"/>
            <w:tcBorders>
              <w:top w:val="single" w:sz="4" w:space="0" w:color="3E6EA3"/>
              <w:bottom w:val="single" w:sz="4" w:space="0" w:color="3E6EA3"/>
              <w:right w:val="single" w:sz="4" w:space="0" w:color="3E6EA3"/>
            </w:tcBorders>
          </w:tcPr>
          <w:p w14:paraId="48ECB29B" w14:textId="77777777" w:rsidR="00D21A98" w:rsidRPr="00D21A98" w:rsidRDefault="00D21A98" w:rsidP="00D21A98">
            <w:pPr>
              <w:pStyle w:val="USBodyText"/>
            </w:pPr>
            <w:r w:rsidRPr="00D21A98">
              <w:t>Contractors</w:t>
            </w:r>
          </w:p>
        </w:tc>
        <w:tc>
          <w:tcPr>
            <w:tcW w:w="1651" w:type="pct"/>
            <w:tcBorders>
              <w:top w:val="single" w:sz="4" w:space="0" w:color="3E6EA3"/>
              <w:left w:val="single" w:sz="4" w:space="0" w:color="3E6EA3"/>
              <w:bottom w:val="single" w:sz="4" w:space="0" w:color="3E6EA3"/>
              <w:right w:val="single" w:sz="4" w:space="0" w:color="3E6EA3"/>
            </w:tcBorders>
          </w:tcPr>
          <w:p w14:paraId="3B8CB874" w14:textId="77777777" w:rsidR="00D21A98" w:rsidRPr="00D21A98" w:rsidRDefault="00D21A98" w:rsidP="00D21A98">
            <w:pPr>
              <w:pStyle w:val="USBodyText"/>
              <w:rPr>
                <w:b/>
              </w:rPr>
            </w:pPr>
          </w:p>
        </w:tc>
        <w:tc>
          <w:tcPr>
            <w:tcW w:w="1058" w:type="pct"/>
            <w:tcBorders>
              <w:top w:val="single" w:sz="4" w:space="0" w:color="3E6EA3"/>
              <w:left w:val="single" w:sz="4" w:space="0" w:color="3E6EA3"/>
              <w:bottom w:val="single" w:sz="4" w:space="0" w:color="3E6EA3"/>
            </w:tcBorders>
          </w:tcPr>
          <w:p w14:paraId="208D134F" w14:textId="77777777" w:rsidR="00D21A98" w:rsidRPr="00D21A98" w:rsidRDefault="00D21A98" w:rsidP="00D21A98">
            <w:pPr>
              <w:pStyle w:val="USBodyText"/>
              <w:rPr>
                <w:b/>
              </w:rPr>
            </w:pPr>
          </w:p>
        </w:tc>
      </w:tr>
      <w:tr w:rsidR="00D21A98" w:rsidRPr="00D21A98" w14:paraId="5EA84E16" w14:textId="77777777" w:rsidTr="00B41FFE">
        <w:trPr>
          <w:trHeight w:val="372"/>
        </w:trPr>
        <w:tc>
          <w:tcPr>
            <w:tcW w:w="2291" w:type="pct"/>
            <w:tcBorders>
              <w:top w:val="single" w:sz="4" w:space="0" w:color="3E6EA3"/>
              <w:bottom w:val="single" w:sz="4" w:space="0" w:color="3E6EA3"/>
              <w:right w:val="single" w:sz="4" w:space="0" w:color="3E6EA3"/>
            </w:tcBorders>
          </w:tcPr>
          <w:p w14:paraId="7B24D2EE" w14:textId="77777777" w:rsidR="00D21A98" w:rsidRPr="00D21A98" w:rsidRDefault="00D21A98" w:rsidP="00D21A98">
            <w:pPr>
              <w:pStyle w:val="USBodyText"/>
            </w:pPr>
            <w:r w:rsidRPr="00D21A98">
              <w:t>Local Sources</w:t>
            </w:r>
          </w:p>
        </w:tc>
        <w:tc>
          <w:tcPr>
            <w:tcW w:w="1651" w:type="pct"/>
            <w:tcBorders>
              <w:top w:val="single" w:sz="4" w:space="0" w:color="3E6EA3"/>
              <w:left w:val="single" w:sz="4" w:space="0" w:color="3E6EA3"/>
              <w:bottom w:val="single" w:sz="4" w:space="0" w:color="3E6EA3"/>
              <w:right w:val="single" w:sz="4" w:space="0" w:color="3E6EA3"/>
            </w:tcBorders>
          </w:tcPr>
          <w:p w14:paraId="4EBCE5AD" w14:textId="77777777" w:rsidR="00D21A98" w:rsidRPr="00D21A98" w:rsidRDefault="00D21A98" w:rsidP="00D21A98">
            <w:pPr>
              <w:pStyle w:val="USBodyText"/>
              <w:rPr>
                <w:b/>
              </w:rPr>
            </w:pPr>
          </w:p>
        </w:tc>
        <w:tc>
          <w:tcPr>
            <w:tcW w:w="1058" w:type="pct"/>
            <w:tcBorders>
              <w:top w:val="single" w:sz="4" w:space="0" w:color="3E6EA3"/>
              <w:left w:val="single" w:sz="4" w:space="0" w:color="3E6EA3"/>
              <w:bottom w:val="single" w:sz="4" w:space="0" w:color="3E6EA3"/>
            </w:tcBorders>
          </w:tcPr>
          <w:p w14:paraId="3FC4095F" w14:textId="77777777" w:rsidR="00D21A98" w:rsidRPr="00D21A98" w:rsidRDefault="00D21A98" w:rsidP="00D21A98">
            <w:pPr>
              <w:pStyle w:val="USBodyText"/>
              <w:rPr>
                <w:b/>
              </w:rPr>
            </w:pPr>
          </w:p>
        </w:tc>
      </w:tr>
      <w:tr w:rsidR="00D21A98" w:rsidRPr="00D21A98" w14:paraId="179330DD" w14:textId="77777777" w:rsidTr="00B41FFE">
        <w:tc>
          <w:tcPr>
            <w:tcW w:w="2291" w:type="pct"/>
            <w:tcBorders>
              <w:top w:val="single" w:sz="4" w:space="0" w:color="3E6EA3"/>
              <w:bottom w:val="single" w:sz="4" w:space="0" w:color="3E6EA3"/>
              <w:right w:val="single" w:sz="4" w:space="0" w:color="3E6EA3"/>
            </w:tcBorders>
          </w:tcPr>
          <w:p w14:paraId="79C89441" w14:textId="77777777" w:rsidR="00D21A98" w:rsidRPr="00D21A98" w:rsidRDefault="00D21A98" w:rsidP="00D21A98">
            <w:pPr>
              <w:pStyle w:val="USBodyText"/>
            </w:pPr>
            <w:r w:rsidRPr="00D21A98">
              <w:t>Other Sources</w:t>
            </w:r>
          </w:p>
        </w:tc>
        <w:tc>
          <w:tcPr>
            <w:tcW w:w="1651" w:type="pct"/>
            <w:tcBorders>
              <w:top w:val="single" w:sz="4" w:space="0" w:color="3E6EA3"/>
              <w:left w:val="single" w:sz="4" w:space="0" w:color="3E6EA3"/>
              <w:bottom w:val="single" w:sz="4" w:space="0" w:color="3E6EA3"/>
              <w:right w:val="single" w:sz="4" w:space="0" w:color="3E6EA3"/>
            </w:tcBorders>
          </w:tcPr>
          <w:p w14:paraId="1EEC81E5" w14:textId="77777777" w:rsidR="00D21A98" w:rsidRPr="00D21A98" w:rsidRDefault="00D21A98" w:rsidP="00D21A98">
            <w:pPr>
              <w:pStyle w:val="USBodyText"/>
              <w:rPr>
                <w:b/>
              </w:rPr>
            </w:pPr>
          </w:p>
        </w:tc>
        <w:tc>
          <w:tcPr>
            <w:tcW w:w="1058" w:type="pct"/>
            <w:tcBorders>
              <w:top w:val="single" w:sz="4" w:space="0" w:color="3E6EA3"/>
              <w:left w:val="single" w:sz="4" w:space="0" w:color="3E6EA3"/>
              <w:bottom w:val="single" w:sz="4" w:space="0" w:color="3E6EA3"/>
            </w:tcBorders>
          </w:tcPr>
          <w:p w14:paraId="723FE077" w14:textId="77777777" w:rsidR="00D21A98" w:rsidRPr="00D21A98" w:rsidRDefault="00D21A98" w:rsidP="00D21A98">
            <w:pPr>
              <w:pStyle w:val="USBodyText"/>
              <w:rPr>
                <w:b/>
              </w:rPr>
            </w:pPr>
          </w:p>
        </w:tc>
      </w:tr>
      <w:tr w:rsidR="00D21A98" w:rsidRPr="00D21A98" w14:paraId="59A7E637" w14:textId="77777777" w:rsidTr="00B41FFE">
        <w:tc>
          <w:tcPr>
            <w:tcW w:w="2291" w:type="pct"/>
            <w:tcBorders>
              <w:top w:val="single" w:sz="4" w:space="0" w:color="3E6EA3"/>
              <w:bottom w:val="single" w:sz="4" w:space="0" w:color="3E6EA3"/>
              <w:right w:val="single" w:sz="4" w:space="0" w:color="3E6EA3"/>
            </w:tcBorders>
          </w:tcPr>
          <w:p w14:paraId="04C65D0A" w14:textId="77777777" w:rsidR="00D21A98" w:rsidRPr="00D21A98" w:rsidRDefault="00D21A98" w:rsidP="00D21A98">
            <w:pPr>
              <w:pStyle w:val="USBodyText"/>
            </w:pPr>
          </w:p>
        </w:tc>
        <w:tc>
          <w:tcPr>
            <w:tcW w:w="1651" w:type="pct"/>
            <w:tcBorders>
              <w:top w:val="single" w:sz="4" w:space="0" w:color="3E6EA3"/>
              <w:left w:val="single" w:sz="4" w:space="0" w:color="3E6EA3"/>
              <w:bottom w:val="single" w:sz="4" w:space="0" w:color="3E6EA3"/>
              <w:right w:val="single" w:sz="4" w:space="0" w:color="3E6EA3"/>
            </w:tcBorders>
          </w:tcPr>
          <w:p w14:paraId="48EBF870" w14:textId="77777777" w:rsidR="00D21A98" w:rsidRPr="00D21A98" w:rsidRDefault="00D21A98" w:rsidP="00D21A98">
            <w:pPr>
              <w:pStyle w:val="USBodyText"/>
              <w:rPr>
                <w:b/>
              </w:rPr>
            </w:pPr>
            <w:r w:rsidRPr="00D21A98">
              <w:rPr>
                <w:b/>
              </w:rPr>
              <w:t>TOTAL:</w:t>
            </w:r>
          </w:p>
        </w:tc>
        <w:tc>
          <w:tcPr>
            <w:tcW w:w="1058" w:type="pct"/>
            <w:tcBorders>
              <w:top w:val="single" w:sz="4" w:space="0" w:color="3E6EA3"/>
              <w:left w:val="single" w:sz="4" w:space="0" w:color="3E6EA3"/>
              <w:bottom w:val="single" w:sz="4" w:space="0" w:color="3E6EA3"/>
            </w:tcBorders>
          </w:tcPr>
          <w:p w14:paraId="1FA6B62F" w14:textId="77777777" w:rsidR="00D21A98" w:rsidRPr="00D21A98" w:rsidRDefault="00D21A98" w:rsidP="00D21A98">
            <w:pPr>
              <w:pStyle w:val="USBodyText"/>
              <w:rPr>
                <w:b/>
              </w:rPr>
            </w:pPr>
          </w:p>
        </w:tc>
      </w:tr>
      <w:tr w:rsidR="00D21A98" w:rsidRPr="00D21A98" w14:paraId="08232C7B" w14:textId="77777777" w:rsidTr="00B41FFE">
        <w:tc>
          <w:tcPr>
            <w:tcW w:w="5000" w:type="pct"/>
            <w:gridSpan w:val="3"/>
            <w:tcBorders>
              <w:top w:val="single" w:sz="4" w:space="0" w:color="3E6EA3"/>
              <w:bottom w:val="single" w:sz="4" w:space="0" w:color="3E6EA3"/>
            </w:tcBorders>
          </w:tcPr>
          <w:p w14:paraId="1937AE37" w14:textId="31CD847A" w:rsidR="00D21A98" w:rsidRPr="00D21A98" w:rsidRDefault="00D21A98" w:rsidP="00D21A98">
            <w:pPr>
              <w:pStyle w:val="USBodyText"/>
            </w:pPr>
            <w:r w:rsidRPr="00D21A98">
              <w:t>Debt (</w:t>
            </w:r>
            <w:r w:rsidR="00BA106F">
              <w:t>8</w:t>
            </w:r>
            <w:r w:rsidR="005A7F34">
              <w:t>0</w:t>
            </w:r>
            <w:r w:rsidRPr="00D21A98">
              <w:t>% Maximum)</w:t>
            </w:r>
          </w:p>
        </w:tc>
      </w:tr>
      <w:tr w:rsidR="00D21A98" w:rsidRPr="00D21A98" w14:paraId="471FF5F1" w14:textId="77777777" w:rsidTr="00B41FFE">
        <w:tc>
          <w:tcPr>
            <w:tcW w:w="2291" w:type="pct"/>
            <w:tcBorders>
              <w:top w:val="single" w:sz="4" w:space="0" w:color="3E6EA3"/>
              <w:bottom w:val="single" w:sz="4" w:space="0" w:color="3E6EA3"/>
              <w:right w:val="single" w:sz="4" w:space="0" w:color="3E6EA3"/>
            </w:tcBorders>
          </w:tcPr>
          <w:p w14:paraId="486E1C83" w14:textId="77777777" w:rsidR="00D21A98" w:rsidRPr="00D21A98" w:rsidRDefault="00D21A98" w:rsidP="00D21A98">
            <w:pPr>
              <w:pStyle w:val="USBodyText"/>
              <w:rPr>
                <w:b/>
              </w:rPr>
            </w:pPr>
            <w:r w:rsidRPr="00D21A98">
              <w:rPr>
                <w:b/>
              </w:rPr>
              <w:t>Source of Funds</w:t>
            </w:r>
          </w:p>
        </w:tc>
        <w:tc>
          <w:tcPr>
            <w:tcW w:w="1651" w:type="pct"/>
            <w:tcBorders>
              <w:top w:val="single" w:sz="4" w:space="0" w:color="3E6EA3"/>
              <w:left w:val="single" w:sz="4" w:space="0" w:color="3E6EA3"/>
              <w:bottom w:val="single" w:sz="4" w:space="0" w:color="3E6EA3"/>
              <w:right w:val="single" w:sz="4" w:space="0" w:color="3E6EA3"/>
            </w:tcBorders>
          </w:tcPr>
          <w:p w14:paraId="43489F69" w14:textId="77777777" w:rsidR="00D21A98" w:rsidRPr="00D21A98" w:rsidRDefault="00D21A98" w:rsidP="00D21A98">
            <w:pPr>
              <w:pStyle w:val="USBodyText"/>
              <w:rPr>
                <w:b/>
              </w:rPr>
            </w:pPr>
            <w:r w:rsidRPr="00D21A98">
              <w:rPr>
                <w:b/>
              </w:rPr>
              <w:t>NAME</w:t>
            </w:r>
            <w:r w:rsidRPr="00D21A98">
              <w:rPr>
                <w:b/>
                <w:vertAlign w:val="superscript"/>
              </w:rPr>
              <w:t>1</w:t>
            </w:r>
          </w:p>
        </w:tc>
        <w:tc>
          <w:tcPr>
            <w:tcW w:w="1058" w:type="pct"/>
            <w:tcBorders>
              <w:top w:val="single" w:sz="4" w:space="0" w:color="3E6EA3"/>
              <w:left w:val="single" w:sz="4" w:space="0" w:color="3E6EA3"/>
              <w:bottom w:val="single" w:sz="4" w:space="0" w:color="3E6EA3"/>
            </w:tcBorders>
          </w:tcPr>
          <w:p w14:paraId="54186678" w14:textId="77777777" w:rsidR="00D21A98" w:rsidRPr="00D21A98" w:rsidRDefault="00D21A98" w:rsidP="00D21A98">
            <w:pPr>
              <w:pStyle w:val="USBodyText"/>
              <w:rPr>
                <w:b/>
              </w:rPr>
            </w:pPr>
            <w:r w:rsidRPr="00D21A98">
              <w:rPr>
                <w:b/>
              </w:rPr>
              <w:t>Amount (US$)</w:t>
            </w:r>
          </w:p>
        </w:tc>
      </w:tr>
      <w:tr w:rsidR="00D21A98" w:rsidRPr="00D21A98" w14:paraId="786E7188" w14:textId="77777777" w:rsidTr="00B41FFE">
        <w:tc>
          <w:tcPr>
            <w:tcW w:w="2291" w:type="pct"/>
            <w:tcBorders>
              <w:top w:val="single" w:sz="4" w:space="0" w:color="3E6EA3"/>
              <w:bottom w:val="single" w:sz="4" w:space="0" w:color="3E6EA3"/>
              <w:right w:val="single" w:sz="4" w:space="0" w:color="3E6EA3"/>
            </w:tcBorders>
          </w:tcPr>
          <w:p w14:paraId="302AEB0E" w14:textId="77777777" w:rsidR="00D21A98" w:rsidRPr="00D21A98" w:rsidRDefault="00D21A98" w:rsidP="00D21A98">
            <w:pPr>
              <w:pStyle w:val="USBodyText"/>
            </w:pPr>
            <w:r w:rsidRPr="00D21A98">
              <w:t>Supplier Credit</w:t>
            </w:r>
          </w:p>
        </w:tc>
        <w:tc>
          <w:tcPr>
            <w:tcW w:w="1651" w:type="pct"/>
            <w:tcBorders>
              <w:top w:val="single" w:sz="4" w:space="0" w:color="3E6EA3"/>
              <w:left w:val="single" w:sz="4" w:space="0" w:color="3E6EA3"/>
              <w:bottom w:val="single" w:sz="4" w:space="0" w:color="3E6EA3"/>
              <w:right w:val="single" w:sz="4" w:space="0" w:color="3E6EA3"/>
            </w:tcBorders>
          </w:tcPr>
          <w:p w14:paraId="79883D04" w14:textId="77777777" w:rsidR="00D21A98" w:rsidRPr="00D21A98" w:rsidRDefault="00D21A98" w:rsidP="00D21A98">
            <w:pPr>
              <w:pStyle w:val="USBodyText"/>
              <w:rPr>
                <w:b/>
              </w:rPr>
            </w:pPr>
            <w:r w:rsidRPr="00D21A98">
              <w:t>‘</w:t>
            </w:r>
          </w:p>
        </w:tc>
        <w:tc>
          <w:tcPr>
            <w:tcW w:w="1058" w:type="pct"/>
            <w:tcBorders>
              <w:top w:val="single" w:sz="4" w:space="0" w:color="3E6EA3"/>
              <w:left w:val="single" w:sz="4" w:space="0" w:color="3E6EA3"/>
              <w:bottom w:val="single" w:sz="4" w:space="0" w:color="3E6EA3"/>
            </w:tcBorders>
          </w:tcPr>
          <w:p w14:paraId="7A99C6D9" w14:textId="77777777" w:rsidR="00D21A98" w:rsidRPr="00D21A98" w:rsidRDefault="00D21A98" w:rsidP="00D21A98">
            <w:pPr>
              <w:pStyle w:val="USBodyText"/>
              <w:rPr>
                <w:b/>
              </w:rPr>
            </w:pPr>
          </w:p>
        </w:tc>
      </w:tr>
      <w:tr w:rsidR="00D21A98" w:rsidRPr="00D21A98" w14:paraId="0D6ABEC3" w14:textId="77777777" w:rsidTr="00B41FFE">
        <w:tc>
          <w:tcPr>
            <w:tcW w:w="2291" w:type="pct"/>
            <w:tcBorders>
              <w:top w:val="single" w:sz="4" w:space="0" w:color="3E6EA3"/>
              <w:bottom w:val="single" w:sz="4" w:space="0" w:color="3E6EA3"/>
              <w:right w:val="single" w:sz="4" w:space="0" w:color="3E6EA3"/>
            </w:tcBorders>
          </w:tcPr>
          <w:p w14:paraId="4006749A" w14:textId="77777777" w:rsidR="00D21A98" w:rsidRPr="00D21A98" w:rsidRDefault="00D21A98" w:rsidP="00D21A98">
            <w:pPr>
              <w:pStyle w:val="USBodyText"/>
            </w:pPr>
            <w:r w:rsidRPr="00D21A98">
              <w:t>Commercial Sources</w:t>
            </w:r>
          </w:p>
        </w:tc>
        <w:tc>
          <w:tcPr>
            <w:tcW w:w="1651" w:type="pct"/>
            <w:tcBorders>
              <w:top w:val="single" w:sz="4" w:space="0" w:color="3E6EA3"/>
              <w:left w:val="single" w:sz="4" w:space="0" w:color="3E6EA3"/>
              <w:bottom w:val="single" w:sz="4" w:space="0" w:color="3E6EA3"/>
              <w:right w:val="single" w:sz="4" w:space="0" w:color="3E6EA3"/>
            </w:tcBorders>
          </w:tcPr>
          <w:p w14:paraId="52B41E12" w14:textId="77777777" w:rsidR="00D21A98" w:rsidRPr="00D21A98" w:rsidRDefault="00D21A98" w:rsidP="00D21A98">
            <w:pPr>
              <w:pStyle w:val="USBodyText"/>
              <w:rPr>
                <w:b/>
              </w:rPr>
            </w:pPr>
          </w:p>
        </w:tc>
        <w:tc>
          <w:tcPr>
            <w:tcW w:w="1058" w:type="pct"/>
            <w:tcBorders>
              <w:top w:val="single" w:sz="4" w:space="0" w:color="3E6EA3"/>
              <w:left w:val="single" w:sz="4" w:space="0" w:color="3E6EA3"/>
              <w:bottom w:val="single" w:sz="4" w:space="0" w:color="3E6EA3"/>
            </w:tcBorders>
          </w:tcPr>
          <w:p w14:paraId="62F2887B" w14:textId="77777777" w:rsidR="00D21A98" w:rsidRPr="00D21A98" w:rsidRDefault="00D21A98" w:rsidP="00D21A98">
            <w:pPr>
              <w:pStyle w:val="USBodyText"/>
              <w:rPr>
                <w:b/>
              </w:rPr>
            </w:pPr>
          </w:p>
        </w:tc>
      </w:tr>
      <w:tr w:rsidR="00D21A98" w:rsidRPr="00D21A98" w14:paraId="50942E34" w14:textId="77777777" w:rsidTr="00B41FFE">
        <w:tc>
          <w:tcPr>
            <w:tcW w:w="2291" w:type="pct"/>
            <w:tcBorders>
              <w:top w:val="single" w:sz="4" w:space="0" w:color="3E6EA3"/>
              <w:bottom w:val="single" w:sz="4" w:space="0" w:color="3E6EA3"/>
              <w:right w:val="single" w:sz="4" w:space="0" w:color="3E6EA3"/>
            </w:tcBorders>
          </w:tcPr>
          <w:p w14:paraId="5324FDC7" w14:textId="77777777" w:rsidR="00D21A98" w:rsidRPr="00D21A98" w:rsidRDefault="00D21A98" w:rsidP="00D21A98">
            <w:pPr>
              <w:pStyle w:val="USBodyText"/>
            </w:pPr>
            <w:r w:rsidRPr="00D21A98">
              <w:t xml:space="preserve">Bi-lateral Sources </w:t>
            </w:r>
          </w:p>
        </w:tc>
        <w:tc>
          <w:tcPr>
            <w:tcW w:w="1651" w:type="pct"/>
            <w:tcBorders>
              <w:top w:val="single" w:sz="4" w:space="0" w:color="3E6EA3"/>
              <w:left w:val="single" w:sz="4" w:space="0" w:color="3E6EA3"/>
              <w:bottom w:val="single" w:sz="4" w:space="0" w:color="3E6EA3"/>
              <w:right w:val="single" w:sz="4" w:space="0" w:color="3E6EA3"/>
            </w:tcBorders>
          </w:tcPr>
          <w:p w14:paraId="4D28AB4F" w14:textId="77777777" w:rsidR="00D21A98" w:rsidRPr="00D21A98" w:rsidRDefault="00D21A98" w:rsidP="00D21A98">
            <w:pPr>
              <w:pStyle w:val="USBodyText"/>
              <w:rPr>
                <w:b/>
              </w:rPr>
            </w:pPr>
          </w:p>
        </w:tc>
        <w:tc>
          <w:tcPr>
            <w:tcW w:w="1058" w:type="pct"/>
            <w:tcBorders>
              <w:top w:val="single" w:sz="4" w:space="0" w:color="3E6EA3"/>
              <w:left w:val="single" w:sz="4" w:space="0" w:color="3E6EA3"/>
              <w:bottom w:val="single" w:sz="4" w:space="0" w:color="3E6EA3"/>
            </w:tcBorders>
          </w:tcPr>
          <w:p w14:paraId="2C40E4BF" w14:textId="77777777" w:rsidR="00D21A98" w:rsidRPr="00D21A98" w:rsidRDefault="00D21A98" w:rsidP="00D21A98">
            <w:pPr>
              <w:pStyle w:val="USBodyText"/>
              <w:rPr>
                <w:b/>
              </w:rPr>
            </w:pPr>
          </w:p>
        </w:tc>
      </w:tr>
      <w:tr w:rsidR="00D21A98" w:rsidRPr="00D21A98" w14:paraId="109D664A" w14:textId="77777777" w:rsidTr="00B41FFE">
        <w:tc>
          <w:tcPr>
            <w:tcW w:w="2291" w:type="pct"/>
            <w:tcBorders>
              <w:top w:val="single" w:sz="4" w:space="0" w:color="3E6EA3"/>
              <w:bottom w:val="single" w:sz="4" w:space="0" w:color="3E6EA3"/>
              <w:right w:val="single" w:sz="4" w:space="0" w:color="3E6EA3"/>
            </w:tcBorders>
          </w:tcPr>
          <w:p w14:paraId="5FBD7148" w14:textId="77777777" w:rsidR="00D21A98" w:rsidRPr="00D21A98" w:rsidRDefault="00D21A98" w:rsidP="00D21A98">
            <w:pPr>
              <w:pStyle w:val="USBodyText"/>
            </w:pPr>
            <w:r w:rsidRPr="00D21A98">
              <w:t>Multi-lateral Sources</w:t>
            </w:r>
          </w:p>
        </w:tc>
        <w:tc>
          <w:tcPr>
            <w:tcW w:w="1651" w:type="pct"/>
            <w:tcBorders>
              <w:top w:val="single" w:sz="4" w:space="0" w:color="3E6EA3"/>
              <w:left w:val="single" w:sz="4" w:space="0" w:color="3E6EA3"/>
              <w:bottom w:val="single" w:sz="4" w:space="0" w:color="3E6EA3"/>
              <w:right w:val="single" w:sz="4" w:space="0" w:color="3E6EA3"/>
            </w:tcBorders>
          </w:tcPr>
          <w:p w14:paraId="01AFC2AF" w14:textId="77777777" w:rsidR="00D21A98" w:rsidRPr="00D21A98" w:rsidRDefault="00D21A98" w:rsidP="00D21A98">
            <w:pPr>
              <w:pStyle w:val="USBodyText"/>
              <w:rPr>
                <w:b/>
              </w:rPr>
            </w:pPr>
          </w:p>
        </w:tc>
        <w:tc>
          <w:tcPr>
            <w:tcW w:w="1058" w:type="pct"/>
            <w:tcBorders>
              <w:top w:val="single" w:sz="4" w:space="0" w:color="3E6EA3"/>
              <w:left w:val="single" w:sz="4" w:space="0" w:color="3E6EA3"/>
              <w:bottom w:val="single" w:sz="4" w:space="0" w:color="3E6EA3"/>
            </w:tcBorders>
          </w:tcPr>
          <w:p w14:paraId="4ECC59C9" w14:textId="77777777" w:rsidR="00D21A98" w:rsidRPr="00D21A98" w:rsidRDefault="00D21A98" w:rsidP="00D21A98">
            <w:pPr>
              <w:pStyle w:val="USBodyText"/>
              <w:rPr>
                <w:b/>
              </w:rPr>
            </w:pPr>
          </w:p>
        </w:tc>
      </w:tr>
      <w:tr w:rsidR="00D21A98" w:rsidRPr="00D21A98" w14:paraId="29EADF51" w14:textId="77777777" w:rsidTr="00B41FFE">
        <w:tc>
          <w:tcPr>
            <w:tcW w:w="2291" w:type="pct"/>
            <w:tcBorders>
              <w:top w:val="single" w:sz="4" w:space="0" w:color="3E6EA3"/>
              <w:bottom w:val="single" w:sz="4" w:space="0" w:color="3E6EA3"/>
              <w:right w:val="single" w:sz="4" w:space="0" w:color="3E6EA3"/>
            </w:tcBorders>
          </w:tcPr>
          <w:p w14:paraId="0169EF71" w14:textId="77777777" w:rsidR="00D21A98" w:rsidRPr="00D21A98" w:rsidRDefault="00D21A98" w:rsidP="00D21A98">
            <w:pPr>
              <w:pStyle w:val="USBodyText"/>
            </w:pPr>
            <w:r w:rsidRPr="00D21A98">
              <w:t>Other Sources</w:t>
            </w:r>
          </w:p>
        </w:tc>
        <w:tc>
          <w:tcPr>
            <w:tcW w:w="1651" w:type="pct"/>
            <w:tcBorders>
              <w:top w:val="single" w:sz="4" w:space="0" w:color="3E6EA3"/>
              <w:left w:val="single" w:sz="4" w:space="0" w:color="3E6EA3"/>
              <w:bottom w:val="single" w:sz="4" w:space="0" w:color="3E6EA3"/>
              <w:right w:val="single" w:sz="4" w:space="0" w:color="3E6EA3"/>
            </w:tcBorders>
          </w:tcPr>
          <w:p w14:paraId="58136B43" w14:textId="77777777" w:rsidR="00D21A98" w:rsidRPr="00D21A98" w:rsidRDefault="00D21A98" w:rsidP="00D21A98">
            <w:pPr>
              <w:pStyle w:val="USBodyText"/>
              <w:rPr>
                <w:b/>
              </w:rPr>
            </w:pPr>
          </w:p>
        </w:tc>
        <w:tc>
          <w:tcPr>
            <w:tcW w:w="1058" w:type="pct"/>
            <w:tcBorders>
              <w:top w:val="single" w:sz="4" w:space="0" w:color="3E6EA3"/>
              <w:left w:val="single" w:sz="4" w:space="0" w:color="3E6EA3"/>
              <w:bottom w:val="single" w:sz="4" w:space="0" w:color="3E6EA3"/>
            </w:tcBorders>
          </w:tcPr>
          <w:p w14:paraId="7C06BF6E" w14:textId="77777777" w:rsidR="00D21A98" w:rsidRPr="00D21A98" w:rsidRDefault="00D21A98" w:rsidP="00D21A98">
            <w:pPr>
              <w:pStyle w:val="USBodyText"/>
              <w:rPr>
                <w:b/>
              </w:rPr>
            </w:pPr>
          </w:p>
        </w:tc>
      </w:tr>
      <w:tr w:rsidR="00D21A98" w:rsidRPr="00D21A98" w14:paraId="53AC64ED" w14:textId="77777777" w:rsidTr="00B41FFE">
        <w:tc>
          <w:tcPr>
            <w:tcW w:w="2291" w:type="pct"/>
            <w:tcBorders>
              <w:top w:val="single" w:sz="4" w:space="0" w:color="3E6EA3"/>
              <w:bottom w:val="single" w:sz="4" w:space="0" w:color="3E6EA3"/>
              <w:right w:val="single" w:sz="4" w:space="0" w:color="3E6EA3"/>
            </w:tcBorders>
          </w:tcPr>
          <w:p w14:paraId="3285DFBF" w14:textId="77777777" w:rsidR="00D21A98" w:rsidRPr="00D21A98" w:rsidRDefault="00D21A98" w:rsidP="00D21A98">
            <w:pPr>
              <w:pStyle w:val="USBodyText"/>
              <w:rPr>
                <w:b/>
              </w:rPr>
            </w:pPr>
          </w:p>
        </w:tc>
        <w:tc>
          <w:tcPr>
            <w:tcW w:w="1651" w:type="pct"/>
            <w:tcBorders>
              <w:top w:val="single" w:sz="4" w:space="0" w:color="3E6EA3"/>
              <w:left w:val="single" w:sz="4" w:space="0" w:color="3E6EA3"/>
              <w:bottom w:val="single" w:sz="4" w:space="0" w:color="3E6EA3"/>
              <w:right w:val="single" w:sz="4" w:space="0" w:color="3E6EA3"/>
            </w:tcBorders>
          </w:tcPr>
          <w:p w14:paraId="54E57A80" w14:textId="77777777" w:rsidR="00D21A98" w:rsidRPr="00D21A98" w:rsidRDefault="00D21A98" w:rsidP="00D21A98">
            <w:pPr>
              <w:pStyle w:val="USBodyText"/>
              <w:rPr>
                <w:b/>
              </w:rPr>
            </w:pPr>
            <w:r w:rsidRPr="00D21A98">
              <w:rPr>
                <w:b/>
              </w:rPr>
              <w:t>TOTAL:</w:t>
            </w:r>
          </w:p>
        </w:tc>
        <w:tc>
          <w:tcPr>
            <w:tcW w:w="1058" w:type="pct"/>
            <w:tcBorders>
              <w:top w:val="single" w:sz="4" w:space="0" w:color="3E6EA3"/>
              <w:left w:val="single" w:sz="4" w:space="0" w:color="3E6EA3"/>
              <w:bottom w:val="single" w:sz="4" w:space="0" w:color="3E6EA3"/>
            </w:tcBorders>
          </w:tcPr>
          <w:p w14:paraId="029971B9" w14:textId="77777777" w:rsidR="00D21A98" w:rsidRPr="00D21A98" w:rsidRDefault="00D21A98" w:rsidP="00D21A98">
            <w:pPr>
              <w:pStyle w:val="USBodyText"/>
              <w:rPr>
                <w:b/>
              </w:rPr>
            </w:pPr>
          </w:p>
        </w:tc>
      </w:tr>
      <w:tr w:rsidR="00D21A98" w:rsidRPr="00D21A98" w14:paraId="5CE102CA" w14:textId="77777777" w:rsidTr="00B41FFE">
        <w:tc>
          <w:tcPr>
            <w:tcW w:w="2291" w:type="pct"/>
            <w:tcBorders>
              <w:top w:val="single" w:sz="4" w:space="0" w:color="3E6EA3"/>
              <w:bottom w:val="double" w:sz="6" w:space="0" w:color="3E6EA3"/>
              <w:right w:val="single" w:sz="4" w:space="0" w:color="3E6EA3"/>
            </w:tcBorders>
          </w:tcPr>
          <w:p w14:paraId="17A8C413" w14:textId="77777777" w:rsidR="00D21A98" w:rsidRPr="00D21A98" w:rsidRDefault="00D21A98" w:rsidP="00D21A98">
            <w:pPr>
              <w:pStyle w:val="USBodyText"/>
              <w:rPr>
                <w:b/>
              </w:rPr>
            </w:pPr>
          </w:p>
        </w:tc>
        <w:tc>
          <w:tcPr>
            <w:tcW w:w="1651" w:type="pct"/>
            <w:tcBorders>
              <w:top w:val="single" w:sz="4" w:space="0" w:color="3E6EA3"/>
              <w:left w:val="single" w:sz="4" w:space="0" w:color="3E6EA3"/>
              <w:bottom w:val="double" w:sz="6" w:space="0" w:color="3E6EA3"/>
              <w:right w:val="single" w:sz="4" w:space="0" w:color="3E6EA3"/>
            </w:tcBorders>
          </w:tcPr>
          <w:p w14:paraId="4076CD91" w14:textId="77777777" w:rsidR="00D21A98" w:rsidRPr="00D21A98" w:rsidRDefault="00D21A98" w:rsidP="00D21A98">
            <w:pPr>
              <w:pStyle w:val="USBodyText"/>
              <w:rPr>
                <w:b/>
              </w:rPr>
            </w:pPr>
            <w:r w:rsidRPr="00D21A98">
              <w:rPr>
                <w:b/>
              </w:rPr>
              <w:t>TOTAL Financing:</w:t>
            </w:r>
          </w:p>
        </w:tc>
        <w:tc>
          <w:tcPr>
            <w:tcW w:w="1058" w:type="pct"/>
            <w:tcBorders>
              <w:top w:val="single" w:sz="4" w:space="0" w:color="3E6EA3"/>
              <w:left w:val="single" w:sz="4" w:space="0" w:color="3E6EA3"/>
              <w:bottom w:val="double" w:sz="6" w:space="0" w:color="3E6EA3"/>
            </w:tcBorders>
          </w:tcPr>
          <w:p w14:paraId="28B90427" w14:textId="77777777" w:rsidR="00D21A98" w:rsidRPr="00D21A98" w:rsidRDefault="00D21A98" w:rsidP="00D21A98">
            <w:pPr>
              <w:pStyle w:val="USBodyText"/>
              <w:rPr>
                <w:b/>
              </w:rPr>
            </w:pPr>
          </w:p>
        </w:tc>
      </w:tr>
    </w:tbl>
    <w:p w14:paraId="3F34E92F" w14:textId="77777777" w:rsidR="00D21A98" w:rsidRPr="00D21A98" w:rsidRDefault="00D21A98" w:rsidP="00D21A98">
      <w:pPr>
        <w:pStyle w:val="USBodyText"/>
      </w:pPr>
    </w:p>
    <w:p w14:paraId="6BE275D5" w14:textId="77777777" w:rsidR="00D21A98" w:rsidRPr="00D21A98" w:rsidRDefault="00D21A98" w:rsidP="00D21A98">
      <w:pPr>
        <w:pStyle w:val="USBodyText"/>
      </w:pPr>
    </w:p>
    <w:p w14:paraId="69CF4A56" w14:textId="302C6784" w:rsidR="00D21A98" w:rsidRDefault="00D21A98" w:rsidP="005A7F34">
      <w:pPr>
        <w:pStyle w:val="USNumber1"/>
      </w:pPr>
      <w:r w:rsidRPr="00D21A98">
        <w:tab/>
        <w:t>Discussion:</w:t>
      </w:r>
    </w:p>
    <w:p w14:paraId="328BF39E" w14:textId="7D40F356" w:rsidR="00424786" w:rsidRDefault="00424786" w:rsidP="00F911BF">
      <w:pPr>
        <w:pStyle w:val="Heading1"/>
      </w:pPr>
      <w:bookmarkStart w:id="26" w:name="_Toc526151143"/>
      <w:r>
        <w:lastRenderedPageBreak/>
        <w:t>FORM 7 – FINANCIAL DATA IN SUPPORT OF PROJECT</w:t>
      </w:r>
      <w:bookmarkEnd w:id="26"/>
    </w:p>
    <w:p w14:paraId="2D844E8E" w14:textId="2E266485" w:rsidR="00424786" w:rsidRPr="00424786" w:rsidRDefault="00F911BF" w:rsidP="00F911BF">
      <w:pPr>
        <w:pStyle w:val="Heading2"/>
      </w:pPr>
      <w:bookmarkStart w:id="27" w:name="_Toc526151144"/>
      <w:r w:rsidRPr="00424786">
        <w:t>Financing Plan</w:t>
      </w:r>
      <w:bookmarkEnd w:id="27"/>
    </w:p>
    <w:p w14:paraId="202BCCF3" w14:textId="7A5EDEE8" w:rsidR="00424786" w:rsidRPr="00424786" w:rsidRDefault="00424786" w:rsidP="00424786">
      <w:pPr>
        <w:pStyle w:val="USBodyText"/>
      </w:pPr>
      <w:r w:rsidRPr="00424786">
        <w:t xml:space="preserve">The </w:t>
      </w:r>
      <w:r w:rsidR="000C5979">
        <w:t>Bidder</w:t>
      </w:r>
      <w:r w:rsidRPr="00424786">
        <w:t xml:space="preserve"> will be responsible for mobilizing the financing for the Facility.  Agreements required to secure financing for the </w:t>
      </w:r>
      <w:r w:rsidR="00BA106F">
        <w:t>Project</w:t>
      </w:r>
      <w:r w:rsidRPr="00424786">
        <w:t xml:space="preserve"> will be entered into between the </w:t>
      </w:r>
      <w:r w:rsidR="000C5979">
        <w:t>Bidder</w:t>
      </w:r>
      <w:r w:rsidRPr="00424786">
        <w:t xml:space="preserve"> and the institutions providing the financing for the </w:t>
      </w:r>
      <w:r w:rsidR="00BA106F">
        <w:t>Project</w:t>
      </w:r>
      <w:r w:rsidRPr="00424786">
        <w:t xml:space="preserve">, and they shall be based on the financial plan presented by the </w:t>
      </w:r>
      <w:r w:rsidR="000C5979">
        <w:t>Bidder</w:t>
      </w:r>
      <w:r w:rsidRPr="00424786">
        <w:t xml:space="preserve"> in its Proposal.  Any subsequent changes to the financial plan after finalization of the Project Agreements will require the approval of </w:t>
      </w:r>
      <w:r w:rsidR="00F911BF">
        <w:t>GPA</w:t>
      </w:r>
      <w:r w:rsidRPr="00424786">
        <w:t>.</w:t>
      </w:r>
    </w:p>
    <w:p w14:paraId="14D255D2" w14:textId="57B71048" w:rsidR="00424786" w:rsidRPr="00424786" w:rsidRDefault="00424786" w:rsidP="00424786">
      <w:pPr>
        <w:pStyle w:val="USBodyText"/>
      </w:pPr>
      <w:r w:rsidRPr="00424786">
        <w:t xml:space="preserve">The financial plan provided by the </w:t>
      </w:r>
      <w:r w:rsidR="000C5979">
        <w:t>Bidder</w:t>
      </w:r>
      <w:r w:rsidRPr="00424786">
        <w:t xml:space="preserve"> will describe the sources of funds and the terms of financing for both debt and equity, as applicable.  The </w:t>
      </w:r>
      <w:r w:rsidR="000C5979">
        <w:t>Bidder</w:t>
      </w:r>
      <w:r w:rsidRPr="00424786">
        <w:t xml:space="preserve"> will provide details on the financing sources as outlined in this Form 7A, Table 1.  The financing should be in an amount sufficient to cover all estimated </w:t>
      </w:r>
      <w:r w:rsidR="00BA106F">
        <w:t>Project</w:t>
      </w:r>
      <w:r w:rsidRPr="00424786">
        <w:t xml:space="preserve"> costs.</w:t>
      </w:r>
    </w:p>
    <w:p w14:paraId="151051CB" w14:textId="1FEBE20D" w:rsidR="00424786" w:rsidRPr="00424786" w:rsidRDefault="00424786" w:rsidP="00424786">
      <w:pPr>
        <w:pStyle w:val="USBodyText"/>
      </w:pPr>
      <w:r w:rsidRPr="00424786">
        <w:t xml:space="preserve">Financing will be in the form of equity and debt. At least </w:t>
      </w:r>
      <w:r w:rsidR="007F5F1F" w:rsidRPr="00424786">
        <w:t>2</w:t>
      </w:r>
      <w:r w:rsidR="007F5F1F">
        <w:t>0</w:t>
      </w:r>
      <w:r w:rsidRPr="00424786">
        <w:t xml:space="preserve">% of the total financing, inclusive of contingencies, will be in the form of equity and the remainder in debt or subordinated debt.  At least </w:t>
      </w:r>
      <w:r w:rsidR="00BA106F">
        <w:t>35</w:t>
      </w:r>
      <w:r w:rsidRPr="00424786">
        <w:t xml:space="preserve">% of the equity shall be provided by the Lead </w:t>
      </w:r>
      <w:r w:rsidR="000C5979">
        <w:t>Bidder</w:t>
      </w:r>
      <w:r w:rsidRPr="00424786">
        <w:t>.</w:t>
      </w:r>
    </w:p>
    <w:tbl>
      <w:tblPr>
        <w:tblW w:w="9450" w:type="dxa"/>
        <w:tblInd w:w="-15" w:type="dxa"/>
        <w:tblBorders>
          <w:top w:val="double" w:sz="4" w:space="0" w:color="3E6EA3"/>
          <w:left w:val="double" w:sz="4" w:space="0" w:color="3E6EA3"/>
          <w:bottom w:val="double" w:sz="4" w:space="0" w:color="3E6EA3"/>
          <w:right w:val="double" w:sz="4" w:space="0" w:color="3E6EA3"/>
          <w:insideH w:val="single" w:sz="4" w:space="0" w:color="3E6EA3"/>
          <w:insideV w:val="single" w:sz="4" w:space="0" w:color="3E6EA3"/>
        </w:tblBorders>
        <w:tblLayout w:type="fixed"/>
        <w:tblLook w:val="0000" w:firstRow="0" w:lastRow="0" w:firstColumn="0" w:lastColumn="0" w:noHBand="0" w:noVBand="0"/>
      </w:tblPr>
      <w:tblGrid>
        <w:gridCol w:w="1023"/>
        <w:gridCol w:w="6087"/>
        <w:gridCol w:w="2340"/>
      </w:tblGrid>
      <w:tr w:rsidR="000C5979" w:rsidRPr="00424786" w14:paraId="1480CC16" w14:textId="77777777" w:rsidTr="00B10427">
        <w:trPr>
          <w:cantSplit/>
          <w:tblHeader/>
        </w:trPr>
        <w:tc>
          <w:tcPr>
            <w:tcW w:w="1023" w:type="dxa"/>
            <w:tcBorders>
              <w:top w:val="double" w:sz="4" w:space="0" w:color="3E6EA3"/>
              <w:bottom w:val="double" w:sz="4" w:space="0" w:color="3E6EA3"/>
              <w:right w:val="double" w:sz="4" w:space="0" w:color="FFFFFF" w:themeColor="background1"/>
            </w:tcBorders>
            <w:shd w:val="clear" w:color="auto" w:fill="3E6EA3"/>
          </w:tcPr>
          <w:p w14:paraId="1AF887E7" w14:textId="77777777" w:rsidR="000C5979" w:rsidRPr="00424786" w:rsidRDefault="000C5979" w:rsidP="000C5979">
            <w:pPr>
              <w:pStyle w:val="TSTableHeading"/>
              <w:rPr>
                <w:vertAlign w:val="superscript"/>
              </w:rPr>
            </w:pPr>
          </w:p>
        </w:tc>
        <w:tc>
          <w:tcPr>
            <w:tcW w:w="6087" w:type="dxa"/>
            <w:tcBorders>
              <w:top w:val="double" w:sz="4" w:space="0" w:color="3E6EA3"/>
              <w:left w:val="double" w:sz="4" w:space="0" w:color="FFFFFF" w:themeColor="background1"/>
              <w:bottom w:val="double" w:sz="4" w:space="0" w:color="3E6EA3"/>
              <w:right w:val="double" w:sz="4" w:space="0" w:color="FFFFFF" w:themeColor="background1"/>
            </w:tcBorders>
            <w:shd w:val="clear" w:color="auto" w:fill="3E6EA3"/>
          </w:tcPr>
          <w:p w14:paraId="4B825D25" w14:textId="275DABA7" w:rsidR="000C5979" w:rsidRPr="00424786" w:rsidRDefault="000C5979" w:rsidP="000C5979">
            <w:pPr>
              <w:pStyle w:val="TSTableHeading"/>
              <w:rPr>
                <w:bCs/>
              </w:rPr>
            </w:pPr>
            <w:r>
              <w:rPr>
                <w:bCs/>
              </w:rPr>
              <w:t>Sources of Funds</w:t>
            </w:r>
          </w:p>
        </w:tc>
        <w:tc>
          <w:tcPr>
            <w:tcW w:w="2340" w:type="dxa"/>
            <w:tcBorders>
              <w:top w:val="double" w:sz="4" w:space="0" w:color="3E6EA3"/>
              <w:left w:val="double" w:sz="4" w:space="0" w:color="FFFFFF" w:themeColor="background1"/>
              <w:bottom w:val="double" w:sz="4" w:space="0" w:color="3E6EA3"/>
            </w:tcBorders>
            <w:shd w:val="clear" w:color="auto" w:fill="3E6EA3"/>
          </w:tcPr>
          <w:p w14:paraId="633C1F11" w14:textId="45CBABA3" w:rsidR="000C5979" w:rsidRPr="00424786" w:rsidRDefault="000C5979" w:rsidP="00B10427">
            <w:pPr>
              <w:pStyle w:val="TSTableHeading"/>
              <w:jc w:val="center"/>
            </w:pPr>
            <w:r w:rsidRPr="00424786">
              <w:t>US$</w:t>
            </w:r>
          </w:p>
        </w:tc>
      </w:tr>
      <w:tr w:rsidR="000C5979" w:rsidRPr="00424786" w14:paraId="25B5DFCD" w14:textId="77777777" w:rsidTr="00B10427">
        <w:trPr>
          <w:cantSplit/>
          <w:tblHeader/>
        </w:trPr>
        <w:tc>
          <w:tcPr>
            <w:tcW w:w="1023" w:type="dxa"/>
            <w:tcBorders>
              <w:top w:val="double" w:sz="4" w:space="0" w:color="3E6EA3"/>
            </w:tcBorders>
          </w:tcPr>
          <w:p w14:paraId="13450F86" w14:textId="77777777" w:rsidR="000C5979" w:rsidRPr="00424786" w:rsidRDefault="000C5979" w:rsidP="00424786">
            <w:pPr>
              <w:pStyle w:val="USBodyText"/>
              <w:rPr>
                <w:b/>
                <w:vertAlign w:val="superscript"/>
              </w:rPr>
            </w:pPr>
          </w:p>
        </w:tc>
        <w:tc>
          <w:tcPr>
            <w:tcW w:w="6087" w:type="dxa"/>
            <w:tcBorders>
              <w:top w:val="double" w:sz="4" w:space="0" w:color="3E6EA3"/>
            </w:tcBorders>
          </w:tcPr>
          <w:p w14:paraId="260210A6" w14:textId="77777777" w:rsidR="000C5979" w:rsidRPr="00424786" w:rsidRDefault="000C5979" w:rsidP="000C5979">
            <w:pPr>
              <w:pStyle w:val="USBodyText"/>
              <w:jc w:val="left"/>
              <w:rPr>
                <w:bCs/>
                <w:vertAlign w:val="superscript"/>
              </w:rPr>
            </w:pPr>
            <w:r w:rsidRPr="00424786">
              <w:rPr>
                <w:b/>
                <w:bCs/>
              </w:rPr>
              <w:t>Items / Sources</w:t>
            </w:r>
          </w:p>
        </w:tc>
        <w:tc>
          <w:tcPr>
            <w:tcW w:w="2340" w:type="dxa"/>
            <w:tcBorders>
              <w:top w:val="double" w:sz="4" w:space="0" w:color="3E6EA3"/>
            </w:tcBorders>
          </w:tcPr>
          <w:p w14:paraId="5AE36C60" w14:textId="74E30F37" w:rsidR="000C5979" w:rsidRPr="00424786" w:rsidRDefault="000C5979" w:rsidP="00424786">
            <w:pPr>
              <w:pStyle w:val="USBodyText"/>
              <w:rPr>
                <w:b/>
                <w:vertAlign w:val="superscript"/>
              </w:rPr>
            </w:pPr>
          </w:p>
        </w:tc>
      </w:tr>
      <w:tr w:rsidR="000C5979" w:rsidRPr="00424786" w14:paraId="02B5376D" w14:textId="77777777" w:rsidTr="00B10427">
        <w:trPr>
          <w:cantSplit/>
        </w:trPr>
        <w:tc>
          <w:tcPr>
            <w:tcW w:w="1023" w:type="dxa"/>
          </w:tcPr>
          <w:p w14:paraId="4D57825B" w14:textId="77777777" w:rsidR="000C5979" w:rsidRPr="00424786" w:rsidRDefault="000C5979" w:rsidP="00424786">
            <w:pPr>
              <w:pStyle w:val="USBodyText"/>
              <w:rPr>
                <w:b/>
                <w:vertAlign w:val="superscript"/>
              </w:rPr>
            </w:pPr>
            <w:r w:rsidRPr="00424786">
              <w:rPr>
                <w:b/>
              </w:rPr>
              <w:t>1.1</w:t>
            </w:r>
          </w:p>
        </w:tc>
        <w:tc>
          <w:tcPr>
            <w:tcW w:w="6087" w:type="dxa"/>
          </w:tcPr>
          <w:p w14:paraId="3130B074" w14:textId="34D453AC" w:rsidR="000C5979" w:rsidRPr="00424786" w:rsidRDefault="000C5979" w:rsidP="000C5979">
            <w:pPr>
              <w:pStyle w:val="USBodyText"/>
              <w:jc w:val="left"/>
              <w:rPr>
                <w:vertAlign w:val="superscript"/>
              </w:rPr>
            </w:pPr>
            <w:r>
              <w:rPr>
                <w:b/>
              </w:rPr>
              <w:t xml:space="preserve">Total </w:t>
            </w:r>
            <w:r w:rsidRPr="00424786">
              <w:rPr>
                <w:b/>
              </w:rPr>
              <w:t>Sources</w:t>
            </w:r>
            <w:r w:rsidRPr="00424786">
              <w:rPr>
                <w:bCs/>
                <w:vertAlign w:val="superscript"/>
              </w:rPr>
              <w:t>2</w:t>
            </w:r>
          </w:p>
        </w:tc>
        <w:tc>
          <w:tcPr>
            <w:tcW w:w="2340" w:type="dxa"/>
          </w:tcPr>
          <w:p w14:paraId="33EE325A" w14:textId="77777777" w:rsidR="000C5979" w:rsidRPr="00424786" w:rsidRDefault="000C5979" w:rsidP="00424786">
            <w:pPr>
              <w:pStyle w:val="USBodyText"/>
              <w:rPr>
                <w:b/>
              </w:rPr>
            </w:pPr>
          </w:p>
        </w:tc>
      </w:tr>
      <w:tr w:rsidR="000C5979" w:rsidRPr="00424786" w14:paraId="4D191E18" w14:textId="77777777" w:rsidTr="00B10427">
        <w:trPr>
          <w:cantSplit/>
        </w:trPr>
        <w:tc>
          <w:tcPr>
            <w:tcW w:w="1023" w:type="dxa"/>
          </w:tcPr>
          <w:p w14:paraId="7D1C10E2" w14:textId="77777777" w:rsidR="000C5979" w:rsidRPr="00424786" w:rsidRDefault="000C5979" w:rsidP="00424786">
            <w:pPr>
              <w:pStyle w:val="USBodyText"/>
              <w:rPr>
                <w:b/>
                <w:vertAlign w:val="superscript"/>
              </w:rPr>
            </w:pPr>
            <w:r w:rsidRPr="00424786">
              <w:rPr>
                <w:b/>
              </w:rPr>
              <w:t>1.2</w:t>
            </w:r>
          </w:p>
        </w:tc>
        <w:tc>
          <w:tcPr>
            <w:tcW w:w="6087" w:type="dxa"/>
          </w:tcPr>
          <w:p w14:paraId="38C0A876" w14:textId="77777777" w:rsidR="000C5979" w:rsidRPr="00424786" w:rsidRDefault="000C5979" w:rsidP="000C5979">
            <w:pPr>
              <w:pStyle w:val="USBodyText"/>
              <w:jc w:val="left"/>
              <w:rPr>
                <w:b/>
                <w:vertAlign w:val="superscript"/>
              </w:rPr>
            </w:pPr>
            <w:r w:rsidRPr="00424786">
              <w:rPr>
                <w:b/>
              </w:rPr>
              <w:t>Equity</w:t>
            </w:r>
          </w:p>
        </w:tc>
        <w:tc>
          <w:tcPr>
            <w:tcW w:w="2340" w:type="dxa"/>
          </w:tcPr>
          <w:p w14:paraId="520B9919" w14:textId="77777777" w:rsidR="000C5979" w:rsidRPr="00424786" w:rsidRDefault="000C5979" w:rsidP="00424786">
            <w:pPr>
              <w:pStyle w:val="USBodyText"/>
              <w:rPr>
                <w:b/>
                <w:vertAlign w:val="superscript"/>
              </w:rPr>
            </w:pPr>
          </w:p>
        </w:tc>
      </w:tr>
      <w:tr w:rsidR="000C5979" w:rsidRPr="00424786" w14:paraId="613E5658" w14:textId="77777777" w:rsidTr="00B10427">
        <w:trPr>
          <w:cantSplit/>
        </w:trPr>
        <w:tc>
          <w:tcPr>
            <w:tcW w:w="1023" w:type="dxa"/>
          </w:tcPr>
          <w:p w14:paraId="57A44B38" w14:textId="77777777" w:rsidR="000C5979" w:rsidRPr="00424786" w:rsidRDefault="000C5979" w:rsidP="00424786">
            <w:pPr>
              <w:pStyle w:val="USBodyText"/>
              <w:rPr>
                <w:vertAlign w:val="superscript"/>
              </w:rPr>
            </w:pPr>
          </w:p>
        </w:tc>
        <w:tc>
          <w:tcPr>
            <w:tcW w:w="6087" w:type="dxa"/>
          </w:tcPr>
          <w:p w14:paraId="5AE0F417" w14:textId="77777777" w:rsidR="000C5979" w:rsidRDefault="000C5979" w:rsidP="00F911BF">
            <w:pPr>
              <w:pStyle w:val="USBodyText"/>
              <w:numPr>
                <w:ilvl w:val="0"/>
                <w:numId w:val="36"/>
              </w:numPr>
              <w:jc w:val="left"/>
            </w:pPr>
            <w:r w:rsidRPr="00424786">
              <w:t xml:space="preserve">Lead </w:t>
            </w:r>
            <w:r>
              <w:t>Bidder</w:t>
            </w:r>
          </w:p>
          <w:p w14:paraId="2BFB079D" w14:textId="50189A36" w:rsidR="000C5979" w:rsidRPr="000C5979" w:rsidRDefault="000C5979" w:rsidP="000C5979">
            <w:pPr>
              <w:pStyle w:val="USBodyText"/>
              <w:ind w:left="360"/>
              <w:jc w:val="left"/>
            </w:pPr>
            <w:r w:rsidRPr="00424786">
              <w:t xml:space="preserve"> Name: </w:t>
            </w:r>
            <w:r>
              <w:tab/>
            </w:r>
            <w:r w:rsidRPr="00424786">
              <w:t>_________________________</w:t>
            </w:r>
          </w:p>
        </w:tc>
        <w:tc>
          <w:tcPr>
            <w:tcW w:w="2340" w:type="dxa"/>
          </w:tcPr>
          <w:p w14:paraId="585FEA4D" w14:textId="77777777" w:rsidR="000C5979" w:rsidRPr="00424786" w:rsidRDefault="000C5979" w:rsidP="00424786">
            <w:pPr>
              <w:pStyle w:val="USBodyText"/>
              <w:rPr>
                <w:vertAlign w:val="superscript"/>
              </w:rPr>
            </w:pPr>
          </w:p>
        </w:tc>
      </w:tr>
      <w:tr w:rsidR="000C5979" w:rsidRPr="00424786" w14:paraId="518D4B3B" w14:textId="77777777" w:rsidTr="00B10427">
        <w:trPr>
          <w:cantSplit/>
        </w:trPr>
        <w:tc>
          <w:tcPr>
            <w:tcW w:w="1023" w:type="dxa"/>
          </w:tcPr>
          <w:p w14:paraId="2F834DE1" w14:textId="77777777" w:rsidR="000C5979" w:rsidRPr="00424786" w:rsidRDefault="000C5979" w:rsidP="00424786">
            <w:pPr>
              <w:pStyle w:val="USBodyText"/>
              <w:rPr>
                <w:vertAlign w:val="superscript"/>
              </w:rPr>
            </w:pPr>
          </w:p>
        </w:tc>
        <w:tc>
          <w:tcPr>
            <w:tcW w:w="6087" w:type="dxa"/>
          </w:tcPr>
          <w:p w14:paraId="1805615B" w14:textId="77777777" w:rsidR="000C5979" w:rsidRDefault="000C5979" w:rsidP="00F911BF">
            <w:pPr>
              <w:pStyle w:val="USBodyText"/>
              <w:numPr>
                <w:ilvl w:val="0"/>
                <w:numId w:val="36"/>
              </w:numPr>
              <w:jc w:val="left"/>
            </w:pPr>
            <w:r w:rsidRPr="00424786">
              <w:t xml:space="preserve">(Member(s) of </w:t>
            </w:r>
            <w:r>
              <w:t>Bidder</w:t>
            </w:r>
            <w:r w:rsidRPr="00424786">
              <w:t xml:space="preserve"> Consortium)</w:t>
            </w:r>
          </w:p>
          <w:p w14:paraId="12A4428C" w14:textId="7EC2F386" w:rsidR="000C5979" w:rsidRPr="000C5979" w:rsidRDefault="000C5979" w:rsidP="000C5979">
            <w:pPr>
              <w:pStyle w:val="USBodyText"/>
              <w:ind w:left="360"/>
              <w:jc w:val="left"/>
            </w:pPr>
            <w:r w:rsidRPr="00424786">
              <w:t>Name:</w:t>
            </w:r>
            <w:r>
              <w:tab/>
            </w:r>
            <w:r w:rsidRPr="00424786">
              <w:t xml:space="preserve"> _________________________</w:t>
            </w:r>
          </w:p>
        </w:tc>
        <w:tc>
          <w:tcPr>
            <w:tcW w:w="2340" w:type="dxa"/>
          </w:tcPr>
          <w:p w14:paraId="4299BB11" w14:textId="77777777" w:rsidR="000C5979" w:rsidRPr="00424786" w:rsidRDefault="000C5979" w:rsidP="00424786">
            <w:pPr>
              <w:pStyle w:val="USBodyText"/>
              <w:rPr>
                <w:vertAlign w:val="superscript"/>
              </w:rPr>
            </w:pPr>
          </w:p>
        </w:tc>
      </w:tr>
      <w:tr w:rsidR="000C5979" w:rsidRPr="00424786" w14:paraId="6017BAEB" w14:textId="77777777" w:rsidTr="00B10427">
        <w:trPr>
          <w:cantSplit/>
        </w:trPr>
        <w:tc>
          <w:tcPr>
            <w:tcW w:w="1023" w:type="dxa"/>
          </w:tcPr>
          <w:p w14:paraId="348BFF42" w14:textId="77777777" w:rsidR="000C5979" w:rsidRPr="00424786" w:rsidRDefault="000C5979" w:rsidP="00424786">
            <w:pPr>
              <w:pStyle w:val="USBodyText"/>
              <w:rPr>
                <w:vertAlign w:val="superscript"/>
              </w:rPr>
            </w:pPr>
          </w:p>
        </w:tc>
        <w:tc>
          <w:tcPr>
            <w:tcW w:w="6087" w:type="dxa"/>
          </w:tcPr>
          <w:p w14:paraId="0272BC19" w14:textId="77777777" w:rsidR="000C5979" w:rsidRDefault="000C5979" w:rsidP="00F911BF">
            <w:pPr>
              <w:pStyle w:val="USBodyText"/>
              <w:numPr>
                <w:ilvl w:val="0"/>
                <w:numId w:val="36"/>
              </w:numPr>
              <w:jc w:val="left"/>
            </w:pPr>
            <w:r w:rsidRPr="00424786">
              <w:t xml:space="preserve">(Member of </w:t>
            </w:r>
            <w:r>
              <w:t>Bidder</w:t>
            </w:r>
            <w:r w:rsidRPr="00424786">
              <w:t xml:space="preserve"> Consortium)</w:t>
            </w:r>
          </w:p>
          <w:p w14:paraId="31549BF8" w14:textId="66526828" w:rsidR="000C5979" w:rsidRPr="000C5979" w:rsidRDefault="000C5979" w:rsidP="000C5979">
            <w:pPr>
              <w:pStyle w:val="USBodyText"/>
              <w:ind w:left="360"/>
              <w:jc w:val="left"/>
            </w:pPr>
            <w:r w:rsidRPr="00424786">
              <w:t xml:space="preserve">Name: </w:t>
            </w:r>
            <w:r>
              <w:tab/>
            </w:r>
            <w:r w:rsidRPr="00424786">
              <w:t>_________________________</w:t>
            </w:r>
          </w:p>
        </w:tc>
        <w:tc>
          <w:tcPr>
            <w:tcW w:w="2340" w:type="dxa"/>
          </w:tcPr>
          <w:p w14:paraId="15F04599" w14:textId="77777777" w:rsidR="000C5979" w:rsidRPr="00424786" w:rsidRDefault="000C5979" w:rsidP="00424786">
            <w:pPr>
              <w:pStyle w:val="USBodyText"/>
              <w:rPr>
                <w:vertAlign w:val="superscript"/>
              </w:rPr>
            </w:pPr>
          </w:p>
        </w:tc>
      </w:tr>
      <w:tr w:rsidR="000C5979" w:rsidRPr="00424786" w14:paraId="17092E71" w14:textId="77777777" w:rsidTr="00B10427">
        <w:trPr>
          <w:cantSplit/>
        </w:trPr>
        <w:tc>
          <w:tcPr>
            <w:tcW w:w="1023" w:type="dxa"/>
          </w:tcPr>
          <w:p w14:paraId="096AB618" w14:textId="77777777" w:rsidR="000C5979" w:rsidRPr="00424786" w:rsidRDefault="000C5979" w:rsidP="00424786">
            <w:pPr>
              <w:pStyle w:val="USBodyText"/>
              <w:rPr>
                <w:vertAlign w:val="superscript"/>
              </w:rPr>
            </w:pPr>
          </w:p>
        </w:tc>
        <w:tc>
          <w:tcPr>
            <w:tcW w:w="6087" w:type="dxa"/>
          </w:tcPr>
          <w:p w14:paraId="18021F3F" w14:textId="77777777" w:rsidR="000C5979" w:rsidRDefault="000C5979" w:rsidP="00F911BF">
            <w:pPr>
              <w:pStyle w:val="USBodyText"/>
              <w:numPr>
                <w:ilvl w:val="0"/>
                <w:numId w:val="36"/>
              </w:numPr>
              <w:jc w:val="left"/>
            </w:pPr>
            <w:r w:rsidRPr="00424786">
              <w:t xml:space="preserve">(Member of </w:t>
            </w:r>
            <w:r>
              <w:t>Bidder Consortium</w:t>
            </w:r>
          </w:p>
          <w:p w14:paraId="55A7CCB8" w14:textId="2E51ED1C" w:rsidR="000C5979" w:rsidRPr="000C5979" w:rsidRDefault="000C5979" w:rsidP="00F911BF">
            <w:pPr>
              <w:pStyle w:val="USBodyText"/>
              <w:numPr>
                <w:ilvl w:val="0"/>
                <w:numId w:val="36"/>
              </w:numPr>
              <w:jc w:val="left"/>
            </w:pPr>
            <w:r w:rsidRPr="00424786">
              <w:t xml:space="preserve">Name: </w:t>
            </w:r>
            <w:r>
              <w:tab/>
            </w:r>
            <w:r w:rsidRPr="00424786">
              <w:t>_________________________</w:t>
            </w:r>
          </w:p>
        </w:tc>
        <w:tc>
          <w:tcPr>
            <w:tcW w:w="2340" w:type="dxa"/>
          </w:tcPr>
          <w:p w14:paraId="21658EC1" w14:textId="77777777" w:rsidR="000C5979" w:rsidRPr="00424786" w:rsidRDefault="000C5979" w:rsidP="00424786">
            <w:pPr>
              <w:pStyle w:val="USBodyText"/>
              <w:rPr>
                <w:vertAlign w:val="superscript"/>
              </w:rPr>
            </w:pPr>
          </w:p>
        </w:tc>
      </w:tr>
      <w:tr w:rsidR="000C5979" w:rsidRPr="00424786" w14:paraId="4BE6B561" w14:textId="77777777" w:rsidTr="00B10427">
        <w:trPr>
          <w:cantSplit/>
        </w:trPr>
        <w:tc>
          <w:tcPr>
            <w:tcW w:w="1023" w:type="dxa"/>
          </w:tcPr>
          <w:p w14:paraId="56475DD8" w14:textId="77777777" w:rsidR="000C5979" w:rsidRPr="00424786" w:rsidRDefault="000C5979" w:rsidP="00424786">
            <w:pPr>
              <w:pStyle w:val="USBodyText"/>
              <w:rPr>
                <w:vertAlign w:val="superscript"/>
              </w:rPr>
            </w:pPr>
          </w:p>
        </w:tc>
        <w:tc>
          <w:tcPr>
            <w:tcW w:w="6087" w:type="dxa"/>
          </w:tcPr>
          <w:p w14:paraId="14A609C4" w14:textId="6D21CD66" w:rsidR="000C5979" w:rsidRDefault="000C5979" w:rsidP="00F911BF">
            <w:pPr>
              <w:pStyle w:val="USBodyText"/>
              <w:numPr>
                <w:ilvl w:val="0"/>
                <w:numId w:val="36"/>
              </w:numPr>
              <w:jc w:val="left"/>
            </w:pPr>
            <w:r>
              <w:t>Contractor/Supplie</w:t>
            </w:r>
            <w:r w:rsidR="00785482">
              <w:t>r</w:t>
            </w:r>
          </w:p>
          <w:p w14:paraId="0575181C" w14:textId="2CB0C5EE" w:rsidR="000C5979" w:rsidRPr="000C5979" w:rsidRDefault="000C5979" w:rsidP="000C5979">
            <w:pPr>
              <w:pStyle w:val="USBodyText"/>
              <w:ind w:left="360"/>
              <w:jc w:val="left"/>
            </w:pPr>
            <w:r w:rsidRPr="00424786">
              <w:t xml:space="preserve">Name: </w:t>
            </w:r>
            <w:r>
              <w:tab/>
            </w:r>
            <w:r w:rsidRPr="00424786">
              <w:t>_________________________</w:t>
            </w:r>
          </w:p>
        </w:tc>
        <w:tc>
          <w:tcPr>
            <w:tcW w:w="2340" w:type="dxa"/>
          </w:tcPr>
          <w:p w14:paraId="782AACA1" w14:textId="77777777" w:rsidR="000C5979" w:rsidRPr="00424786" w:rsidRDefault="000C5979" w:rsidP="00424786">
            <w:pPr>
              <w:pStyle w:val="USBodyText"/>
              <w:rPr>
                <w:vertAlign w:val="superscript"/>
              </w:rPr>
            </w:pPr>
          </w:p>
        </w:tc>
      </w:tr>
      <w:tr w:rsidR="000C5979" w:rsidRPr="00424786" w14:paraId="7820FA66" w14:textId="77777777" w:rsidTr="00B10427">
        <w:trPr>
          <w:cantSplit/>
        </w:trPr>
        <w:tc>
          <w:tcPr>
            <w:tcW w:w="1023" w:type="dxa"/>
          </w:tcPr>
          <w:p w14:paraId="6CC91B16" w14:textId="77777777" w:rsidR="000C5979" w:rsidRPr="00424786" w:rsidRDefault="000C5979" w:rsidP="00424786">
            <w:pPr>
              <w:pStyle w:val="USBodyText"/>
            </w:pPr>
          </w:p>
          <w:p w14:paraId="7A210B75" w14:textId="77777777" w:rsidR="000C5979" w:rsidRPr="00424786" w:rsidRDefault="000C5979" w:rsidP="00424786">
            <w:pPr>
              <w:pStyle w:val="USBodyText"/>
              <w:rPr>
                <w:vertAlign w:val="superscript"/>
              </w:rPr>
            </w:pPr>
          </w:p>
        </w:tc>
        <w:tc>
          <w:tcPr>
            <w:tcW w:w="6087" w:type="dxa"/>
          </w:tcPr>
          <w:p w14:paraId="57EA11F9" w14:textId="77777777" w:rsidR="000C5979" w:rsidRDefault="000C5979" w:rsidP="00F911BF">
            <w:pPr>
              <w:pStyle w:val="USBodyText"/>
              <w:numPr>
                <w:ilvl w:val="0"/>
                <w:numId w:val="36"/>
              </w:numPr>
              <w:jc w:val="left"/>
            </w:pPr>
            <w:r w:rsidRPr="00424786">
              <w:t>Contractor/Supplier</w:t>
            </w:r>
          </w:p>
          <w:p w14:paraId="7974D409" w14:textId="36C5A8D0" w:rsidR="000C5979" w:rsidRPr="000C5979" w:rsidRDefault="000C5979" w:rsidP="00F911BF">
            <w:pPr>
              <w:pStyle w:val="USBodyText"/>
              <w:numPr>
                <w:ilvl w:val="0"/>
                <w:numId w:val="36"/>
              </w:numPr>
              <w:jc w:val="left"/>
            </w:pPr>
            <w:r w:rsidRPr="00424786">
              <w:t xml:space="preserve">Name: </w:t>
            </w:r>
            <w:r>
              <w:tab/>
            </w:r>
            <w:r w:rsidRPr="00424786">
              <w:t>_________________________</w:t>
            </w:r>
          </w:p>
        </w:tc>
        <w:tc>
          <w:tcPr>
            <w:tcW w:w="2340" w:type="dxa"/>
          </w:tcPr>
          <w:p w14:paraId="11F752C3" w14:textId="77777777" w:rsidR="000C5979" w:rsidRPr="00424786" w:rsidRDefault="000C5979" w:rsidP="00424786">
            <w:pPr>
              <w:pStyle w:val="USBodyText"/>
              <w:rPr>
                <w:vertAlign w:val="superscript"/>
              </w:rPr>
            </w:pPr>
          </w:p>
        </w:tc>
      </w:tr>
      <w:tr w:rsidR="000C5979" w:rsidRPr="00424786" w14:paraId="20FA2FFF" w14:textId="77777777" w:rsidTr="00B10427">
        <w:trPr>
          <w:cantSplit/>
        </w:trPr>
        <w:tc>
          <w:tcPr>
            <w:tcW w:w="1023" w:type="dxa"/>
          </w:tcPr>
          <w:p w14:paraId="692732FC" w14:textId="77777777" w:rsidR="000C5979" w:rsidRPr="00424786" w:rsidRDefault="000C5979" w:rsidP="00424786">
            <w:pPr>
              <w:pStyle w:val="USBodyText"/>
              <w:rPr>
                <w:vertAlign w:val="superscript"/>
              </w:rPr>
            </w:pPr>
          </w:p>
        </w:tc>
        <w:tc>
          <w:tcPr>
            <w:tcW w:w="6087" w:type="dxa"/>
          </w:tcPr>
          <w:p w14:paraId="66D06A80" w14:textId="77777777" w:rsidR="000C5979" w:rsidRDefault="000C5979" w:rsidP="00F911BF">
            <w:pPr>
              <w:pStyle w:val="USBodyText"/>
              <w:numPr>
                <w:ilvl w:val="0"/>
                <w:numId w:val="36"/>
              </w:numPr>
              <w:jc w:val="left"/>
            </w:pPr>
            <w:r w:rsidRPr="00424786">
              <w:t>Other sources (specify)</w:t>
            </w:r>
          </w:p>
          <w:p w14:paraId="4F517D8E" w14:textId="64928ED5" w:rsidR="000C5979" w:rsidRPr="000C5979" w:rsidRDefault="000C5979" w:rsidP="00F911BF">
            <w:pPr>
              <w:pStyle w:val="USBodyText"/>
              <w:numPr>
                <w:ilvl w:val="0"/>
                <w:numId w:val="36"/>
              </w:numPr>
              <w:jc w:val="left"/>
            </w:pPr>
            <w:r w:rsidRPr="00424786">
              <w:t xml:space="preserve">Name: </w:t>
            </w:r>
            <w:r>
              <w:tab/>
            </w:r>
            <w:r w:rsidRPr="00424786">
              <w:t>_________________________</w:t>
            </w:r>
          </w:p>
        </w:tc>
        <w:tc>
          <w:tcPr>
            <w:tcW w:w="2340" w:type="dxa"/>
          </w:tcPr>
          <w:p w14:paraId="044A9CC9" w14:textId="77777777" w:rsidR="000C5979" w:rsidRPr="00424786" w:rsidRDefault="000C5979" w:rsidP="00424786">
            <w:pPr>
              <w:pStyle w:val="USBodyText"/>
              <w:rPr>
                <w:vertAlign w:val="superscript"/>
              </w:rPr>
            </w:pPr>
          </w:p>
        </w:tc>
      </w:tr>
      <w:tr w:rsidR="000C5979" w:rsidRPr="00424786" w14:paraId="0CC1D2C9" w14:textId="77777777" w:rsidTr="00B10427">
        <w:trPr>
          <w:cantSplit/>
        </w:trPr>
        <w:tc>
          <w:tcPr>
            <w:tcW w:w="1023" w:type="dxa"/>
          </w:tcPr>
          <w:p w14:paraId="54D3F9A5" w14:textId="77777777" w:rsidR="000C5979" w:rsidRPr="00424786" w:rsidRDefault="000C5979" w:rsidP="00424786">
            <w:pPr>
              <w:pStyle w:val="USBodyText"/>
              <w:rPr>
                <w:vertAlign w:val="superscript"/>
              </w:rPr>
            </w:pPr>
            <w:r w:rsidRPr="00424786">
              <w:t>1.3</w:t>
            </w:r>
          </w:p>
        </w:tc>
        <w:tc>
          <w:tcPr>
            <w:tcW w:w="6087" w:type="dxa"/>
          </w:tcPr>
          <w:p w14:paraId="631D0256" w14:textId="77777777" w:rsidR="000C5979" w:rsidRPr="00424786" w:rsidRDefault="000C5979" w:rsidP="000C5979">
            <w:pPr>
              <w:pStyle w:val="USBodyText"/>
              <w:jc w:val="left"/>
              <w:rPr>
                <w:b/>
                <w:vertAlign w:val="superscript"/>
              </w:rPr>
            </w:pPr>
            <w:r w:rsidRPr="00424786">
              <w:rPr>
                <w:b/>
              </w:rPr>
              <w:t>Debt Financing</w:t>
            </w:r>
          </w:p>
        </w:tc>
        <w:tc>
          <w:tcPr>
            <w:tcW w:w="2340" w:type="dxa"/>
          </w:tcPr>
          <w:p w14:paraId="6AEF7D73" w14:textId="77777777" w:rsidR="000C5979" w:rsidRPr="00424786" w:rsidRDefault="000C5979" w:rsidP="00424786">
            <w:pPr>
              <w:pStyle w:val="USBodyText"/>
              <w:rPr>
                <w:vertAlign w:val="superscript"/>
              </w:rPr>
            </w:pPr>
          </w:p>
        </w:tc>
      </w:tr>
      <w:tr w:rsidR="000C5979" w:rsidRPr="00424786" w14:paraId="3E71F4F3" w14:textId="77777777" w:rsidTr="00B10427">
        <w:trPr>
          <w:cantSplit/>
        </w:trPr>
        <w:tc>
          <w:tcPr>
            <w:tcW w:w="1023" w:type="dxa"/>
          </w:tcPr>
          <w:p w14:paraId="02C010F6" w14:textId="77777777" w:rsidR="000C5979" w:rsidRPr="00424786" w:rsidRDefault="000C5979" w:rsidP="00424786">
            <w:pPr>
              <w:pStyle w:val="USBodyText"/>
              <w:rPr>
                <w:vertAlign w:val="superscript"/>
              </w:rPr>
            </w:pPr>
          </w:p>
        </w:tc>
        <w:tc>
          <w:tcPr>
            <w:tcW w:w="6087" w:type="dxa"/>
          </w:tcPr>
          <w:p w14:paraId="1D5759BA" w14:textId="77777777" w:rsidR="000C5979" w:rsidRPr="00424786" w:rsidRDefault="000C5979" w:rsidP="000C5979">
            <w:pPr>
              <w:pStyle w:val="USBodyText"/>
              <w:jc w:val="left"/>
              <w:rPr>
                <w:vertAlign w:val="superscript"/>
              </w:rPr>
            </w:pPr>
            <w:r w:rsidRPr="00424786">
              <w:rPr>
                <w:b/>
              </w:rPr>
              <w:t>Export Credit Agencies</w:t>
            </w:r>
            <w:r w:rsidRPr="00424786">
              <w:br/>
            </w:r>
            <w:r w:rsidRPr="00424786">
              <w:tab/>
              <w:t xml:space="preserve">  </w:t>
            </w:r>
            <w:r w:rsidRPr="00424786">
              <w:rPr>
                <w:i/>
              </w:rPr>
              <w:t>(List individually)</w:t>
            </w:r>
          </w:p>
        </w:tc>
        <w:tc>
          <w:tcPr>
            <w:tcW w:w="2340" w:type="dxa"/>
          </w:tcPr>
          <w:p w14:paraId="3B19FC6E" w14:textId="77777777" w:rsidR="000C5979" w:rsidRPr="00424786" w:rsidRDefault="000C5979" w:rsidP="00424786">
            <w:pPr>
              <w:pStyle w:val="USBodyText"/>
              <w:rPr>
                <w:vertAlign w:val="superscript"/>
              </w:rPr>
            </w:pPr>
          </w:p>
        </w:tc>
      </w:tr>
      <w:tr w:rsidR="000C5979" w:rsidRPr="00424786" w14:paraId="1C5542AE" w14:textId="77777777" w:rsidTr="00B10427">
        <w:trPr>
          <w:cantSplit/>
        </w:trPr>
        <w:tc>
          <w:tcPr>
            <w:tcW w:w="1023" w:type="dxa"/>
          </w:tcPr>
          <w:p w14:paraId="34CED7C8" w14:textId="77777777" w:rsidR="000C5979" w:rsidRPr="00424786" w:rsidRDefault="000C5979" w:rsidP="00424786">
            <w:pPr>
              <w:pStyle w:val="USBodyText"/>
              <w:rPr>
                <w:vertAlign w:val="superscript"/>
              </w:rPr>
            </w:pPr>
          </w:p>
        </w:tc>
        <w:tc>
          <w:tcPr>
            <w:tcW w:w="6087" w:type="dxa"/>
          </w:tcPr>
          <w:p w14:paraId="7E38F4C3" w14:textId="77777777" w:rsidR="000C5979" w:rsidRPr="00424786" w:rsidRDefault="000C5979" w:rsidP="00F911BF">
            <w:pPr>
              <w:pStyle w:val="USBodyText"/>
              <w:numPr>
                <w:ilvl w:val="0"/>
                <w:numId w:val="36"/>
              </w:numPr>
              <w:jc w:val="left"/>
            </w:pPr>
            <w:r w:rsidRPr="00424786">
              <w:t>Export Credit Agency</w:t>
            </w:r>
          </w:p>
          <w:p w14:paraId="6A12C643" w14:textId="1368B519" w:rsidR="000C5979" w:rsidRPr="000C5979" w:rsidRDefault="000C5979" w:rsidP="000C5979">
            <w:pPr>
              <w:pStyle w:val="USBodyText"/>
              <w:ind w:left="360"/>
              <w:jc w:val="left"/>
            </w:pPr>
            <w:r w:rsidRPr="00424786">
              <w:t xml:space="preserve">Name: </w:t>
            </w:r>
            <w:r>
              <w:tab/>
            </w:r>
            <w:r w:rsidRPr="00424786">
              <w:t>_________________________</w:t>
            </w:r>
          </w:p>
        </w:tc>
        <w:tc>
          <w:tcPr>
            <w:tcW w:w="2340" w:type="dxa"/>
          </w:tcPr>
          <w:p w14:paraId="6D4CE80E" w14:textId="77777777" w:rsidR="000C5979" w:rsidRPr="00424786" w:rsidRDefault="000C5979" w:rsidP="00424786">
            <w:pPr>
              <w:pStyle w:val="USBodyText"/>
              <w:rPr>
                <w:vertAlign w:val="superscript"/>
              </w:rPr>
            </w:pPr>
          </w:p>
        </w:tc>
      </w:tr>
      <w:tr w:rsidR="000C5979" w:rsidRPr="00424786" w14:paraId="76F9F06C" w14:textId="77777777" w:rsidTr="00B10427">
        <w:trPr>
          <w:cantSplit/>
        </w:trPr>
        <w:tc>
          <w:tcPr>
            <w:tcW w:w="1023" w:type="dxa"/>
          </w:tcPr>
          <w:p w14:paraId="0DEBCA95" w14:textId="77777777" w:rsidR="000C5979" w:rsidRPr="00424786" w:rsidRDefault="000C5979" w:rsidP="00424786">
            <w:pPr>
              <w:pStyle w:val="USBodyText"/>
              <w:rPr>
                <w:vertAlign w:val="superscript"/>
              </w:rPr>
            </w:pPr>
          </w:p>
        </w:tc>
        <w:tc>
          <w:tcPr>
            <w:tcW w:w="6087" w:type="dxa"/>
          </w:tcPr>
          <w:p w14:paraId="29C7608A" w14:textId="77777777" w:rsidR="000C5979" w:rsidRPr="00424786" w:rsidRDefault="000C5979" w:rsidP="00F911BF">
            <w:pPr>
              <w:pStyle w:val="USBodyText"/>
              <w:numPr>
                <w:ilvl w:val="0"/>
                <w:numId w:val="36"/>
              </w:numPr>
              <w:jc w:val="left"/>
            </w:pPr>
            <w:r w:rsidRPr="00424786">
              <w:t>Export Credit Agency</w:t>
            </w:r>
          </w:p>
          <w:p w14:paraId="60CF60A1" w14:textId="32F83DD3" w:rsidR="000C5979" w:rsidRPr="000C5979" w:rsidRDefault="000C5979" w:rsidP="000C5979">
            <w:pPr>
              <w:pStyle w:val="USBodyText"/>
              <w:ind w:left="360"/>
              <w:jc w:val="left"/>
            </w:pPr>
            <w:r w:rsidRPr="00424786">
              <w:t xml:space="preserve">Name: </w:t>
            </w:r>
            <w:r>
              <w:tab/>
            </w:r>
            <w:r w:rsidRPr="00424786">
              <w:t>_________________________</w:t>
            </w:r>
          </w:p>
        </w:tc>
        <w:tc>
          <w:tcPr>
            <w:tcW w:w="2340" w:type="dxa"/>
          </w:tcPr>
          <w:p w14:paraId="0EBAD9CE" w14:textId="77777777" w:rsidR="000C5979" w:rsidRPr="00424786" w:rsidRDefault="000C5979" w:rsidP="00424786">
            <w:pPr>
              <w:pStyle w:val="USBodyText"/>
              <w:rPr>
                <w:vertAlign w:val="superscript"/>
              </w:rPr>
            </w:pPr>
          </w:p>
        </w:tc>
      </w:tr>
      <w:tr w:rsidR="000C5979" w:rsidRPr="00424786" w14:paraId="2102E71E" w14:textId="77777777" w:rsidTr="00B10427">
        <w:trPr>
          <w:cantSplit/>
        </w:trPr>
        <w:tc>
          <w:tcPr>
            <w:tcW w:w="1023" w:type="dxa"/>
          </w:tcPr>
          <w:p w14:paraId="6D895971" w14:textId="77777777" w:rsidR="000C5979" w:rsidRPr="00424786" w:rsidRDefault="000C5979" w:rsidP="00424786">
            <w:pPr>
              <w:pStyle w:val="USBodyText"/>
              <w:rPr>
                <w:vertAlign w:val="superscript"/>
              </w:rPr>
            </w:pPr>
          </w:p>
        </w:tc>
        <w:tc>
          <w:tcPr>
            <w:tcW w:w="6087" w:type="dxa"/>
          </w:tcPr>
          <w:p w14:paraId="493927C8" w14:textId="77777777" w:rsidR="000C5979" w:rsidRPr="00424786" w:rsidRDefault="000C5979" w:rsidP="00F911BF">
            <w:pPr>
              <w:pStyle w:val="USBodyText"/>
              <w:numPr>
                <w:ilvl w:val="0"/>
                <w:numId w:val="36"/>
              </w:numPr>
              <w:jc w:val="left"/>
            </w:pPr>
            <w:r w:rsidRPr="000C5979">
              <w:t>Export Credit Agency</w:t>
            </w:r>
          </w:p>
          <w:p w14:paraId="30B7F481" w14:textId="786894E6" w:rsidR="000C5979" w:rsidRPr="000C5979" w:rsidRDefault="000C5979" w:rsidP="000C5979">
            <w:pPr>
              <w:pStyle w:val="USBodyText"/>
              <w:ind w:left="360"/>
              <w:jc w:val="left"/>
            </w:pPr>
            <w:r w:rsidRPr="00424786">
              <w:t xml:space="preserve">Name: </w:t>
            </w:r>
            <w:r>
              <w:tab/>
            </w:r>
            <w:r w:rsidRPr="00424786">
              <w:t>_________________________</w:t>
            </w:r>
          </w:p>
        </w:tc>
        <w:tc>
          <w:tcPr>
            <w:tcW w:w="2340" w:type="dxa"/>
          </w:tcPr>
          <w:p w14:paraId="1C2BD255" w14:textId="77777777" w:rsidR="000C5979" w:rsidRPr="00424786" w:rsidRDefault="000C5979" w:rsidP="00424786">
            <w:pPr>
              <w:pStyle w:val="USBodyText"/>
              <w:rPr>
                <w:vertAlign w:val="superscript"/>
              </w:rPr>
            </w:pPr>
          </w:p>
        </w:tc>
      </w:tr>
      <w:tr w:rsidR="000C5979" w:rsidRPr="00424786" w14:paraId="5EBA45D0" w14:textId="77777777" w:rsidTr="00B10427">
        <w:trPr>
          <w:cantSplit/>
        </w:trPr>
        <w:tc>
          <w:tcPr>
            <w:tcW w:w="1023" w:type="dxa"/>
          </w:tcPr>
          <w:p w14:paraId="07691B0E" w14:textId="77777777" w:rsidR="000C5979" w:rsidRPr="00424786" w:rsidRDefault="000C5979" w:rsidP="00424786">
            <w:pPr>
              <w:pStyle w:val="USBodyText"/>
              <w:rPr>
                <w:vertAlign w:val="superscript"/>
              </w:rPr>
            </w:pPr>
          </w:p>
        </w:tc>
        <w:tc>
          <w:tcPr>
            <w:tcW w:w="6087" w:type="dxa"/>
          </w:tcPr>
          <w:p w14:paraId="663FA18E" w14:textId="77777777" w:rsidR="000C5979" w:rsidRPr="00424786" w:rsidRDefault="000C5979" w:rsidP="000C5979">
            <w:pPr>
              <w:pStyle w:val="USBodyText"/>
              <w:jc w:val="left"/>
              <w:rPr>
                <w:vertAlign w:val="superscript"/>
              </w:rPr>
            </w:pPr>
            <w:r w:rsidRPr="00424786">
              <w:rPr>
                <w:b/>
              </w:rPr>
              <w:t>Commercial Sources</w:t>
            </w:r>
            <w:r w:rsidRPr="00424786">
              <w:br/>
            </w:r>
            <w:r w:rsidRPr="00424786">
              <w:tab/>
              <w:t xml:space="preserve">  </w:t>
            </w:r>
            <w:r w:rsidRPr="00424786">
              <w:rPr>
                <w:i/>
              </w:rPr>
              <w:t>(List individually)</w:t>
            </w:r>
          </w:p>
        </w:tc>
        <w:tc>
          <w:tcPr>
            <w:tcW w:w="2340" w:type="dxa"/>
          </w:tcPr>
          <w:p w14:paraId="3225AAA4" w14:textId="77777777" w:rsidR="000C5979" w:rsidRPr="00424786" w:rsidRDefault="000C5979" w:rsidP="00424786">
            <w:pPr>
              <w:pStyle w:val="USBodyText"/>
              <w:rPr>
                <w:vertAlign w:val="superscript"/>
              </w:rPr>
            </w:pPr>
          </w:p>
        </w:tc>
      </w:tr>
      <w:tr w:rsidR="000C5979" w:rsidRPr="00424786" w14:paraId="3A0040D7" w14:textId="77777777" w:rsidTr="00B10427">
        <w:trPr>
          <w:cantSplit/>
        </w:trPr>
        <w:tc>
          <w:tcPr>
            <w:tcW w:w="1023" w:type="dxa"/>
          </w:tcPr>
          <w:p w14:paraId="2B1529CF" w14:textId="77777777" w:rsidR="000C5979" w:rsidRPr="00424786" w:rsidRDefault="000C5979" w:rsidP="00424786">
            <w:pPr>
              <w:pStyle w:val="USBodyText"/>
              <w:rPr>
                <w:vertAlign w:val="superscript"/>
              </w:rPr>
            </w:pPr>
          </w:p>
        </w:tc>
        <w:tc>
          <w:tcPr>
            <w:tcW w:w="6087" w:type="dxa"/>
          </w:tcPr>
          <w:p w14:paraId="65F1BD98" w14:textId="77777777" w:rsidR="000C5979" w:rsidRPr="00424786" w:rsidRDefault="000C5979" w:rsidP="00F911BF">
            <w:pPr>
              <w:pStyle w:val="USBodyText"/>
              <w:numPr>
                <w:ilvl w:val="0"/>
                <w:numId w:val="36"/>
              </w:numPr>
              <w:jc w:val="left"/>
            </w:pPr>
            <w:r w:rsidRPr="000C5979">
              <w:t>Commercial source</w:t>
            </w:r>
          </w:p>
          <w:p w14:paraId="0603506E" w14:textId="20582C33" w:rsidR="000C5979" w:rsidRPr="000C5979" w:rsidRDefault="000C5979" w:rsidP="000C5979">
            <w:pPr>
              <w:pStyle w:val="USBodyText"/>
              <w:ind w:left="360"/>
              <w:jc w:val="left"/>
            </w:pPr>
            <w:r w:rsidRPr="00424786">
              <w:t xml:space="preserve">Name: </w:t>
            </w:r>
            <w:r>
              <w:tab/>
            </w:r>
            <w:r w:rsidRPr="00424786">
              <w:t>_________________________</w:t>
            </w:r>
          </w:p>
        </w:tc>
        <w:tc>
          <w:tcPr>
            <w:tcW w:w="2340" w:type="dxa"/>
          </w:tcPr>
          <w:p w14:paraId="48314821" w14:textId="77777777" w:rsidR="000C5979" w:rsidRPr="00424786" w:rsidRDefault="000C5979" w:rsidP="00424786">
            <w:pPr>
              <w:pStyle w:val="USBodyText"/>
              <w:rPr>
                <w:vertAlign w:val="superscript"/>
              </w:rPr>
            </w:pPr>
          </w:p>
        </w:tc>
      </w:tr>
      <w:tr w:rsidR="000C5979" w:rsidRPr="00424786" w14:paraId="637A7989" w14:textId="77777777" w:rsidTr="00B10427">
        <w:trPr>
          <w:cantSplit/>
        </w:trPr>
        <w:tc>
          <w:tcPr>
            <w:tcW w:w="1023" w:type="dxa"/>
          </w:tcPr>
          <w:p w14:paraId="36C44C1A" w14:textId="77777777" w:rsidR="000C5979" w:rsidRPr="00424786" w:rsidRDefault="000C5979" w:rsidP="00424786">
            <w:pPr>
              <w:pStyle w:val="USBodyText"/>
              <w:rPr>
                <w:vertAlign w:val="superscript"/>
              </w:rPr>
            </w:pPr>
          </w:p>
        </w:tc>
        <w:tc>
          <w:tcPr>
            <w:tcW w:w="6087" w:type="dxa"/>
          </w:tcPr>
          <w:p w14:paraId="23A84CAD" w14:textId="77777777" w:rsidR="000C5979" w:rsidRPr="00424786" w:rsidRDefault="000C5979" w:rsidP="00F911BF">
            <w:pPr>
              <w:pStyle w:val="USBodyText"/>
              <w:numPr>
                <w:ilvl w:val="0"/>
                <w:numId w:val="36"/>
              </w:numPr>
              <w:jc w:val="left"/>
            </w:pPr>
            <w:r w:rsidRPr="000C5979">
              <w:t>Commercial source</w:t>
            </w:r>
          </w:p>
          <w:p w14:paraId="0A924A6A" w14:textId="71A45A85" w:rsidR="000C5979" w:rsidRPr="000C5979" w:rsidRDefault="000C5979" w:rsidP="000C5979">
            <w:pPr>
              <w:pStyle w:val="USBodyText"/>
              <w:ind w:left="360"/>
              <w:jc w:val="left"/>
            </w:pPr>
            <w:r w:rsidRPr="00424786">
              <w:t xml:space="preserve">Name: </w:t>
            </w:r>
            <w:r>
              <w:tab/>
            </w:r>
            <w:r w:rsidRPr="00424786">
              <w:t>_________________________</w:t>
            </w:r>
          </w:p>
        </w:tc>
        <w:tc>
          <w:tcPr>
            <w:tcW w:w="2340" w:type="dxa"/>
          </w:tcPr>
          <w:p w14:paraId="293D7583" w14:textId="77777777" w:rsidR="000C5979" w:rsidRPr="00424786" w:rsidRDefault="000C5979" w:rsidP="00424786">
            <w:pPr>
              <w:pStyle w:val="USBodyText"/>
              <w:rPr>
                <w:vertAlign w:val="superscript"/>
              </w:rPr>
            </w:pPr>
          </w:p>
        </w:tc>
      </w:tr>
      <w:tr w:rsidR="000C5979" w:rsidRPr="00424786" w14:paraId="4AEE8709" w14:textId="77777777" w:rsidTr="00B10427">
        <w:trPr>
          <w:cantSplit/>
        </w:trPr>
        <w:tc>
          <w:tcPr>
            <w:tcW w:w="1023" w:type="dxa"/>
          </w:tcPr>
          <w:p w14:paraId="6C957A7F" w14:textId="77777777" w:rsidR="000C5979" w:rsidRPr="00424786" w:rsidRDefault="000C5979" w:rsidP="00424786">
            <w:pPr>
              <w:pStyle w:val="USBodyText"/>
              <w:rPr>
                <w:vertAlign w:val="superscript"/>
              </w:rPr>
            </w:pPr>
          </w:p>
        </w:tc>
        <w:tc>
          <w:tcPr>
            <w:tcW w:w="6087" w:type="dxa"/>
          </w:tcPr>
          <w:p w14:paraId="3D895266" w14:textId="77777777" w:rsidR="000C5979" w:rsidRPr="00424786" w:rsidRDefault="000C5979" w:rsidP="000C5979">
            <w:pPr>
              <w:pStyle w:val="USBodyText"/>
              <w:jc w:val="left"/>
              <w:rPr>
                <w:vertAlign w:val="superscript"/>
              </w:rPr>
            </w:pPr>
            <w:r w:rsidRPr="00424786">
              <w:rPr>
                <w:b/>
              </w:rPr>
              <w:t>Multilateral Sources</w:t>
            </w:r>
            <w:r w:rsidRPr="00424786">
              <w:br/>
            </w:r>
            <w:r w:rsidRPr="00424786">
              <w:tab/>
              <w:t xml:space="preserve">  </w:t>
            </w:r>
            <w:r w:rsidRPr="00424786">
              <w:rPr>
                <w:i/>
              </w:rPr>
              <w:t>(List individually)</w:t>
            </w:r>
          </w:p>
        </w:tc>
        <w:tc>
          <w:tcPr>
            <w:tcW w:w="2340" w:type="dxa"/>
          </w:tcPr>
          <w:p w14:paraId="582ADB0F" w14:textId="77777777" w:rsidR="000C5979" w:rsidRPr="00424786" w:rsidRDefault="000C5979" w:rsidP="00424786">
            <w:pPr>
              <w:pStyle w:val="USBodyText"/>
              <w:rPr>
                <w:vertAlign w:val="superscript"/>
              </w:rPr>
            </w:pPr>
          </w:p>
        </w:tc>
      </w:tr>
      <w:tr w:rsidR="000C5979" w:rsidRPr="00424786" w14:paraId="7164D202" w14:textId="77777777" w:rsidTr="00B10427">
        <w:trPr>
          <w:cantSplit/>
        </w:trPr>
        <w:tc>
          <w:tcPr>
            <w:tcW w:w="1023" w:type="dxa"/>
          </w:tcPr>
          <w:p w14:paraId="3BBF4FF1" w14:textId="77777777" w:rsidR="000C5979" w:rsidRPr="00424786" w:rsidRDefault="000C5979" w:rsidP="00424786">
            <w:pPr>
              <w:pStyle w:val="USBodyText"/>
              <w:rPr>
                <w:vertAlign w:val="superscript"/>
              </w:rPr>
            </w:pPr>
          </w:p>
        </w:tc>
        <w:tc>
          <w:tcPr>
            <w:tcW w:w="6087" w:type="dxa"/>
          </w:tcPr>
          <w:p w14:paraId="356AAB11" w14:textId="77777777" w:rsidR="000C5979" w:rsidRPr="00424786" w:rsidRDefault="000C5979" w:rsidP="00F911BF">
            <w:pPr>
              <w:pStyle w:val="USBodyText"/>
              <w:numPr>
                <w:ilvl w:val="0"/>
                <w:numId w:val="36"/>
              </w:numPr>
              <w:jc w:val="left"/>
            </w:pPr>
            <w:r w:rsidRPr="000C5979">
              <w:t>Multilateral source</w:t>
            </w:r>
          </w:p>
          <w:p w14:paraId="58316ED6" w14:textId="27A237B5" w:rsidR="000C5979" w:rsidRPr="000C5979" w:rsidRDefault="000C5979" w:rsidP="000C5979">
            <w:pPr>
              <w:pStyle w:val="USBodyText"/>
              <w:ind w:left="360"/>
              <w:jc w:val="left"/>
            </w:pPr>
            <w:r w:rsidRPr="00424786">
              <w:t xml:space="preserve">Name: </w:t>
            </w:r>
            <w:r>
              <w:tab/>
            </w:r>
            <w:r w:rsidRPr="00424786">
              <w:t>_________________________</w:t>
            </w:r>
          </w:p>
        </w:tc>
        <w:tc>
          <w:tcPr>
            <w:tcW w:w="2340" w:type="dxa"/>
          </w:tcPr>
          <w:p w14:paraId="7B75E267" w14:textId="77777777" w:rsidR="000C5979" w:rsidRPr="00424786" w:rsidRDefault="000C5979" w:rsidP="00424786">
            <w:pPr>
              <w:pStyle w:val="USBodyText"/>
              <w:rPr>
                <w:vertAlign w:val="superscript"/>
              </w:rPr>
            </w:pPr>
          </w:p>
        </w:tc>
      </w:tr>
      <w:tr w:rsidR="000C5979" w:rsidRPr="00424786" w14:paraId="653D333E" w14:textId="77777777" w:rsidTr="00B10427">
        <w:trPr>
          <w:cantSplit/>
        </w:trPr>
        <w:tc>
          <w:tcPr>
            <w:tcW w:w="1023" w:type="dxa"/>
          </w:tcPr>
          <w:p w14:paraId="43D98911" w14:textId="77777777" w:rsidR="000C5979" w:rsidRPr="00424786" w:rsidRDefault="000C5979" w:rsidP="00424786">
            <w:pPr>
              <w:pStyle w:val="USBodyText"/>
              <w:rPr>
                <w:vertAlign w:val="superscript"/>
              </w:rPr>
            </w:pPr>
          </w:p>
        </w:tc>
        <w:tc>
          <w:tcPr>
            <w:tcW w:w="6087" w:type="dxa"/>
          </w:tcPr>
          <w:p w14:paraId="0B6C3236" w14:textId="77777777" w:rsidR="000C5979" w:rsidRPr="00424786" w:rsidRDefault="000C5979" w:rsidP="00F911BF">
            <w:pPr>
              <w:pStyle w:val="USBodyText"/>
              <w:numPr>
                <w:ilvl w:val="0"/>
                <w:numId w:val="36"/>
              </w:numPr>
              <w:jc w:val="left"/>
            </w:pPr>
            <w:r w:rsidRPr="000C5979">
              <w:t>Multilateral source</w:t>
            </w:r>
          </w:p>
          <w:p w14:paraId="50CEFDB5" w14:textId="153FE35D" w:rsidR="000C5979" w:rsidRPr="000C5979" w:rsidRDefault="000C5979" w:rsidP="000C5979">
            <w:pPr>
              <w:pStyle w:val="USBodyText"/>
              <w:ind w:left="360"/>
              <w:jc w:val="left"/>
            </w:pPr>
            <w:r w:rsidRPr="00424786">
              <w:t xml:space="preserve">Name: </w:t>
            </w:r>
            <w:r>
              <w:tab/>
            </w:r>
            <w:r w:rsidRPr="00424786">
              <w:t>_________________________</w:t>
            </w:r>
          </w:p>
        </w:tc>
        <w:tc>
          <w:tcPr>
            <w:tcW w:w="2340" w:type="dxa"/>
          </w:tcPr>
          <w:p w14:paraId="2FE7FC85" w14:textId="77777777" w:rsidR="000C5979" w:rsidRPr="00424786" w:rsidRDefault="000C5979" w:rsidP="00424786">
            <w:pPr>
              <w:pStyle w:val="USBodyText"/>
              <w:rPr>
                <w:vertAlign w:val="superscript"/>
              </w:rPr>
            </w:pPr>
          </w:p>
        </w:tc>
      </w:tr>
      <w:tr w:rsidR="000C5979" w:rsidRPr="00424786" w14:paraId="05C76EDB" w14:textId="77777777" w:rsidTr="00B10427">
        <w:trPr>
          <w:cantSplit/>
        </w:trPr>
        <w:tc>
          <w:tcPr>
            <w:tcW w:w="1023" w:type="dxa"/>
          </w:tcPr>
          <w:p w14:paraId="77E3AEBB" w14:textId="77777777" w:rsidR="000C5979" w:rsidRPr="00424786" w:rsidRDefault="000C5979" w:rsidP="00424786">
            <w:pPr>
              <w:pStyle w:val="USBodyText"/>
              <w:rPr>
                <w:b/>
                <w:vertAlign w:val="superscript"/>
              </w:rPr>
            </w:pPr>
          </w:p>
        </w:tc>
        <w:tc>
          <w:tcPr>
            <w:tcW w:w="6087" w:type="dxa"/>
          </w:tcPr>
          <w:p w14:paraId="74B33AA2" w14:textId="77777777" w:rsidR="000C5979" w:rsidRPr="00424786" w:rsidRDefault="000C5979" w:rsidP="000C5979">
            <w:pPr>
              <w:pStyle w:val="USBodyText"/>
              <w:jc w:val="left"/>
              <w:rPr>
                <w:b/>
                <w:vertAlign w:val="superscript"/>
              </w:rPr>
            </w:pPr>
            <w:r w:rsidRPr="00424786">
              <w:rPr>
                <w:b/>
              </w:rPr>
              <w:t>Other Sources</w:t>
            </w:r>
            <w:r w:rsidRPr="00424786">
              <w:rPr>
                <w:b/>
              </w:rPr>
              <w:br/>
            </w:r>
            <w:r w:rsidRPr="00424786">
              <w:rPr>
                <w:b/>
              </w:rPr>
              <w:tab/>
              <w:t xml:space="preserve">  </w:t>
            </w:r>
            <w:r w:rsidRPr="00424786">
              <w:rPr>
                <w:b/>
                <w:i/>
              </w:rPr>
              <w:t>(List individually)</w:t>
            </w:r>
          </w:p>
        </w:tc>
        <w:tc>
          <w:tcPr>
            <w:tcW w:w="2340" w:type="dxa"/>
          </w:tcPr>
          <w:p w14:paraId="1ADD5F0D" w14:textId="77777777" w:rsidR="000C5979" w:rsidRPr="00424786" w:rsidRDefault="000C5979" w:rsidP="00424786">
            <w:pPr>
              <w:pStyle w:val="USBodyText"/>
              <w:rPr>
                <w:vertAlign w:val="superscript"/>
              </w:rPr>
            </w:pPr>
          </w:p>
        </w:tc>
      </w:tr>
      <w:tr w:rsidR="000C5979" w:rsidRPr="00424786" w14:paraId="6FA32D61" w14:textId="77777777" w:rsidTr="00B10427">
        <w:trPr>
          <w:cantSplit/>
        </w:trPr>
        <w:tc>
          <w:tcPr>
            <w:tcW w:w="1023" w:type="dxa"/>
          </w:tcPr>
          <w:p w14:paraId="4EF469E0" w14:textId="77777777" w:rsidR="000C5979" w:rsidRPr="00424786" w:rsidRDefault="000C5979" w:rsidP="00424786">
            <w:pPr>
              <w:pStyle w:val="USBodyText"/>
              <w:rPr>
                <w:vertAlign w:val="superscript"/>
              </w:rPr>
            </w:pPr>
          </w:p>
        </w:tc>
        <w:tc>
          <w:tcPr>
            <w:tcW w:w="6087" w:type="dxa"/>
          </w:tcPr>
          <w:p w14:paraId="118E978F" w14:textId="77777777" w:rsidR="000C5979" w:rsidRPr="00424786" w:rsidRDefault="000C5979" w:rsidP="00F911BF">
            <w:pPr>
              <w:pStyle w:val="USBodyText"/>
              <w:numPr>
                <w:ilvl w:val="0"/>
                <w:numId w:val="36"/>
              </w:numPr>
              <w:jc w:val="left"/>
            </w:pPr>
            <w:r w:rsidRPr="00B10427">
              <w:t>Other source</w:t>
            </w:r>
          </w:p>
          <w:p w14:paraId="265912FB" w14:textId="62C52B14" w:rsidR="000C5979" w:rsidRPr="00B10427" w:rsidRDefault="000C5979" w:rsidP="00B10427">
            <w:pPr>
              <w:pStyle w:val="USBodyText"/>
              <w:ind w:left="360"/>
              <w:jc w:val="left"/>
            </w:pPr>
            <w:r w:rsidRPr="00424786">
              <w:t>Name:</w:t>
            </w:r>
            <w:r w:rsidR="00B10427">
              <w:tab/>
            </w:r>
            <w:r w:rsidRPr="00424786">
              <w:t xml:space="preserve"> ________________________</w:t>
            </w:r>
          </w:p>
        </w:tc>
        <w:tc>
          <w:tcPr>
            <w:tcW w:w="2340" w:type="dxa"/>
          </w:tcPr>
          <w:p w14:paraId="4239EC58" w14:textId="77777777" w:rsidR="000C5979" w:rsidRPr="00424786" w:rsidRDefault="000C5979" w:rsidP="00424786">
            <w:pPr>
              <w:pStyle w:val="USBodyText"/>
              <w:rPr>
                <w:vertAlign w:val="superscript"/>
              </w:rPr>
            </w:pPr>
          </w:p>
        </w:tc>
      </w:tr>
      <w:tr w:rsidR="000C5979" w:rsidRPr="00424786" w14:paraId="46A28CBD" w14:textId="77777777" w:rsidTr="00B10427">
        <w:trPr>
          <w:cantSplit/>
        </w:trPr>
        <w:tc>
          <w:tcPr>
            <w:tcW w:w="1023" w:type="dxa"/>
          </w:tcPr>
          <w:p w14:paraId="6210D733" w14:textId="77777777" w:rsidR="000C5979" w:rsidRPr="00424786" w:rsidRDefault="000C5979" w:rsidP="00424786">
            <w:pPr>
              <w:pStyle w:val="USBodyText"/>
              <w:rPr>
                <w:vertAlign w:val="superscript"/>
              </w:rPr>
            </w:pPr>
          </w:p>
        </w:tc>
        <w:tc>
          <w:tcPr>
            <w:tcW w:w="6087" w:type="dxa"/>
          </w:tcPr>
          <w:p w14:paraId="3B1CAE32" w14:textId="77777777" w:rsidR="000C5979" w:rsidRPr="00424786" w:rsidRDefault="000C5979" w:rsidP="000C5979">
            <w:pPr>
              <w:pStyle w:val="USBodyText"/>
              <w:jc w:val="left"/>
              <w:rPr>
                <w:vertAlign w:val="superscript"/>
              </w:rPr>
            </w:pPr>
            <w:r w:rsidRPr="00424786">
              <w:rPr>
                <w:b/>
              </w:rPr>
              <w:t>Total Debt:</w:t>
            </w:r>
          </w:p>
          <w:p w14:paraId="565398DE" w14:textId="77777777" w:rsidR="000C5979" w:rsidRPr="00424786" w:rsidRDefault="000C5979" w:rsidP="000C5979">
            <w:pPr>
              <w:pStyle w:val="USBodyText"/>
              <w:jc w:val="left"/>
              <w:rPr>
                <w:vertAlign w:val="superscript"/>
              </w:rPr>
            </w:pPr>
          </w:p>
        </w:tc>
        <w:tc>
          <w:tcPr>
            <w:tcW w:w="2340" w:type="dxa"/>
          </w:tcPr>
          <w:p w14:paraId="601C5B48" w14:textId="77777777" w:rsidR="000C5979" w:rsidRPr="00424786" w:rsidRDefault="000C5979" w:rsidP="00424786">
            <w:pPr>
              <w:pStyle w:val="USBodyText"/>
              <w:rPr>
                <w:vertAlign w:val="superscript"/>
              </w:rPr>
            </w:pPr>
          </w:p>
        </w:tc>
      </w:tr>
    </w:tbl>
    <w:p w14:paraId="7569BACE" w14:textId="521A8F60" w:rsidR="00424786" w:rsidRDefault="00F911BF" w:rsidP="00F911BF">
      <w:pPr>
        <w:pStyle w:val="Heading2"/>
      </w:pPr>
      <w:bookmarkStart w:id="28" w:name="_Toc526151145"/>
      <w:r>
        <w:t>Financing Plan Documentation</w:t>
      </w:r>
      <w:bookmarkEnd w:id="28"/>
    </w:p>
    <w:p w14:paraId="687EA123" w14:textId="39C5F98E" w:rsidR="00FF2D4F" w:rsidRPr="00FF2D4F" w:rsidRDefault="00FF2D4F" w:rsidP="00FF2D4F">
      <w:pPr>
        <w:pStyle w:val="USBodyText"/>
      </w:pPr>
      <w:r w:rsidRPr="00FF2D4F">
        <w:t xml:space="preserve">The following documentation is to be provided in support of the financing plan outlined in Form 7A. Please fill in each section below, however, if any of the </w:t>
      </w:r>
      <w:r>
        <w:t>Bidder</w:t>
      </w:r>
      <w:r w:rsidRPr="00FF2D4F">
        <w:t xml:space="preserve"> information is combined into a single document from a Lender, then the </w:t>
      </w:r>
      <w:r>
        <w:t>Bidder</w:t>
      </w:r>
      <w:r w:rsidRPr="00FF2D4F">
        <w:t xml:space="preserve"> must make a reference to the particular attachment where the information can be found.</w:t>
      </w:r>
    </w:p>
    <w:p w14:paraId="5CF8B9D1" w14:textId="77777777" w:rsidR="00FF2D4F" w:rsidRPr="00FF2D4F" w:rsidRDefault="00FF2D4F" w:rsidP="00FF2D4F">
      <w:pPr>
        <w:pStyle w:val="USBodyText"/>
      </w:pPr>
    </w:p>
    <w:p w14:paraId="4CFD7BAA" w14:textId="16E70545" w:rsidR="00FF2D4F" w:rsidRPr="00FF2D4F" w:rsidRDefault="00FF2D4F" w:rsidP="00FF2D4F">
      <w:pPr>
        <w:pStyle w:val="USBodyText"/>
        <w:ind w:left="2880" w:hanging="2880"/>
      </w:pPr>
      <w:r>
        <w:t>Attachment 7</w:t>
      </w:r>
      <w:r w:rsidR="00F911BF">
        <w:t>.2.1</w:t>
      </w:r>
      <w:r>
        <w:tab/>
      </w:r>
      <w:r w:rsidRPr="00FF2D4F">
        <w:t>Letters of commitment from the Chief Executive Officer or Treasurer/Controller of each of the companies verifying that the company will commit to contributing the amount of equity stated in Form 7A, Table 1, Section 1.2.</w:t>
      </w:r>
    </w:p>
    <w:p w14:paraId="337E0273" w14:textId="3FB553A0" w:rsidR="00FF2D4F" w:rsidRPr="00FF2D4F" w:rsidRDefault="00FF2D4F" w:rsidP="00FF2D4F">
      <w:pPr>
        <w:pStyle w:val="USBodyText"/>
        <w:ind w:left="2880" w:hanging="2880"/>
      </w:pPr>
      <w:r w:rsidRPr="00FF2D4F">
        <w:lastRenderedPageBreak/>
        <w:t>Attachment 7</w:t>
      </w:r>
      <w:r w:rsidR="00F911BF">
        <w:t>.2.</w:t>
      </w:r>
      <w:r w:rsidRPr="00FF2D4F">
        <w:t xml:space="preserve">2  </w:t>
      </w:r>
      <w:r w:rsidRPr="00FF2D4F">
        <w:tab/>
        <w:t xml:space="preserve">Letters of commitment from the Export Credit Agencies, Commercial Sources and/or Multilateral Sources and/or financial institutions committing to the amount of debt financing stated in Form 7, Table I, Section 1.3. The letter should also indicate the method of payment, repayment period, interest rates (fixed or variable), and any other charges applicable to the commitment.  The letter shall also verify that the commitment is made based upon the draft of Project Agreements, the </w:t>
      </w:r>
      <w:r>
        <w:t>Bidder</w:t>
      </w:r>
      <w:r w:rsidRPr="00FF2D4F">
        <w:t>’s Proposal, and adequate debt coverage.</w:t>
      </w:r>
    </w:p>
    <w:p w14:paraId="0430B984" w14:textId="630E8865" w:rsidR="00FF2D4F" w:rsidRPr="00FF2D4F" w:rsidRDefault="00FF2D4F" w:rsidP="00FF2D4F">
      <w:pPr>
        <w:pStyle w:val="USBodyText"/>
        <w:ind w:left="2880" w:hanging="2880"/>
      </w:pPr>
      <w:r w:rsidRPr="00FF2D4F">
        <w:t>Attachment 7</w:t>
      </w:r>
      <w:r w:rsidR="00F911BF">
        <w:t>.2.3</w:t>
      </w:r>
      <w:r w:rsidRPr="00FF2D4F">
        <w:tab/>
        <w:t xml:space="preserve">If the </w:t>
      </w:r>
      <w:r>
        <w:t>Bidder</w:t>
      </w:r>
      <w:r w:rsidRPr="00FF2D4F">
        <w:t xml:space="preserve"> has obtained an underwriting for all or part of the amount, a letter from the financing institution of such undertaking.</w:t>
      </w:r>
    </w:p>
    <w:p w14:paraId="5C49B838" w14:textId="202DAEE1" w:rsidR="00FF2D4F" w:rsidRPr="00FF2D4F" w:rsidRDefault="00F911BF" w:rsidP="00FF2D4F">
      <w:pPr>
        <w:pStyle w:val="USBodyText"/>
        <w:ind w:left="2880" w:hanging="2880"/>
      </w:pPr>
      <w:r>
        <w:t>Attachment 7.2.</w:t>
      </w:r>
      <w:r w:rsidR="00FF2D4F" w:rsidRPr="00FF2D4F">
        <w:t>4</w:t>
      </w:r>
      <w:r w:rsidR="00FF2D4F" w:rsidRPr="00FF2D4F">
        <w:tab/>
        <w:t xml:space="preserve">In the event that, the </w:t>
      </w:r>
      <w:r w:rsidR="00FF2D4F">
        <w:t>Bidder</w:t>
      </w:r>
      <w:r w:rsidR="00FF2D4F" w:rsidRPr="00FF2D4F">
        <w:t xml:space="preserve"> has appointed a financial advisor/arranger for the Facility, the name of the organization, the lead person who will perform the services from the organization, and a qualification statement for the organization and the lead person.</w:t>
      </w:r>
    </w:p>
    <w:p w14:paraId="132D3030" w14:textId="61BAC074" w:rsidR="00FF2D4F" w:rsidRPr="00FF2D4F" w:rsidRDefault="00FF2D4F" w:rsidP="00FF2D4F">
      <w:pPr>
        <w:pStyle w:val="USBodyText"/>
        <w:ind w:left="2880" w:hanging="2880"/>
      </w:pPr>
      <w:r w:rsidRPr="00FF2D4F">
        <w:t>Attachment 7</w:t>
      </w:r>
      <w:r w:rsidR="00F911BF">
        <w:t>.2.</w:t>
      </w:r>
      <w:r w:rsidRPr="00FF2D4F">
        <w:t>5</w:t>
      </w:r>
      <w:r w:rsidRPr="00FF2D4F">
        <w:tab/>
        <w:t xml:space="preserve">Should the </w:t>
      </w:r>
      <w:r>
        <w:t>Bidder</w:t>
      </w:r>
      <w:r w:rsidRPr="00FF2D4F">
        <w:t xml:space="preserve"> plan to have financing for the Facility at a later date, i.e. on or following the Commercial Operation Date, details of financing arrangements prior to the long-term financing being effective.</w:t>
      </w:r>
    </w:p>
    <w:p w14:paraId="479E4DDF" w14:textId="625ED0ED" w:rsidR="00FF2D4F" w:rsidRPr="00FF2D4F" w:rsidRDefault="00FF2D4F" w:rsidP="00FF2D4F">
      <w:pPr>
        <w:pStyle w:val="USBodyText"/>
        <w:ind w:left="2880" w:hanging="2880"/>
      </w:pPr>
      <w:r w:rsidRPr="00FF2D4F">
        <w:t>Attachment 7</w:t>
      </w:r>
      <w:r w:rsidR="00F911BF">
        <w:t>.2.</w:t>
      </w:r>
      <w:r w:rsidRPr="00FF2D4F">
        <w:t>6</w:t>
      </w:r>
      <w:r w:rsidRPr="00FF2D4F">
        <w:tab/>
        <w:t>A detailed schedule of activities leading to Financial Close in Form 11.</w:t>
      </w:r>
    </w:p>
    <w:p w14:paraId="1F1E32D7" w14:textId="6DDB8F28" w:rsidR="00FF2D4F" w:rsidRDefault="00F911BF" w:rsidP="00FF2D4F">
      <w:pPr>
        <w:pStyle w:val="USBodyText"/>
        <w:ind w:left="2880" w:hanging="2880"/>
      </w:pPr>
      <w:r>
        <w:t>Attachment 7.2.</w:t>
      </w:r>
      <w:r w:rsidR="00FF2D4F" w:rsidRPr="00FF2D4F">
        <w:t>7</w:t>
      </w:r>
      <w:r w:rsidR="00FF2D4F" w:rsidRPr="00FF2D4F">
        <w:tab/>
        <w:t xml:space="preserve">The </w:t>
      </w:r>
      <w:r w:rsidR="00FF2D4F">
        <w:t>Bidder</w:t>
      </w:r>
      <w:r w:rsidR="00FF2D4F" w:rsidRPr="00FF2D4F">
        <w:t>’s planned projected coverage for interest rate variations.</w:t>
      </w:r>
    </w:p>
    <w:p w14:paraId="27F4D05F" w14:textId="49560ECF" w:rsidR="00FF2D4F" w:rsidRPr="00FF2D4F" w:rsidRDefault="00085B5C" w:rsidP="00F911BF">
      <w:pPr>
        <w:pStyle w:val="Heading2"/>
      </w:pPr>
      <w:bookmarkStart w:id="29" w:name="_Toc276042539"/>
      <w:bookmarkStart w:id="30" w:name="_Toc526151146"/>
      <w:r>
        <w:t>Debt Service Coverage a</w:t>
      </w:r>
      <w:r w:rsidRPr="00FF2D4F">
        <w:t>nd Equity Ratios Projections</w:t>
      </w:r>
      <w:bookmarkEnd w:id="29"/>
      <w:bookmarkEnd w:id="30"/>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135"/>
        <w:gridCol w:w="1350"/>
        <w:gridCol w:w="1890"/>
        <w:gridCol w:w="15"/>
        <w:gridCol w:w="2160"/>
      </w:tblGrid>
      <w:tr w:rsidR="00FF2D4F" w:rsidRPr="00F911BF" w14:paraId="0AD3737A" w14:textId="77777777" w:rsidTr="006B2AA9">
        <w:trPr>
          <w:tblHeader/>
        </w:trPr>
        <w:tc>
          <w:tcPr>
            <w:tcW w:w="8550" w:type="dxa"/>
            <w:gridSpan w:val="5"/>
            <w:tcBorders>
              <w:top w:val="double" w:sz="4" w:space="0" w:color="3E6EA3"/>
              <w:left w:val="double" w:sz="4" w:space="0" w:color="3E6EA3"/>
              <w:bottom w:val="double" w:sz="4" w:space="0" w:color="3E6EA3"/>
              <w:right w:val="double" w:sz="4" w:space="0" w:color="3E6EA3"/>
            </w:tcBorders>
            <w:shd w:val="clear" w:color="auto" w:fill="3E6EA3"/>
          </w:tcPr>
          <w:p w14:paraId="2EAF0159" w14:textId="4D098688" w:rsidR="00FF2D4F" w:rsidRPr="00F911BF" w:rsidRDefault="00FF2D4F" w:rsidP="00096760">
            <w:pPr>
              <w:pStyle w:val="TSTableHeading"/>
              <w:jc w:val="center"/>
              <w:rPr>
                <w:sz w:val="20"/>
                <w:szCs w:val="20"/>
                <w:vertAlign w:val="superscript"/>
              </w:rPr>
            </w:pPr>
            <w:r w:rsidRPr="00F911BF">
              <w:rPr>
                <w:sz w:val="20"/>
                <w:szCs w:val="20"/>
              </w:rPr>
              <w:t>DEBT SERVICE COVERAGE &amp; EQUITY RATIOS  (PROJECTED)</w:t>
            </w:r>
          </w:p>
        </w:tc>
      </w:tr>
      <w:tr w:rsidR="00FF2D4F" w:rsidRPr="00FF2D4F" w14:paraId="357EAC91" w14:textId="77777777" w:rsidTr="006B2AA9">
        <w:trPr>
          <w:tblHeader/>
        </w:trPr>
        <w:tc>
          <w:tcPr>
            <w:tcW w:w="3135" w:type="dxa"/>
            <w:tcBorders>
              <w:top w:val="double" w:sz="4" w:space="0" w:color="3E6EA3"/>
              <w:left w:val="double" w:sz="4" w:space="0" w:color="3E6EA3"/>
              <w:bottom w:val="double" w:sz="4" w:space="0" w:color="3E6EA3"/>
              <w:right w:val="single" w:sz="4" w:space="0" w:color="3E6EA3"/>
            </w:tcBorders>
            <w:vAlign w:val="center"/>
          </w:tcPr>
          <w:p w14:paraId="6D01BA84" w14:textId="77777777" w:rsidR="00FF2D4F" w:rsidRPr="00FF2D4F" w:rsidRDefault="00FF2D4F" w:rsidP="00F911BF">
            <w:pPr>
              <w:pStyle w:val="USBodyText"/>
              <w:jc w:val="center"/>
              <w:rPr>
                <w:b/>
                <w:vertAlign w:val="superscript"/>
              </w:rPr>
            </w:pPr>
            <w:r w:rsidRPr="00FF2D4F">
              <w:rPr>
                <w:b/>
              </w:rPr>
              <w:t>Agreement Period</w:t>
            </w:r>
          </w:p>
        </w:tc>
        <w:tc>
          <w:tcPr>
            <w:tcW w:w="1350" w:type="dxa"/>
            <w:tcBorders>
              <w:top w:val="double" w:sz="4" w:space="0" w:color="3E6EA3"/>
              <w:left w:val="single" w:sz="4" w:space="0" w:color="3E6EA3"/>
              <w:bottom w:val="double" w:sz="4" w:space="0" w:color="3E6EA3"/>
              <w:right w:val="single" w:sz="4" w:space="0" w:color="3E6EA3"/>
            </w:tcBorders>
            <w:vAlign w:val="center"/>
          </w:tcPr>
          <w:p w14:paraId="765D3C12" w14:textId="4EAE264F" w:rsidR="00FF2D4F" w:rsidRPr="00FF2D4F" w:rsidRDefault="00FF2D4F" w:rsidP="00F911BF">
            <w:pPr>
              <w:pStyle w:val="USBodyText"/>
              <w:jc w:val="center"/>
              <w:rPr>
                <w:b/>
                <w:vertAlign w:val="superscript"/>
              </w:rPr>
            </w:pPr>
            <w:r w:rsidRPr="00FF2D4F">
              <w:rPr>
                <w:b/>
              </w:rPr>
              <w:t>Year</w:t>
            </w:r>
          </w:p>
        </w:tc>
        <w:tc>
          <w:tcPr>
            <w:tcW w:w="1890" w:type="dxa"/>
            <w:tcBorders>
              <w:top w:val="double" w:sz="4" w:space="0" w:color="3E6EA3"/>
              <w:left w:val="single" w:sz="4" w:space="0" w:color="3E6EA3"/>
              <w:bottom w:val="double" w:sz="4" w:space="0" w:color="3E6EA3"/>
              <w:right w:val="single" w:sz="4" w:space="0" w:color="3E6EA3"/>
            </w:tcBorders>
            <w:vAlign w:val="center"/>
          </w:tcPr>
          <w:p w14:paraId="491A3B30" w14:textId="1C7BF404" w:rsidR="00FF2D4F" w:rsidRPr="00FF2D4F" w:rsidRDefault="00FF2D4F" w:rsidP="00F911BF">
            <w:pPr>
              <w:pStyle w:val="USBodyText"/>
              <w:jc w:val="center"/>
              <w:rPr>
                <w:b/>
              </w:rPr>
            </w:pPr>
            <w:r w:rsidRPr="00FF2D4F">
              <w:rPr>
                <w:b/>
              </w:rPr>
              <w:t>Debt    Service</w:t>
            </w:r>
            <w:r w:rsidRPr="00FF2D4F">
              <w:rPr>
                <w:b/>
              </w:rPr>
              <w:br/>
              <w:t>Coverage Ratio  (See 7.</w:t>
            </w:r>
            <w:r w:rsidR="00F911BF">
              <w:rPr>
                <w:b/>
              </w:rPr>
              <w:t>3.</w:t>
            </w:r>
            <w:r w:rsidRPr="00FF2D4F">
              <w:rPr>
                <w:b/>
              </w:rPr>
              <w:t>1)</w:t>
            </w:r>
          </w:p>
        </w:tc>
        <w:tc>
          <w:tcPr>
            <w:tcW w:w="2175" w:type="dxa"/>
            <w:gridSpan w:val="2"/>
            <w:tcBorders>
              <w:top w:val="double" w:sz="4" w:space="0" w:color="3E6EA3"/>
              <w:left w:val="single" w:sz="4" w:space="0" w:color="3E6EA3"/>
              <w:bottom w:val="double" w:sz="4" w:space="0" w:color="3E6EA3"/>
              <w:right w:val="double" w:sz="4" w:space="0" w:color="3E6EA3"/>
            </w:tcBorders>
            <w:vAlign w:val="center"/>
          </w:tcPr>
          <w:p w14:paraId="0E5D89DD" w14:textId="6F961EA6" w:rsidR="00FF2D4F" w:rsidRPr="00FF2D4F" w:rsidRDefault="00FF2D4F" w:rsidP="00F911BF">
            <w:pPr>
              <w:pStyle w:val="USBodyText"/>
              <w:jc w:val="center"/>
              <w:rPr>
                <w:b/>
                <w:vertAlign w:val="superscript"/>
              </w:rPr>
            </w:pPr>
            <w:r w:rsidRPr="00FF2D4F">
              <w:rPr>
                <w:b/>
              </w:rPr>
              <w:t>Equity Ratio</w:t>
            </w:r>
            <w:r w:rsidRPr="00FF2D4F">
              <w:rPr>
                <w:b/>
              </w:rPr>
              <w:br/>
              <w:t>(See 7.</w:t>
            </w:r>
            <w:r w:rsidR="00F911BF">
              <w:rPr>
                <w:b/>
              </w:rPr>
              <w:t>3.</w:t>
            </w:r>
            <w:r w:rsidRPr="00FF2D4F">
              <w:rPr>
                <w:b/>
              </w:rPr>
              <w:t>2)</w:t>
            </w:r>
          </w:p>
        </w:tc>
      </w:tr>
      <w:tr w:rsidR="00FF2D4F" w:rsidRPr="00FF2D4F" w14:paraId="4DDCE7FF" w14:textId="77777777" w:rsidTr="006B2AA9">
        <w:tc>
          <w:tcPr>
            <w:tcW w:w="3135" w:type="dxa"/>
            <w:tcBorders>
              <w:top w:val="double" w:sz="4" w:space="0" w:color="3E6EA3"/>
              <w:left w:val="double" w:sz="4" w:space="0" w:color="3E6EA3"/>
              <w:bottom w:val="single" w:sz="4" w:space="0" w:color="3E6EA3"/>
              <w:right w:val="single" w:sz="4" w:space="0" w:color="3E6EA3"/>
            </w:tcBorders>
          </w:tcPr>
          <w:p w14:paraId="57AF02E0" w14:textId="77777777" w:rsidR="00FF2D4F" w:rsidRPr="00FF2D4F" w:rsidRDefault="00FF2D4F" w:rsidP="00FF2D4F">
            <w:pPr>
              <w:pStyle w:val="USBodyText"/>
              <w:rPr>
                <w:vertAlign w:val="superscript"/>
              </w:rPr>
            </w:pPr>
            <w:r w:rsidRPr="00FF2D4F">
              <w:t xml:space="preserve">Contract Year 1 </w:t>
            </w:r>
          </w:p>
        </w:tc>
        <w:tc>
          <w:tcPr>
            <w:tcW w:w="1350" w:type="dxa"/>
            <w:tcBorders>
              <w:top w:val="double" w:sz="4" w:space="0" w:color="3E6EA3"/>
              <w:left w:val="single" w:sz="4" w:space="0" w:color="3E6EA3"/>
              <w:bottom w:val="single" w:sz="4" w:space="0" w:color="3E6EA3"/>
              <w:right w:val="single" w:sz="4" w:space="0" w:color="3E6EA3"/>
            </w:tcBorders>
          </w:tcPr>
          <w:p w14:paraId="6DE6B069" w14:textId="77777777" w:rsidR="00FF2D4F" w:rsidRPr="00FF2D4F" w:rsidRDefault="00FF2D4F" w:rsidP="00FF2D4F">
            <w:pPr>
              <w:pStyle w:val="USBodyText"/>
              <w:rPr>
                <w:vertAlign w:val="superscript"/>
              </w:rPr>
            </w:pPr>
          </w:p>
        </w:tc>
        <w:tc>
          <w:tcPr>
            <w:tcW w:w="1905" w:type="dxa"/>
            <w:gridSpan w:val="2"/>
            <w:tcBorders>
              <w:top w:val="double" w:sz="4" w:space="0" w:color="3E6EA3"/>
              <w:left w:val="single" w:sz="4" w:space="0" w:color="3E6EA3"/>
              <w:bottom w:val="single" w:sz="4" w:space="0" w:color="3E6EA3"/>
              <w:right w:val="single" w:sz="4" w:space="0" w:color="3E6EA3"/>
            </w:tcBorders>
          </w:tcPr>
          <w:p w14:paraId="460AA95A" w14:textId="77777777" w:rsidR="00FF2D4F" w:rsidRPr="00FF2D4F" w:rsidRDefault="00FF2D4F" w:rsidP="00FF2D4F">
            <w:pPr>
              <w:pStyle w:val="USBodyText"/>
              <w:rPr>
                <w:vertAlign w:val="superscript"/>
              </w:rPr>
            </w:pPr>
          </w:p>
        </w:tc>
        <w:tc>
          <w:tcPr>
            <w:tcW w:w="2160" w:type="dxa"/>
            <w:tcBorders>
              <w:top w:val="double" w:sz="4" w:space="0" w:color="3E6EA3"/>
              <w:left w:val="single" w:sz="4" w:space="0" w:color="3E6EA3"/>
              <w:bottom w:val="single" w:sz="4" w:space="0" w:color="3E6EA3"/>
              <w:right w:val="double" w:sz="4" w:space="0" w:color="3E6EA3"/>
            </w:tcBorders>
          </w:tcPr>
          <w:p w14:paraId="220FA941" w14:textId="77777777" w:rsidR="00FF2D4F" w:rsidRPr="00FF2D4F" w:rsidRDefault="00FF2D4F" w:rsidP="00FF2D4F">
            <w:pPr>
              <w:pStyle w:val="USBodyText"/>
              <w:rPr>
                <w:vertAlign w:val="superscript"/>
              </w:rPr>
            </w:pPr>
          </w:p>
        </w:tc>
      </w:tr>
      <w:tr w:rsidR="00096760" w:rsidRPr="00FF2D4F" w14:paraId="2AAEC526" w14:textId="77777777" w:rsidTr="006B2AA9">
        <w:tc>
          <w:tcPr>
            <w:tcW w:w="3135" w:type="dxa"/>
            <w:tcBorders>
              <w:top w:val="single" w:sz="4" w:space="0" w:color="3E6EA3"/>
              <w:left w:val="double" w:sz="4" w:space="0" w:color="3E6EA3"/>
              <w:bottom w:val="single" w:sz="4" w:space="0" w:color="3E6EA3"/>
              <w:right w:val="single" w:sz="4" w:space="0" w:color="3E6EA3"/>
            </w:tcBorders>
          </w:tcPr>
          <w:p w14:paraId="2EBD031F" w14:textId="77777777" w:rsidR="00096760" w:rsidRPr="00FF2D4F" w:rsidRDefault="00096760" w:rsidP="00FF2D4F">
            <w:pPr>
              <w:pStyle w:val="USBodyText"/>
              <w:rPr>
                <w:vertAlign w:val="superscript"/>
              </w:rPr>
            </w:pPr>
            <w:r w:rsidRPr="00FF2D4F">
              <w:t>Contract Year 2</w:t>
            </w:r>
          </w:p>
        </w:tc>
        <w:tc>
          <w:tcPr>
            <w:tcW w:w="1350" w:type="dxa"/>
            <w:tcBorders>
              <w:top w:val="single" w:sz="4" w:space="0" w:color="3E6EA3"/>
              <w:left w:val="single" w:sz="4" w:space="0" w:color="3E6EA3"/>
              <w:bottom w:val="single" w:sz="4" w:space="0" w:color="3E6EA3"/>
              <w:right w:val="single" w:sz="4" w:space="0" w:color="3E6EA3"/>
            </w:tcBorders>
          </w:tcPr>
          <w:p w14:paraId="7FF34282" w14:textId="77777777" w:rsidR="00096760" w:rsidRPr="00FF2D4F" w:rsidRDefault="00096760" w:rsidP="00FF2D4F">
            <w:pPr>
              <w:pStyle w:val="USBodyText"/>
              <w:rPr>
                <w:vertAlign w:val="superscript"/>
              </w:rPr>
            </w:pPr>
          </w:p>
        </w:tc>
        <w:tc>
          <w:tcPr>
            <w:tcW w:w="1905" w:type="dxa"/>
            <w:gridSpan w:val="2"/>
            <w:tcBorders>
              <w:top w:val="single" w:sz="4" w:space="0" w:color="3E6EA3"/>
              <w:left w:val="single" w:sz="4" w:space="0" w:color="3E6EA3"/>
              <w:bottom w:val="single" w:sz="4" w:space="0" w:color="3E6EA3"/>
              <w:right w:val="single" w:sz="4" w:space="0" w:color="3E6EA3"/>
            </w:tcBorders>
          </w:tcPr>
          <w:p w14:paraId="324B69AB" w14:textId="77777777" w:rsidR="00096760" w:rsidRPr="00FF2D4F" w:rsidRDefault="00096760" w:rsidP="00FF2D4F">
            <w:pPr>
              <w:pStyle w:val="USBodyText"/>
              <w:rPr>
                <w:vertAlign w:val="superscript"/>
              </w:rPr>
            </w:pPr>
          </w:p>
        </w:tc>
        <w:tc>
          <w:tcPr>
            <w:tcW w:w="2160" w:type="dxa"/>
            <w:tcBorders>
              <w:top w:val="single" w:sz="4" w:space="0" w:color="3E6EA3"/>
              <w:left w:val="single" w:sz="4" w:space="0" w:color="3E6EA3"/>
              <w:bottom w:val="single" w:sz="4" w:space="0" w:color="3E6EA3"/>
              <w:right w:val="double" w:sz="4" w:space="0" w:color="3E6EA3"/>
            </w:tcBorders>
          </w:tcPr>
          <w:p w14:paraId="12218317" w14:textId="77777777" w:rsidR="00096760" w:rsidRPr="00FF2D4F" w:rsidRDefault="00096760" w:rsidP="00FF2D4F">
            <w:pPr>
              <w:pStyle w:val="USBodyText"/>
              <w:rPr>
                <w:vertAlign w:val="superscript"/>
              </w:rPr>
            </w:pPr>
          </w:p>
        </w:tc>
      </w:tr>
      <w:tr w:rsidR="00096760" w:rsidRPr="00FF2D4F" w14:paraId="04F8DA32" w14:textId="77777777" w:rsidTr="006B2AA9">
        <w:tc>
          <w:tcPr>
            <w:tcW w:w="3135" w:type="dxa"/>
            <w:tcBorders>
              <w:top w:val="single" w:sz="4" w:space="0" w:color="3E6EA3"/>
              <w:left w:val="double" w:sz="4" w:space="0" w:color="3E6EA3"/>
              <w:bottom w:val="single" w:sz="4" w:space="0" w:color="3E6EA3"/>
              <w:right w:val="single" w:sz="4" w:space="0" w:color="3E6EA3"/>
            </w:tcBorders>
          </w:tcPr>
          <w:p w14:paraId="0DCE1AB3" w14:textId="77777777" w:rsidR="00096760" w:rsidRPr="00FF2D4F" w:rsidRDefault="00096760" w:rsidP="00FF2D4F">
            <w:pPr>
              <w:pStyle w:val="USBodyText"/>
              <w:rPr>
                <w:vertAlign w:val="superscript"/>
              </w:rPr>
            </w:pPr>
            <w:r w:rsidRPr="00FF2D4F">
              <w:t>Contract Year 3</w:t>
            </w:r>
          </w:p>
        </w:tc>
        <w:tc>
          <w:tcPr>
            <w:tcW w:w="1350" w:type="dxa"/>
            <w:tcBorders>
              <w:top w:val="single" w:sz="4" w:space="0" w:color="3E6EA3"/>
              <w:left w:val="single" w:sz="4" w:space="0" w:color="3E6EA3"/>
              <w:bottom w:val="single" w:sz="4" w:space="0" w:color="3E6EA3"/>
              <w:right w:val="single" w:sz="4" w:space="0" w:color="3E6EA3"/>
            </w:tcBorders>
          </w:tcPr>
          <w:p w14:paraId="3CC31A45" w14:textId="77777777" w:rsidR="00096760" w:rsidRPr="00FF2D4F" w:rsidRDefault="00096760" w:rsidP="00FF2D4F">
            <w:pPr>
              <w:pStyle w:val="USBodyText"/>
              <w:rPr>
                <w:vertAlign w:val="superscript"/>
              </w:rPr>
            </w:pPr>
          </w:p>
        </w:tc>
        <w:tc>
          <w:tcPr>
            <w:tcW w:w="1905" w:type="dxa"/>
            <w:gridSpan w:val="2"/>
            <w:tcBorders>
              <w:top w:val="single" w:sz="4" w:space="0" w:color="3E6EA3"/>
              <w:left w:val="single" w:sz="4" w:space="0" w:color="3E6EA3"/>
              <w:bottom w:val="single" w:sz="4" w:space="0" w:color="3E6EA3"/>
              <w:right w:val="single" w:sz="4" w:space="0" w:color="3E6EA3"/>
            </w:tcBorders>
          </w:tcPr>
          <w:p w14:paraId="23D38D8E" w14:textId="77777777" w:rsidR="00096760" w:rsidRPr="00FF2D4F" w:rsidRDefault="00096760" w:rsidP="00FF2D4F">
            <w:pPr>
              <w:pStyle w:val="USBodyText"/>
              <w:rPr>
                <w:vertAlign w:val="superscript"/>
              </w:rPr>
            </w:pPr>
          </w:p>
        </w:tc>
        <w:tc>
          <w:tcPr>
            <w:tcW w:w="2160" w:type="dxa"/>
            <w:tcBorders>
              <w:top w:val="single" w:sz="4" w:space="0" w:color="3E6EA3"/>
              <w:left w:val="single" w:sz="4" w:space="0" w:color="3E6EA3"/>
              <w:bottom w:val="single" w:sz="4" w:space="0" w:color="3E6EA3"/>
              <w:right w:val="double" w:sz="4" w:space="0" w:color="3E6EA3"/>
            </w:tcBorders>
          </w:tcPr>
          <w:p w14:paraId="05EA34D1" w14:textId="77777777" w:rsidR="00096760" w:rsidRPr="00FF2D4F" w:rsidRDefault="00096760" w:rsidP="00FF2D4F">
            <w:pPr>
              <w:pStyle w:val="USBodyText"/>
              <w:rPr>
                <w:vertAlign w:val="superscript"/>
              </w:rPr>
            </w:pPr>
          </w:p>
        </w:tc>
      </w:tr>
      <w:tr w:rsidR="00096760" w:rsidRPr="00FF2D4F" w14:paraId="22D423F4" w14:textId="77777777" w:rsidTr="006B2AA9">
        <w:tc>
          <w:tcPr>
            <w:tcW w:w="3135" w:type="dxa"/>
            <w:tcBorders>
              <w:top w:val="single" w:sz="4" w:space="0" w:color="3E6EA3"/>
              <w:left w:val="double" w:sz="4" w:space="0" w:color="3E6EA3"/>
              <w:bottom w:val="single" w:sz="4" w:space="0" w:color="3E6EA3"/>
              <w:right w:val="single" w:sz="4" w:space="0" w:color="3E6EA3"/>
            </w:tcBorders>
          </w:tcPr>
          <w:p w14:paraId="59D76057" w14:textId="77777777" w:rsidR="00096760" w:rsidRPr="00FF2D4F" w:rsidRDefault="00096760" w:rsidP="00FF2D4F">
            <w:pPr>
              <w:pStyle w:val="USBodyText"/>
              <w:rPr>
                <w:vertAlign w:val="superscript"/>
              </w:rPr>
            </w:pPr>
            <w:r w:rsidRPr="00FF2D4F">
              <w:t>Contract Year 4</w:t>
            </w:r>
          </w:p>
        </w:tc>
        <w:tc>
          <w:tcPr>
            <w:tcW w:w="1350" w:type="dxa"/>
            <w:tcBorders>
              <w:top w:val="single" w:sz="4" w:space="0" w:color="3E6EA3"/>
              <w:left w:val="single" w:sz="4" w:space="0" w:color="3E6EA3"/>
              <w:bottom w:val="single" w:sz="4" w:space="0" w:color="3E6EA3"/>
              <w:right w:val="single" w:sz="4" w:space="0" w:color="3E6EA3"/>
            </w:tcBorders>
          </w:tcPr>
          <w:p w14:paraId="7BC3A972" w14:textId="77777777" w:rsidR="00096760" w:rsidRPr="00FF2D4F" w:rsidRDefault="00096760" w:rsidP="00FF2D4F">
            <w:pPr>
              <w:pStyle w:val="USBodyText"/>
              <w:rPr>
                <w:vertAlign w:val="superscript"/>
              </w:rPr>
            </w:pPr>
          </w:p>
        </w:tc>
        <w:tc>
          <w:tcPr>
            <w:tcW w:w="1905" w:type="dxa"/>
            <w:gridSpan w:val="2"/>
            <w:tcBorders>
              <w:top w:val="single" w:sz="4" w:space="0" w:color="3E6EA3"/>
              <w:left w:val="single" w:sz="4" w:space="0" w:color="3E6EA3"/>
              <w:bottom w:val="single" w:sz="4" w:space="0" w:color="3E6EA3"/>
              <w:right w:val="single" w:sz="4" w:space="0" w:color="3E6EA3"/>
            </w:tcBorders>
          </w:tcPr>
          <w:p w14:paraId="1C4884E2" w14:textId="77777777" w:rsidR="00096760" w:rsidRPr="00FF2D4F" w:rsidRDefault="00096760" w:rsidP="00FF2D4F">
            <w:pPr>
              <w:pStyle w:val="USBodyText"/>
              <w:rPr>
                <w:vertAlign w:val="superscript"/>
              </w:rPr>
            </w:pPr>
          </w:p>
        </w:tc>
        <w:tc>
          <w:tcPr>
            <w:tcW w:w="2160" w:type="dxa"/>
            <w:tcBorders>
              <w:top w:val="single" w:sz="4" w:space="0" w:color="3E6EA3"/>
              <w:left w:val="single" w:sz="4" w:space="0" w:color="3E6EA3"/>
              <w:bottom w:val="single" w:sz="4" w:space="0" w:color="3E6EA3"/>
              <w:right w:val="double" w:sz="4" w:space="0" w:color="3E6EA3"/>
            </w:tcBorders>
          </w:tcPr>
          <w:p w14:paraId="251E9F5B" w14:textId="77777777" w:rsidR="00096760" w:rsidRPr="00FF2D4F" w:rsidRDefault="00096760" w:rsidP="00FF2D4F">
            <w:pPr>
              <w:pStyle w:val="USBodyText"/>
              <w:rPr>
                <w:vertAlign w:val="superscript"/>
              </w:rPr>
            </w:pPr>
          </w:p>
        </w:tc>
      </w:tr>
      <w:tr w:rsidR="00096760" w:rsidRPr="00FF2D4F" w14:paraId="2BBFEBD6" w14:textId="77777777" w:rsidTr="006B2AA9">
        <w:tc>
          <w:tcPr>
            <w:tcW w:w="3135" w:type="dxa"/>
            <w:tcBorders>
              <w:top w:val="single" w:sz="4" w:space="0" w:color="3E6EA3"/>
              <w:left w:val="double" w:sz="4" w:space="0" w:color="3E6EA3"/>
              <w:bottom w:val="single" w:sz="4" w:space="0" w:color="3E6EA3"/>
              <w:right w:val="single" w:sz="4" w:space="0" w:color="3E6EA3"/>
            </w:tcBorders>
          </w:tcPr>
          <w:p w14:paraId="3F73FC77" w14:textId="77777777" w:rsidR="00096760" w:rsidRPr="00FF2D4F" w:rsidRDefault="00096760" w:rsidP="00FF2D4F">
            <w:pPr>
              <w:pStyle w:val="USBodyText"/>
              <w:rPr>
                <w:vertAlign w:val="superscript"/>
              </w:rPr>
            </w:pPr>
            <w:r w:rsidRPr="00FF2D4F">
              <w:t>Contract Year 5</w:t>
            </w:r>
          </w:p>
        </w:tc>
        <w:tc>
          <w:tcPr>
            <w:tcW w:w="1350" w:type="dxa"/>
            <w:tcBorders>
              <w:top w:val="single" w:sz="4" w:space="0" w:color="3E6EA3"/>
              <w:left w:val="single" w:sz="4" w:space="0" w:color="3E6EA3"/>
              <w:bottom w:val="single" w:sz="4" w:space="0" w:color="3E6EA3"/>
              <w:right w:val="single" w:sz="4" w:space="0" w:color="3E6EA3"/>
            </w:tcBorders>
          </w:tcPr>
          <w:p w14:paraId="7A9F4F75" w14:textId="77777777" w:rsidR="00096760" w:rsidRPr="00FF2D4F" w:rsidRDefault="00096760" w:rsidP="00FF2D4F">
            <w:pPr>
              <w:pStyle w:val="USBodyText"/>
              <w:rPr>
                <w:vertAlign w:val="superscript"/>
              </w:rPr>
            </w:pPr>
          </w:p>
        </w:tc>
        <w:tc>
          <w:tcPr>
            <w:tcW w:w="1905" w:type="dxa"/>
            <w:gridSpan w:val="2"/>
            <w:tcBorders>
              <w:top w:val="single" w:sz="4" w:space="0" w:color="3E6EA3"/>
              <w:left w:val="single" w:sz="4" w:space="0" w:color="3E6EA3"/>
              <w:bottom w:val="single" w:sz="4" w:space="0" w:color="3E6EA3"/>
              <w:right w:val="single" w:sz="4" w:space="0" w:color="3E6EA3"/>
            </w:tcBorders>
          </w:tcPr>
          <w:p w14:paraId="4CB836D6" w14:textId="77777777" w:rsidR="00096760" w:rsidRPr="00FF2D4F" w:rsidRDefault="00096760" w:rsidP="00FF2D4F">
            <w:pPr>
              <w:pStyle w:val="USBodyText"/>
              <w:rPr>
                <w:vertAlign w:val="superscript"/>
              </w:rPr>
            </w:pPr>
          </w:p>
        </w:tc>
        <w:tc>
          <w:tcPr>
            <w:tcW w:w="2160" w:type="dxa"/>
            <w:tcBorders>
              <w:top w:val="single" w:sz="4" w:space="0" w:color="3E6EA3"/>
              <w:left w:val="single" w:sz="4" w:space="0" w:color="3E6EA3"/>
              <w:bottom w:val="single" w:sz="4" w:space="0" w:color="3E6EA3"/>
              <w:right w:val="double" w:sz="4" w:space="0" w:color="3E6EA3"/>
            </w:tcBorders>
          </w:tcPr>
          <w:p w14:paraId="521C88FB" w14:textId="77777777" w:rsidR="00096760" w:rsidRPr="00FF2D4F" w:rsidRDefault="00096760" w:rsidP="00FF2D4F">
            <w:pPr>
              <w:pStyle w:val="USBodyText"/>
              <w:rPr>
                <w:vertAlign w:val="superscript"/>
              </w:rPr>
            </w:pPr>
          </w:p>
        </w:tc>
      </w:tr>
      <w:tr w:rsidR="00096760" w:rsidRPr="00FF2D4F" w14:paraId="33BF0A52" w14:textId="77777777" w:rsidTr="006B2AA9">
        <w:tc>
          <w:tcPr>
            <w:tcW w:w="3135" w:type="dxa"/>
            <w:tcBorders>
              <w:top w:val="single" w:sz="4" w:space="0" w:color="3E6EA3"/>
              <w:left w:val="double" w:sz="4" w:space="0" w:color="3E6EA3"/>
              <w:bottom w:val="single" w:sz="4" w:space="0" w:color="3E6EA3"/>
              <w:right w:val="single" w:sz="4" w:space="0" w:color="3E6EA3"/>
            </w:tcBorders>
          </w:tcPr>
          <w:p w14:paraId="7CC744BC" w14:textId="77777777" w:rsidR="00096760" w:rsidRPr="00FF2D4F" w:rsidRDefault="00096760" w:rsidP="00FF2D4F">
            <w:pPr>
              <w:pStyle w:val="USBodyText"/>
              <w:rPr>
                <w:vertAlign w:val="superscript"/>
              </w:rPr>
            </w:pPr>
            <w:r w:rsidRPr="00FF2D4F">
              <w:t>Contract Year 6</w:t>
            </w:r>
          </w:p>
        </w:tc>
        <w:tc>
          <w:tcPr>
            <w:tcW w:w="1350" w:type="dxa"/>
            <w:tcBorders>
              <w:top w:val="single" w:sz="4" w:space="0" w:color="3E6EA3"/>
              <w:left w:val="single" w:sz="4" w:space="0" w:color="3E6EA3"/>
              <w:bottom w:val="single" w:sz="4" w:space="0" w:color="3E6EA3"/>
              <w:right w:val="single" w:sz="4" w:space="0" w:color="3E6EA3"/>
            </w:tcBorders>
          </w:tcPr>
          <w:p w14:paraId="6514D963" w14:textId="77777777" w:rsidR="00096760" w:rsidRPr="00FF2D4F" w:rsidRDefault="00096760" w:rsidP="00FF2D4F">
            <w:pPr>
              <w:pStyle w:val="USBodyText"/>
              <w:rPr>
                <w:vertAlign w:val="superscript"/>
              </w:rPr>
            </w:pPr>
          </w:p>
        </w:tc>
        <w:tc>
          <w:tcPr>
            <w:tcW w:w="1905" w:type="dxa"/>
            <w:gridSpan w:val="2"/>
            <w:tcBorders>
              <w:top w:val="single" w:sz="4" w:space="0" w:color="3E6EA3"/>
              <w:left w:val="single" w:sz="4" w:space="0" w:color="3E6EA3"/>
              <w:bottom w:val="single" w:sz="4" w:space="0" w:color="3E6EA3"/>
              <w:right w:val="single" w:sz="4" w:space="0" w:color="3E6EA3"/>
            </w:tcBorders>
          </w:tcPr>
          <w:p w14:paraId="6BE4A8B1" w14:textId="77777777" w:rsidR="00096760" w:rsidRPr="00FF2D4F" w:rsidRDefault="00096760" w:rsidP="00FF2D4F">
            <w:pPr>
              <w:pStyle w:val="USBodyText"/>
              <w:rPr>
                <w:vertAlign w:val="superscript"/>
              </w:rPr>
            </w:pPr>
          </w:p>
        </w:tc>
        <w:tc>
          <w:tcPr>
            <w:tcW w:w="2160" w:type="dxa"/>
            <w:tcBorders>
              <w:top w:val="single" w:sz="4" w:space="0" w:color="3E6EA3"/>
              <w:left w:val="single" w:sz="4" w:space="0" w:color="3E6EA3"/>
              <w:bottom w:val="single" w:sz="4" w:space="0" w:color="3E6EA3"/>
              <w:right w:val="double" w:sz="4" w:space="0" w:color="3E6EA3"/>
            </w:tcBorders>
          </w:tcPr>
          <w:p w14:paraId="3E288690" w14:textId="77777777" w:rsidR="00096760" w:rsidRPr="00FF2D4F" w:rsidRDefault="00096760" w:rsidP="00FF2D4F">
            <w:pPr>
              <w:pStyle w:val="USBodyText"/>
              <w:rPr>
                <w:vertAlign w:val="superscript"/>
              </w:rPr>
            </w:pPr>
          </w:p>
        </w:tc>
      </w:tr>
      <w:tr w:rsidR="00096760" w:rsidRPr="00FF2D4F" w14:paraId="4754D34B" w14:textId="77777777" w:rsidTr="006B2AA9">
        <w:tc>
          <w:tcPr>
            <w:tcW w:w="3135" w:type="dxa"/>
            <w:tcBorders>
              <w:top w:val="single" w:sz="4" w:space="0" w:color="3E6EA3"/>
              <w:left w:val="double" w:sz="4" w:space="0" w:color="3E6EA3"/>
              <w:bottom w:val="single" w:sz="4" w:space="0" w:color="3E6EA3"/>
              <w:right w:val="single" w:sz="4" w:space="0" w:color="3E6EA3"/>
            </w:tcBorders>
          </w:tcPr>
          <w:p w14:paraId="42FBB49F" w14:textId="77777777" w:rsidR="00096760" w:rsidRPr="00FF2D4F" w:rsidRDefault="00096760" w:rsidP="00FF2D4F">
            <w:pPr>
              <w:pStyle w:val="USBodyText"/>
              <w:rPr>
                <w:vertAlign w:val="superscript"/>
              </w:rPr>
            </w:pPr>
            <w:r w:rsidRPr="00FF2D4F">
              <w:t>Contract Year 7</w:t>
            </w:r>
          </w:p>
        </w:tc>
        <w:tc>
          <w:tcPr>
            <w:tcW w:w="1350" w:type="dxa"/>
            <w:tcBorders>
              <w:top w:val="single" w:sz="4" w:space="0" w:color="3E6EA3"/>
              <w:left w:val="single" w:sz="4" w:space="0" w:color="3E6EA3"/>
              <w:bottom w:val="single" w:sz="4" w:space="0" w:color="3E6EA3"/>
              <w:right w:val="single" w:sz="4" w:space="0" w:color="3E6EA3"/>
            </w:tcBorders>
          </w:tcPr>
          <w:p w14:paraId="1E19B01B" w14:textId="77777777" w:rsidR="00096760" w:rsidRPr="00FF2D4F" w:rsidRDefault="00096760" w:rsidP="00FF2D4F">
            <w:pPr>
              <w:pStyle w:val="USBodyText"/>
              <w:rPr>
                <w:vertAlign w:val="superscript"/>
              </w:rPr>
            </w:pPr>
          </w:p>
        </w:tc>
        <w:tc>
          <w:tcPr>
            <w:tcW w:w="1905" w:type="dxa"/>
            <w:gridSpan w:val="2"/>
            <w:tcBorders>
              <w:top w:val="single" w:sz="4" w:space="0" w:color="3E6EA3"/>
              <w:left w:val="single" w:sz="4" w:space="0" w:color="3E6EA3"/>
              <w:bottom w:val="single" w:sz="4" w:space="0" w:color="3E6EA3"/>
              <w:right w:val="single" w:sz="4" w:space="0" w:color="3E6EA3"/>
            </w:tcBorders>
          </w:tcPr>
          <w:p w14:paraId="5A85C1B7" w14:textId="77777777" w:rsidR="00096760" w:rsidRPr="00FF2D4F" w:rsidRDefault="00096760" w:rsidP="00FF2D4F">
            <w:pPr>
              <w:pStyle w:val="USBodyText"/>
              <w:rPr>
                <w:vertAlign w:val="superscript"/>
              </w:rPr>
            </w:pPr>
          </w:p>
        </w:tc>
        <w:tc>
          <w:tcPr>
            <w:tcW w:w="2160" w:type="dxa"/>
            <w:tcBorders>
              <w:top w:val="single" w:sz="4" w:space="0" w:color="3E6EA3"/>
              <w:left w:val="single" w:sz="4" w:space="0" w:color="3E6EA3"/>
              <w:bottom w:val="single" w:sz="4" w:space="0" w:color="3E6EA3"/>
              <w:right w:val="double" w:sz="4" w:space="0" w:color="3E6EA3"/>
            </w:tcBorders>
          </w:tcPr>
          <w:p w14:paraId="58657560" w14:textId="77777777" w:rsidR="00096760" w:rsidRPr="00FF2D4F" w:rsidRDefault="00096760" w:rsidP="00FF2D4F">
            <w:pPr>
              <w:pStyle w:val="USBodyText"/>
              <w:rPr>
                <w:vertAlign w:val="superscript"/>
              </w:rPr>
            </w:pPr>
          </w:p>
        </w:tc>
      </w:tr>
      <w:tr w:rsidR="00096760" w:rsidRPr="00FF2D4F" w14:paraId="58A96B99" w14:textId="77777777" w:rsidTr="006B2AA9">
        <w:tc>
          <w:tcPr>
            <w:tcW w:w="3135" w:type="dxa"/>
            <w:tcBorders>
              <w:top w:val="single" w:sz="4" w:space="0" w:color="3E6EA3"/>
              <w:left w:val="double" w:sz="4" w:space="0" w:color="3E6EA3"/>
              <w:bottom w:val="single" w:sz="4" w:space="0" w:color="3E6EA3"/>
              <w:right w:val="single" w:sz="4" w:space="0" w:color="3E6EA3"/>
            </w:tcBorders>
          </w:tcPr>
          <w:p w14:paraId="1C3AC1E9" w14:textId="77777777" w:rsidR="00096760" w:rsidRPr="00FF2D4F" w:rsidRDefault="00096760" w:rsidP="00FF2D4F">
            <w:pPr>
              <w:pStyle w:val="USBodyText"/>
              <w:rPr>
                <w:vertAlign w:val="superscript"/>
              </w:rPr>
            </w:pPr>
            <w:r w:rsidRPr="00FF2D4F">
              <w:t>Contract Year 8</w:t>
            </w:r>
          </w:p>
        </w:tc>
        <w:tc>
          <w:tcPr>
            <w:tcW w:w="1350" w:type="dxa"/>
            <w:tcBorders>
              <w:top w:val="single" w:sz="4" w:space="0" w:color="3E6EA3"/>
              <w:left w:val="single" w:sz="4" w:space="0" w:color="3E6EA3"/>
              <w:bottom w:val="single" w:sz="4" w:space="0" w:color="3E6EA3"/>
              <w:right w:val="single" w:sz="4" w:space="0" w:color="3E6EA3"/>
            </w:tcBorders>
          </w:tcPr>
          <w:p w14:paraId="16BB2293" w14:textId="77777777" w:rsidR="00096760" w:rsidRPr="00FF2D4F" w:rsidRDefault="00096760" w:rsidP="00FF2D4F">
            <w:pPr>
              <w:pStyle w:val="USBodyText"/>
              <w:rPr>
                <w:vertAlign w:val="superscript"/>
              </w:rPr>
            </w:pPr>
          </w:p>
        </w:tc>
        <w:tc>
          <w:tcPr>
            <w:tcW w:w="1905" w:type="dxa"/>
            <w:gridSpan w:val="2"/>
            <w:tcBorders>
              <w:top w:val="single" w:sz="4" w:space="0" w:color="3E6EA3"/>
              <w:left w:val="single" w:sz="4" w:space="0" w:color="3E6EA3"/>
              <w:bottom w:val="single" w:sz="4" w:space="0" w:color="3E6EA3"/>
              <w:right w:val="single" w:sz="4" w:space="0" w:color="3E6EA3"/>
            </w:tcBorders>
          </w:tcPr>
          <w:p w14:paraId="242A1C5F" w14:textId="77777777" w:rsidR="00096760" w:rsidRPr="00FF2D4F" w:rsidRDefault="00096760" w:rsidP="00FF2D4F">
            <w:pPr>
              <w:pStyle w:val="USBodyText"/>
              <w:rPr>
                <w:vertAlign w:val="superscript"/>
              </w:rPr>
            </w:pPr>
          </w:p>
        </w:tc>
        <w:tc>
          <w:tcPr>
            <w:tcW w:w="2160" w:type="dxa"/>
            <w:tcBorders>
              <w:top w:val="single" w:sz="4" w:space="0" w:color="3E6EA3"/>
              <w:left w:val="single" w:sz="4" w:space="0" w:color="3E6EA3"/>
              <w:bottom w:val="single" w:sz="4" w:space="0" w:color="3E6EA3"/>
              <w:right w:val="double" w:sz="4" w:space="0" w:color="3E6EA3"/>
            </w:tcBorders>
          </w:tcPr>
          <w:p w14:paraId="7E8F4079" w14:textId="77777777" w:rsidR="00096760" w:rsidRPr="00FF2D4F" w:rsidRDefault="00096760" w:rsidP="00FF2D4F">
            <w:pPr>
              <w:pStyle w:val="USBodyText"/>
              <w:rPr>
                <w:vertAlign w:val="superscript"/>
              </w:rPr>
            </w:pPr>
          </w:p>
        </w:tc>
      </w:tr>
      <w:tr w:rsidR="00096760" w:rsidRPr="00FF2D4F" w14:paraId="7C08C49D" w14:textId="77777777" w:rsidTr="006B2AA9">
        <w:tc>
          <w:tcPr>
            <w:tcW w:w="3135" w:type="dxa"/>
            <w:tcBorders>
              <w:top w:val="single" w:sz="4" w:space="0" w:color="3E6EA3"/>
              <w:left w:val="double" w:sz="4" w:space="0" w:color="3E6EA3"/>
              <w:bottom w:val="single" w:sz="4" w:space="0" w:color="3E6EA3"/>
              <w:right w:val="single" w:sz="4" w:space="0" w:color="3E6EA3"/>
            </w:tcBorders>
          </w:tcPr>
          <w:p w14:paraId="7691C058" w14:textId="77777777" w:rsidR="00096760" w:rsidRPr="00FF2D4F" w:rsidRDefault="00096760" w:rsidP="00FF2D4F">
            <w:pPr>
              <w:pStyle w:val="USBodyText"/>
              <w:rPr>
                <w:vertAlign w:val="superscript"/>
              </w:rPr>
            </w:pPr>
            <w:r w:rsidRPr="00FF2D4F">
              <w:t>Contract Year 9</w:t>
            </w:r>
          </w:p>
        </w:tc>
        <w:tc>
          <w:tcPr>
            <w:tcW w:w="1350" w:type="dxa"/>
            <w:tcBorders>
              <w:top w:val="single" w:sz="4" w:space="0" w:color="3E6EA3"/>
              <w:left w:val="single" w:sz="4" w:space="0" w:color="3E6EA3"/>
              <w:bottom w:val="single" w:sz="4" w:space="0" w:color="3E6EA3"/>
              <w:right w:val="single" w:sz="4" w:space="0" w:color="3E6EA3"/>
            </w:tcBorders>
          </w:tcPr>
          <w:p w14:paraId="47CD11D7" w14:textId="77777777" w:rsidR="00096760" w:rsidRPr="00FF2D4F" w:rsidRDefault="00096760" w:rsidP="00FF2D4F">
            <w:pPr>
              <w:pStyle w:val="USBodyText"/>
              <w:rPr>
                <w:vertAlign w:val="superscript"/>
              </w:rPr>
            </w:pPr>
          </w:p>
        </w:tc>
        <w:tc>
          <w:tcPr>
            <w:tcW w:w="1905" w:type="dxa"/>
            <w:gridSpan w:val="2"/>
            <w:tcBorders>
              <w:top w:val="single" w:sz="4" w:space="0" w:color="3E6EA3"/>
              <w:left w:val="single" w:sz="4" w:space="0" w:color="3E6EA3"/>
              <w:bottom w:val="single" w:sz="4" w:space="0" w:color="3E6EA3"/>
              <w:right w:val="single" w:sz="4" w:space="0" w:color="3E6EA3"/>
            </w:tcBorders>
          </w:tcPr>
          <w:p w14:paraId="213241DE" w14:textId="77777777" w:rsidR="00096760" w:rsidRPr="00FF2D4F" w:rsidRDefault="00096760" w:rsidP="00FF2D4F">
            <w:pPr>
              <w:pStyle w:val="USBodyText"/>
              <w:rPr>
                <w:vertAlign w:val="superscript"/>
              </w:rPr>
            </w:pPr>
          </w:p>
        </w:tc>
        <w:tc>
          <w:tcPr>
            <w:tcW w:w="2160" w:type="dxa"/>
            <w:tcBorders>
              <w:top w:val="single" w:sz="4" w:space="0" w:color="3E6EA3"/>
              <w:left w:val="single" w:sz="4" w:space="0" w:color="3E6EA3"/>
              <w:bottom w:val="single" w:sz="4" w:space="0" w:color="3E6EA3"/>
              <w:right w:val="double" w:sz="4" w:space="0" w:color="3E6EA3"/>
            </w:tcBorders>
          </w:tcPr>
          <w:p w14:paraId="2015B68B" w14:textId="77777777" w:rsidR="00096760" w:rsidRPr="00FF2D4F" w:rsidRDefault="00096760" w:rsidP="00FF2D4F">
            <w:pPr>
              <w:pStyle w:val="USBodyText"/>
              <w:rPr>
                <w:vertAlign w:val="superscript"/>
              </w:rPr>
            </w:pPr>
          </w:p>
        </w:tc>
      </w:tr>
      <w:tr w:rsidR="00096760" w:rsidRPr="00FF2D4F" w14:paraId="123D1E5A" w14:textId="77777777" w:rsidTr="006B2AA9">
        <w:tc>
          <w:tcPr>
            <w:tcW w:w="3135" w:type="dxa"/>
            <w:tcBorders>
              <w:top w:val="single" w:sz="4" w:space="0" w:color="3E6EA3"/>
              <w:left w:val="double" w:sz="4" w:space="0" w:color="3E6EA3"/>
              <w:bottom w:val="single" w:sz="4" w:space="0" w:color="3E6EA3"/>
              <w:right w:val="single" w:sz="4" w:space="0" w:color="3E6EA3"/>
            </w:tcBorders>
          </w:tcPr>
          <w:p w14:paraId="776BBE3B" w14:textId="77777777" w:rsidR="00096760" w:rsidRPr="00FF2D4F" w:rsidRDefault="00096760" w:rsidP="00FF2D4F">
            <w:pPr>
              <w:pStyle w:val="USBodyText"/>
              <w:rPr>
                <w:vertAlign w:val="superscript"/>
              </w:rPr>
            </w:pPr>
            <w:r w:rsidRPr="00FF2D4F">
              <w:t>Contract Year 10</w:t>
            </w:r>
          </w:p>
        </w:tc>
        <w:tc>
          <w:tcPr>
            <w:tcW w:w="1350" w:type="dxa"/>
            <w:tcBorders>
              <w:top w:val="single" w:sz="4" w:space="0" w:color="3E6EA3"/>
              <w:left w:val="single" w:sz="4" w:space="0" w:color="3E6EA3"/>
              <w:bottom w:val="single" w:sz="4" w:space="0" w:color="3E6EA3"/>
              <w:right w:val="single" w:sz="4" w:space="0" w:color="3E6EA3"/>
            </w:tcBorders>
          </w:tcPr>
          <w:p w14:paraId="412D0457" w14:textId="77777777" w:rsidR="00096760" w:rsidRPr="00FF2D4F" w:rsidRDefault="00096760" w:rsidP="00FF2D4F">
            <w:pPr>
              <w:pStyle w:val="USBodyText"/>
              <w:rPr>
                <w:vertAlign w:val="superscript"/>
              </w:rPr>
            </w:pPr>
          </w:p>
        </w:tc>
        <w:tc>
          <w:tcPr>
            <w:tcW w:w="1905" w:type="dxa"/>
            <w:gridSpan w:val="2"/>
            <w:tcBorders>
              <w:top w:val="single" w:sz="4" w:space="0" w:color="3E6EA3"/>
              <w:left w:val="single" w:sz="4" w:space="0" w:color="3E6EA3"/>
              <w:bottom w:val="single" w:sz="4" w:space="0" w:color="3E6EA3"/>
              <w:right w:val="single" w:sz="4" w:space="0" w:color="3E6EA3"/>
            </w:tcBorders>
          </w:tcPr>
          <w:p w14:paraId="770C5DBC" w14:textId="77777777" w:rsidR="00096760" w:rsidRPr="00FF2D4F" w:rsidRDefault="00096760" w:rsidP="00FF2D4F">
            <w:pPr>
              <w:pStyle w:val="USBodyText"/>
              <w:rPr>
                <w:vertAlign w:val="superscript"/>
              </w:rPr>
            </w:pPr>
          </w:p>
        </w:tc>
        <w:tc>
          <w:tcPr>
            <w:tcW w:w="2160" w:type="dxa"/>
            <w:tcBorders>
              <w:top w:val="single" w:sz="4" w:space="0" w:color="3E6EA3"/>
              <w:left w:val="single" w:sz="4" w:space="0" w:color="3E6EA3"/>
              <w:bottom w:val="single" w:sz="4" w:space="0" w:color="3E6EA3"/>
              <w:right w:val="double" w:sz="4" w:space="0" w:color="3E6EA3"/>
            </w:tcBorders>
          </w:tcPr>
          <w:p w14:paraId="3074F739" w14:textId="77777777" w:rsidR="00096760" w:rsidRPr="00FF2D4F" w:rsidRDefault="00096760" w:rsidP="00FF2D4F">
            <w:pPr>
              <w:pStyle w:val="USBodyText"/>
              <w:rPr>
                <w:vertAlign w:val="superscript"/>
              </w:rPr>
            </w:pPr>
          </w:p>
        </w:tc>
      </w:tr>
      <w:tr w:rsidR="00096760" w:rsidRPr="00FF2D4F" w14:paraId="5FDCDA72" w14:textId="77777777" w:rsidTr="006B2AA9">
        <w:tc>
          <w:tcPr>
            <w:tcW w:w="3135" w:type="dxa"/>
            <w:tcBorders>
              <w:top w:val="single" w:sz="4" w:space="0" w:color="3E6EA3"/>
              <w:left w:val="double" w:sz="4" w:space="0" w:color="3E6EA3"/>
              <w:bottom w:val="single" w:sz="4" w:space="0" w:color="3E6EA3"/>
              <w:right w:val="single" w:sz="4" w:space="0" w:color="3E6EA3"/>
            </w:tcBorders>
          </w:tcPr>
          <w:p w14:paraId="4DC2119A" w14:textId="77777777" w:rsidR="00096760" w:rsidRPr="00FF2D4F" w:rsidRDefault="00096760" w:rsidP="00FF2D4F">
            <w:pPr>
              <w:pStyle w:val="USBodyText"/>
              <w:rPr>
                <w:vertAlign w:val="superscript"/>
              </w:rPr>
            </w:pPr>
            <w:r w:rsidRPr="00FF2D4F">
              <w:lastRenderedPageBreak/>
              <w:t>Contract Year 11</w:t>
            </w:r>
          </w:p>
        </w:tc>
        <w:tc>
          <w:tcPr>
            <w:tcW w:w="1350" w:type="dxa"/>
            <w:tcBorders>
              <w:top w:val="single" w:sz="4" w:space="0" w:color="3E6EA3"/>
              <w:left w:val="single" w:sz="4" w:space="0" w:color="3E6EA3"/>
              <w:bottom w:val="single" w:sz="4" w:space="0" w:color="3E6EA3"/>
              <w:right w:val="single" w:sz="4" w:space="0" w:color="3E6EA3"/>
            </w:tcBorders>
          </w:tcPr>
          <w:p w14:paraId="4DA33617" w14:textId="77777777" w:rsidR="00096760" w:rsidRPr="00FF2D4F" w:rsidRDefault="00096760" w:rsidP="00FF2D4F">
            <w:pPr>
              <w:pStyle w:val="USBodyText"/>
              <w:rPr>
                <w:vertAlign w:val="superscript"/>
              </w:rPr>
            </w:pPr>
          </w:p>
        </w:tc>
        <w:tc>
          <w:tcPr>
            <w:tcW w:w="1905" w:type="dxa"/>
            <w:gridSpan w:val="2"/>
            <w:tcBorders>
              <w:top w:val="single" w:sz="4" w:space="0" w:color="3E6EA3"/>
              <w:left w:val="single" w:sz="4" w:space="0" w:color="3E6EA3"/>
              <w:bottom w:val="single" w:sz="4" w:space="0" w:color="3E6EA3"/>
              <w:right w:val="single" w:sz="4" w:space="0" w:color="3E6EA3"/>
            </w:tcBorders>
          </w:tcPr>
          <w:p w14:paraId="095EEE18" w14:textId="77777777" w:rsidR="00096760" w:rsidRPr="00FF2D4F" w:rsidRDefault="00096760" w:rsidP="00FF2D4F">
            <w:pPr>
              <w:pStyle w:val="USBodyText"/>
              <w:rPr>
                <w:vertAlign w:val="superscript"/>
              </w:rPr>
            </w:pPr>
          </w:p>
        </w:tc>
        <w:tc>
          <w:tcPr>
            <w:tcW w:w="2160" w:type="dxa"/>
            <w:tcBorders>
              <w:top w:val="single" w:sz="4" w:space="0" w:color="3E6EA3"/>
              <w:left w:val="single" w:sz="4" w:space="0" w:color="3E6EA3"/>
              <w:bottom w:val="single" w:sz="4" w:space="0" w:color="3E6EA3"/>
              <w:right w:val="double" w:sz="4" w:space="0" w:color="3E6EA3"/>
            </w:tcBorders>
          </w:tcPr>
          <w:p w14:paraId="19E0CB1D" w14:textId="77777777" w:rsidR="00096760" w:rsidRPr="00FF2D4F" w:rsidRDefault="00096760" w:rsidP="00FF2D4F">
            <w:pPr>
              <w:pStyle w:val="USBodyText"/>
              <w:rPr>
                <w:vertAlign w:val="superscript"/>
              </w:rPr>
            </w:pPr>
          </w:p>
        </w:tc>
      </w:tr>
      <w:tr w:rsidR="00096760" w:rsidRPr="00FF2D4F" w14:paraId="5496EB5B" w14:textId="77777777" w:rsidTr="006B2AA9">
        <w:tc>
          <w:tcPr>
            <w:tcW w:w="3135" w:type="dxa"/>
            <w:tcBorders>
              <w:top w:val="single" w:sz="4" w:space="0" w:color="3E6EA3"/>
              <w:left w:val="double" w:sz="4" w:space="0" w:color="3E6EA3"/>
              <w:bottom w:val="single" w:sz="4" w:space="0" w:color="3E6EA3"/>
              <w:right w:val="single" w:sz="4" w:space="0" w:color="3E6EA3"/>
            </w:tcBorders>
          </w:tcPr>
          <w:p w14:paraId="36B5291F" w14:textId="77777777" w:rsidR="00096760" w:rsidRPr="00FF2D4F" w:rsidRDefault="00096760" w:rsidP="00FF2D4F">
            <w:pPr>
              <w:pStyle w:val="USBodyText"/>
              <w:rPr>
                <w:vertAlign w:val="superscript"/>
              </w:rPr>
            </w:pPr>
            <w:r w:rsidRPr="00FF2D4F">
              <w:t>Contract Year 12</w:t>
            </w:r>
          </w:p>
        </w:tc>
        <w:tc>
          <w:tcPr>
            <w:tcW w:w="1350" w:type="dxa"/>
            <w:tcBorders>
              <w:top w:val="single" w:sz="4" w:space="0" w:color="3E6EA3"/>
              <w:left w:val="single" w:sz="4" w:space="0" w:color="3E6EA3"/>
              <w:bottom w:val="single" w:sz="4" w:space="0" w:color="3E6EA3"/>
              <w:right w:val="single" w:sz="4" w:space="0" w:color="3E6EA3"/>
            </w:tcBorders>
          </w:tcPr>
          <w:p w14:paraId="52F9146E" w14:textId="77777777" w:rsidR="00096760" w:rsidRPr="00FF2D4F" w:rsidRDefault="00096760" w:rsidP="00FF2D4F">
            <w:pPr>
              <w:pStyle w:val="USBodyText"/>
              <w:rPr>
                <w:vertAlign w:val="superscript"/>
              </w:rPr>
            </w:pPr>
          </w:p>
        </w:tc>
        <w:tc>
          <w:tcPr>
            <w:tcW w:w="1905" w:type="dxa"/>
            <w:gridSpan w:val="2"/>
            <w:tcBorders>
              <w:top w:val="single" w:sz="4" w:space="0" w:color="3E6EA3"/>
              <w:left w:val="single" w:sz="4" w:space="0" w:color="3E6EA3"/>
              <w:bottom w:val="single" w:sz="4" w:space="0" w:color="3E6EA3"/>
              <w:right w:val="single" w:sz="4" w:space="0" w:color="3E6EA3"/>
            </w:tcBorders>
          </w:tcPr>
          <w:p w14:paraId="38918F29" w14:textId="77777777" w:rsidR="00096760" w:rsidRPr="00FF2D4F" w:rsidRDefault="00096760" w:rsidP="00FF2D4F">
            <w:pPr>
              <w:pStyle w:val="USBodyText"/>
              <w:rPr>
                <w:vertAlign w:val="superscript"/>
              </w:rPr>
            </w:pPr>
          </w:p>
        </w:tc>
        <w:tc>
          <w:tcPr>
            <w:tcW w:w="2160" w:type="dxa"/>
            <w:tcBorders>
              <w:top w:val="single" w:sz="4" w:space="0" w:color="3E6EA3"/>
              <w:left w:val="single" w:sz="4" w:space="0" w:color="3E6EA3"/>
              <w:bottom w:val="single" w:sz="4" w:space="0" w:color="3E6EA3"/>
              <w:right w:val="double" w:sz="4" w:space="0" w:color="3E6EA3"/>
            </w:tcBorders>
          </w:tcPr>
          <w:p w14:paraId="432DF182" w14:textId="77777777" w:rsidR="00096760" w:rsidRPr="00FF2D4F" w:rsidRDefault="00096760" w:rsidP="00FF2D4F">
            <w:pPr>
              <w:pStyle w:val="USBodyText"/>
              <w:rPr>
                <w:vertAlign w:val="superscript"/>
              </w:rPr>
            </w:pPr>
          </w:p>
        </w:tc>
      </w:tr>
      <w:tr w:rsidR="00096760" w:rsidRPr="00FF2D4F" w14:paraId="231EFF36" w14:textId="77777777" w:rsidTr="006B2AA9">
        <w:tc>
          <w:tcPr>
            <w:tcW w:w="3135" w:type="dxa"/>
            <w:tcBorders>
              <w:top w:val="single" w:sz="4" w:space="0" w:color="3E6EA3"/>
              <w:left w:val="double" w:sz="4" w:space="0" w:color="3E6EA3"/>
              <w:bottom w:val="single" w:sz="4" w:space="0" w:color="3E6EA3"/>
              <w:right w:val="single" w:sz="4" w:space="0" w:color="3E6EA3"/>
            </w:tcBorders>
          </w:tcPr>
          <w:p w14:paraId="3CCFE7D0" w14:textId="77777777" w:rsidR="00096760" w:rsidRPr="00FF2D4F" w:rsidRDefault="00096760" w:rsidP="00FF2D4F">
            <w:pPr>
              <w:pStyle w:val="USBodyText"/>
              <w:rPr>
                <w:vertAlign w:val="superscript"/>
              </w:rPr>
            </w:pPr>
            <w:r w:rsidRPr="00FF2D4F">
              <w:t>Contract Year 13</w:t>
            </w:r>
          </w:p>
        </w:tc>
        <w:tc>
          <w:tcPr>
            <w:tcW w:w="1350" w:type="dxa"/>
            <w:tcBorders>
              <w:top w:val="single" w:sz="4" w:space="0" w:color="3E6EA3"/>
              <w:left w:val="single" w:sz="4" w:space="0" w:color="3E6EA3"/>
              <w:bottom w:val="single" w:sz="4" w:space="0" w:color="3E6EA3"/>
              <w:right w:val="single" w:sz="4" w:space="0" w:color="3E6EA3"/>
            </w:tcBorders>
          </w:tcPr>
          <w:p w14:paraId="16B6C714" w14:textId="77777777" w:rsidR="00096760" w:rsidRPr="00FF2D4F" w:rsidRDefault="00096760" w:rsidP="00FF2D4F">
            <w:pPr>
              <w:pStyle w:val="USBodyText"/>
              <w:rPr>
                <w:vertAlign w:val="superscript"/>
              </w:rPr>
            </w:pPr>
          </w:p>
        </w:tc>
        <w:tc>
          <w:tcPr>
            <w:tcW w:w="1905" w:type="dxa"/>
            <w:gridSpan w:val="2"/>
            <w:tcBorders>
              <w:top w:val="single" w:sz="4" w:space="0" w:color="3E6EA3"/>
              <w:left w:val="single" w:sz="4" w:space="0" w:color="3E6EA3"/>
              <w:bottom w:val="single" w:sz="4" w:space="0" w:color="3E6EA3"/>
              <w:right w:val="single" w:sz="4" w:space="0" w:color="3E6EA3"/>
            </w:tcBorders>
          </w:tcPr>
          <w:p w14:paraId="7D000754" w14:textId="77777777" w:rsidR="00096760" w:rsidRPr="00FF2D4F" w:rsidRDefault="00096760" w:rsidP="00FF2D4F">
            <w:pPr>
              <w:pStyle w:val="USBodyText"/>
              <w:rPr>
                <w:vertAlign w:val="superscript"/>
              </w:rPr>
            </w:pPr>
          </w:p>
        </w:tc>
        <w:tc>
          <w:tcPr>
            <w:tcW w:w="2160" w:type="dxa"/>
            <w:tcBorders>
              <w:top w:val="single" w:sz="4" w:space="0" w:color="3E6EA3"/>
              <w:left w:val="single" w:sz="4" w:space="0" w:color="3E6EA3"/>
              <w:bottom w:val="single" w:sz="4" w:space="0" w:color="3E6EA3"/>
              <w:right w:val="double" w:sz="4" w:space="0" w:color="3E6EA3"/>
            </w:tcBorders>
          </w:tcPr>
          <w:p w14:paraId="05262325" w14:textId="77777777" w:rsidR="00096760" w:rsidRPr="00FF2D4F" w:rsidRDefault="00096760" w:rsidP="00FF2D4F">
            <w:pPr>
              <w:pStyle w:val="USBodyText"/>
              <w:rPr>
                <w:vertAlign w:val="superscript"/>
              </w:rPr>
            </w:pPr>
          </w:p>
        </w:tc>
      </w:tr>
      <w:tr w:rsidR="00096760" w:rsidRPr="00FF2D4F" w14:paraId="6A185F8C" w14:textId="77777777" w:rsidTr="006B2AA9">
        <w:tc>
          <w:tcPr>
            <w:tcW w:w="3135" w:type="dxa"/>
            <w:tcBorders>
              <w:top w:val="single" w:sz="4" w:space="0" w:color="3E6EA3"/>
              <w:left w:val="double" w:sz="4" w:space="0" w:color="3E6EA3"/>
              <w:bottom w:val="single" w:sz="4" w:space="0" w:color="3E6EA3"/>
              <w:right w:val="single" w:sz="4" w:space="0" w:color="3E6EA3"/>
            </w:tcBorders>
          </w:tcPr>
          <w:p w14:paraId="77317A01" w14:textId="77777777" w:rsidR="00096760" w:rsidRPr="00FF2D4F" w:rsidRDefault="00096760" w:rsidP="00FF2D4F">
            <w:pPr>
              <w:pStyle w:val="USBodyText"/>
              <w:rPr>
                <w:vertAlign w:val="superscript"/>
              </w:rPr>
            </w:pPr>
            <w:r w:rsidRPr="00FF2D4F">
              <w:t>Contract Year 14</w:t>
            </w:r>
          </w:p>
        </w:tc>
        <w:tc>
          <w:tcPr>
            <w:tcW w:w="1350" w:type="dxa"/>
            <w:tcBorders>
              <w:top w:val="single" w:sz="4" w:space="0" w:color="3E6EA3"/>
              <w:left w:val="single" w:sz="4" w:space="0" w:color="3E6EA3"/>
              <w:bottom w:val="single" w:sz="4" w:space="0" w:color="3E6EA3"/>
              <w:right w:val="single" w:sz="4" w:space="0" w:color="3E6EA3"/>
            </w:tcBorders>
          </w:tcPr>
          <w:p w14:paraId="038F7A69" w14:textId="77777777" w:rsidR="00096760" w:rsidRPr="00FF2D4F" w:rsidRDefault="00096760" w:rsidP="00FF2D4F">
            <w:pPr>
              <w:pStyle w:val="USBodyText"/>
              <w:rPr>
                <w:vertAlign w:val="superscript"/>
              </w:rPr>
            </w:pPr>
          </w:p>
        </w:tc>
        <w:tc>
          <w:tcPr>
            <w:tcW w:w="1905" w:type="dxa"/>
            <w:gridSpan w:val="2"/>
            <w:tcBorders>
              <w:top w:val="single" w:sz="4" w:space="0" w:color="3E6EA3"/>
              <w:left w:val="single" w:sz="4" w:space="0" w:color="3E6EA3"/>
              <w:bottom w:val="single" w:sz="4" w:space="0" w:color="3E6EA3"/>
              <w:right w:val="single" w:sz="4" w:space="0" w:color="3E6EA3"/>
            </w:tcBorders>
          </w:tcPr>
          <w:p w14:paraId="3257D22E" w14:textId="77777777" w:rsidR="00096760" w:rsidRPr="00FF2D4F" w:rsidRDefault="00096760" w:rsidP="00FF2D4F">
            <w:pPr>
              <w:pStyle w:val="USBodyText"/>
              <w:rPr>
                <w:vertAlign w:val="superscript"/>
              </w:rPr>
            </w:pPr>
          </w:p>
        </w:tc>
        <w:tc>
          <w:tcPr>
            <w:tcW w:w="2160" w:type="dxa"/>
            <w:tcBorders>
              <w:top w:val="single" w:sz="4" w:space="0" w:color="3E6EA3"/>
              <w:left w:val="single" w:sz="4" w:space="0" w:color="3E6EA3"/>
              <w:bottom w:val="single" w:sz="4" w:space="0" w:color="3E6EA3"/>
              <w:right w:val="double" w:sz="4" w:space="0" w:color="3E6EA3"/>
            </w:tcBorders>
          </w:tcPr>
          <w:p w14:paraId="6E2705DA" w14:textId="77777777" w:rsidR="00096760" w:rsidRPr="00FF2D4F" w:rsidRDefault="00096760" w:rsidP="00FF2D4F">
            <w:pPr>
              <w:pStyle w:val="USBodyText"/>
              <w:rPr>
                <w:vertAlign w:val="superscript"/>
              </w:rPr>
            </w:pPr>
          </w:p>
        </w:tc>
      </w:tr>
      <w:tr w:rsidR="00096760" w:rsidRPr="00FF2D4F" w14:paraId="4CDF98A1" w14:textId="77777777" w:rsidTr="006B2AA9">
        <w:tc>
          <w:tcPr>
            <w:tcW w:w="3135" w:type="dxa"/>
            <w:tcBorders>
              <w:top w:val="single" w:sz="4" w:space="0" w:color="3E6EA3"/>
              <w:left w:val="double" w:sz="4" w:space="0" w:color="3E6EA3"/>
              <w:bottom w:val="single" w:sz="4" w:space="0" w:color="3E6EA3"/>
              <w:right w:val="single" w:sz="4" w:space="0" w:color="3E6EA3"/>
            </w:tcBorders>
          </w:tcPr>
          <w:p w14:paraId="441678AB" w14:textId="77777777" w:rsidR="00096760" w:rsidRPr="00FF2D4F" w:rsidRDefault="00096760" w:rsidP="00FF2D4F">
            <w:pPr>
              <w:pStyle w:val="USBodyText"/>
              <w:rPr>
                <w:vertAlign w:val="superscript"/>
              </w:rPr>
            </w:pPr>
            <w:r w:rsidRPr="00FF2D4F">
              <w:t>Contract year  15</w:t>
            </w:r>
          </w:p>
        </w:tc>
        <w:tc>
          <w:tcPr>
            <w:tcW w:w="1350" w:type="dxa"/>
            <w:tcBorders>
              <w:top w:val="single" w:sz="4" w:space="0" w:color="3E6EA3"/>
              <w:left w:val="single" w:sz="4" w:space="0" w:color="3E6EA3"/>
              <w:bottom w:val="single" w:sz="4" w:space="0" w:color="3E6EA3"/>
              <w:right w:val="single" w:sz="4" w:space="0" w:color="3E6EA3"/>
            </w:tcBorders>
          </w:tcPr>
          <w:p w14:paraId="40B18F4F" w14:textId="77777777" w:rsidR="00096760" w:rsidRPr="00FF2D4F" w:rsidRDefault="00096760" w:rsidP="00FF2D4F">
            <w:pPr>
              <w:pStyle w:val="USBodyText"/>
              <w:rPr>
                <w:vertAlign w:val="superscript"/>
              </w:rPr>
            </w:pPr>
          </w:p>
        </w:tc>
        <w:tc>
          <w:tcPr>
            <w:tcW w:w="1905" w:type="dxa"/>
            <w:gridSpan w:val="2"/>
            <w:tcBorders>
              <w:top w:val="single" w:sz="4" w:space="0" w:color="3E6EA3"/>
              <w:left w:val="single" w:sz="4" w:space="0" w:color="3E6EA3"/>
              <w:bottom w:val="single" w:sz="4" w:space="0" w:color="3E6EA3"/>
              <w:right w:val="single" w:sz="4" w:space="0" w:color="3E6EA3"/>
            </w:tcBorders>
          </w:tcPr>
          <w:p w14:paraId="76D3A34F" w14:textId="77777777" w:rsidR="00096760" w:rsidRPr="00FF2D4F" w:rsidRDefault="00096760" w:rsidP="00FF2D4F">
            <w:pPr>
              <w:pStyle w:val="USBodyText"/>
              <w:rPr>
                <w:vertAlign w:val="superscript"/>
              </w:rPr>
            </w:pPr>
          </w:p>
        </w:tc>
        <w:tc>
          <w:tcPr>
            <w:tcW w:w="2160" w:type="dxa"/>
            <w:tcBorders>
              <w:top w:val="single" w:sz="4" w:space="0" w:color="3E6EA3"/>
              <w:left w:val="single" w:sz="4" w:space="0" w:color="3E6EA3"/>
              <w:bottom w:val="single" w:sz="4" w:space="0" w:color="3E6EA3"/>
              <w:right w:val="double" w:sz="4" w:space="0" w:color="3E6EA3"/>
            </w:tcBorders>
          </w:tcPr>
          <w:p w14:paraId="302D1732" w14:textId="77777777" w:rsidR="00096760" w:rsidRPr="00FF2D4F" w:rsidRDefault="00096760" w:rsidP="00FF2D4F">
            <w:pPr>
              <w:pStyle w:val="USBodyText"/>
              <w:rPr>
                <w:vertAlign w:val="superscript"/>
              </w:rPr>
            </w:pPr>
          </w:p>
        </w:tc>
      </w:tr>
      <w:tr w:rsidR="00096760" w:rsidRPr="00FF2D4F" w14:paraId="7E191CF9" w14:textId="77777777" w:rsidTr="006B2AA9">
        <w:tc>
          <w:tcPr>
            <w:tcW w:w="3135" w:type="dxa"/>
            <w:tcBorders>
              <w:top w:val="single" w:sz="4" w:space="0" w:color="3E6EA3"/>
              <w:left w:val="double" w:sz="4" w:space="0" w:color="3E6EA3"/>
              <w:bottom w:val="single" w:sz="4" w:space="0" w:color="3E6EA3"/>
              <w:right w:val="single" w:sz="4" w:space="0" w:color="3E6EA3"/>
            </w:tcBorders>
          </w:tcPr>
          <w:p w14:paraId="38EF2C8F" w14:textId="77777777" w:rsidR="00096760" w:rsidRPr="00FF2D4F" w:rsidRDefault="00096760" w:rsidP="00FF2D4F">
            <w:pPr>
              <w:pStyle w:val="USBodyText"/>
              <w:rPr>
                <w:vertAlign w:val="superscript"/>
              </w:rPr>
            </w:pPr>
            <w:r w:rsidRPr="00FF2D4F">
              <w:t>Contract Year 16</w:t>
            </w:r>
          </w:p>
        </w:tc>
        <w:tc>
          <w:tcPr>
            <w:tcW w:w="1350" w:type="dxa"/>
            <w:tcBorders>
              <w:top w:val="single" w:sz="4" w:space="0" w:color="3E6EA3"/>
              <w:left w:val="single" w:sz="4" w:space="0" w:color="3E6EA3"/>
              <w:bottom w:val="single" w:sz="4" w:space="0" w:color="3E6EA3"/>
              <w:right w:val="single" w:sz="4" w:space="0" w:color="3E6EA3"/>
            </w:tcBorders>
          </w:tcPr>
          <w:p w14:paraId="27493B3F" w14:textId="77777777" w:rsidR="00096760" w:rsidRPr="00FF2D4F" w:rsidRDefault="00096760" w:rsidP="00FF2D4F">
            <w:pPr>
              <w:pStyle w:val="USBodyText"/>
              <w:rPr>
                <w:vertAlign w:val="superscript"/>
              </w:rPr>
            </w:pPr>
          </w:p>
        </w:tc>
        <w:tc>
          <w:tcPr>
            <w:tcW w:w="1905" w:type="dxa"/>
            <w:gridSpan w:val="2"/>
            <w:tcBorders>
              <w:top w:val="single" w:sz="4" w:space="0" w:color="3E6EA3"/>
              <w:left w:val="single" w:sz="4" w:space="0" w:color="3E6EA3"/>
              <w:bottom w:val="single" w:sz="4" w:space="0" w:color="3E6EA3"/>
              <w:right w:val="single" w:sz="4" w:space="0" w:color="3E6EA3"/>
            </w:tcBorders>
          </w:tcPr>
          <w:p w14:paraId="3F72B7A1" w14:textId="355F5217" w:rsidR="00096760" w:rsidRPr="00FF2D4F" w:rsidRDefault="00096760" w:rsidP="00FF2D4F">
            <w:pPr>
              <w:pStyle w:val="USBodyText"/>
              <w:rPr>
                <w:vertAlign w:val="superscript"/>
              </w:rPr>
            </w:pPr>
          </w:p>
        </w:tc>
        <w:tc>
          <w:tcPr>
            <w:tcW w:w="2160" w:type="dxa"/>
            <w:tcBorders>
              <w:top w:val="single" w:sz="4" w:space="0" w:color="3E6EA3"/>
              <w:left w:val="single" w:sz="4" w:space="0" w:color="3E6EA3"/>
              <w:bottom w:val="single" w:sz="4" w:space="0" w:color="3E6EA3"/>
              <w:right w:val="double" w:sz="4" w:space="0" w:color="3E6EA3"/>
            </w:tcBorders>
          </w:tcPr>
          <w:p w14:paraId="2EFB69DD" w14:textId="77777777" w:rsidR="00096760" w:rsidRPr="00FF2D4F" w:rsidRDefault="00096760" w:rsidP="00FF2D4F">
            <w:pPr>
              <w:pStyle w:val="USBodyText"/>
              <w:rPr>
                <w:vertAlign w:val="superscript"/>
              </w:rPr>
            </w:pPr>
          </w:p>
        </w:tc>
      </w:tr>
      <w:tr w:rsidR="00096760" w:rsidRPr="00FF2D4F" w14:paraId="0F676011" w14:textId="77777777" w:rsidTr="006B2AA9">
        <w:tc>
          <w:tcPr>
            <w:tcW w:w="3135" w:type="dxa"/>
            <w:tcBorders>
              <w:top w:val="single" w:sz="4" w:space="0" w:color="3E6EA3"/>
              <w:left w:val="double" w:sz="4" w:space="0" w:color="3E6EA3"/>
              <w:bottom w:val="single" w:sz="4" w:space="0" w:color="3E6EA3"/>
              <w:right w:val="single" w:sz="4" w:space="0" w:color="3E6EA3"/>
            </w:tcBorders>
          </w:tcPr>
          <w:p w14:paraId="2479668F" w14:textId="77777777" w:rsidR="00096760" w:rsidRPr="00FF2D4F" w:rsidRDefault="00096760" w:rsidP="00FF2D4F">
            <w:pPr>
              <w:pStyle w:val="USBodyText"/>
              <w:rPr>
                <w:vertAlign w:val="superscript"/>
              </w:rPr>
            </w:pPr>
            <w:r w:rsidRPr="00FF2D4F">
              <w:t>Contract Year 17</w:t>
            </w:r>
          </w:p>
        </w:tc>
        <w:tc>
          <w:tcPr>
            <w:tcW w:w="1350" w:type="dxa"/>
            <w:tcBorders>
              <w:top w:val="single" w:sz="4" w:space="0" w:color="3E6EA3"/>
              <w:left w:val="single" w:sz="4" w:space="0" w:color="3E6EA3"/>
              <w:bottom w:val="single" w:sz="4" w:space="0" w:color="3E6EA3"/>
              <w:right w:val="single" w:sz="4" w:space="0" w:color="3E6EA3"/>
            </w:tcBorders>
          </w:tcPr>
          <w:p w14:paraId="66332CD1" w14:textId="77777777" w:rsidR="00096760" w:rsidRPr="00FF2D4F" w:rsidRDefault="00096760" w:rsidP="00FF2D4F">
            <w:pPr>
              <w:pStyle w:val="USBodyText"/>
              <w:rPr>
                <w:vertAlign w:val="superscript"/>
              </w:rPr>
            </w:pPr>
          </w:p>
        </w:tc>
        <w:tc>
          <w:tcPr>
            <w:tcW w:w="1905" w:type="dxa"/>
            <w:gridSpan w:val="2"/>
            <w:tcBorders>
              <w:top w:val="single" w:sz="4" w:space="0" w:color="3E6EA3"/>
              <w:left w:val="single" w:sz="4" w:space="0" w:color="3E6EA3"/>
              <w:bottom w:val="single" w:sz="4" w:space="0" w:color="3E6EA3"/>
              <w:right w:val="single" w:sz="4" w:space="0" w:color="3E6EA3"/>
            </w:tcBorders>
          </w:tcPr>
          <w:p w14:paraId="544B4715" w14:textId="77777777" w:rsidR="00096760" w:rsidRPr="00FF2D4F" w:rsidRDefault="00096760" w:rsidP="00FF2D4F">
            <w:pPr>
              <w:pStyle w:val="USBodyText"/>
              <w:rPr>
                <w:vertAlign w:val="superscript"/>
              </w:rPr>
            </w:pPr>
          </w:p>
        </w:tc>
        <w:tc>
          <w:tcPr>
            <w:tcW w:w="2160" w:type="dxa"/>
            <w:tcBorders>
              <w:top w:val="single" w:sz="4" w:space="0" w:color="3E6EA3"/>
              <w:left w:val="single" w:sz="4" w:space="0" w:color="3E6EA3"/>
              <w:bottom w:val="single" w:sz="4" w:space="0" w:color="3E6EA3"/>
              <w:right w:val="double" w:sz="4" w:space="0" w:color="3E6EA3"/>
            </w:tcBorders>
          </w:tcPr>
          <w:p w14:paraId="66F2E5D1" w14:textId="77777777" w:rsidR="00096760" w:rsidRPr="00FF2D4F" w:rsidRDefault="00096760" w:rsidP="00FF2D4F">
            <w:pPr>
              <w:pStyle w:val="USBodyText"/>
              <w:rPr>
                <w:vertAlign w:val="superscript"/>
              </w:rPr>
            </w:pPr>
          </w:p>
        </w:tc>
      </w:tr>
      <w:tr w:rsidR="00096760" w:rsidRPr="00FF2D4F" w14:paraId="31AF5E2F" w14:textId="77777777" w:rsidTr="006B2AA9">
        <w:tc>
          <w:tcPr>
            <w:tcW w:w="3135" w:type="dxa"/>
            <w:tcBorders>
              <w:top w:val="single" w:sz="4" w:space="0" w:color="3E6EA3"/>
              <w:left w:val="double" w:sz="4" w:space="0" w:color="3E6EA3"/>
              <w:bottom w:val="single" w:sz="4" w:space="0" w:color="3E6EA3"/>
              <w:right w:val="single" w:sz="4" w:space="0" w:color="3E6EA3"/>
            </w:tcBorders>
          </w:tcPr>
          <w:p w14:paraId="0BDD1730" w14:textId="77777777" w:rsidR="00096760" w:rsidRPr="00FF2D4F" w:rsidRDefault="00096760" w:rsidP="00FF2D4F">
            <w:pPr>
              <w:pStyle w:val="USBodyText"/>
              <w:rPr>
                <w:vertAlign w:val="superscript"/>
              </w:rPr>
            </w:pPr>
            <w:r w:rsidRPr="00FF2D4F">
              <w:t>Contract Year 18</w:t>
            </w:r>
          </w:p>
        </w:tc>
        <w:tc>
          <w:tcPr>
            <w:tcW w:w="1350" w:type="dxa"/>
            <w:tcBorders>
              <w:top w:val="single" w:sz="4" w:space="0" w:color="3E6EA3"/>
              <w:left w:val="single" w:sz="4" w:space="0" w:color="3E6EA3"/>
              <w:bottom w:val="single" w:sz="4" w:space="0" w:color="3E6EA3"/>
              <w:right w:val="single" w:sz="4" w:space="0" w:color="3E6EA3"/>
            </w:tcBorders>
          </w:tcPr>
          <w:p w14:paraId="1A54F45A" w14:textId="77777777" w:rsidR="00096760" w:rsidRPr="00FF2D4F" w:rsidRDefault="00096760" w:rsidP="00FF2D4F">
            <w:pPr>
              <w:pStyle w:val="USBodyText"/>
              <w:rPr>
                <w:vertAlign w:val="superscript"/>
              </w:rPr>
            </w:pPr>
          </w:p>
        </w:tc>
        <w:tc>
          <w:tcPr>
            <w:tcW w:w="1905" w:type="dxa"/>
            <w:gridSpan w:val="2"/>
            <w:tcBorders>
              <w:top w:val="single" w:sz="4" w:space="0" w:color="3E6EA3"/>
              <w:left w:val="single" w:sz="4" w:space="0" w:color="3E6EA3"/>
              <w:bottom w:val="single" w:sz="4" w:space="0" w:color="3E6EA3"/>
              <w:right w:val="single" w:sz="4" w:space="0" w:color="3E6EA3"/>
            </w:tcBorders>
          </w:tcPr>
          <w:p w14:paraId="482EEAF3" w14:textId="77777777" w:rsidR="00096760" w:rsidRPr="00FF2D4F" w:rsidRDefault="00096760" w:rsidP="00FF2D4F">
            <w:pPr>
              <w:pStyle w:val="USBodyText"/>
              <w:rPr>
                <w:vertAlign w:val="superscript"/>
              </w:rPr>
            </w:pPr>
          </w:p>
        </w:tc>
        <w:tc>
          <w:tcPr>
            <w:tcW w:w="2160" w:type="dxa"/>
            <w:tcBorders>
              <w:top w:val="single" w:sz="4" w:space="0" w:color="3E6EA3"/>
              <w:left w:val="single" w:sz="4" w:space="0" w:color="3E6EA3"/>
              <w:bottom w:val="single" w:sz="4" w:space="0" w:color="3E6EA3"/>
              <w:right w:val="double" w:sz="4" w:space="0" w:color="3E6EA3"/>
            </w:tcBorders>
          </w:tcPr>
          <w:p w14:paraId="4AF84657" w14:textId="77777777" w:rsidR="00096760" w:rsidRPr="00FF2D4F" w:rsidRDefault="00096760" w:rsidP="00FF2D4F">
            <w:pPr>
              <w:pStyle w:val="USBodyText"/>
              <w:rPr>
                <w:vertAlign w:val="superscript"/>
              </w:rPr>
            </w:pPr>
          </w:p>
        </w:tc>
      </w:tr>
      <w:tr w:rsidR="00096760" w:rsidRPr="00FF2D4F" w14:paraId="5DDDC297" w14:textId="77777777" w:rsidTr="006B2AA9">
        <w:tc>
          <w:tcPr>
            <w:tcW w:w="3135" w:type="dxa"/>
            <w:tcBorders>
              <w:top w:val="single" w:sz="4" w:space="0" w:color="3E6EA3"/>
              <w:left w:val="double" w:sz="4" w:space="0" w:color="3E6EA3"/>
              <w:bottom w:val="single" w:sz="4" w:space="0" w:color="3E6EA3"/>
              <w:right w:val="single" w:sz="4" w:space="0" w:color="3E6EA3"/>
            </w:tcBorders>
          </w:tcPr>
          <w:p w14:paraId="2FBCFE1A" w14:textId="77777777" w:rsidR="00096760" w:rsidRPr="00FF2D4F" w:rsidRDefault="00096760" w:rsidP="00FF2D4F">
            <w:pPr>
              <w:pStyle w:val="USBodyText"/>
              <w:rPr>
                <w:vertAlign w:val="superscript"/>
              </w:rPr>
            </w:pPr>
            <w:r w:rsidRPr="00FF2D4F">
              <w:t>Contract Year 19</w:t>
            </w:r>
          </w:p>
        </w:tc>
        <w:tc>
          <w:tcPr>
            <w:tcW w:w="1350" w:type="dxa"/>
            <w:tcBorders>
              <w:top w:val="single" w:sz="4" w:space="0" w:color="3E6EA3"/>
              <w:left w:val="single" w:sz="4" w:space="0" w:color="3E6EA3"/>
              <w:bottom w:val="single" w:sz="4" w:space="0" w:color="3E6EA3"/>
              <w:right w:val="single" w:sz="4" w:space="0" w:color="3E6EA3"/>
            </w:tcBorders>
          </w:tcPr>
          <w:p w14:paraId="6FDE254B" w14:textId="77777777" w:rsidR="00096760" w:rsidRPr="00FF2D4F" w:rsidRDefault="00096760" w:rsidP="00FF2D4F">
            <w:pPr>
              <w:pStyle w:val="USBodyText"/>
              <w:rPr>
                <w:vertAlign w:val="superscript"/>
              </w:rPr>
            </w:pPr>
          </w:p>
        </w:tc>
        <w:tc>
          <w:tcPr>
            <w:tcW w:w="1905" w:type="dxa"/>
            <w:gridSpan w:val="2"/>
            <w:tcBorders>
              <w:top w:val="single" w:sz="4" w:space="0" w:color="3E6EA3"/>
              <w:left w:val="single" w:sz="4" w:space="0" w:color="3E6EA3"/>
              <w:bottom w:val="single" w:sz="4" w:space="0" w:color="3E6EA3"/>
              <w:right w:val="single" w:sz="4" w:space="0" w:color="3E6EA3"/>
            </w:tcBorders>
          </w:tcPr>
          <w:p w14:paraId="3849AF80" w14:textId="77777777" w:rsidR="00096760" w:rsidRPr="00FF2D4F" w:rsidRDefault="00096760" w:rsidP="00FF2D4F">
            <w:pPr>
              <w:pStyle w:val="USBodyText"/>
              <w:rPr>
                <w:vertAlign w:val="superscript"/>
              </w:rPr>
            </w:pPr>
          </w:p>
        </w:tc>
        <w:tc>
          <w:tcPr>
            <w:tcW w:w="2160" w:type="dxa"/>
            <w:tcBorders>
              <w:top w:val="single" w:sz="4" w:space="0" w:color="3E6EA3"/>
              <w:left w:val="single" w:sz="4" w:space="0" w:color="3E6EA3"/>
              <w:bottom w:val="single" w:sz="4" w:space="0" w:color="3E6EA3"/>
              <w:right w:val="double" w:sz="4" w:space="0" w:color="3E6EA3"/>
            </w:tcBorders>
          </w:tcPr>
          <w:p w14:paraId="7DDE8D40" w14:textId="77777777" w:rsidR="00096760" w:rsidRPr="00FF2D4F" w:rsidRDefault="00096760" w:rsidP="00FF2D4F">
            <w:pPr>
              <w:pStyle w:val="USBodyText"/>
              <w:rPr>
                <w:vertAlign w:val="superscript"/>
              </w:rPr>
            </w:pPr>
          </w:p>
        </w:tc>
      </w:tr>
      <w:tr w:rsidR="00096760" w:rsidRPr="00FF2D4F" w14:paraId="6AEC4CCF" w14:textId="77777777" w:rsidTr="006B2AA9">
        <w:tc>
          <w:tcPr>
            <w:tcW w:w="3135" w:type="dxa"/>
            <w:tcBorders>
              <w:top w:val="single" w:sz="4" w:space="0" w:color="3E6EA3"/>
              <w:left w:val="double" w:sz="4" w:space="0" w:color="3E6EA3"/>
              <w:bottom w:val="single" w:sz="4" w:space="0" w:color="3E6EA3"/>
              <w:right w:val="single" w:sz="4" w:space="0" w:color="3E6EA3"/>
            </w:tcBorders>
          </w:tcPr>
          <w:p w14:paraId="1F7EFBE4" w14:textId="77777777" w:rsidR="00096760" w:rsidRPr="00FF2D4F" w:rsidRDefault="00096760" w:rsidP="00FF2D4F">
            <w:pPr>
              <w:pStyle w:val="USBodyText"/>
              <w:rPr>
                <w:vertAlign w:val="superscript"/>
              </w:rPr>
            </w:pPr>
            <w:r w:rsidRPr="00FF2D4F">
              <w:t>Contract Year 20</w:t>
            </w:r>
          </w:p>
        </w:tc>
        <w:tc>
          <w:tcPr>
            <w:tcW w:w="1350" w:type="dxa"/>
            <w:tcBorders>
              <w:top w:val="single" w:sz="4" w:space="0" w:color="3E6EA3"/>
              <w:left w:val="single" w:sz="4" w:space="0" w:color="3E6EA3"/>
              <w:bottom w:val="single" w:sz="4" w:space="0" w:color="3E6EA3"/>
              <w:right w:val="single" w:sz="4" w:space="0" w:color="3E6EA3"/>
            </w:tcBorders>
          </w:tcPr>
          <w:p w14:paraId="305FCC23" w14:textId="77777777" w:rsidR="00096760" w:rsidRPr="00FF2D4F" w:rsidRDefault="00096760" w:rsidP="00FF2D4F">
            <w:pPr>
              <w:pStyle w:val="USBodyText"/>
              <w:rPr>
                <w:vertAlign w:val="superscript"/>
              </w:rPr>
            </w:pPr>
          </w:p>
        </w:tc>
        <w:tc>
          <w:tcPr>
            <w:tcW w:w="1905" w:type="dxa"/>
            <w:gridSpan w:val="2"/>
            <w:tcBorders>
              <w:top w:val="single" w:sz="4" w:space="0" w:color="3E6EA3"/>
              <w:left w:val="single" w:sz="4" w:space="0" w:color="3E6EA3"/>
              <w:bottom w:val="single" w:sz="4" w:space="0" w:color="3E6EA3"/>
              <w:right w:val="single" w:sz="4" w:space="0" w:color="3E6EA3"/>
            </w:tcBorders>
          </w:tcPr>
          <w:p w14:paraId="6627268A" w14:textId="77777777" w:rsidR="00096760" w:rsidRPr="00FF2D4F" w:rsidRDefault="00096760" w:rsidP="00FF2D4F">
            <w:pPr>
              <w:pStyle w:val="USBodyText"/>
              <w:rPr>
                <w:vertAlign w:val="superscript"/>
              </w:rPr>
            </w:pPr>
          </w:p>
        </w:tc>
        <w:tc>
          <w:tcPr>
            <w:tcW w:w="2160" w:type="dxa"/>
            <w:tcBorders>
              <w:top w:val="single" w:sz="4" w:space="0" w:color="3E6EA3"/>
              <w:left w:val="single" w:sz="4" w:space="0" w:color="3E6EA3"/>
              <w:bottom w:val="single" w:sz="4" w:space="0" w:color="3E6EA3"/>
              <w:right w:val="double" w:sz="4" w:space="0" w:color="3E6EA3"/>
            </w:tcBorders>
          </w:tcPr>
          <w:p w14:paraId="06FE7572" w14:textId="77777777" w:rsidR="00096760" w:rsidRPr="00FF2D4F" w:rsidRDefault="00096760" w:rsidP="00FF2D4F">
            <w:pPr>
              <w:pStyle w:val="USBodyText"/>
              <w:rPr>
                <w:vertAlign w:val="superscript"/>
              </w:rPr>
            </w:pPr>
          </w:p>
        </w:tc>
      </w:tr>
      <w:tr w:rsidR="00096760" w:rsidRPr="00FF2D4F" w14:paraId="732D9D0D" w14:textId="77777777" w:rsidTr="006B2AA9">
        <w:tc>
          <w:tcPr>
            <w:tcW w:w="3135" w:type="dxa"/>
            <w:tcBorders>
              <w:top w:val="single" w:sz="4" w:space="0" w:color="3E6EA3"/>
              <w:left w:val="double" w:sz="4" w:space="0" w:color="3E6EA3"/>
              <w:bottom w:val="single" w:sz="4" w:space="0" w:color="3E6EA3"/>
              <w:right w:val="single" w:sz="4" w:space="0" w:color="3E6EA3"/>
            </w:tcBorders>
          </w:tcPr>
          <w:p w14:paraId="064B9C76" w14:textId="77777777" w:rsidR="00096760" w:rsidRPr="00FF2D4F" w:rsidRDefault="00096760" w:rsidP="00FF2D4F">
            <w:pPr>
              <w:pStyle w:val="USBodyText"/>
              <w:rPr>
                <w:vertAlign w:val="superscript"/>
              </w:rPr>
            </w:pPr>
            <w:r w:rsidRPr="00FF2D4F">
              <w:t>Contract Year 21</w:t>
            </w:r>
          </w:p>
        </w:tc>
        <w:tc>
          <w:tcPr>
            <w:tcW w:w="1350" w:type="dxa"/>
            <w:tcBorders>
              <w:top w:val="single" w:sz="4" w:space="0" w:color="3E6EA3"/>
              <w:left w:val="single" w:sz="4" w:space="0" w:color="3E6EA3"/>
              <w:bottom w:val="single" w:sz="4" w:space="0" w:color="3E6EA3"/>
              <w:right w:val="single" w:sz="4" w:space="0" w:color="3E6EA3"/>
            </w:tcBorders>
          </w:tcPr>
          <w:p w14:paraId="1E13E4D6" w14:textId="77777777" w:rsidR="00096760" w:rsidRPr="00FF2D4F" w:rsidRDefault="00096760" w:rsidP="00FF2D4F">
            <w:pPr>
              <w:pStyle w:val="USBodyText"/>
              <w:rPr>
                <w:vertAlign w:val="superscript"/>
              </w:rPr>
            </w:pPr>
          </w:p>
        </w:tc>
        <w:tc>
          <w:tcPr>
            <w:tcW w:w="1905" w:type="dxa"/>
            <w:gridSpan w:val="2"/>
            <w:tcBorders>
              <w:top w:val="single" w:sz="4" w:space="0" w:color="3E6EA3"/>
              <w:left w:val="single" w:sz="4" w:space="0" w:color="3E6EA3"/>
              <w:bottom w:val="single" w:sz="4" w:space="0" w:color="3E6EA3"/>
              <w:right w:val="single" w:sz="4" w:space="0" w:color="3E6EA3"/>
            </w:tcBorders>
          </w:tcPr>
          <w:p w14:paraId="7C3E971E" w14:textId="77777777" w:rsidR="00096760" w:rsidRPr="00FF2D4F" w:rsidRDefault="00096760" w:rsidP="00FF2D4F">
            <w:pPr>
              <w:pStyle w:val="USBodyText"/>
              <w:rPr>
                <w:vertAlign w:val="superscript"/>
              </w:rPr>
            </w:pPr>
          </w:p>
        </w:tc>
        <w:tc>
          <w:tcPr>
            <w:tcW w:w="2160" w:type="dxa"/>
            <w:tcBorders>
              <w:top w:val="single" w:sz="4" w:space="0" w:color="3E6EA3"/>
              <w:left w:val="single" w:sz="4" w:space="0" w:color="3E6EA3"/>
              <w:bottom w:val="single" w:sz="4" w:space="0" w:color="3E6EA3"/>
              <w:right w:val="double" w:sz="4" w:space="0" w:color="3E6EA3"/>
            </w:tcBorders>
          </w:tcPr>
          <w:p w14:paraId="08384EA4" w14:textId="77777777" w:rsidR="00096760" w:rsidRPr="00FF2D4F" w:rsidRDefault="00096760" w:rsidP="00FF2D4F">
            <w:pPr>
              <w:pStyle w:val="USBodyText"/>
              <w:rPr>
                <w:vertAlign w:val="superscript"/>
              </w:rPr>
            </w:pPr>
          </w:p>
        </w:tc>
      </w:tr>
      <w:tr w:rsidR="00096760" w:rsidRPr="00FF2D4F" w14:paraId="486A6D5A" w14:textId="77777777" w:rsidTr="006B2AA9">
        <w:tc>
          <w:tcPr>
            <w:tcW w:w="3135" w:type="dxa"/>
            <w:tcBorders>
              <w:top w:val="single" w:sz="4" w:space="0" w:color="3E6EA3"/>
              <w:left w:val="double" w:sz="4" w:space="0" w:color="3E6EA3"/>
              <w:bottom w:val="single" w:sz="4" w:space="0" w:color="3E6EA3"/>
              <w:right w:val="single" w:sz="4" w:space="0" w:color="3E6EA3"/>
            </w:tcBorders>
          </w:tcPr>
          <w:p w14:paraId="37EEF3C2" w14:textId="77777777" w:rsidR="00096760" w:rsidRPr="00FF2D4F" w:rsidRDefault="00096760" w:rsidP="00FF2D4F">
            <w:pPr>
              <w:pStyle w:val="USBodyText"/>
              <w:rPr>
                <w:vertAlign w:val="superscript"/>
              </w:rPr>
            </w:pPr>
            <w:r w:rsidRPr="00FF2D4F">
              <w:t>Contract Year 22</w:t>
            </w:r>
          </w:p>
        </w:tc>
        <w:tc>
          <w:tcPr>
            <w:tcW w:w="1350" w:type="dxa"/>
            <w:tcBorders>
              <w:top w:val="single" w:sz="4" w:space="0" w:color="3E6EA3"/>
              <w:left w:val="single" w:sz="4" w:space="0" w:color="3E6EA3"/>
              <w:bottom w:val="single" w:sz="4" w:space="0" w:color="3E6EA3"/>
              <w:right w:val="single" w:sz="4" w:space="0" w:color="3E6EA3"/>
            </w:tcBorders>
          </w:tcPr>
          <w:p w14:paraId="5353FC9D" w14:textId="77777777" w:rsidR="00096760" w:rsidRPr="00FF2D4F" w:rsidRDefault="00096760" w:rsidP="00FF2D4F">
            <w:pPr>
              <w:pStyle w:val="USBodyText"/>
              <w:rPr>
                <w:vertAlign w:val="superscript"/>
              </w:rPr>
            </w:pPr>
          </w:p>
        </w:tc>
        <w:tc>
          <w:tcPr>
            <w:tcW w:w="1905" w:type="dxa"/>
            <w:gridSpan w:val="2"/>
            <w:tcBorders>
              <w:top w:val="single" w:sz="4" w:space="0" w:color="3E6EA3"/>
              <w:left w:val="single" w:sz="4" w:space="0" w:color="3E6EA3"/>
              <w:bottom w:val="single" w:sz="4" w:space="0" w:color="3E6EA3"/>
              <w:right w:val="single" w:sz="4" w:space="0" w:color="3E6EA3"/>
            </w:tcBorders>
          </w:tcPr>
          <w:p w14:paraId="580EFCE8" w14:textId="77777777" w:rsidR="00096760" w:rsidRPr="00FF2D4F" w:rsidRDefault="00096760" w:rsidP="00FF2D4F">
            <w:pPr>
              <w:pStyle w:val="USBodyText"/>
              <w:rPr>
                <w:vertAlign w:val="superscript"/>
              </w:rPr>
            </w:pPr>
          </w:p>
        </w:tc>
        <w:tc>
          <w:tcPr>
            <w:tcW w:w="2160" w:type="dxa"/>
            <w:tcBorders>
              <w:top w:val="single" w:sz="4" w:space="0" w:color="3E6EA3"/>
              <w:left w:val="single" w:sz="4" w:space="0" w:color="3E6EA3"/>
              <w:bottom w:val="single" w:sz="4" w:space="0" w:color="3E6EA3"/>
              <w:right w:val="double" w:sz="4" w:space="0" w:color="3E6EA3"/>
            </w:tcBorders>
          </w:tcPr>
          <w:p w14:paraId="5209435F" w14:textId="77777777" w:rsidR="00096760" w:rsidRPr="00FF2D4F" w:rsidRDefault="00096760" w:rsidP="00FF2D4F">
            <w:pPr>
              <w:pStyle w:val="USBodyText"/>
              <w:rPr>
                <w:vertAlign w:val="superscript"/>
              </w:rPr>
            </w:pPr>
          </w:p>
        </w:tc>
      </w:tr>
      <w:tr w:rsidR="00096760" w:rsidRPr="00FF2D4F" w14:paraId="3ED2D609" w14:textId="77777777" w:rsidTr="006B2AA9">
        <w:tc>
          <w:tcPr>
            <w:tcW w:w="3135" w:type="dxa"/>
            <w:tcBorders>
              <w:top w:val="single" w:sz="4" w:space="0" w:color="3E6EA3"/>
              <w:left w:val="double" w:sz="4" w:space="0" w:color="3E6EA3"/>
              <w:bottom w:val="single" w:sz="4" w:space="0" w:color="3E6EA3"/>
              <w:right w:val="single" w:sz="4" w:space="0" w:color="3E6EA3"/>
            </w:tcBorders>
          </w:tcPr>
          <w:p w14:paraId="35F1E75E" w14:textId="77777777" w:rsidR="00096760" w:rsidRPr="00FF2D4F" w:rsidRDefault="00096760" w:rsidP="00FF2D4F">
            <w:pPr>
              <w:pStyle w:val="USBodyText"/>
              <w:rPr>
                <w:vertAlign w:val="superscript"/>
              </w:rPr>
            </w:pPr>
            <w:r w:rsidRPr="00FF2D4F">
              <w:t>Contract Year 23</w:t>
            </w:r>
          </w:p>
        </w:tc>
        <w:tc>
          <w:tcPr>
            <w:tcW w:w="1350" w:type="dxa"/>
            <w:tcBorders>
              <w:top w:val="single" w:sz="4" w:space="0" w:color="3E6EA3"/>
              <w:left w:val="single" w:sz="4" w:space="0" w:color="3E6EA3"/>
              <w:bottom w:val="single" w:sz="4" w:space="0" w:color="3E6EA3"/>
              <w:right w:val="single" w:sz="4" w:space="0" w:color="3E6EA3"/>
            </w:tcBorders>
          </w:tcPr>
          <w:p w14:paraId="3EDDAE5C" w14:textId="77777777" w:rsidR="00096760" w:rsidRPr="00FF2D4F" w:rsidRDefault="00096760" w:rsidP="00FF2D4F">
            <w:pPr>
              <w:pStyle w:val="USBodyText"/>
              <w:rPr>
                <w:vertAlign w:val="superscript"/>
              </w:rPr>
            </w:pPr>
          </w:p>
        </w:tc>
        <w:tc>
          <w:tcPr>
            <w:tcW w:w="1905" w:type="dxa"/>
            <w:gridSpan w:val="2"/>
            <w:tcBorders>
              <w:top w:val="single" w:sz="4" w:space="0" w:color="3E6EA3"/>
              <w:left w:val="single" w:sz="4" w:space="0" w:color="3E6EA3"/>
              <w:bottom w:val="single" w:sz="4" w:space="0" w:color="3E6EA3"/>
              <w:right w:val="single" w:sz="4" w:space="0" w:color="3E6EA3"/>
            </w:tcBorders>
          </w:tcPr>
          <w:p w14:paraId="5976CB2C" w14:textId="77777777" w:rsidR="00096760" w:rsidRPr="00FF2D4F" w:rsidRDefault="00096760" w:rsidP="00FF2D4F">
            <w:pPr>
              <w:pStyle w:val="USBodyText"/>
              <w:rPr>
                <w:vertAlign w:val="superscript"/>
              </w:rPr>
            </w:pPr>
          </w:p>
        </w:tc>
        <w:tc>
          <w:tcPr>
            <w:tcW w:w="2160" w:type="dxa"/>
            <w:tcBorders>
              <w:top w:val="single" w:sz="4" w:space="0" w:color="3E6EA3"/>
              <w:left w:val="single" w:sz="4" w:space="0" w:color="3E6EA3"/>
              <w:bottom w:val="single" w:sz="4" w:space="0" w:color="3E6EA3"/>
              <w:right w:val="double" w:sz="4" w:space="0" w:color="3E6EA3"/>
            </w:tcBorders>
          </w:tcPr>
          <w:p w14:paraId="3D5D4953" w14:textId="77777777" w:rsidR="00096760" w:rsidRPr="00FF2D4F" w:rsidRDefault="00096760" w:rsidP="00FF2D4F">
            <w:pPr>
              <w:pStyle w:val="USBodyText"/>
              <w:rPr>
                <w:vertAlign w:val="superscript"/>
              </w:rPr>
            </w:pPr>
          </w:p>
        </w:tc>
      </w:tr>
      <w:tr w:rsidR="00096760" w:rsidRPr="00FF2D4F" w14:paraId="3A2F0D71" w14:textId="77777777" w:rsidTr="006B2AA9">
        <w:tc>
          <w:tcPr>
            <w:tcW w:w="3135" w:type="dxa"/>
            <w:tcBorders>
              <w:top w:val="single" w:sz="4" w:space="0" w:color="3E6EA3"/>
              <w:left w:val="double" w:sz="4" w:space="0" w:color="3E6EA3"/>
              <w:bottom w:val="single" w:sz="4" w:space="0" w:color="3E6EA3"/>
              <w:right w:val="single" w:sz="4" w:space="0" w:color="3E6EA3"/>
            </w:tcBorders>
          </w:tcPr>
          <w:p w14:paraId="3969EBCA" w14:textId="77777777" w:rsidR="00096760" w:rsidRPr="00FF2D4F" w:rsidRDefault="00096760" w:rsidP="00FF2D4F">
            <w:pPr>
              <w:pStyle w:val="USBodyText"/>
              <w:rPr>
                <w:vertAlign w:val="superscript"/>
              </w:rPr>
            </w:pPr>
            <w:r w:rsidRPr="00FF2D4F">
              <w:t>Contract Year 24</w:t>
            </w:r>
          </w:p>
        </w:tc>
        <w:tc>
          <w:tcPr>
            <w:tcW w:w="1350" w:type="dxa"/>
            <w:tcBorders>
              <w:top w:val="single" w:sz="4" w:space="0" w:color="3E6EA3"/>
              <w:left w:val="single" w:sz="4" w:space="0" w:color="3E6EA3"/>
              <w:bottom w:val="single" w:sz="4" w:space="0" w:color="3E6EA3"/>
              <w:right w:val="single" w:sz="4" w:space="0" w:color="3E6EA3"/>
            </w:tcBorders>
          </w:tcPr>
          <w:p w14:paraId="7B61299E" w14:textId="77777777" w:rsidR="00096760" w:rsidRPr="00FF2D4F" w:rsidRDefault="00096760" w:rsidP="00FF2D4F">
            <w:pPr>
              <w:pStyle w:val="USBodyText"/>
              <w:rPr>
                <w:vertAlign w:val="superscript"/>
              </w:rPr>
            </w:pPr>
          </w:p>
        </w:tc>
        <w:tc>
          <w:tcPr>
            <w:tcW w:w="1905" w:type="dxa"/>
            <w:gridSpan w:val="2"/>
            <w:tcBorders>
              <w:top w:val="single" w:sz="4" w:space="0" w:color="3E6EA3"/>
              <w:left w:val="single" w:sz="4" w:space="0" w:color="3E6EA3"/>
              <w:bottom w:val="single" w:sz="4" w:space="0" w:color="3E6EA3"/>
              <w:right w:val="single" w:sz="4" w:space="0" w:color="3E6EA3"/>
            </w:tcBorders>
          </w:tcPr>
          <w:p w14:paraId="598692C0" w14:textId="77777777" w:rsidR="00096760" w:rsidRPr="00FF2D4F" w:rsidRDefault="00096760" w:rsidP="00FF2D4F">
            <w:pPr>
              <w:pStyle w:val="USBodyText"/>
              <w:rPr>
                <w:vertAlign w:val="superscript"/>
              </w:rPr>
            </w:pPr>
          </w:p>
        </w:tc>
        <w:tc>
          <w:tcPr>
            <w:tcW w:w="2160" w:type="dxa"/>
            <w:tcBorders>
              <w:top w:val="single" w:sz="4" w:space="0" w:color="3E6EA3"/>
              <w:left w:val="single" w:sz="4" w:space="0" w:color="3E6EA3"/>
              <w:bottom w:val="single" w:sz="4" w:space="0" w:color="3E6EA3"/>
              <w:right w:val="double" w:sz="4" w:space="0" w:color="3E6EA3"/>
            </w:tcBorders>
          </w:tcPr>
          <w:p w14:paraId="1AB8AF70" w14:textId="77777777" w:rsidR="00096760" w:rsidRPr="00FF2D4F" w:rsidRDefault="00096760" w:rsidP="00FF2D4F">
            <w:pPr>
              <w:pStyle w:val="USBodyText"/>
              <w:rPr>
                <w:vertAlign w:val="superscript"/>
              </w:rPr>
            </w:pPr>
          </w:p>
        </w:tc>
      </w:tr>
      <w:tr w:rsidR="00096760" w:rsidRPr="00FF2D4F" w14:paraId="4EF8C9AF" w14:textId="77777777" w:rsidTr="006B2AA9">
        <w:tc>
          <w:tcPr>
            <w:tcW w:w="3135" w:type="dxa"/>
            <w:tcBorders>
              <w:top w:val="single" w:sz="4" w:space="0" w:color="3E6EA3"/>
              <w:left w:val="double" w:sz="4" w:space="0" w:color="3E6EA3"/>
              <w:bottom w:val="single" w:sz="4" w:space="0" w:color="3E6EA3"/>
              <w:right w:val="single" w:sz="4" w:space="0" w:color="3E6EA3"/>
            </w:tcBorders>
          </w:tcPr>
          <w:p w14:paraId="3A2372E8" w14:textId="77777777" w:rsidR="00096760" w:rsidRPr="00FF2D4F" w:rsidRDefault="00096760" w:rsidP="00FF2D4F">
            <w:pPr>
              <w:pStyle w:val="USBodyText"/>
              <w:rPr>
                <w:vertAlign w:val="superscript"/>
              </w:rPr>
            </w:pPr>
            <w:r w:rsidRPr="00FF2D4F">
              <w:t>Contract Year 25</w:t>
            </w:r>
          </w:p>
        </w:tc>
        <w:tc>
          <w:tcPr>
            <w:tcW w:w="1350" w:type="dxa"/>
            <w:tcBorders>
              <w:top w:val="single" w:sz="4" w:space="0" w:color="3E6EA3"/>
              <w:left w:val="single" w:sz="4" w:space="0" w:color="3E6EA3"/>
              <w:bottom w:val="single" w:sz="4" w:space="0" w:color="3E6EA3"/>
              <w:right w:val="single" w:sz="4" w:space="0" w:color="3E6EA3"/>
            </w:tcBorders>
          </w:tcPr>
          <w:p w14:paraId="68B422C1" w14:textId="77777777" w:rsidR="00096760" w:rsidRPr="00FF2D4F" w:rsidRDefault="00096760" w:rsidP="00FF2D4F">
            <w:pPr>
              <w:pStyle w:val="USBodyText"/>
              <w:rPr>
                <w:vertAlign w:val="superscript"/>
              </w:rPr>
            </w:pPr>
          </w:p>
        </w:tc>
        <w:tc>
          <w:tcPr>
            <w:tcW w:w="1905" w:type="dxa"/>
            <w:gridSpan w:val="2"/>
            <w:tcBorders>
              <w:top w:val="single" w:sz="4" w:space="0" w:color="3E6EA3"/>
              <w:left w:val="single" w:sz="4" w:space="0" w:color="3E6EA3"/>
              <w:bottom w:val="single" w:sz="4" w:space="0" w:color="3E6EA3"/>
              <w:right w:val="single" w:sz="4" w:space="0" w:color="3E6EA3"/>
            </w:tcBorders>
          </w:tcPr>
          <w:p w14:paraId="61A63C93" w14:textId="77777777" w:rsidR="00096760" w:rsidRPr="00FF2D4F" w:rsidRDefault="00096760" w:rsidP="00FF2D4F">
            <w:pPr>
              <w:pStyle w:val="USBodyText"/>
              <w:rPr>
                <w:vertAlign w:val="superscript"/>
              </w:rPr>
            </w:pPr>
          </w:p>
        </w:tc>
        <w:tc>
          <w:tcPr>
            <w:tcW w:w="2160" w:type="dxa"/>
            <w:tcBorders>
              <w:top w:val="single" w:sz="4" w:space="0" w:color="3E6EA3"/>
              <w:left w:val="single" w:sz="4" w:space="0" w:color="3E6EA3"/>
              <w:bottom w:val="single" w:sz="4" w:space="0" w:color="3E6EA3"/>
              <w:right w:val="double" w:sz="4" w:space="0" w:color="3E6EA3"/>
            </w:tcBorders>
          </w:tcPr>
          <w:p w14:paraId="416EB3E9" w14:textId="77777777" w:rsidR="00096760" w:rsidRPr="00FF2D4F" w:rsidRDefault="00096760" w:rsidP="00FF2D4F">
            <w:pPr>
              <w:pStyle w:val="USBodyText"/>
              <w:rPr>
                <w:vertAlign w:val="superscript"/>
              </w:rPr>
            </w:pPr>
          </w:p>
        </w:tc>
      </w:tr>
      <w:tr w:rsidR="00096760" w:rsidRPr="00FF2D4F" w14:paraId="04F08386" w14:textId="77777777" w:rsidTr="006B2AA9">
        <w:tc>
          <w:tcPr>
            <w:tcW w:w="3135" w:type="dxa"/>
            <w:tcBorders>
              <w:top w:val="single" w:sz="4" w:space="0" w:color="3E6EA3"/>
              <w:left w:val="double" w:sz="4" w:space="0" w:color="3E6EA3"/>
              <w:bottom w:val="double" w:sz="4" w:space="0" w:color="3E6EA3"/>
              <w:right w:val="single" w:sz="4" w:space="0" w:color="3E6EA3"/>
            </w:tcBorders>
          </w:tcPr>
          <w:p w14:paraId="395E28D3" w14:textId="77777777" w:rsidR="00096760" w:rsidRPr="00FF2D4F" w:rsidRDefault="00096760" w:rsidP="00FF2D4F">
            <w:pPr>
              <w:pStyle w:val="USBodyText"/>
              <w:rPr>
                <w:vertAlign w:val="superscript"/>
              </w:rPr>
            </w:pPr>
          </w:p>
        </w:tc>
        <w:tc>
          <w:tcPr>
            <w:tcW w:w="1350" w:type="dxa"/>
            <w:tcBorders>
              <w:top w:val="single" w:sz="4" w:space="0" w:color="3E6EA3"/>
              <w:left w:val="single" w:sz="4" w:space="0" w:color="3E6EA3"/>
              <w:bottom w:val="double" w:sz="4" w:space="0" w:color="3E6EA3"/>
              <w:right w:val="single" w:sz="4" w:space="0" w:color="3E6EA3"/>
            </w:tcBorders>
          </w:tcPr>
          <w:p w14:paraId="780E9027" w14:textId="77777777" w:rsidR="00096760" w:rsidRPr="00FF2D4F" w:rsidRDefault="00096760" w:rsidP="00FF2D4F">
            <w:pPr>
              <w:pStyle w:val="USBodyText"/>
              <w:rPr>
                <w:vertAlign w:val="superscript"/>
              </w:rPr>
            </w:pPr>
          </w:p>
        </w:tc>
        <w:tc>
          <w:tcPr>
            <w:tcW w:w="1905" w:type="dxa"/>
            <w:gridSpan w:val="2"/>
            <w:tcBorders>
              <w:top w:val="single" w:sz="4" w:space="0" w:color="3E6EA3"/>
              <w:left w:val="single" w:sz="4" w:space="0" w:color="3E6EA3"/>
              <w:bottom w:val="double" w:sz="4" w:space="0" w:color="3E6EA3"/>
              <w:right w:val="single" w:sz="4" w:space="0" w:color="3E6EA3"/>
            </w:tcBorders>
          </w:tcPr>
          <w:p w14:paraId="61BD2213" w14:textId="77777777" w:rsidR="00096760" w:rsidRPr="00FF2D4F" w:rsidRDefault="00096760" w:rsidP="00FF2D4F">
            <w:pPr>
              <w:pStyle w:val="USBodyText"/>
              <w:rPr>
                <w:vertAlign w:val="superscript"/>
              </w:rPr>
            </w:pPr>
          </w:p>
        </w:tc>
        <w:tc>
          <w:tcPr>
            <w:tcW w:w="2160" w:type="dxa"/>
            <w:tcBorders>
              <w:top w:val="single" w:sz="4" w:space="0" w:color="3E6EA3"/>
              <w:left w:val="single" w:sz="4" w:space="0" w:color="3E6EA3"/>
              <w:bottom w:val="double" w:sz="4" w:space="0" w:color="3E6EA3"/>
              <w:right w:val="double" w:sz="4" w:space="0" w:color="3E6EA3"/>
            </w:tcBorders>
          </w:tcPr>
          <w:p w14:paraId="2FD12120" w14:textId="77777777" w:rsidR="00096760" w:rsidRPr="00FF2D4F" w:rsidRDefault="00096760" w:rsidP="00FF2D4F">
            <w:pPr>
              <w:pStyle w:val="USBodyText"/>
              <w:rPr>
                <w:vertAlign w:val="superscript"/>
              </w:rPr>
            </w:pPr>
          </w:p>
        </w:tc>
      </w:tr>
    </w:tbl>
    <w:p w14:paraId="10334A9C" w14:textId="63439F97" w:rsidR="00FF2D4F" w:rsidRPr="00FF2D4F" w:rsidRDefault="00FF2D4F" w:rsidP="00FF2D4F">
      <w:pPr>
        <w:pStyle w:val="USBodyText"/>
        <w:rPr>
          <w:b/>
        </w:rPr>
      </w:pPr>
      <w:r w:rsidRPr="00FF2D4F">
        <w:rPr>
          <w:b/>
        </w:rPr>
        <w:t xml:space="preserve"> </w:t>
      </w:r>
    </w:p>
    <w:p w14:paraId="1AC1F52D" w14:textId="0728316D" w:rsidR="00FF2D4F" w:rsidRPr="00FF2D4F" w:rsidRDefault="00FF2D4F" w:rsidP="00FF2D4F">
      <w:pPr>
        <w:pStyle w:val="USBodyText"/>
      </w:pPr>
      <w:r w:rsidRPr="00FF2D4F">
        <w:rPr>
          <w:b/>
        </w:rPr>
        <w:t xml:space="preserve">NOTES </w:t>
      </w:r>
      <w:r w:rsidR="00096760">
        <w:rPr>
          <w:b/>
        </w:rPr>
        <w:t>t</w:t>
      </w:r>
      <w:r w:rsidR="00096760" w:rsidRPr="00FF2D4F">
        <w:rPr>
          <w:b/>
        </w:rPr>
        <w:t xml:space="preserve">o </w:t>
      </w:r>
      <w:r w:rsidRPr="00FF2D4F">
        <w:rPr>
          <w:b/>
        </w:rPr>
        <w:t>Table</w:t>
      </w:r>
      <w:r w:rsidR="00096760" w:rsidRPr="00FF2D4F">
        <w:rPr>
          <w:b/>
        </w:rPr>
        <w:t>:</w:t>
      </w:r>
    </w:p>
    <w:p w14:paraId="1DE78329" w14:textId="3C05E4D1" w:rsidR="00FF2D4F" w:rsidRPr="00FF2D4F" w:rsidRDefault="00FF2D4F" w:rsidP="00005DFB">
      <w:pPr>
        <w:pStyle w:val="USNumber1"/>
        <w:numPr>
          <w:ilvl w:val="0"/>
          <w:numId w:val="64"/>
        </w:numPr>
      </w:pPr>
      <w:r w:rsidRPr="00FF2D4F">
        <w:t xml:space="preserve">Debt Service Coverage Ratio shall mean the ratio of Cash Flow from Operations to Debt Service, where Cash Flow from Operations means on an annual basis all </w:t>
      </w:r>
      <w:r w:rsidR="00980D59">
        <w:t>Project</w:t>
      </w:r>
      <w:r w:rsidRPr="00FF2D4F">
        <w:t xml:space="preserve"> revenue minus all operation and maintenance expenses (</w:t>
      </w:r>
      <w:r w:rsidR="00980D59">
        <w:t>including but not limited to,</w:t>
      </w:r>
      <w:r w:rsidRPr="00FF2D4F">
        <w:t xml:space="preserve"> operator costs, Fuel procurement and transportation costs (if any), insurance, management costs, local fees, legal fees, accounting and auditing fees, other professional fees, capital expenditures, and amounts contributed to the debt service and maintenance reserves) before interest, depreciation, and income taxes, and where Debt Service means repayment of all annual principal and interest on debt outstanding during the year to all lenders.  </w:t>
      </w:r>
    </w:p>
    <w:p w14:paraId="18E3714F" w14:textId="5CEBB049" w:rsidR="00FF2D4F" w:rsidRDefault="00FF2D4F" w:rsidP="00005DFB">
      <w:pPr>
        <w:pStyle w:val="USNumber1"/>
        <w:numPr>
          <w:ilvl w:val="0"/>
          <w:numId w:val="64"/>
        </w:numPr>
      </w:pPr>
      <w:r w:rsidRPr="00FF2D4F">
        <w:t>The Equity Ratio should be calculated as Total Equity divided by the sum of Total Debt and Total Equity.</w:t>
      </w:r>
    </w:p>
    <w:p w14:paraId="16BEF6E8" w14:textId="7C62C446" w:rsidR="00880AA3" w:rsidRDefault="00B734A8" w:rsidP="00F911BF">
      <w:pPr>
        <w:pStyle w:val="Heading1"/>
      </w:pPr>
      <w:r>
        <w:lastRenderedPageBreak/>
        <w:t xml:space="preserve"> </w:t>
      </w:r>
      <w:bookmarkStart w:id="31" w:name="_Ref486414565"/>
      <w:bookmarkStart w:id="32" w:name="_Toc526151147"/>
      <w:r w:rsidR="00F911BF">
        <w:t>FORM 8</w:t>
      </w:r>
      <w:r>
        <w:t xml:space="preserve">- </w:t>
      </w:r>
      <w:r w:rsidR="00880AA3">
        <w:t>TECHNICAL DATA</w:t>
      </w:r>
      <w:bookmarkEnd w:id="31"/>
      <w:bookmarkEnd w:id="32"/>
    </w:p>
    <w:p w14:paraId="52DFF28B" w14:textId="77777777" w:rsidR="00880AA3" w:rsidRPr="00880AA3" w:rsidRDefault="00880AA3" w:rsidP="00F911BF">
      <w:pPr>
        <w:pStyle w:val="Heading2"/>
      </w:pPr>
      <w:bookmarkStart w:id="33" w:name="_Toc275935840"/>
      <w:bookmarkStart w:id="34" w:name="_Toc526151148"/>
      <w:r w:rsidRPr="00880AA3">
        <w:t>Guaranteed Data for Project</w:t>
      </w:r>
      <w:bookmarkEnd w:id="33"/>
      <w:bookmarkEnd w:id="34"/>
    </w:p>
    <w:p w14:paraId="6C04E8C6" w14:textId="6E718C4D" w:rsidR="00880AA3" w:rsidRPr="00880AA3" w:rsidRDefault="00880AA3" w:rsidP="00880AA3">
      <w:pPr>
        <w:pStyle w:val="USBodyText"/>
      </w:pPr>
      <w:r w:rsidRPr="00880AA3">
        <w:t xml:space="preserve">The following data is provided by </w:t>
      </w:r>
      <w:r w:rsidR="00460310">
        <w:t>Bidder</w:t>
      </w:r>
      <w:r w:rsidRPr="00880AA3">
        <w:t xml:space="preserve"> and will be subsequently included as Schedules to the </w:t>
      </w:r>
      <w:r w:rsidR="009A6212">
        <w:t>ECA</w:t>
      </w:r>
      <w:r w:rsidRPr="00880AA3">
        <w:t xml:space="preserve">.  The </w:t>
      </w:r>
      <w:r w:rsidR="004B4631">
        <w:t>Price</w:t>
      </w:r>
      <w:r w:rsidR="004B4631" w:rsidRPr="00880AA3">
        <w:t xml:space="preserve"> stated</w:t>
      </w:r>
      <w:r w:rsidRPr="00880AA3">
        <w:t xml:space="preserve"> in Section D, Form 15 is based upon data furnished herein.</w:t>
      </w:r>
    </w:p>
    <w:p w14:paraId="1362E30D" w14:textId="3FFA36D2" w:rsidR="00880AA3" w:rsidRPr="00880AA3" w:rsidRDefault="00460310" w:rsidP="00890BA1">
      <w:pPr>
        <w:pStyle w:val="USNumber1"/>
        <w:numPr>
          <w:ilvl w:val="0"/>
          <w:numId w:val="39"/>
        </w:numPr>
      </w:pPr>
      <w:r>
        <w:t xml:space="preserve">Contracted Capacity </w:t>
      </w:r>
      <w:r w:rsidR="00880AA3" w:rsidRPr="00880AA3">
        <w:t xml:space="preserve">of the Facility for each Year of the Term shall be as specified in </w:t>
      </w:r>
      <w:r w:rsidR="00634DA0" w:rsidRPr="00634DA0">
        <w:rPr>
          <w:b/>
        </w:rPr>
        <w:fldChar w:fldCharType="begin"/>
      </w:r>
      <w:r w:rsidR="00634DA0" w:rsidRPr="00634DA0">
        <w:rPr>
          <w:b/>
        </w:rPr>
        <w:instrText xml:space="preserve"> REF _Ref486338881 \h </w:instrText>
      </w:r>
      <w:r w:rsidR="00634DA0">
        <w:rPr>
          <w:b/>
        </w:rPr>
        <w:instrText xml:space="preserve"> \* MERGEFORMAT </w:instrText>
      </w:r>
      <w:r w:rsidR="00634DA0" w:rsidRPr="00634DA0">
        <w:rPr>
          <w:b/>
        </w:rPr>
      </w:r>
      <w:r w:rsidR="00634DA0" w:rsidRPr="00634DA0">
        <w:rPr>
          <w:b/>
        </w:rPr>
        <w:fldChar w:fldCharType="separate"/>
      </w:r>
      <w:r w:rsidR="00EC577B" w:rsidRPr="00EC577B">
        <w:rPr>
          <w:b/>
        </w:rPr>
        <w:t>Table 15.1</w:t>
      </w:r>
      <w:r w:rsidR="00634DA0" w:rsidRPr="00634DA0">
        <w:rPr>
          <w:b/>
        </w:rPr>
        <w:fldChar w:fldCharType="end"/>
      </w:r>
      <w:r w:rsidR="00880AA3" w:rsidRPr="00460310">
        <w:rPr>
          <w:b/>
        </w:rPr>
        <w:t xml:space="preserve"> of Envelope II, and will be consistent with the data provided in </w:t>
      </w:r>
      <w:r w:rsidR="005F3578" w:rsidRPr="005F3578">
        <w:rPr>
          <w:b/>
        </w:rPr>
        <w:fldChar w:fldCharType="begin"/>
      </w:r>
      <w:r w:rsidR="005F3578" w:rsidRPr="005F3578">
        <w:rPr>
          <w:b/>
        </w:rPr>
        <w:instrText xml:space="preserve"> REF _Ref486339713 \h  \* MERGEFORMAT </w:instrText>
      </w:r>
      <w:r w:rsidR="005F3578" w:rsidRPr="005F3578">
        <w:rPr>
          <w:b/>
        </w:rPr>
      </w:r>
      <w:r w:rsidR="005F3578" w:rsidRPr="005F3578">
        <w:rPr>
          <w:b/>
        </w:rPr>
        <w:fldChar w:fldCharType="separate"/>
      </w:r>
      <w:r w:rsidR="00EC577B" w:rsidRPr="00EC577B">
        <w:rPr>
          <w:b/>
        </w:rPr>
        <w:t>Table 8.7</w:t>
      </w:r>
      <w:r w:rsidR="005F3578" w:rsidRPr="005F3578">
        <w:rPr>
          <w:b/>
        </w:rPr>
        <w:fldChar w:fldCharType="end"/>
      </w:r>
      <w:r w:rsidR="005F3578" w:rsidRPr="005F3578">
        <w:rPr>
          <w:b/>
        </w:rPr>
        <w:t xml:space="preserve"> and </w:t>
      </w:r>
      <w:r w:rsidR="005F3578" w:rsidRPr="005F3578">
        <w:rPr>
          <w:b/>
        </w:rPr>
        <w:fldChar w:fldCharType="begin"/>
      </w:r>
      <w:r w:rsidR="005F3578" w:rsidRPr="005F3578">
        <w:rPr>
          <w:b/>
        </w:rPr>
        <w:instrText xml:space="preserve"> REF _Ref486339732 \h  \* MERGEFORMAT </w:instrText>
      </w:r>
      <w:r w:rsidR="005F3578" w:rsidRPr="005F3578">
        <w:rPr>
          <w:b/>
        </w:rPr>
      </w:r>
      <w:r w:rsidR="005F3578" w:rsidRPr="005F3578">
        <w:rPr>
          <w:b/>
        </w:rPr>
        <w:fldChar w:fldCharType="separate"/>
      </w:r>
      <w:r w:rsidR="00EC577B" w:rsidRPr="00EC577B">
        <w:rPr>
          <w:b/>
        </w:rPr>
        <w:t>Table 8.8</w:t>
      </w:r>
      <w:r w:rsidR="005F3578" w:rsidRPr="005F3578">
        <w:rPr>
          <w:b/>
        </w:rPr>
        <w:fldChar w:fldCharType="end"/>
      </w:r>
      <w:r w:rsidR="00880AA3" w:rsidRPr="00880AA3">
        <w:t xml:space="preserve"> of this section below.  </w:t>
      </w:r>
    </w:p>
    <w:p w14:paraId="58A97AE8" w14:textId="65C59FB9" w:rsidR="004B4631" w:rsidRPr="005F3578" w:rsidRDefault="00880AA3" w:rsidP="004B4631">
      <w:pPr>
        <w:pStyle w:val="USNumber1"/>
        <w:rPr>
          <w:b/>
        </w:rPr>
      </w:pPr>
      <w:r w:rsidRPr="00880AA3">
        <w:t xml:space="preserve">Guaranteed Heat Rates for each Year of the Term for </w:t>
      </w:r>
      <w:r w:rsidR="00460310">
        <w:t>ULSD</w:t>
      </w:r>
      <w:r w:rsidRPr="00880AA3">
        <w:t xml:space="preserve"> and Natural Gas operation shall be as specified </w:t>
      </w:r>
      <w:r w:rsidRPr="005F3578">
        <w:rPr>
          <w:b/>
        </w:rPr>
        <w:t xml:space="preserve">in </w:t>
      </w:r>
      <w:r w:rsidR="005F3578" w:rsidRPr="005F3578">
        <w:rPr>
          <w:b/>
        </w:rPr>
        <w:fldChar w:fldCharType="begin"/>
      </w:r>
      <w:r w:rsidR="005F3578" w:rsidRPr="005F3578">
        <w:rPr>
          <w:b/>
        </w:rPr>
        <w:instrText xml:space="preserve"> REF _Ref486327125 \h </w:instrText>
      </w:r>
      <w:r w:rsidR="005F3578">
        <w:rPr>
          <w:b/>
        </w:rPr>
        <w:instrText xml:space="preserve"> \* MERGEFORMAT </w:instrText>
      </w:r>
      <w:r w:rsidR="005F3578" w:rsidRPr="005F3578">
        <w:rPr>
          <w:b/>
        </w:rPr>
      </w:r>
      <w:r w:rsidR="005F3578" w:rsidRPr="005F3578">
        <w:rPr>
          <w:b/>
        </w:rPr>
        <w:fldChar w:fldCharType="separate"/>
      </w:r>
      <w:r w:rsidR="00EC577B" w:rsidRPr="00EC577B">
        <w:rPr>
          <w:b/>
        </w:rPr>
        <w:t>Table 15.5</w:t>
      </w:r>
      <w:r w:rsidR="005F3578" w:rsidRPr="005F3578">
        <w:rPr>
          <w:b/>
        </w:rPr>
        <w:fldChar w:fldCharType="end"/>
      </w:r>
      <w:r w:rsidR="005F3578" w:rsidRPr="005F3578">
        <w:rPr>
          <w:b/>
        </w:rPr>
        <w:t xml:space="preserve"> and </w:t>
      </w:r>
      <w:r w:rsidR="005F3578" w:rsidRPr="005F3578">
        <w:rPr>
          <w:b/>
        </w:rPr>
        <w:fldChar w:fldCharType="begin"/>
      </w:r>
      <w:r w:rsidR="005F3578" w:rsidRPr="005F3578">
        <w:rPr>
          <w:b/>
        </w:rPr>
        <w:instrText xml:space="preserve"> REF _Ref486327730 \h </w:instrText>
      </w:r>
      <w:r w:rsidR="005F3578">
        <w:rPr>
          <w:b/>
        </w:rPr>
        <w:instrText xml:space="preserve"> \* MERGEFORMAT </w:instrText>
      </w:r>
      <w:r w:rsidR="005F3578" w:rsidRPr="005F3578">
        <w:rPr>
          <w:b/>
        </w:rPr>
      </w:r>
      <w:r w:rsidR="005F3578" w:rsidRPr="005F3578">
        <w:rPr>
          <w:b/>
        </w:rPr>
        <w:fldChar w:fldCharType="separate"/>
      </w:r>
      <w:r w:rsidR="00EC577B" w:rsidRPr="00EC577B">
        <w:rPr>
          <w:b/>
        </w:rPr>
        <w:t>Table 15.6</w:t>
      </w:r>
      <w:r w:rsidR="005F3578" w:rsidRPr="005F3578">
        <w:rPr>
          <w:b/>
        </w:rPr>
        <w:fldChar w:fldCharType="end"/>
      </w:r>
      <w:r w:rsidR="005F3578">
        <w:t xml:space="preserve"> </w:t>
      </w:r>
      <w:r w:rsidR="00460310">
        <w:rPr>
          <w:b/>
        </w:rPr>
        <w:t>of Envelope II</w:t>
      </w:r>
      <w:r w:rsidRPr="00880AA3">
        <w:rPr>
          <w:b/>
        </w:rPr>
        <w:t xml:space="preserve"> for the Facility, and will be consistent with the data provided in </w:t>
      </w:r>
      <w:r w:rsidR="005F3578" w:rsidRPr="005F3578">
        <w:rPr>
          <w:b/>
        </w:rPr>
        <w:fldChar w:fldCharType="begin"/>
      </w:r>
      <w:r w:rsidR="005F3578" w:rsidRPr="005F3578">
        <w:rPr>
          <w:b/>
        </w:rPr>
        <w:instrText xml:space="preserve"> REF _Ref486338420 \h  \* MERGEFORMAT </w:instrText>
      </w:r>
      <w:r w:rsidR="005F3578" w:rsidRPr="005F3578">
        <w:rPr>
          <w:b/>
        </w:rPr>
      </w:r>
      <w:r w:rsidR="005F3578" w:rsidRPr="005F3578">
        <w:rPr>
          <w:b/>
        </w:rPr>
        <w:fldChar w:fldCharType="separate"/>
      </w:r>
      <w:r w:rsidR="00EC577B" w:rsidRPr="00EC577B">
        <w:rPr>
          <w:b/>
          <w:noProof/>
        </w:rPr>
        <w:t>Table 8.3</w:t>
      </w:r>
      <w:r w:rsidR="005F3578" w:rsidRPr="005F3578">
        <w:rPr>
          <w:b/>
        </w:rPr>
        <w:fldChar w:fldCharType="end"/>
      </w:r>
      <w:r w:rsidR="005F3578" w:rsidRPr="005F3578">
        <w:rPr>
          <w:b/>
        </w:rPr>
        <w:t xml:space="preserve">, </w:t>
      </w:r>
      <w:r w:rsidR="005F3578" w:rsidRPr="005F3578">
        <w:rPr>
          <w:b/>
        </w:rPr>
        <w:fldChar w:fldCharType="begin"/>
      </w:r>
      <w:r w:rsidR="005F3578" w:rsidRPr="005F3578">
        <w:rPr>
          <w:b/>
        </w:rPr>
        <w:instrText xml:space="preserve"> REF _Ref486339864 \h  \* MERGEFORMAT </w:instrText>
      </w:r>
      <w:r w:rsidR="005F3578" w:rsidRPr="005F3578">
        <w:rPr>
          <w:b/>
        </w:rPr>
      </w:r>
      <w:r w:rsidR="005F3578" w:rsidRPr="005F3578">
        <w:rPr>
          <w:b/>
        </w:rPr>
        <w:fldChar w:fldCharType="separate"/>
      </w:r>
      <w:r w:rsidR="00EC577B" w:rsidRPr="00EC577B">
        <w:rPr>
          <w:b/>
          <w:noProof/>
        </w:rPr>
        <w:t>Table 8.4</w:t>
      </w:r>
      <w:r w:rsidR="005F3578" w:rsidRPr="005F3578">
        <w:rPr>
          <w:b/>
        </w:rPr>
        <w:fldChar w:fldCharType="end"/>
      </w:r>
      <w:r w:rsidR="004B4631">
        <w:rPr>
          <w:b/>
        </w:rPr>
        <w:t>.</w:t>
      </w:r>
    </w:p>
    <w:p w14:paraId="53AD2B95" w14:textId="413AC712" w:rsidR="00880AA3" w:rsidRPr="00880AA3" w:rsidRDefault="003D0B2C" w:rsidP="00460310">
      <w:pPr>
        <w:pStyle w:val="USNumber1"/>
      </w:pPr>
      <w:r>
        <w:rPr>
          <w:b/>
        </w:rPr>
        <w:t xml:space="preserve">In </w:t>
      </w:r>
      <w:r w:rsidR="004B4631" w:rsidRPr="004B4631">
        <w:rPr>
          <w:b/>
        </w:rPr>
        <w:fldChar w:fldCharType="begin"/>
      </w:r>
      <w:r w:rsidR="004B4631" w:rsidRPr="004B4631">
        <w:rPr>
          <w:b/>
        </w:rPr>
        <w:instrText xml:space="preserve"> REF _Ref486429236 \h  \* MERGEFORMAT </w:instrText>
      </w:r>
      <w:r w:rsidR="004B4631" w:rsidRPr="004B4631">
        <w:rPr>
          <w:b/>
        </w:rPr>
      </w:r>
      <w:r w:rsidR="004B4631" w:rsidRPr="004B4631">
        <w:rPr>
          <w:b/>
        </w:rPr>
        <w:fldChar w:fldCharType="separate"/>
      </w:r>
      <w:r w:rsidR="00EC577B" w:rsidRPr="00EC577B">
        <w:rPr>
          <w:b/>
        </w:rPr>
        <w:t>Table 8.5</w:t>
      </w:r>
      <w:r w:rsidR="004B4631" w:rsidRPr="004B4631">
        <w:rPr>
          <w:b/>
        </w:rPr>
        <w:fldChar w:fldCharType="end"/>
      </w:r>
      <w:r w:rsidR="005F3578" w:rsidRPr="005F3578">
        <w:rPr>
          <w:b/>
        </w:rPr>
        <w:t xml:space="preserve"> and </w:t>
      </w:r>
      <w:r w:rsidR="005F3578" w:rsidRPr="005F3578">
        <w:rPr>
          <w:b/>
        </w:rPr>
        <w:fldChar w:fldCharType="begin"/>
      </w:r>
      <w:r w:rsidR="005F3578" w:rsidRPr="005F3578">
        <w:rPr>
          <w:b/>
        </w:rPr>
        <w:instrText xml:space="preserve"> REF _Ref486338448 \h  \* MERGEFORMAT </w:instrText>
      </w:r>
      <w:r w:rsidR="005F3578" w:rsidRPr="005F3578">
        <w:rPr>
          <w:b/>
        </w:rPr>
      </w:r>
      <w:r w:rsidR="005F3578" w:rsidRPr="005F3578">
        <w:rPr>
          <w:b/>
        </w:rPr>
        <w:fldChar w:fldCharType="separate"/>
      </w:r>
      <w:r w:rsidR="00EC577B" w:rsidRPr="00EC577B">
        <w:rPr>
          <w:b/>
          <w:noProof/>
        </w:rPr>
        <w:t>Table 8.6</w:t>
      </w:r>
      <w:r w:rsidR="005F3578" w:rsidRPr="005F3578">
        <w:rPr>
          <w:b/>
        </w:rPr>
        <w:fldChar w:fldCharType="end"/>
      </w:r>
      <w:r>
        <w:rPr>
          <w:b/>
        </w:rPr>
        <w:t>,</w:t>
      </w:r>
      <w:r w:rsidR="00880AA3" w:rsidRPr="00880AA3">
        <w:t xml:space="preserve"> </w:t>
      </w:r>
      <w:r>
        <w:t>t</w:t>
      </w:r>
      <w:r w:rsidR="00880AA3" w:rsidRPr="00880AA3">
        <w:t xml:space="preserve">he </w:t>
      </w:r>
      <w:r w:rsidR="00980D59">
        <w:t xml:space="preserve">Guaranteed </w:t>
      </w:r>
      <w:r w:rsidR="00880AA3" w:rsidRPr="00880AA3">
        <w:t xml:space="preserve">Heat Rate shall </w:t>
      </w:r>
      <w:r w:rsidR="00980D59">
        <w:t xml:space="preserve">consider equipment degradation </w:t>
      </w:r>
      <w:r w:rsidR="00880AA3" w:rsidRPr="00880AA3">
        <w:t>and any maintenance to be performed on the equipment.</w:t>
      </w:r>
    </w:p>
    <w:p w14:paraId="356DE65F" w14:textId="77F07CEE" w:rsidR="00880AA3" w:rsidRPr="00880AA3" w:rsidRDefault="00460310" w:rsidP="00460310">
      <w:pPr>
        <w:pStyle w:val="USNumber1"/>
      </w:pPr>
      <w:r>
        <w:t>Bidder</w:t>
      </w:r>
      <w:r w:rsidR="00880AA3" w:rsidRPr="00880AA3">
        <w:t xml:space="preserve"> shall provide Heat Rates for each Unit at various loads identified in </w:t>
      </w:r>
      <w:r w:rsidR="005F3578" w:rsidRPr="005F3578">
        <w:rPr>
          <w:b/>
        </w:rPr>
        <w:fldChar w:fldCharType="begin"/>
      </w:r>
      <w:r w:rsidR="005F3578" w:rsidRPr="005F3578">
        <w:rPr>
          <w:b/>
        </w:rPr>
        <w:instrText xml:space="preserve"> REF _Ref486338420 \h  \* MERGEFORMAT </w:instrText>
      </w:r>
      <w:r w:rsidR="005F3578" w:rsidRPr="005F3578">
        <w:rPr>
          <w:b/>
        </w:rPr>
      </w:r>
      <w:r w:rsidR="005F3578" w:rsidRPr="005F3578">
        <w:rPr>
          <w:b/>
        </w:rPr>
        <w:fldChar w:fldCharType="separate"/>
      </w:r>
      <w:r w:rsidR="00EC577B" w:rsidRPr="00EC577B">
        <w:rPr>
          <w:b/>
          <w:noProof/>
        </w:rPr>
        <w:t>Table 8.3</w:t>
      </w:r>
      <w:r w:rsidR="005F3578" w:rsidRPr="005F3578">
        <w:rPr>
          <w:b/>
        </w:rPr>
        <w:fldChar w:fldCharType="end"/>
      </w:r>
      <w:r w:rsidR="003D0B2C">
        <w:rPr>
          <w:b/>
        </w:rPr>
        <w:t xml:space="preserve"> and</w:t>
      </w:r>
      <w:r w:rsidR="005F3578" w:rsidRPr="005F3578">
        <w:rPr>
          <w:b/>
        </w:rPr>
        <w:t xml:space="preserve"> </w:t>
      </w:r>
      <w:r w:rsidR="005F3578" w:rsidRPr="005F3578">
        <w:rPr>
          <w:b/>
        </w:rPr>
        <w:fldChar w:fldCharType="begin"/>
      </w:r>
      <w:r w:rsidR="005F3578" w:rsidRPr="005F3578">
        <w:rPr>
          <w:b/>
        </w:rPr>
        <w:instrText xml:space="preserve"> REF _Ref486339864 \h  \* MERGEFORMAT </w:instrText>
      </w:r>
      <w:r w:rsidR="005F3578" w:rsidRPr="005F3578">
        <w:rPr>
          <w:b/>
        </w:rPr>
      </w:r>
      <w:r w:rsidR="005F3578" w:rsidRPr="005F3578">
        <w:rPr>
          <w:b/>
        </w:rPr>
        <w:fldChar w:fldCharType="separate"/>
      </w:r>
      <w:r w:rsidR="00EC577B" w:rsidRPr="00EC577B">
        <w:rPr>
          <w:b/>
          <w:noProof/>
        </w:rPr>
        <w:t>Table 8.4</w:t>
      </w:r>
      <w:r w:rsidR="005F3578" w:rsidRPr="005F3578">
        <w:rPr>
          <w:b/>
        </w:rPr>
        <w:fldChar w:fldCharType="end"/>
      </w:r>
      <w:r w:rsidR="003D0B2C">
        <w:rPr>
          <w:b/>
        </w:rPr>
        <w:t>.</w:t>
      </w:r>
      <w:r w:rsidR="00880AA3" w:rsidRPr="00880AA3">
        <w:t xml:space="preserve">  This information is based upon new equipment operated for less than 500 hours.</w:t>
      </w:r>
    </w:p>
    <w:p w14:paraId="542B8BEC" w14:textId="287C1E5D" w:rsidR="00880AA3" w:rsidRDefault="00460310" w:rsidP="00460310">
      <w:pPr>
        <w:pStyle w:val="USNumber1"/>
      </w:pPr>
      <w:r>
        <w:t>Bidder</w:t>
      </w:r>
      <w:r w:rsidR="00880AA3" w:rsidRPr="00880AA3">
        <w:t xml:space="preserve"> shall provide the Correction Curves that are to be used to verify the performance (i.e. Contracted Facility Capacity and Guaranteed Heat Rates).  Only those curves provided by the </w:t>
      </w:r>
      <w:r>
        <w:t>Bidder</w:t>
      </w:r>
      <w:r w:rsidR="00880AA3" w:rsidRPr="00880AA3">
        <w:t xml:space="preserve"> will b</w:t>
      </w:r>
      <w:r w:rsidR="00980D59">
        <w:t>e taken into consideration for c</w:t>
      </w:r>
      <w:r w:rsidR="00880AA3" w:rsidRPr="00880AA3">
        <w:t xml:space="preserve">alculations of </w:t>
      </w:r>
      <w:r w:rsidR="00980D59">
        <w:t xml:space="preserve">Facility </w:t>
      </w:r>
      <w:r w:rsidR="000F4A48">
        <w:t>performance characteristics determined by Testing</w:t>
      </w:r>
      <w:r w:rsidR="00880AA3" w:rsidRPr="00880AA3">
        <w:t>.</w:t>
      </w:r>
    </w:p>
    <w:p w14:paraId="3CA59A45" w14:textId="43596335" w:rsidR="003D0B2C" w:rsidRDefault="003D0B2C" w:rsidP="00460310">
      <w:pPr>
        <w:pStyle w:val="USNumber1"/>
      </w:pPr>
      <w:r>
        <w:t>For Proposals based on a hybrid facility, t</w:t>
      </w:r>
      <w:r w:rsidRPr="008D1CDE">
        <w:t xml:space="preserve">he Bidder </w:t>
      </w:r>
      <w:r>
        <w:t>w</w:t>
      </w:r>
      <w:r w:rsidRPr="008D1CDE">
        <w:t>ill pro</w:t>
      </w:r>
      <w:r>
        <w:t>vide</w:t>
      </w:r>
      <w:r w:rsidRPr="008D1CDE">
        <w:t xml:space="preserve"> a</w:t>
      </w:r>
      <w:r>
        <w:t xml:space="preserve"> </w:t>
      </w:r>
      <w:bookmarkStart w:id="35" w:name="_Hlk508362546"/>
      <w:r>
        <w:t>Guaranteed Amount of Renewable Energ</w:t>
      </w:r>
      <w:r w:rsidR="00B75E50">
        <w:t xml:space="preserve">y </w:t>
      </w:r>
      <w:r>
        <w:t>for a Typical Meteorological Year</w:t>
      </w:r>
      <w:r w:rsidR="00B75E50">
        <w:t xml:space="preserve"> (TMY)</w:t>
      </w:r>
      <w:r>
        <w:t xml:space="preserve"> and a guaranteed maximum annual degradation factor. The </w:t>
      </w:r>
      <w:r w:rsidR="00B75E50">
        <w:t>Guaranteed Amount of Renewable Energy</w:t>
      </w:r>
      <w:r>
        <w:t xml:space="preserve"> will be demonstrated by means of a PVSyst production forecast (in the case of PV solar) or a WindSim production forecast (in the case of wind), each assuming TMY conditions and submitted </w:t>
      </w:r>
      <w:r w:rsidR="009A4ACA">
        <w:t xml:space="preserve">along with the Contracted Capacity </w:t>
      </w:r>
      <w:r>
        <w:t xml:space="preserve">as </w:t>
      </w:r>
      <w:r w:rsidR="00564E7A">
        <w:t>part of Envelope II</w:t>
      </w:r>
      <w:bookmarkEnd w:id="35"/>
      <w:r>
        <w:t>.</w:t>
      </w:r>
    </w:p>
    <w:p w14:paraId="573FCCF5" w14:textId="762F3426" w:rsidR="00AB3D10" w:rsidRPr="00880AA3" w:rsidRDefault="00AB3D10" w:rsidP="00460310">
      <w:pPr>
        <w:pStyle w:val="USNumber1"/>
      </w:pPr>
      <w:r>
        <w:t>Bidder shal</w:t>
      </w:r>
      <w:r w:rsidR="009279BD">
        <w:t xml:space="preserve">l provide guarantees for Facility </w:t>
      </w:r>
      <w:r w:rsidR="003F7C04">
        <w:t xml:space="preserve">annual </w:t>
      </w:r>
      <w:r w:rsidR="009279BD">
        <w:t xml:space="preserve">availability and </w:t>
      </w:r>
      <w:r>
        <w:t>forced outage rate</w:t>
      </w:r>
    </w:p>
    <w:p w14:paraId="25A3CC88" w14:textId="5240363C" w:rsidR="00880AA3" w:rsidRPr="00880AA3" w:rsidRDefault="00460310" w:rsidP="00460310">
      <w:pPr>
        <w:pStyle w:val="USNumber1"/>
      </w:pPr>
      <w:r>
        <w:t>Bidder</w:t>
      </w:r>
      <w:r w:rsidR="00880AA3" w:rsidRPr="00880AA3">
        <w:t xml:space="preserve"> shall provide the following guaranteed data for environmental impact </w:t>
      </w:r>
      <w:r w:rsidR="00880AA3" w:rsidRPr="00880AA3">
        <w:br/>
      </w:r>
      <w:r w:rsidR="00880AA3" w:rsidRPr="00880AA3">
        <w:tab/>
        <w:t>assessment.</w:t>
      </w:r>
    </w:p>
    <w:p w14:paraId="17EA312F" w14:textId="26C8268C" w:rsidR="00880AA3" w:rsidRPr="00880AA3" w:rsidRDefault="00880AA3" w:rsidP="00890BA1">
      <w:pPr>
        <w:pStyle w:val="USBodyText"/>
        <w:numPr>
          <w:ilvl w:val="0"/>
          <w:numId w:val="40"/>
        </w:numPr>
      </w:pPr>
      <w:r w:rsidRPr="00880AA3">
        <w:t>Noise levels</w:t>
      </w:r>
    </w:p>
    <w:p w14:paraId="0E6D9F42" w14:textId="77777777" w:rsidR="00880AA3" w:rsidRPr="00880AA3" w:rsidRDefault="00880AA3" w:rsidP="00DE578D">
      <w:pPr>
        <w:pStyle w:val="USBullet3"/>
      </w:pPr>
      <w:r w:rsidRPr="00880AA3">
        <w:t>At Site boundary</w:t>
      </w:r>
    </w:p>
    <w:p w14:paraId="1E836FE2" w14:textId="77777777" w:rsidR="00880AA3" w:rsidRPr="00880AA3" w:rsidRDefault="00880AA3" w:rsidP="00DE578D">
      <w:pPr>
        <w:pStyle w:val="USBullet3"/>
      </w:pPr>
      <w:r w:rsidRPr="00880AA3">
        <w:t>At one meter from major equipment</w:t>
      </w:r>
    </w:p>
    <w:p w14:paraId="336800D4" w14:textId="77777777" w:rsidR="00880AA3" w:rsidRPr="00880AA3" w:rsidRDefault="00880AA3" w:rsidP="00DE578D">
      <w:pPr>
        <w:pStyle w:val="USBullet3"/>
      </w:pPr>
      <w:r w:rsidRPr="00880AA3">
        <w:t>At one hundred meters from major equipment</w:t>
      </w:r>
    </w:p>
    <w:p w14:paraId="37F482AF" w14:textId="7BA71294" w:rsidR="00880AA3" w:rsidRPr="00880AA3" w:rsidRDefault="00880AA3" w:rsidP="00890BA1">
      <w:pPr>
        <w:pStyle w:val="USBodyText"/>
        <w:numPr>
          <w:ilvl w:val="0"/>
          <w:numId w:val="40"/>
        </w:numPr>
      </w:pPr>
      <w:r w:rsidRPr="00880AA3">
        <w:t>Air emissions</w:t>
      </w:r>
    </w:p>
    <w:p w14:paraId="3A4639DC" w14:textId="12D6E347" w:rsidR="00880AA3" w:rsidRPr="00880AA3" w:rsidRDefault="00880AA3" w:rsidP="00DE578D">
      <w:pPr>
        <w:pStyle w:val="USIndent2"/>
      </w:pPr>
      <w:r w:rsidRPr="00880AA3">
        <w:t xml:space="preserve">Maximum anticipated levels of </w:t>
      </w:r>
      <w:smartTag w:uri="urn:schemas-microsoft-com:office:smarttags" w:element="place">
        <w:smartTag w:uri="urn:schemas-microsoft-com:office:smarttags" w:element="City">
          <w:r w:rsidRPr="00880AA3">
            <w:t>NOx</w:t>
          </w:r>
        </w:smartTag>
        <w:r w:rsidRPr="00880AA3">
          <w:t xml:space="preserve">, </w:t>
        </w:r>
        <w:smartTag w:uri="urn:schemas-microsoft-com:office:smarttags" w:element="State">
          <w:r w:rsidRPr="00880AA3">
            <w:t>CO</w:t>
          </w:r>
        </w:smartTag>
      </w:smartTag>
      <w:r w:rsidRPr="00880AA3">
        <w:t>,</w:t>
      </w:r>
      <w:r w:rsidR="002947CC">
        <w:t xml:space="preserve"> VOC, PM10,</w:t>
      </w:r>
      <w:r w:rsidRPr="00880AA3">
        <w:t xml:space="preserve"> and SOx, based on the fuel characteristics provided in the </w:t>
      </w:r>
      <w:r w:rsidR="00A15D3F">
        <w:t>IFMSB</w:t>
      </w:r>
      <w:r w:rsidRPr="00880AA3">
        <w:t>.</w:t>
      </w:r>
    </w:p>
    <w:p w14:paraId="33266EEF" w14:textId="635184F3" w:rsidR="00880AA3" w:rsidRPr="00880AA3" w:rsidRDefault="00880AA3" w:rsidP="00890BA1">
      <w:pPr>
        <w:pStyle w:val="USBodyText"/>
        <w:numPr>
          <w:ilvl w:val="0"/>
          <w:numId w:val="40"/>
        </w:numPr>
      </w:pPr>
      <w:r w:rsidRPr="00880AA3">
        <w:t xml:space="preserve">Water discharge: </w:t>
      </w:r>
    </w:p>
    <w:p w14:paraId="647AA1A3" w14:textId="77777777" w:rsidR="00880AA3" w:rsidRPr="00880AA3" w:rsidRDefault="00880AA3" w:rsidP="00DE578D">
      <w:pPr>
        <w:pStyle w:val="USBullet3"/>
      </w:pPr>
      <w:r w:rsidRPr="00880AA3">
        <w:t>Provide particulate concentration and composition of wastewater discharge, other than sanitary discharge.</w:t>
      </w:r>
    </w:p>
    <w:p w14:paraId="4F97C9BF" w14:textId="77777777" w:rsidR="00880AA3" w:rsidRPr="00880AA3" w:rsidRDefault="00880AA3" w:rsidP="00DE578D">
      <w:pPr>
        <w:pStyle w:val="USBullet3"/>
      </w:pPr>
      <w:r w:rsidRPr="00880AA3">
        <w:lastRenderedPageBreak/>
        <w:t>Provide provisions made for treatment of wastewater and sanitary water.</w:t>
      </w:r>
    </w:p>
    <w:p w14:paraId="0D2394EF" w14:textId="133C7150" w:rsidR="00880AA3" w:rsidRDefault="00880AA3" w:rsidP="00DE578D">
      <w:pPr>
        <w:pStyle w:val="USNumber1"/>
      </w:pPr>
      <w:r w:rsidRPr="00880AA3">
        <w:tab/>
        <w:t xml:space="preserve">Auxiliary load consumption </w:t>
      </w:r>
    </w:p>
    <w:p w14:paraId="10D3D2E5" w14:textId="31EBF608" w:rsidR="00124252" w:rsidRPr="00880AA3" w:rsidRDefault="00124252" w:rsidP="00124252">
      <w:pPr>
        <w:pStyle w:val="USBullet3"/>
      </w:pPr>
      <w:r>
        <w:t>Provide Facility auxiliary load consumption, in MW.</w:t>
      </w:r>
    </w:p>
    <w:p w14:paraId="5005FD4C" w14:textId="7133C081" w:rsidR="00880AA3" w:rsidRDefault="00880AA3" w:rsidP="00DE578D">
      <w:pPr>
        <w:pStyle w:val="USNumber1"/>
      </w:pPr>
      <w:r w:rsidRPr="00880AA3">
        <w:t xml:space="preserve">Provide information requested in paragraph </w:t>
      </w:r>
      <w:r w:rsidR="000F4A48">
        <w:fldChar w:fldCharType="begin"/>
      </w:r>
      <w:r w:rsidR="000F4A48">
        <w:instrText xml:space="preserve"> REF _Ref486410414 \r \h </w:instrText>
      </w:r>
      <w:r w:rsidR="000F4A48">
        <w:fldChar w:fldCharType="separate"/>
      </w:r>
      <w:r w:rsidR="00EC577B">
        <w:t>8.14</w:t>
      </w:r>
      <w:r w:rsidR="000F4A48">
        <w:fldChar w:fldCharType="end"/>
      </w:r>
      <w:r w:rsidRPr="00880AA3">
        <w:t xml:space="preserve"> with respect to characteristics of the Facility (i.e. cold start time, etc.)</w:t>
      </w:r>
    </w:p>
    <w:p w14:paraId="4FA93A17" w14:textId="77777777" w:rsidR="00367BFF" w:rsidRPr="00367BFF" w:rsidRDefault="00367BFF" w:rsidP="00F911BF">
      <w:pPr>
        <w:pStyle w:val="Heading2"/>
      </w:pPr>
      <w:bookmarkStart w:id="36" w:name="_Toc275935841"/>
      <w:bookmarkStart w:id="37" w:name="_Toc526151149"/>
      <w:r w:rsidRPr="00367BFF">
        <w:t>Basic Technical Information</w:t>
      </w:r>
      <w:bookmarkEnd w:id="36"/>
      <w:bookmarkEnd w:id="37"/>
    </w:p>
    <w:p w14:paraId="2A26568E" w14:textId="77777777" w:rsidR="00367BFF" w:rsidRPr="00367BFF" w:rsidRDefault="00367BFF" w:rsidP="00367BFF">
      <w:pPr>
        <w:pStyle w:val="USBodyText"/>
      </w:pPr>
    </w:p>
    <w:p w14:paraId="1BD34308" w14:textId="60BA65A5" w:rsidR="00367BFF" w:rsidRPr="00367BFF" w:rsidRDefault="00367BFF" w:rsidP="00890BA1">
      <w:pPr>
        <w:pStyle w:val="USNumber1"/>
        <w:numPr>
          <w:ilvl w:val="0"/>
          <w:numId w:val="41"/>
        </w:numPr>
      </w:pPr>
      <w:r w:rsidRPr="00367BFF">
        <w:t>Provide a short description of the Facility, and supporting facilities and Site infrastructure.</w:t>
      </w:r>
    </w:p>
    <w:p w14:paraId="12BF3B49" w14:textId="2670CBF6" w:rsidR="00367BFF" w:rsidRPr="00367BFF" w:rsidRDefault="00367BFF" w:rsidP="00890BA1">
      <w:pPr>
        <w:pStyle w:val="USNumber1"/>
        <w:numPr>
          <w:ilvl w:val="0"/>
          <w:numId w:val="41"/>
        </w:numPr>
      </w:pPr>
      <w:r w:rsidRPr="00367BFF">
        <w:tab/>
        <w:t>Source of major components.</w:t>
      </w:r>
    </w:p>
    <w:p w14:paraId="4D522DE5" w14:textId="77777777" w:rsidR="00367BFF" w:rsidRPr="00367BFF" w:rsidRDefault="00367BFF" w:rsidP="00367BFF">
      <w:pPr>
        <w:pStyle w:val="USBodyText"/>
        <w:rPr>
          <w:b/>
        </w:rPr>
      </w:pPr>
    </w:p>
    <w:tbl>
      <w:tblPr>
        <w:tblW w:w="7650" w:type="dxa"/>
        <w:tblInd w:w="442" w:type="dxa"/>
        <w:tblBorders>
          <w:top w:val="double" w:sz="4" w:space="0" w:color="3E6EA3"/>
          <w:left w:val="double" w:sz="4" w:space="0" w:color="3E6EA3"/>
          <w:bottom w:val="double" w:sz="4" w:space="0" w:color="3E6EA3"/>
          <w:right w:val="double" w:sz="4" w:space="0" w:color="3E6EA3"/>
          <w:insideH w:val="single" w:sz="4" w:space="0" w:color="3E6EA3"/>
          <w:insideV w:val="single" w:sz="4" w:space="0" w:color="3E6EA3"/>
        </w:tblBorders>
        <w:tblLayout w:type="fixed"/>
        <w:tblLook w:val="0000" w:firstRow="0" w:lastRow="0" w:firstColumn="0" w:lastColumn="0" w:noHBand="0" w:noVBand="0"/>
      </w:tblPr>
      <w:tblGrid>
        <w:gridCol w:w="2964"/>
        <w:gridCol w:w="2154"/>
        <w:gridCol w:w="2525"/>
        <w:gridCol w:w="7"/>
      </w:tblGrid>
      <w:tr w:rsidR="00367BFF" w:rsidRPr="00367BFF" w14:paraId="6807825C" w14:textId="77777777" w:rsidTr="0052231D">
        <w:trPr>
          <w:gridAfter w:val="1"/>
          <w:wAfter w:w="7" w:type="dxa"/>
          <w:trHeight w:val="612"/>
        </w:trPr>
        <w:tc>
          <w:tcPr>
            <w:tcW w:w="2964" w:type="dxa"/>
          </w:tcPr>
          <w:p w14:paraId="64B783E1" w14:textId="77777777" w:rsidR="00367BFF" w:rsidRPr="00367BFF" w:rsidRDefault="00367BFF" w:rsidP="00367BFF">
            <w:pPr>
              <w:pStyle w:val="USBodyText"/>
              <w:rPr>
                <w:b/>
              </w:rPr>
            </w:pPr>
            <w:r w:rsidRPr="00367BFF">
              <w:rPr>
                <w:b/>
              </w:rPr>
              <w:br/>
              <w:t>Component</w:t>
            </w:r>
          </w:p>
        </w:tc>
        <w:tc>
          <w:tcPr>
            <w:tcW w:w="2154" w:type="dxa"/>
          </w:tcPr>
          <w:p w14:paraId="6F4B38D6" w14:textId="77777777" w:rsidR="00367BFF" w:rsidRPr="00367BFF" w:rsidRDefault="00367BFF" w:rsidP="00367BFF">
            <w:pPr>
              <w:pStyle w:val="USBodyText"/>
              <w:rPr>
                <w:b/>
              </w:rPr>
            </w:pPr>
            <w:r w:rsidRPr="00367BFF">
              <w:rPr>
                <w:b/>
              </w:rPr>
              <w:t>Information</w:t>
            </w:r>
            <w:r w:rsidRPr="00367BFF">
              <w:rPr>
                <w:b/>
              </w:rPr>
              <w:br/>
              <w:t>Requested</w:t>
            </w:r>
          </w:p>
        </w:tc>
        <w:tc>
          <w:tcPr>
            <w:tcW w:w="2525" w:type="dxa"/>
          </w:tcPr>
          <w:p w14:paraId="58E86F6D" w14:textId="350CEF9C" w:rsidR="00367BFF" w:rsidRPr="00367BFF" w:rsidRDefault="00614F7C" w:rsidP="00614F7C">
            <w:pPr>
              <w:pStyle w:val="USBodyText"/>
              <w:jc w:val="left"/>
              <w:rPr>
                <w:b/>
              </w:rPr>
            </w:pPr>
            <w:r>
              <w:rPr>
                <w:b/>
              </w:rPr>
              <w:t>Manufacturer / Model / T</w:t>
            </w:r>
            <w:r w:rsidR="00367BFF" w:rsidRPr="00367BFF">
              <w:rPr>
                <w:b/>
              </w:rPr>
              <w:t>ype</w:t>
            </w:r>
          </w:p>
        </w:tc>
      </w:tr>
      <w:tr w:rsidR="00367BFF" w:rsidRPr="00367BFF" w14:paraId="13501BC6" w14:textId="77777777" w:rsidTr="0052231D">
        <w:trPr>
          <w:gridAfter w:val="1"/>
          <w:wAfter w:w="7" w:type="dxa"/>
          <w:trHeight w:val="342"/>
        </w:trPr>
        <w:tc>
          <w:tcPr>
            <w:tcW w:w="2964" w:type="dxa"/>
          </w:tcPr>
          <w:p w14:paraId="0320F47E" w14:textId="1E47F923" w:rsidR="00367BFF" w:rsidRPr="00367BFF" w:rsidRDefault="00367BFF" w:rsidP="00367BFF">
            <w:pPr>
              <w:pStyle w:val="USBodyText"/>
              <w:jc w:val="left"/>
            </w:pPr>
            <w:r w:rsidRPr="00367BFF">
              <w:t>Combustion Turbine Generator</w:t>
            </w:r>
            <w:r w:rsidR="002947CC">
              <w:t>(</w:t>
            </w:r>
            <w:r w:rsidRPr="00367BFF">
              <w:t>s</w:t>
            </w:r>
            <w:r w:rsidR="002947CC">
              <w:t>)</w:t>
            </w:r>
          </w:p>
        </w:tc>
        <w:tc>
          <w:tcPr>
            <w:tcW w:w="2154" w:type="dxa"/>
          </w:tcPr>
          <w:p w14:paraId="22503CEC" w14:textId="77777777" w:rsidR="00367BFF" w:rsidRPr="00367BFF" w:rsidRDefault="00367BFF" w:rsidP="00367BFF">
            <w:pPr>
              <w:pStyle w:val="USBodyText"/>
            </w:pPr>
            <w:r w:rsidRPr="00367BFF">
              <w:t>Manufacturer</w:t>
            </w:r>
          </w:p>
        </w:tc>
        <w:tc>
          <w:tcPr>
            <w:tcW w:w="2525" w:type="dxa"/>
          </w:tcPr>
          <w:p w14:paraId="7B3DF795" w14:textId="0958E4D8" w:rsidR="00367BFF" w:rsidRPr="00367BFF" w:rsidRDefault="00367BFF" w:rsidP="00367BFF">
            <w:pPr>
              <w:pStyle w:val="USBodyText"/>
            </w:pPr>
            <w:r w:rsidRPr="00367BFF">
              <w:t>_________</w:t>
            </w:r>
            <w:r>
              <w:t>_____________</w:t>
            </w:r>
            <w:r w:rsidRPr="00367BFF">
              <w:tab/>
            </w:r>
          </w:p>
        </w:tc>
      </w:tr>
      <w:tr w:rsidR="00367BFF" w:rsidRPr="00367BFF" w14:paraId="7794148C" w14:textId="77777777" w:rsidTr="0052231D">
        <w:trPr>
          <w:gridAfter w:val="1"/>
          <w:wAfter w:w="7" w:type="dxa"/>
          <w:trHeight w:val="400"/>
        </w:trPr>
        <w:tc>
          <w:tcPr>
            <w:tcW w:w="2964" w:type="dxa"/>
          </w:tcPr>
          <w:p w14:paraId="03462C29" w14:textId="77777777" w:rsidR="00367BFF" w:rsidRPr="00367BFF" w:rsidRDefault="00367BFF" w:rsidP="00367BFF">
            <w:pPr>
              <w:pStyle w:val="USBodyText"/>
              <w:jc w:val="left"/>
            </w:pPr>
          </w:p>
        </w:tc>
        <w:tc>
          <w:tcPr>
            <w:tcW w:w="2154" w:type="dxa"/>
          </w:tcPr>
          <w:p w14:paraId="3618E155" w14:textId="77777777" w:rsidR="00367BFF" w:rsidRPr="00367BFF" w:rsidRDefault="00367BFF" w:rsidP="00367BFF">
            <w:pPr>
              <w:pStyle w:val="USBodyText"/>
            </w:pPr>
            <w:r w:rsidRPr="00367BFF">
              <w:t>Model/type</w:t>
            </w:r>
          </w:p>
        </w:tc>
        <w:tc>
          <w:tcPr>
            <w:tcW w:w="2525" w:type="dxa"/>
          </w:tcPr>
          <w:p w14:paraId="73895BCF" w14:textId="3F41CF3C" w:rsidR="00367BFF" w:rsidRPr="00367BFF" w:rsidRDefault="00367BFF" w:rsidP="00367BFF">
            <w:pPr>
              <w:pStyle w:val="USBodyText"/>
            </w:pPr>
            <w:r w:rsidRPr="00367BFF">
              <w:t>_________</w:t>
            </w:r>
            <w:r>
              <w:t>_____________</w:t>
            </w:r>
          </w:p>
        </w:tc>
      </w:tr>
      <w:tr w:rsidR="00614F7C" w:rsidRPr="00367BFF" w14:paraId="3BA2D09F" w14:textId="77777777" w:rsidTr="0052231D">
        <w:trPr>
          <w:gridAfter w:val="1"/>
          <w:wAfter w:w="7" w:type="dxa"/>
          <w:trHeight w:val="400"/>
        </w:trPr>
        <w:tc>
          <w:tcPr>
            <w:tcW w:w="2964" w:type="dxa"/>
          </w:tcPr>
          <w:p w14:paraId="06E544E9" w14:textId="477EF159" w:rsidR="00614F7C" w:rsidRPr="00367BFF" w:rsidRDefault="0052231D" w:rsidP="00614F7C">
            <w:pPr>
              <w:pStyle w:val="USBodyText"/>
              <w:jc w:val="left"/>
            </w:pPr>
            <w:r>
              <w:t>Reciprocating</w:t>
            </w:r>
            <w:r w:rsidR="00614F7C" w:rsidRPr="00367BFF">
              <w:t xml:space="preserve"> Engine Generator</w:t>
            </w:r>
            <w:r w:rsidR="002947CC">
              <w:t>(</w:t>
            </w:r>
            <w:r w:rsidR="00614F7C" w:rsidRPr="00367BFF">
              <w:t>s</w:t>
            </w:r>
            <w:r w:rsidR="002947CC">
              <w:t>)</w:t>
            </w:r>
          </w:p>
        </w:tc>
        <w:tc>
          <w:tcPr>
            <w:tcW w:w="2154" w:type="dxa"/>
          </w:tcPr>
          <w:p w14:paraId="24915079" w14:textId="77777777" w:rsidR="00614F7C" w:rsidRPr="00367BFF" w:rsidRDefault="00614F7C" w:rsidP="00614F7C">
            <w:pPr>
              <w:pStyle w:val="USBodyText"/>
            </w:pPr>
            <w:r w:rsidRPr="00367BFF">
              <w:t>Manufacturer</w:t>
            </w:r>
          </w:p>
        </w:tc>
        <w:tc>
          <w:tcPr>
            <w:tcW w:w="2525" w:type="dxa"/>
          </w:tcPr>
          <w:p w14:paraId="75C903C7" w14:textId="16906D40" w:rsidR="00614F7C" w:rsidRPr="00367BFF" w:rsidRDefault="00614F7C" w:rsidP="00614F7C">
            <w:pPr>
              <w:pStyle w:val="USBodyText"/>
            </w:pPr>
            <w:r w:rsidRPr="00367BFF">
              <w:t>_________</w:t>
            </w:r>
            <w:r>
              <w:t>_____________</w:t>
            </w:r>
          </w:p>
        </w:tc>
      </w:tr>
      <w:tr w:rsidR="00614F7C" w:rsidRPr="00367BFF" w14:paraId="1E61C9D2" w14:textId="77777777" w:rsidTr="0052231D">
        <w:trPr>
          <w:gridAfter w:val="1"/>
          <w:wAfter w:w="7" w:type="dxa"/>
          <w:trHeight w:val="400"/>
        </w:trPr>
        <w:tc>
          <w:tcPr>
            <w:tcW w:w="2964" w:type="dxa"/>
          </w:tcPr>
          <w:p w14:paraId="702A29D1" w14:textId="77777777" w:rsidR="00614F7C" w:rsidRPr="00367BFF" w:rsidRDefault="00614F7C" w:rsidP="00614F7C">
            <w:pPr>
              <w:pStyle w:val="USBodyText"/>
              <w:jc w:val="left"/>
            </w:pPr>
          </w:p>
        </w:tc>
        <w:tc>
          <w:tcPr>
            <w:tcW w:w="2154" w:type="dxa"/>
          </w:tcPr>
          <w:p w14:paraId="1C9330C3" w14:textId="77777777" w:rsidR="00614F7C" w:rsidRPr="00367BFF" w:rsidRDefault="00614F7C" w:rsidP="00614F7C">
            <w:pPr>
              <w:pStyle w:val="USBodyText"/>
            </w:pPr>
            <w:r w:rsidRPr="00367BFF">
              <w:t>Model/type</w:t>
            </w:r>
          </w:p>
        </w:tc>
        <w:tc>
          <w:tcPr>
            <w:tcW w:w="2525" w:type="dxa"/>
          </w:tcPr>
          <w:p w14:paraId="55C269CD" w14:textId="5A5CC979" w:rsidR="00614F7C" w:rsidRPr="00367BFF" w:rsidRDefault="00614F7C" w:rsidP="00614F7C">
            <w:pPr>
              <w:pStyle w:val="USBodyText"/>
            </w:pPr>
            <w:r w:rsidRPr="00367BFF">
              <w:t>_________</w:t>
            </w:r>
            <w:r>
              <w:t>_____________</w:t>
            </w:r>
          </w:p>
        </w:tc>
      </w:tr>
      <w:tr w:rsidR="002947CC" w:rsidRPr="00367BFF" w14:paraId="27084FD6" w14:textId="77777777" w:rsidTr="0052231D">
        <w:trPr>
          <w:gridAfter w:val="1"/>
          <w:wAfter w:w="7" w:type="dxa"/>
          <w:trHeight w:val="400"/>
        </w:trPr>
        <w:tc>
          <w:tcPr>
            <w:tcW w:w="2964" w:type="dxa"/>
          </w:tcPr>
          <w:p w14:paraId="5466EFA2" w14:textId="59C5F0FA" w:rsidR="002947CC" w:rsidRPr="00367BFF" w:rsidRDefault="002947CC" w:rsidP="002947CC">
            <w:pPr>
              <w:pStyle w:val="USBodyText"/>
              <w:jc w:val="left"/>
            </w:pPr>
            <w:r>
              <w:t>Steam Turbine Generator(s)</w:t>
            </w:r>
          </w:p>
        </w:tc>
        <w:tc>
          <w:tcPr>
            <w:tcW w:w="2154" w:type="dxa"/>
          </w:tcPr>
          <w:p w14:paraId="0C03F7D1" w14:textId="724183A7" w:rsidR="002947CC" w:rsidRPr="00367BFF" w:rsidRDefault="002947CC" w:rsidP="002947CC">
            <w:pPr>
              <w:pStyle w:val="USBodyText"/>
            </w:pPr>
            <w:r>
              <w:t>Manufacturer</w:t>
            </w:r>
          </w:p>
        </w:tc>
        <w:tc>
          <w:tcPr>
            <w:tcW w:w="2525" w:type="dxa"/>
          </w:tcPr>
          <w:p w14:paraId="0F46B7DD" w14:textId="2E010D54" w:rsidR="002947CC" w:rsidRPr="00367BFF" w:rsidRDefault="002947CC" w:rsidP="002947CC">
            <w:pPr>
              <w:pStyle w:val="USBodyText"/>
            </w:pPr>
            <w:r w:rsidRPr="00367BFF">
              <w:t>_________</w:t>
            </w:r>
            <w:r>
              <w:t>_____________</w:t>
            </w:r>
          </w:p>
        </w:tc>
      </w:tr>
      <w:tr w:rsidR="002947CC" w:rsidRPr="00367BFF" w14:paraId="269FED07" w14:textId="77777777" w:rsidTr="0052231D">
        <w:trPr>
          <w:gridAfter w:val="1"/>
          <w:wAfter w:w="7" w:type="dxa"/>
          <w:trHeight w:val="400"/>
        </w:trPr>
        <w:tc>
          <w:tcPr>
            <w:tcW w:w="2964" w:type="dxa"/>
          </w:tcPr>
          <w:p w14:paraId="04EB8137" w14:textId="77777777" w:rsidR="002947CC" w:rsidRPr="00367BFF" w:rsidRDefault="002947CC" w:rsidP="002947CC">
            <w:pPr>
              <w:pStyle w:val="USBodyText"/>
              <w:jc w:val="left"/>
            </w:pPr>
          </w:p>
        </w:tc>
        <w:tc>
          <w:tcPr>
            <w:tcW w:w="2154" w:type="dxa"/>
          </w:tcPr>
          <w:p w14:paraId="59C8BE7F" w14:textId="3F8BCC90" w:rsidR="002947CC" w:rsidRPr="00367BFF" w:rsidRDefault="002947CC" w:rsidP="002947CC">
            <w:pPr>
              <w:pStyle w:val="USBodyText"/>
            </w:pPr>
            <w:r>
              <w:t>Model/type</w:t>
            </w:r>
          </w:p>
        </w:tc>
        <w:tc>
          <w:tcPr>
            <w:tcW w:w="2525" w:type="dxa"/>
          </w:tcPr>
          <w:p w14:paraId="0540EBBA" w14:textId="0A212430" w:rsidR="002947CC" w:rsidRPr="00367BFF" w:rsidRDefault="002947CC" w:rsidP="002947CC">
            <w:pPr>
              <w:pStyle w:val="USBodyText"/>
            </w:pPr>
            <w:r w:rsidRPr="00367BFF">
              <w:t>_________</w:t>
            </w:r>
            <w:r>
              <w:t>_____________</w:t>
            </w:r>
          </w:p>
        </w:tc>
      </w:tr>
      <w:tr w:rsidR="002947CC" w:rsidRPr="00367BFF" w14:paraId="01C8D5A9" w14:textId="77777777" w:rsidTr="0052231D">
        <w:trPr>
          <w:gridAfter w:val="1"/>
          <w:wAfter w:w="7" w:type="dxa"/>
          <w:trHeight w:val="400"/>
        </w:trPr>
        <w:tc>
          <w:tcPr>
            <w:tcW w:w="2964" w:type="dxa"/>
          </w:tcPr>
          <w:p w14:paraId="0153CC95" w14:textId="78FEE5E7" w:rsidR="002947CC" w:rsidRPr="00367BFF" w:rsidRDefault="002947CC" w:rsidP="002947CC">
            <w:pPr>
              <w:pStyle w:val="USBodyText"/>
              <w:jc w:val="left"/>
            </w:pPr>
            <w:r>
              <w:t>Heat Recovery Steam Generator(s)</w:t>
            </w:r>
          </w:p>
        </w:tc>
        <w:tc>
          <w:tcPr>
            <w:tcW w:w="2154" w:type="dxa"/>
          </w:tcPr>
          <w:p w14:paraId="06DC2961" w14:textId="09941220" w:rsidR="002947CC" w:rsidRPr="00367BFF" w:rsidRDefault="002947CC" w:rsidP="002947CC">
            <w:pPr>
              <w:pStyle w:val="USBodyText"/>
            </w:pPr>
            <w:r>
              <w:t>Manufacturer</w:t>
            </w:r>
          </w:p>
        </w:tc>
        <w:tc>
          <w:tcPr>
            <w:tcW w:w="2525" w:type="dxa"/>
          </w:tcPr>
          <w:p w14:paraId="472C1906" w14:textId="15BDED4D" w:rsidR="002947CC" w:rsidRPr="00367BFF" w:rsidRDefault="002947CC" w:rsidP="002947CC">
            <w:pPr>
              <w:pStyle w:val="USBodyText"/>
            </w:pPr>
            <w:r w:rsidRPr="00367BFF">
              <w:t>_________</w:t>
            </w:r>
            <w:r>
              <w:t>_____________</w:t>
            </w:r>
          </w:p>
        </w:tc>
      </w:tr>
      <w:tr w:rsidR="002947CC" w:rsidRPr="00367BFF" w14:paraId="7842B19C" w14:textId="77777777" w:rsidTr="0052231D">
        <w:trPr>
          <w:gridAfter w:val="1"/>
          <w:wAfter w:w="7" w:type="dxa"/>
          <w:trHeight w:val="400"/>
        </w:trPr>
        <w:tc>
          <w:tcPr>
            <w:tcW w:w="2964" w:type="dxa"/>
          </w:tcPr>
          <w:p w14:paraId="10B9615B" w14:textId="77777777" w:rsidR="002947CC" w:rsidRPr="00367BFF" w:rsidRDefault="002947CC" w:rsidP="002947CC">
            <w:pPr>
              <w:pStyle w:val="USBodyText"/>
              <w:jc w:val="left"/>
            </w:pPr>
          </w:p>
        </w:tc>
        <w:tc>
          <w:tcPr>
            <w:tcW w:w="2154" w:type="dxa"/>
          </w:tcPr>
          <w:p w14:paraId="32D892F0" w14:textId="1087F9BE" w:rsidR="002947CC" w:rsidRPr="00367BFF" w:rsidRDefault="002947CC" w:rsidP="002947CC">
            <w:pPr>
              <w:pStyle w:val="USBodyText"/>
            </w:pPr>
            <w:r>
              <w:t>Model/type</w:t>
            </w:r>
          </w:p>
        </w:tc>
        <w:tc>
          <w:tcPr>
            <w:tcW w:w="2525" w:type="dxa"/>
          </w:tcPr>
          <w:p w14:paraId="3989D87B" w14:textId="232265B6" w:rsidR="002947CC" w:rsidRPr="00367BFF" w:rsidRDefault="002947CC" w:rsidP="002947CC">
            <w:pPr>
              <w:pStyle w:val="USBodyText"/>
            </w:pPr>
            <w:r w:rsidRPr="00367BFF">
              <w:t>_________</w:t>
            </w:r>
            <w:r>
              <w:t>_____________</w:t>
            </w:r>
          </w:p>
        </w:tc>
      </w:tr>
      <w:tr w:rsidR="0052231D" w:rsidRPr="0052231D" w14:paraId="7AAD95C8" w14:textId="77777777" w:rsidTr="0052231D">
        <w:tblPrEx>
          <w:tblLook w:val="04A0" w:firstRow="1" w:lastRow="0" w:firstColumn="1" w:lastColumn="0" w:noHBand="0" w:noVBand="1"/>
        </w:tblPrEx>
        <w:trPr>
          <w:trHeight w:val="400"/>
        </w:trPr>
        <w:tc>
          <w:tcPr>
            <w:tcW w:w="2964" w:type="dxa"/>
            <w:tcBorders>
              <w:top w:val="double" w:sz="4" w:space="0" w:color="3E6EA3"/>
              <w:left w:val="double" w:sz="4" w:space="0" w:color="3E6EA3"/>
              <w:bottom w:val="single" w:sz="4" w:space="0" w:color="3E6EA3"/>
              <w:right w:val="single" w:sz="4" w:space="0" w:color="3E6EA3"/>
            </w:tcBorders>
            <w:hideMark/>
          </w:tcPr>
          <w:p w14:paraId="2D36B14A" w14:textId="77777777" w:rsidR="0052231D" w:rsidRPr="0052231D" w:rsidRDefault="0052231D" w:rsidP="0052231D">
            <w:pPr>
              <w:jc w:val="left"/>
              <w:rPr>
                <w:rFonts w:eastAsia="Century Gothic" w:cs="Times New Roman"/>
                <w:lang w:val="en-NZ"/>
              </w:rPr>
            </w:pPr>
            <w:r w:rsidRPr="0052231D">
              <w:rPr>
                <w:rFonts w:eastAsia="Century Gothic" w:cs="Times New Roman"/>
                <w:lang w:val="en-NZ"/>
              </w:rPr>
              <w:t>Once Through Steam Generator(s)</w:t>
            </w:r>
          </w:p>
        </w:tc>
        <w:tc>
          <w:tcPr>
            <w:tcW w:w="2154" w:type="dxa"/>
            <w:tcBorders>
              <w:top w:val="double" w:sz="4" w:space="0" w:color="3E6EA3"/>
              <w:left w:val="single" w:sz="4" w:space="0" w:color="3E6EA3"/>
              <w:bottom w:val="single" w:sz="4" w:space="0" w:color="3E6EA3"/>
              <w:right w:val="single" w:sz="4" w:space="0" w:color="3E6EA3"/>
            </w:tcBorders>
            <w:hideMark/>
          </w:tcPr>
          <w:p w14:paraId="263C4212" w14:textId="77777777" w:rsidR="0052231D" w:rsidRPr="0052231D" w:rsidRDefault="0052231D" w:rsidP="0052231D">
            <w:pPr>
              <w:rPr>
                <w:rFonts w:eastAsia="Century Gothic" w:cs="Times New Roman"/>
                <w:lang w:val="en-NZ"/>
              </w:rPr>
            </w:pPr>
            <w:r w:rsidRPr="0052231D">
              <w:rPr>
                <w:rFonts w:eastAsia="Century Gothic" w:cs="Times New Roman"/>
                <w:lang w:val="en-NZ"/>
              </w:rPr>
              <w:t>Manufacturer</w:t>
            </w:r>
          </w:p>
        </w:tc>
        <w:tc>
          <w:tcPr>
            <w:tcW w:w="2532" w:type="dxa"/>
            <w:gridSpan w:val="2"/>
            <w:tcBorders>
              <w:top w:val="double" w:sz="4" w:space="0" w:color="3E6EA3"/>
              <w:left w:val="single" w:sz="4" w:space="0" w:color="3E6EA3"/>
              <w:bottom w:val="single" w:sz="4" w:space="0" w:color="3E6EA3"/>
              <w:right w:val="double" w:sz="4" w:space="0" w:color="3E6EA3"/>
            </w:tcBorders>
            <w:hideMark/>
          </w:tcPr>
          <w:p w14:paraId="70BF6C60" w14:textId="77777777" w:rsidR="0052231D" w:rsidRPr="0052231D" w:rsidRDefault="0052231D" w:rsidP="0052231D">
            <w:pPr>
              <w:rPr>
                <w:rFonts w:eastAsia="Century Gothic" w:cs="Times New Roman"/>
                <w:lang w:val="en-NZ"/>
              </w:rPr>
            </w:pPr>
            <w:r w:rsidRPr="0052231D">
              <w:rPr>
                <w:rFonts w:eastAsia="Century Gothic" w:cs="Times New Roman"/>
                <w:lang w:val="en-NZ"/>
              </w:rPr>
              <w:t>______________________</w:t>
            </w:r>
          </w:p>
        </w:tc>
      </w:tr>
      <w:tr w:rsidR="0052231D" w:rsidRPr="0052231D" w14:paraId="2B41823D" w14:textId="77777777" w:rsidTr="0052231D">
        <w:tblPrEx>
          <w:tblLook w:val="04A0" w:firstRow="1" w:lastRow="0" w:firstColumn="1" w:lastColumn="0" w:noHBand="0" w:noVBand="1"/>
        </w:tblPrEx>
        <w:trPr>
          <w:trHeight w:val="400"/>
        </w:trPr>
        <w:tc>
          <w:tcPr>
            <w:tcW w:w="2964" w:type="dxa"/>
            <w:tcBorders>
              <w:top w:val="single" w:sz="4" w:space="0" w:color="3E6EA3"/>
              <w:left w:val="double" w:sz="4" w:space="0" w:color="3E6EA3"/>
              <w:bottom w:val="double" w:sz="4" w:space="0" w:color="3E6EA3"/>
              <w:right w:val="single" w:sz="4" w:space="0" w:color="3E6EA3"/>
            </w:tcBorders>
          </w:tcPr>
          <w:p w14:paraId="7058240C" w14:textId="77777777" w:rsidR="0052231D" w:rsidRPr="0052231D" w:rsidRDefault="0052231D" w:rsidP="0052231D">
            <w:pPr>
              <w:jc w:val="left"/>
              <w:rPr>
                <w:rFonts w:eastAsia="Century Gothic" w:cs="Times New Roman"/>
                <w:lang w:val="en-NZ"/>
              </w:rPr>
            </w:pPr>
          </w:p>
        </w:tc>
        <w:tc>
          <w:tcPr>
            <w:tcW w:w="2154" w:type="dxa"/>
            <w:tcBorders>
              <w:top w:val="single" w:sz="4" w:space="0" w:color="3E6EA3"/>
              <w:left w:val="single" w:sz="4" w:space="0" w:color="3E6EA3"/>
              <w:bottom w:val="double" w:sz="4" w:space="0" w:color="3E6EA3"/>
              <w:right w:val="single" w:sz="4" w:space="0" w:color="3E6EA3"/>
            </w:tcBorders>
            <w:hideMark/>
          </w:tcPr>
          <w:p w14:paraId="006BCD16" w14:textId="77777777" w:rsidR="0052231D" w:rsidRPr="0052231D" w:rsidRDefault="0052231D" w:rsidP="0052231D">
            <w:pPr>
              <w:rPr>
                <w:rFonts w:eastAsia="Century Gothic" w:cs="Times New Roman"/>
                <w:lang w:val="en-NZ"/>
              </w:rPr>
            </w:pPr>
            <w:r w:rsidRPr="0052231D">
              <w:rPr>
                <w:rFonts w:eastAsia="Century Gothic" w:cs="Times New Roman"/>
                <w:lang w:val="en-NZ"/>
              </w:rPr>
              <w:t>Model/Type</w:t>
            </w:r>
          </w:p>
        </w:tc>
        <w:tc>
          <w:tcPr>
            <w:tcW w:w="2532" w:type="dxa"/>
            <w:gridSpan w:val="2"/>
            <w:tcBorders>
              <w:top w:val="single" w:sz="4" w:space="0" w:color="3E6EA3"/>
              <w:left w:val="single" w:sz="4" w:space="0" w:color="3E6EA3"/>
              <w:bottom w:val="double" w:sz="4" w:space="0" w:color="3E6EA3"/>
              <w:right w:val="double" w:sz="4" w:space="0" w:color="3E6EA3"/>
            </w:tcBorders>
            <w:hideMark/>
          </w:tcPr>
          <w:p w14:paraId="42A767AF" w14:textId="77777777" w:rsidR="0052231D" w:rsidRPr="0052231D" w:rsidRDefault="0052231D" w:rsidP="0052231D">
            <w:pPr>
              <w:rPr>
                <w:rFonts w:eastAsia="Century Gothic" w:cs="Times New Roman"/>
                <w:lang w:val="en-NZ"/>
              </w:rPr>
            </w:pPr>
            <w:r w:rsidRPr="0052231D">
              <w:rPr>
                <w:rFonts w:eastAsia="Century Gothic" w:cs="Times New Roman"/>
                <w:lang w:val="en-NZ"/>
              </w:rPr>
              <w:t>______________________</w:t>
            </w:r>
          </w:p>
        </w:tc>
      </w:tr>
      <w:tr w:rsidR="00471AB6" w:rsidRPr="00367BFF" w14:paraId="66737EA1" w14:textId="77777777" w:rsidTr="0052231D">
        <w:trPr>
          <w:gridAfter w:val="1"/>
          <w:wAfter w:w="7" w:type="dxa"/>
          <w:trHeight w:val="400"/>
        </w:trPr>
        <w:tc>
          <w:tcPr>
            <w:tcW w:w="2964" w:type="dxa"/>
          </w:tcPr>
          <w:p w14:paraId="5851F27A" w14:textId="6A32AC84" w:rsidR="00471AB6" w:rsidRPr="00367BFF" w:rsidRDefault="00471AB6" w:rsidP="002947CC">
            <w:pPr>
              <w:pStyle w:val="USBodyText"/>
              <w:jc w:val="left"/>
            </w:pPr>
            <w:r>
              <w:t>Cooling Tower</w:t>
            </w:r>
          </w:p>
        </w:tc>
        <w:tc>
          <w:tcPr>
            <w:tcW w:w="2154" w:type="dxa"/>
          </w:tcPr>
          <w:p w14:paraId="5AD01141" w14:textId="2B69D328" w:rsidR="00471AB6" w:rsidRPr="00367BFF" w:rsidRDefault="00471AB6" w:rsidP="002947CC">
            <w:pPr>
              <w:pStyle w:val="USBodyText"/>
            </w:pPr>
            <w:r>
              <w:t>Manufacturer</w:t>
            </w:r>
          </w:p>
        </w:tc>
        <w:tc>
          <w:tcPr>
            <w:tcW w:w="2525" w:type="dxa"/>
          </w:tcPr>
          <w:p w14:paraId="7B32C9C5" w14:textId="2A954ADB" w:rsidR="00471AB6" w:rsidRPr="00367BFF" w:rsidRDefault="00471AB6" w:rsidP="002947CC">
            <w:pPr>
              <w:pStyle w:val="USBodyText"/>
            </w:pPr>
            <w:r w:rsidRPr="00367BFF">
              <w:t>_________</w:t>
            </w:r>
            <w:r>
              <w:t>_____________</w:t>
            </w:r>
          </w:p>
        </w:tc>
      </w:tr>
      <w:tr w:rsidR="00471AB6" w:rsidRPr="00367BFF" w14:paraId="4621E2F5" w14:textId="77777777" w:rsidTr="0052231D">
        <w:trPr>
          <w:gridAfter w:val="1"/>
          <w:wAfter w:w="7" w:type="dxa"/>
          <w:trHeight w:val="400"/>
        </w:trPr>
        <w:tc>
          <w:tcPr>
            <w:tcW w:w="2964" w:type="dxa"/>
          </w:tcPr>
          <w:p w14:paraId="77CDCE43" w14:textId="77777777" w:rsidR="00471AB6" w:rsidRPr="00367BFF" w:rsidRDefault="00471AB6" w:rsidP="002947CC">
            <w:pPr>
              <w:pStyle w:val="USBodyText"/>
              <w:jc w:val="left"/>
            </w:pPr>
          </w:p>
        </w:tc>
        <w:tc>
          <w:tcPr>
            <w:tcW w:w="2154" w:type="dxa"/>
          </w:tcPr>
          <w:p w14:paraId="2D6ED022" w14:textId="2B424704" w:rsidR="00471AB6" w:rsidRPr="00367BFF" w:rsidRDefault="00471AB6" w:rsidP="002947CC">
            <w:pPr>
              <w:pStyle w:val="USBodyText"/>
            </w:pPr>
            <w:r>
              <w:t>Model/type</w:t>
            </w:r>
          </w:p>
        </w:tc>
        <w:tc>
          <w:tcPr>
            <w:tcW w:w="2525" w:type="dxa"/>
          </w:tcPr>
          <w:p w14:paraId="0F33827E" w14:textId="64BEF882" w:rsidR="00471AB6" w:rsidRPr="00367BFF" w:rsidRDefault="00471AB6" w:rsidP="002947CC">
            <w:pPr>
              <w:pStyle w:val="USBodyText"/>
            </w:pPr>
            <w:r w:rsidRPr="00367BFF">
              <w:t>_________</w:t>
            </w:r>
            <w:r>
              <w:t>_____________</w:t>
            </w:r>
          </w:p>
        </w:tc>
      </w:tr>
      <w:tr w:rsidR="002947CC" w:rsidRPr="00367BFF" w14:paraId="360BF327" w14:textId="77777777" w:rsidTr="0052231D">
        <w:trPr>
          <w:gridAfter w:val="1"/>
          <w:wAfter w:w="7" w:type="dxa"/>
          <w:trHeight w:val="400"/>
        </w:trPr>
        <w:tc>
          <w:tcPr>
            <w:tcW w:w="2964" w:type="dxa"/>
          </w:tcPr>
          <w:p w14:paraId="288849CB" w14:textId="2AEC4CAC" w:rsidR="002947CC" w:rsidRPr="00367BFF" w:rsidRDefault="002947CC" w:rsidP="002947CC">
            <w:pPr>
              <w:pStyle w:val="USBodyText"/>
              <w:jc w:val="left"/>
            </w:pPr>
            <w:r w:rsidRPr="00367BFF">
              <w:t>Control system</w:t>
            </w:r>
          </w:p>
        </w:tc>
        <w:tc>
          <w:tcPr>
            <w:tcW w:w="2154" w:type="dxa"/>
          </w:tcPr>
          <w:p w14:paraId="0F83B5AF" w14:textId="77777777" w:rsidR="002947CC" w:rsidRPr="00367BFF" w:rsidRDefault="002947CC" w:rsidP="002947CC">
            <w:pPr>
              <w:pStyle w:val="USBodyText"/>
            </w:pPr>
            <w:r w:rsidRPr="00367BFF">
              <w:t>Manufacturer</w:t>
            </w:r>
          </w:p>
        </w:tc>
        <w:tc>
          <w:tcPr>
            <w:tcW w:w="2525" w:type="dxa"/>
          </w:tcPr>
          <w:p w14:paraId="4ADDB23F" w14:textId="4BB54C00" w:rsidR="002947CC" w:rsidRPr="00367BFF" w:rsidRDefault="002947CC" w:rsidP="002947CC">
            <w:pPr>
              <w:pStyle w:val="USBodyText"/>
            </w:pPr>
            <w:r w:rsidRPr="00367BFF">
              <w:t>_________</w:t>
            </w:r>
            <w:r>
              <w:t>_____________</w:t>
            </w:r>
          </w:p>
        </w:tc>
      </w:tr>
      <w:tr w:rsidR="002947CC" w:rsidRPr="00367BFF" w14:paraId="689C45CC" w14:textId="77777777" w:rsidTr="0052231D">
        <w:trPr>
          <w:gridAfter w:val="1"/>
          <w:wAfter w:w="7" w:type="dxa"/>
          <w:trHeight w:val="400"/>
        </w:trPr>
        <w:tc>
          <w:tcPr>
            <w:tcW w:w="2964" w:type="dxa"/>
          </w:tcPr>
          <w:p w14:paraId="037BF7F6" w14:textId="77777777" w:rsidR="002947CC" w:rsidRPr="00367BFF" w:rsidRDefault="002947CC" w:rsidP="002947CC">
            <w:pPr>
              <w:pStyle w:val="USBodyText"/>
              <w:jc w:val="left"/>
            </w:pPr>
          </w:p>
        </w:tc>
        <w:tc>
          <w:tcPr>
            <w:tcW w:w="2154" w:type="dxa"/>
          </w:tcPr>
          <w:p w14:paraId="45E45535" w14:textId="33B3F8E0" w:rsidR="002947CC" w:rsidRPr="00367BFF" w:rsidRDefault="002947CC" w:rsidP="002947CC">
            <w:pPr>
              <w:pStyle w:val="USBodyText"/>
            </w:pPr>
            <w:r w:rsidRPr="00367BFF">
              <w:t xml:space="preserve">Model/type </w:t>
            </w:r>
          </w:p>
        </w:tc>
        <w:tc>
          <w:tcPr>
            <w:tcW w:w="2525" w:type="dxa"/>
          </w:tcPr>
          <w:p w14:paraId="63A5BEF9" w14:textId="555BDCF0" w:rsidR="002947CC" w:rsidRPr="00367BFF" w:rsidRDefault="002947CC" w:rsidP="002947CC">
            <w:pPr>
              <w:pStyle w:val="USBodyText"/>
            </w:pPr>
            <w:r w:rsidRPr="00367BFF">
              <w:t>_________</w:t>
            </w:r>
            <w:r>
              <w:t>_____________</w:t>
            </w:r>
          </w:p>
        </w:tc>
      </w:tr>
      <w:tr w:rsidR="002947CC" w:rsidRPr="00367BFF" w14:paraId="1D17C3B9" w14:textId="77777777" w:rsidTr="0052231D">
        <w:trPr>
          <w:gridAfter w:val="1"/>
          <w:wAfter w:w="7" w:type="dxa"/>
          <w:trHeight w:val="400"/>
        </w:trPr>
        <w:tc>
          <w:tcPr>
            <w:tcW w:w="2964" w:type="dxa"/>
          </w:tcPr>
          <w:p w14:paraId="4E2EA02A" w14:textId="26FECF45" w:rsidR="002947CC" w:rsidRPr="00367BFF" w:rsidRDefault="002947CC" w:rsidP="002947CC">
            <w:pPr>
              <w:pStyle w:val="USBodyText"/>
              <w:jc w:val="left"/>
            </w:pPr>
            <w:r w:rsidRPr="00367BFF">
              <w:t>Generator Step-up Transformers</w:t>
            </w:r>
          </w:p>
        </w:tc>
        <w:tc>
          <w:tcPr>
            <w:tcW w:w="2154" w:type="dxa"/>
          </w:tcPr>
          <w:p w14:paraId="6DC34B2A" w14:textId="77777777" w:rsidR="002947CC" w:rsidRPr="00367BFF" w:rsidRDefault="002947CC" w:rsidP="002947CC">
            <w:pPr>
              <w:pStyle w:val="USBodyText"/>
            </w:pPr>
            <w:r w:rsidRPr="00367BFF">
              <w:t>Manufacturer</w:t>
            </w:r>
          </w:p>
        </w:tc>
        <w:tc>
          <w:tcPr>
            <w:tcW w:w="2525" w:type="dxa"/>
          </w:tcPr>
          <w:p w14:paraId="78277746" w14:textId="589E6234" w:rsidR="002947CC" w:rsidRPr="00367BFF" w:rsidRDefault="002947CC" w:rsidP="002947CC">
            <w:pPr>
              <w:pStyle w:val="USBodyText"/>
            </w:pPr>
            <w:r w:rsidRPr="00367BFF">
              <w:t>_________</w:t>
            </w:r>
            <w:r>
              <w:t>_____________</w:t>
            </w:r>
          </w:p>
        </w:tc>
      </w:tr>
      <w:tr w:rsidR="002947CC" w:rsidRPr="00367BFF" w14:paraId="59840BC5" w14:textId="77777777" w:rsidTr="0052231D">
        <w:trPr>
          <w:gridAfter w:val="1"/>
          <w:wAfter w:w="7" w:type="dxa"/>
          <w:trHeight w:val="400"/>
        </w:trPr>
        <w:tc>
          <w:tcPr>
            <w:tcW w:w="2964" w:type="dxa"/>
          </w:tcPr>
          <w:p w14:paraId="33BC5D76" w14:textId="50D56E8C" w:rsidR="002947CC" w:rsidRPr="00367BFF" w:rsidRDefault="002947CC" w:rsidP="002947CC">
            <w:pPr>
              <w:pStyle w:val="USBodyText"/>
              <w:jc w:val="left"/>
            </w:pPr>
          </w:p>
        </w:tc>
        <w:tc>
          <w:tcPr>
            <w:tcW w:w="2154" w:type="dxa"/>
          </w:tcPr>
          <w:p w14:paraId="5C5A35C2" w14:textId="6954624E" w:rsidR="002947CC" w:rsidRPr="00367BFF" w:rsidRDefault="002947CC" w:rsidP="002947CC">
            <w:pPr>
              <w:pStyle w:val="USBodyText"/>
            </w:pPr>
            <w:r w:rsidRPr="00367BFF">
              <w:t>Model/type</w:t>
            </w:r>
          </w:p>
        </w:tc>
        <w:tc>
          <w:tcPr>
            <w:tcW w:w="2525" w:type="dxa"/>
          </w:tcPr>
          <w:p w14:paraId="0BCD2EAB" w14:textId="087AD267" w:rsidR="002947CC" w:rsidRPr="00367BFF" w:rsidRDefault="002947CC" w:rsidP="002947CC">
            <w:pPr>
              <w:pStyle w:val="USBodyText"/>
            </w:pPr>
            <w:r w:rsidRPr="00367BFF">
              <w:t>_________</w:t>
            </w:r>
            <w:r>
              <w:t>_____________</w:t>
            </w:r>
          </w:p>
        </w:tc>
      </w:tr>
      <w:tr w:rsidR="0052231D" w14:paraId="037B7159" w14:textId="77777777" w:rsidTr="0052231D">
        <w:trPr>
          <w:gridAfter w:val="1"/>
          <w:wAfter w:w="7" w:type="dxa"/>
          <w:trHeight w:val="400"/>
        </w:trPr>
        <w:tc>
          <w:tcPr>
            <w:tcW w:w="2964" w:type="dxa"/>
            <w:tcBorders>
              <w:top w:val="single" w:sz="4" w:space="0" w:color="3E6EA3"/>
              <w:left w:val="double" w:sz="4" w:space="0" w:color="3E6EA3"/>
              <w:bottom w:val="single" w:sz="4" w:space="0" w:color="3E6EA3"/>
              <w:right w:val="single" w:sz="4" w:space="0" w:color="3E6EA3"/>
            </w:tcBorders>
          </w:tcPr>
          <w:p w14:paraId="61499BC0" w14:textId="77777777" w:rsidR="0052231D" w:rsidRPr="0052231D" w:rsidRDefault="0052231D">
            <w:pPr>
              <w:pStyle w:val="USBodyText"/>
              <w:jc w:val="left"/>
            </w:pPr>
            <w:r w:rsidRPr="0052231D">
              <w:lastRenderedPageBreak/>
              <w:t>Medium Voltage Switchgear</w:t>
            </w:r>
          </w:p>
        </w:tc>
        <w:tc>
          <w:tcPr>
            <w:tcW w:w="2154" w:type="dxa"/>
            <w:tcBorders>
              <w:top w:val="single" w:sz="4" w:space="0" w:color="3E6EA3"/>
              <w:left w:val="single" w:sz="4" w:space="0" w:color="3E6EA3"/>
              <w:bottom w:val="single" w:sz="4" w:space="0" w:color="3E6EA3"/>
              <w:right w:val="single" w:sz="4" w:space="0" w:color="3E6EA3"/>
            </w:tcBorders>
          </w:tcPr>
          <w:p w14:paraId="5FE8F8ED" w14:textId="77777777" w:rsidR="0052231D" w:rsidRPr="0052231D" w:rsidRDefault="0052231D">
            <w:pPr>
              <w:pStyle w:val="USBodyText"/>
            </w:pPr>
            <w:r w:rsidRPr="0052231D">
              <w:t>Manufacturer</w:t>
            </w:r>
          </w:p>
        </w:tc>
        <w:tc>
          <w:tcPr>
            <w:tcW w:w="2525" w:type="dxa"/>
            <w:tcBorders>
              <w:top w:val="single" w:sz="4" w:space="0" w:color="3E6EA3"/>
              <w:left w:val="single" w:sz="4" w:space="0" w:color="3E6EA3"/>
              <w:bottom w:val="single" w:sz="4" w:space="0" w:color="3E6EA3"/>
              <w:right w:val="double" w:sz="4" w:space="0" w:color="3E6EA3"/>
            </w:tcBorders>
          </w:tcPr>
          <w:p w14:paraId="07A296AF" w14:textId="77777777" w:rsidR="0052231D" w:rsidRPr="0052231D" w:rsidRDefault="0052231D">
            <w:pPr>
              <w:pStyle w:val="USBodyText"/>
            </w:pPr>
            <w:r w:rsidRPr="0052231D">
              <w:t>______________________</w:t>
            </w:r>
          </w:p>
        </w:tc>
      </w:tr>
      <w:tr w:rsidR="0052231D" w14:paraId="6D0F9A4E" w14:textId="77777777" w:rsidTr="0052231D">
        <w:trPr>
          <w:gridAfter w:val="1"/>
          <w:wAfter w:w="7" w:type="dxa"/>
          <w:trHeight w:val="400"/>
        </w:trPr>
        <w:tc>
          <w:tcPr>
            <w:tcW w:w="2964" w:type="dxa"/>
            <w:tcBorders>
              <w:top w:val="single" w:sz="4" w:space="0" w:color="3E6EA3"/>
              <w:left w:val="double" w:sz="4" w:space="0" w:color="3E6EA3"/>
              <w:bottom w:val="single" w:sz="4" w:space="0" w:color="3E6EA3"/>
              <w:right w:val="single" w:sz="4" w:space="0" w:color="3E6EA3"/>
            </w:tcBorders>
          </w:tcPr>
          <w:p w14:paraId="31B81888" w14:textId="77777777" w:rsidR="0052231D" w:rsidRPr="0052231D" w:rsidRDefault="0052231D">
            <w:pPr>
              <w:pStyle w:val="USBodyText"/>
              <w:jc w:val="left"/>
            </w:pPr>
          </w:p>
        </w:tc>
        <w:tc>
          <w:tcPr>
            <w:tcW w:w="2154" w:type="dxa"/>
            <w:tcBorders>
              <w:top w:val="single" w:sz="4" w:space="0" w:color="3E6EA3"/>
              <w:left w:val="single" w:sz="4" w:space="0" w:color="3E6EA3"/>
              <w:bottom w:val="single" w:sz="4" w:space="0" w:color="3E6EA3"/>
              <w:right w:val="single" w:sz="4" w:space="0" w:color="3E6EA3"/>
            </w:tcBorders>
          </w:tcPr>
          <w:p w14:paraId="7E91F1E5" w14:textId="77777777" w:rsidR="0052231D" w:rsidRPr="0052231D" w:rsidRDefault="0052231D">
            <w:pPr>
              <w:pStyle w:val="USBodyText"/>
            </w:pPr>
            <w:r w:rsidRPr="0052231D">
              <w:t>Model/type</w:t>
            </w:r>
          </w:p>
        </w:tc>
        <w:tc>
          <w:tcPr>
            <w:tcW w:w="2525" w:type="dxa"/>
            <w:tcBorders>
              <w:top w:val="single" w:sz="4" w:space="0" w:color="3E6EA3"/>
              <w:left w:val="single" w:sz="4" w:space="0" w:color="3E6EA3"/>
              <w:bottom w:val="single" w:sz="4" w:space="0" w:color="3E6EA3"/>
              <w:right w:val="double" w:sz="4" w:space="0" w:color="3E6EA3"/>
            </w:tcBorders>
          </w:tcPr>
          <w:p w14:paraId="3FF9CBE3" w14:textId="77777777" w:rsidR="0052231D" w:rsidRPr="0052231D" w:rsidRDefault="0052231D">
            <w:pPr>
              <w:pStyle w:val="USBodyText"/>
            </w:pPr>
            <w:r w:rsidRPr="0052231D">
              <w:t>______________________</w:t>
            </w:r>
          </w:p>
        </w:tc>
      </w:tr>
      <w:tr w:rsidR="00564E7A" w:rsidRPr="00367BFF" w14:paraId="69DDC7DF" w14:textId="77777777" w:rsidTr="0052231D">
        <w:trPr>
          <w:gridAfter w:val="1"/>
          <w:wAfter w:w="7" w:type="dxa"/>
          <w:trHeight w:val="400"/>
        </w:trPr>
        <w:tc>
          <w:tcPr>
            <w:tcW w:w="2964" w:type="dxa"/>
          </w:tcPr>
          <w:p w14:paraId="6C242F88" w14:textId="7BAAA74C" w:rsidR="00564E7A" w:rsidRPr="00367BFF" w:rsidRDefault="00564E7A" w:rsidP="00564E7A">
            <w:pPr>
              <w:pStyle w:val="USBodyText"/>
              <w:jc w:val="left"/>
            </w:pPr>
            <w:r>
              <w:t xml:space="preserve">Solar </w:t>
            </w:r>
            <w:r w:rsidR="00A9511B">
              <w:t>Photo</w:t>
            </w:r>
            <w:r w:rsidR="00AC70B9">
              <w:t xml:space="preserve"> </w:t>
            </w:r>
            <w:r w:rsidR="00A9511B">
              <w:t>voltaic</w:t>
            </w:r>
          </w:p>
        </w:tc>
        <w:tc>
          <w:tcPr>
            <w:tcW w:w="2154" w:type="dxa"/>
          </w:tcPr>
          <w:p w14:paraId="434060FA" w14:textId="70E11673" w:rsidR="00564E7A" w:rsidRPr="00367BFF" w:rsidRDefault="00564E7A" w:rsidP="00564E7A">
            <w:pPr>
              <w:pStyle w:val="USBodyText"/>
            </w:pPr>
            <w:r>
              <w:t>Manufacturer</w:t>
            </w:r>
          </w:p>
        </w:tc>
        <w:tc>
          <w:tcPr>
            <w:tcW w:w="2525" w:type="dxa"/>
          </w:tcPr>
          <w:p w14:paraId="17D5384E" w14:textId="06272108" w:rsidR="00564E7A" w:rsidRPr="00367BFF" w:rsidRDefault="00564E7A" w:rsidP="00564E7A">
            <w:pPr>
              <w:pStyle w:val="USBodyText"/>
            </w:pPr>
            <w:r w:rsidRPr="00367BFF">
              <w:t>_________</w:t>
            </w:r>
            <w:r>
              <w:t>_____________</w:t>
            </w:r>
          </w:p>
        </w:tc>
      </w:tr>
      <w:tr w:rsidR="00564E7A" w:rsidRPr="00367BFF" w14:paraId="703334D3" w14:textId="77777777" w:rsidTr="0052231D">
        <w:trPr>
          <w:gridAfter w:val="1"/>
          <w:wAfter w:w="7" w:type="dxa"/>
          <w:trHeight w:val="400"/>
        </w:trPr>
        <w:tc>
          <w:tcPr>
            <w:tcW w:w="2964" w:type="dxa"/>
          </w:tcPr>
          <w:p w14:paraId="521885A9" w14:textId="77777777" w:rsidR="00564E7A" w:rsidRPr="00367BFF" w:rsidRDefault="00564E7A" w:rsidP="00564E7A">
            <w:pPr>
              <w:pStyle w:val="USBodyText"/>
              <w:jc w:val="left"/>
            </w:pPr>
          </w:p>
        </w:tc>
        <w:tc>
          <w:tcPr>
            <w:tcW w:w="2154" w:type="dxa"/>
          </w:tcPr>
          <w:p w14:paraId="11CC7C4A" w14:textId="262AEF13" w:rsidR="00564E7A" w:rsidRPr="00367BFF" w:rsidRDefault="00564E7A" w:rsidP="00564E7A">
            <w:pPr>
              <w:pStyle w:val="USBodyText"/>
            </w:pPr>
            <w:r>
              <w:t>Model/type</w:t>
            </w:r>
          </w:p>
        </w:tc>
        <w:tc>
          <w:tcPr>
            <w:tcW w:w="2525" w:type="dxa"/>
          </w:tcPr>
          <w:p w14:paraId="6CC8D8D4" w14:textId="58226419" w:rsidR="00564E7A" w:rsidRPr="00367BFF" w:rsidRDefault="00564E7A" w:rsidP="00564E7A">
            <w:pPr>
              <w:pStyle w:val="USBodyText"/>
            </w:pPr>
            <w:r w:rsidRPr="00367BFF">
              <w:t>_________</w:t>
            </w:r>
            <w:r>
              <w:t>_____________</w:t>
            </w:r>
          </w:p>
        </w:tc>
      </w:tr>
      <w:tr w:rsidR="00564E7A" w:rsidRPr="00367BFF" w14:paraId="6602320D" w14:textId="77777777" w:rsidTr="0052231D">
        <w:trPr>
          <w:gridAfter w:val="1"/>
          <w:wAfter w:w="7" w:type="dxa"/>
          <w:trHeight w:val="400"/>
        </w:trPr>
        <w:tc>
          <w:tcPr>
            <w:tcW w:w="2964" w:type="dxa"/>
          </w:tcPr>
          <w:p w14:paraId="777E6D92" w14:textId="420ACE47" w:rsidR="00564E7A" w:rsidRPr="00367BFF" w:rsidRDefault="00564E7A" w:rsidP="00564E7A">
            <w:pPr>
              <w:pStyle w:val="USBodyText"/>
              <w:jc w:val="left"/>
            </w:pPr>
            <w:r>
              <w:t>Inverters</w:t>
            </w:r>
          </w:p>
        </w:tc>
        <w:tc>
          <w:tcPr>
            <w:tcW w:w="2154" w:type="dxa"/>
          </w:tcPr>
          <w:p w14:paraId="483E8209" w14:textId="3A66F5C3" w:rsidR="00564E7A" w:rsidRPr="00367BFF" w:rsidRDefault="00564E7A" w:rsidP="00564E7A">
            <w:pPr>
              <w:pStyle w:val="USBodyText"/>
            </w:pPr>
            <w:r>
              <w:t>Manufacturer</w:t>
            </w:r>
          </w:p>
        </w:tc>
        <w:tc>
          <w:tcPr>
            <w:tcW w:w="2525" w:type="dxa"/>
          </w:tcPr>
          <w:p w14:paraId="210F60D3" w14:textId="1AEF1C26" w:rsidR="00564E7A" w:rsidRPr="00367BFF" w:rsidRDefault="00564E7A" w:rsidP="00564E7A">
            <w:pPr>
              <w:pStyle w:val="USBodyText"/>
            </w:pPr>
            <w:r w:rsidRPr="00367BFF">
              <w:t>_________</w:t>
            </w:r>
            <w:r>
              <w:t>_____________</w:t>
            </w:r>
          </w:p>
        </w:tc>
      </w:tr>
      <w:tr w:rsidR="00564E7A" w:rsidRPr="00367BFF" w14:paraId="7406CC30" w14:textId="77777777" w:rsidTr="0052231D">
        <w:trPr>
          <w:gridAfter w:val="1"/>
          <w:wAfter w:w="7" w:type="dxa"/>
          <w:trHeight w:val="400"/>
        </w:trPr>
        <w:tc>
          <w:tcPr>
            <w:tcW w:w="2964" w:type="dxa"/>
          </w:tcPr>
          <w:p w14:paraId="3049AB46" w14:textId="77777777" w:rsidR="00564E7A" w:rsidRPr="00367BFF" w:rsidRDefault="00564E7A" w:rsidP="00564E7A">
            <w:pPr>
              <w:pStyle w:val="USBodyText"/>
              <w:jc w:val="left"/>
            </w:pPr>
          </w:p>
        </w:tc>
        <w:tc>
          <w:tcPr>
            <w:tcW w:w="2154" w:type="dxa"/>
          </w:tcPr>
          <w:p w14:paraId="153C56A7" w14:textId="62179D44" w:rsidR="00564E7A" w:rsidRPr="00367BFF" w:rsidRDefault="00564E7A" w:rsidP="00564E7A">
            <w:pPr>
              <w:pStyle w:val="USBodyText"/>
            </w:pPr>
            <w:r>
              <w:t>Model/type</w:t>
            </w:r>
          </w:p>
        </w:tc>
        <w:tc>
          <w:tcPr>
            <w:tcW w:w="2525" w:type="dxa"/>
          </w:tcPr>
          <w:p w14:paraId="46D4FD50" w14:textId="3EF93423" w:rsidR="00564E7A" w:rsidRPr="00367BFF" w:rsidRDefault="00564E7A" w:rsidP="00564E7A">
            <w:pPr>
              <w:pStyle w:val="USBodyText"/>
            </w:pPr>
            <w:r w:rsidRPr="00367BFF">
              <w:t>_________</w:t>
            </w:r>
            <w:r>
              <w:t>_____________</w:t>
            </w:r>
          </w:p>
        </w:tc>
      </w:tr>
      <w:tr w:rsidR="00564E7A" w:rsidRPr="00367BFF" w14:paraId="33C3B8AC" w14:textId="77777777" w:rsidTr="0052231D">
        <w:trPr>
          <w:gridAfter w:val="1"/>
          <w:wAfter w:w="7" w:type="dxa"/>
          <w:trHeight w:val="400"/>
        </w:trPr>
        <w:tc>
          <w:tcPr>
            <w:tcW w:w="2964" w:type="dxa"/>
          </w:tcPr>
          <w:p w14:paraId="0659C98D" w14:textId="111CD300" w:rsidR="00564E7A" w:rsidRPr="00367BFF" w:rsidRDefault="00564E7A" w:rsidP="00564E7A">
            <w:pPr>
              <w:pStyle w:val="USBodyText"/>
              <w:jc w:val="left"/>
            </w:pPr>
            <w:r>
              <w:t>Wind Turbines</w:t>
            </w:r>
          </w:p>
        </w:tc>
        <w:tc>
          <w:tcPr>
            <w:tcW w:w="2154" w:type="dxa"/>
          </w:tcPr>
          <w:p w14:paraId="3D95DFB1" w14:textId="7951F4E8" w:rsidR="00564E7A" w:rsidRPr="00367BFF" w:rsidRDefault="00564E7A" w:rsidP="00564E7A">
            <w:pPr>
              <w:pStyle w:val="USBodyText"/>
            </w:pPr>
            <w:r w:rsidRPr="00367BFF">
              <w:t>Manufacturer</w:t>
            </w:r>
          </w:p>
        </w:tc>
        <w:tc>
          <w:tcPr>
            <w:tcW w:w="2525" w:type="dxa"/>
          </w:tcPr>
          <w:p w14:paraId="39B36F5B" w14:textId="582D7273" w:rsidR="00564E7A" w:rsidRPr="00367BFF" w:rsidRDefault="00564E7A" w:rsidP="00564E7A">
            <w:pPr>
              <w:pStyle w:val="USBodyText"/>
            </w:pPr>
            <w:r w:rsidRPr="00367BFF">
              <w:t>_________</w:t>
            </w:r>
            <w:r>
              <w:t>_____________</w:t>
            </w:r>
          </w:p>
        </w:tc>
      </w:tr>
      <w:tr w:rsidR="00564E7A" w:rsidRPr="00367BFF" w14:paraId="24D4A6F5" w14:textId="77777777" w:rsidTr="0052231D">
        <w:trPr>
          <w:gridAfter w:val="1"/>
          <w:wAfter w:w="7" w:type="dxa"/>
          <w:trHeight w:val="400"/>
        </w:trPr>
        <w:tc>
          <w:tcPr>
            <w:tcW w:w="2964" w:type="dxa"/>
          </w:tcPr>
          <w:p w14:paraId="76906451" w14:textId="77777777" w:rsidR="00564E7A" w:rsidRPr="00367BFF" w:rsidRDefault="00564E7A" w:rsidP="00564E7A">
            <w:pPr>
              <w:pStyle w:val="USBodyText"/>
              <w:jc w:val="left"/>
            </w:pPr>
          </w:p>
        </w:tc>
        <w:tc>
          <w:tcPr>
            <w:tcW w:w="2154" w:type="dxa"/>
          </w:tcPr>
          <w:p w14:paraId="1C655C5B" w14:textId="628C7D84" w:rsidR="00564E7A" w:rsidRPr="00367BFF" w:rsidRDefault="00564E7A" w:rsidP="00564E7A">
            <w:pPr>
              <w:pStyle w:val="USBodyText"/>
            </w:pPr>
            <w:r w:rsidRPr="00367BFF">
              <w:t xml:space="preserve">Model/type </w:t>
            </w:r>
          </w:p>
        </w:tc>
        <w:tc>
          <w:tcPr>
            <w:tcW w:w="2525" w:type="dxa"/>
          </w:tcPr>
          <w:p w14:paraId="7794DC4E" w14:textId="42B825B1" w:rsidR="00564E7A" w:rsidRPr="00367BFF" w:rsidRDefault="00564E7A" w:rsidP="00564E7A">
            <w:pPr>
              <w:pStyle w:val="USBodyText"/>
            </w:pPr>
            <w:r w:rsidRPr="00367BFF">
              <w:t>_________</w:t>
            </w:r>
            <w:r>
              <w:t>_____________</w:t>
            </w:r>
          </w:p>
        </w:tc>
      </w:tr>
      <w:tr w:rsidR="00564E7A" w:rsidRPr="00367BFF" w14:paraId="2311320F" w14:textId="77777777" w:rsidTr="0052231D">
        <w:trPr>
          <w:gridAfter w:val="1"/>
          <w:wAfter w:w="7" w:type="dxa"/>
          <w:trHeight w:val="400"/>
        </w:trPr>
        <w:tc>
          <w:tcPr>
            <w:tcW w:w="2964" w:type="dxa"/>
          </w:tcPr>
          <w:p w14:paraId="0D15B9FB" w14:textId="3A731E98" w:rsidR="00564E7A" w:rsidRPr="00367BFF" w:rsidRDefault="00AC70B9" w:rsidP="00564E7A">
            <w:pPr>
              <w:pStyle w:val="USBodyText"/>
              <w:jc w:val="left"/>
            </w:pPr>
            <w:r>
              <w:t xml:space="preserve">Battery </w:t>
            </w:r>
            <w:r w:rsidR="00564E7A">
              <w:t>Energy Storage System</w:t>
            </w:r>
          </w:p>
        </w:tc>
        <w:tc>
          <w:tcPr>
            <w:tcW w:w="2154" w:type="dxa"/>
          </w:tcPr>
          <w:p w14:paraId="158C95C6" w14:textId="2D8AD0FE" w:rsidR="00564E7A" w:rsidRPr="00367BFF" w:rsidRDefault="00564E7A" w:rsidP="00564E7A">
            <w:pPr>
              <w:pStyle w:val="USBodyText"/>
            </w:pPr>
            <w:r w:rsidRPr="00367BFF">
              <w:t>Manufacturer</w:t>
            </w:r>
          </w:p>
        </w:tc>
        <w:tc>
          <w:tcPr>
            <w:tcW w:w="2525" w:type="dxa"/>
          </w:tcPr>
          <w:p w14:paraId="4D5A7A43" w14:textId="41806402" w:rsidR="00564E7A" w:rsidRPr="00367BFF" w:rsidRDefault="00564E7A" w:rsidP="00564E7A">
            <w:pPr>
              <w:pStyle w:val="USBodyText"/>
            </w:pPr>
            <w:r w:rsidRPr="00367BFF">
              <w:t>_________</w:t>
            </w:r>
            <w:r>
              <w:t>_____________</w:t>
            </w:r>
          </w:p>
        </w:tc>
      </w:tr>
      <w:tr w:rsidR="00564E7A" w:rsidRPr="00367BFF" w14:paraId="599FA2F6" w14:textId="77777777" w:rsidTr="0052231D">
        <w:trPr>
          <w:gridAfter w:val="1"/>
          <w:wAfter w:w="7" w:type="dxa"/>
          <w:trHeight w:val="400"/>
        </w:trPr>
        <w:tc>
          <w:tcPr>
            <w:tcW w:w="2964" w:type="dxa"/>
          </w:tcPr>
          <w:p w14:paraId="234F641B" w14:textId="77777777" w:rsidR="00564E7A" w:rsidRPr="00367BFF" w:rsidRDefault="00564E7A" w:rsidP="00564E7A">
            <w:pPr>
              <w:pStyle w:val="USBodyText"/>
              <w:jc w:val="left"/>
            </w:pPr>
          </w:p>
        </w:tc>
        <w:tc>
          <w:tcPr>
            <w:tcW w:w="2154" w:type="dxa"/>
          </w:tcPr>
          <w:p w14:paraId="37C01C5A" w14:textId="7589825B" w:rsidR="00564E7A" w:rsidRPr="00367BFF" w:rsidRDefault="00564E7A" w:rsidP="00564E7A">
            <w:pPr>
              <w:pStyle w:val="USBodyText"/>
            </w:pPr>
            <w:r w:rsidRPr="00367BFF">
              <w:t>Model/type</w:t>
            </w:r>
          </w:p>
        </w:tc>
        <w:tc>
          <w:tcPr>
            <w:tcW w:w="2525" w:type="dxa"/>
          </w:tcPr>
          <w:p w14:paraId="600C798B" w14:textId="375AD0E6" w:rsidR="00564E7A" w:rsidRPr="00367BFF" w:rsidRDefault="00564E7A" w:rsidP="00564E7A">
            <w:pPr>
              <w:pStyle w:val="USBodyText"/>
            </w:pPr>
            <w:r w:rsidRPr="00367BFF">
              <w:t>_________</w:t>
            </w:r>
            <w:r>
              <w:t>_____________</w:t>
            </w:r>
          </w:p>
        </w:tc>
      </w:tr>
    </w:tbl>
    <w:p w14:paraId="39C46081" w14:textId="77777777" w:rsidR="00367BFF" w:rsidRPr="00367BFF" w:rsidRDefault="00367BFF" w:rsidP="00367BFF">
      <w:pPr>
        <w:pStyle w:val="USBodyText"/>
      </w:pPr>
    </w:p>
    <w:p w14:paraId="32010978" w14:textId="5329CAA4" w:rsidR="00367BFF" w:rsidRPr="00367BFF" w:rsidRDefault="00367BFF" w:rsidP="00614F7C">
      <w:pPr>
        <w:pStyle w:val="USNumber1"/>
      </w:pPr>
      <w:r w:rsidRPr="00367BFF">
        <w:tab/>
        <w:t>Describe the equipment for filtering at the air inlet for the combustion turbines (for salt, dust, etc.).</w:t>
      </w:r>
    </w:p>
    <w:p w14:paraId="6CD5194E" w14:textId="70A9AEDD" w:rsidR="00367BFF" w:rsidRPr="00F0286F" w:rsidRDefault="000F4A48" w:rsidP="00614F7C">
      <w:pPr>
        <w:pStyle w:val="USNumber1"/>
      </w:pPr>
      <w:r>
        <w:tab/>
        <w:t>Provide a listing of the codes and s</w:t>
      </w:r>
      <w:r w:rsidR="00367BFF" w:rsidRPr="00367BFF">
        <w:t>tandards to be used in design, manufacturing, construction, performance te</w:t>
      </w:r>
      <w:r>
        <w:t>sting, and quality control for civil, e</w:t>
      </w:r>
      <w:r w:rsidR="00367BFF" w:rsidRPr="00367BFF">
        <w:t xml:space="preserve">lectrical, </w:t>
      </w:r>
      <w:r>
        <w:t>mechanical and c</w:t>
      </w:r>
      <w:r w:rsidR="00367BFF" w:rsidRPr="00367BFF">
        <w:t>o</w:t>
      </w:r>
      <w:r>
        <w:t>ntrol/i</w:t>
      </w:r>
      <w:r w:rsidR="00367BFF" w:rsidRPr="00367BFF">
        <w:t xml:space="preserve">nstrumentation works of the Project.  (Refer to Section C, </w:t>
      </w:r>
      <w:r w:rsidR="00367BFF" w:rsidRPr="00F0286F">
        <w:t xml:space="preserve">Article </w:t>
      </w:r>
      <w:r w:rsidR="00F0286F" w:rsidRPr="00F0286F">
        <w:t>2</w:t>
      </w:r>
      <w:r w:rsidR="00367BFF" w:rsidRPr="00F0286F">
        <w:t>).</w:t>
      </w:r>
    </w:p>
    <w:p w14:paraId="4638C7F0" w14:textId="3A24BCDE" w:rsidR="00367BFF" w:rsidRPr="00367BFF" w:rsidRDefault="00367BFF" w:rsidP="00614F7C">
      <w:pPr>
        <w:pStyle w:val="USNumber1"/>
      </w:pPr>
      <w:r w:rsidRPr="00367BFF">
        <w:tab/>
        <w:t>Describe provisions made for SCADA system.</w:t>
      </w:r>
    </w:p>
    <w:p w14:paraId="302B57AD" w14:textId="7261C06B" w:rsidR="00367BFF" w:rsidRPr="00367BFF" w:rsidRDefault="00367BFF" w:rsidP="00614F7C">
      <w:pPr>
        <w:pStyle w:val="USNumber1"/>
      </w:pPr>
      <w:r w:rsidRPr="00367BFF">
        <w:t xml:space="preserve">Provide temperature in combustion chamber at 100% load and for exhaust gas of combustion turbines in simple cycle </w:t>
      </w:r>
      <w:r w:rsidR="000F4A48">
        <w:t xml:space="preserve">at the combustion turbine </w:t>
      </w:r>
      <w:r w:rsidR="004B4631">
        <w:t>exhaust</w:t>
      </w:r>
      <w:r w:rsidR="000F4A48">
        <w:t xml:space="preserve"> and </w:t>
      </w:r>
      <w:r w:rsidRPr="00367BFF">
        <w:t>at the stack outlet.</w:t>
      </w:r>
    </w:p>
    <w:p w14:paraId="72316223" w14:textId="3B48CF93" w:rsidR="00367BFF" w:rsidRDefault="00367BFF" w:rsidP="00F911BF">
      <w:pPr>
        <w:pStyle w:val="Heading2"/>
      </w:pPr>
      <w:bookmarkStart w:id="38" w:name="_Toc275935842"/>
      <w:bookmarkStart w:id="39" w:name="_Toc526151150"/>
      <w:r w:rsidRPr="00367BFF">
        <w:t>Drawings</w:t>
      </w:r>
      <w:bookmarkEnd w:id="38"/>
      <w:bookmarkEnd w:id="39"/>
    </w:p>
    <w:p w14:paraId="73500FBE" w14:textId="159D28FD" w:rsidR="00614F7C" w:rsidRPr="00614F7C" w:rsidRDefault="00614F7C" w:rsidP="00614F7C">
      <w:pPr>
        <w:pStyle w:val="USBodyText"/>
      </w:pPr>
      <w:r>
        <w:t>Provide the following drawings</w:t>
      </w:r>
      <w:r w:rsidRPr="00614F7C">
        <w:t xml:space="preserve"> </w:t>
      </w:r>
      <w:r>
        <w:t>as a minimum:</w:t>
      </w:r>
    </w:p>
    <w:p w14:paraId="0F7C2D5A" w14:textId="77777777" w:rsidR="00614F7C" w:rsidRDefault="00614F7C" w:rsidP="00614F7C">
      <w:pPr>
        <w:pStyle w:val="USBullet1"/>
      </w:pPr>
      <w:r w:rsidRPr="00367BFF">
        <w:t>Conceptual station layout drawings</w:t>
      </w:r>
      <w:r>
        <w:t xml:space="preserve"> </w:t>
      </w:r>
    </w:p>
    <w:p w14:paraId="06926407" w14:textId="77777777" w:rsidR="0052231D" w:rsidRDefault="00614F7C" w:rsidP="00005DFB">
      <w:pPr>
        <w:pStyle w:val="USBullet1"/>
        <w:numPr>
          <w:ilvl w:val="0"/>
          <w:numId w:val="66"/>
        </w:numPr>
      </w:pPr>
      <w:r>
        <w:t>General arrangement</w:t>
      </w:r>
      <w:r w:rsidR="00367BFF" w:rsidRPr="00367BFF">
        <w:t xml:space="preserve"> drawings </w:t>
      </w:r>
      <w:r w:rsidR="0052231D">
        <w:t>of all buildings</w:t>
      </w:r>
    </w:p>
    <w:p w14:paraId="5D985591" w14:textId="0B911F5F" w:rsidR="00367BFF" w:rsidRPr="00367BFF" w:rsidRDefault="0052231D" w:rsidP="00005DFB">
      <w:pPr>
        <w:pStyle w:val="USBullet1"/>
        <w:numPr>
          <w:ilvl w:val="0"/>
          <w:numId w:val="66"/>
        </w:numPr>
      </w:pPr>
      <w:r>
        <w:t xml:space="preserve">Exterior elevation drawings of all buildings </w:t>
      </w:r>
    </w:p>
    <w:p w14:paraId="25FD7908" w14:textId="77777777" w:rsidR="002947CC" w:rsidRDefault="00367BFF" w:rsidP="00614F7C">
      <w:pPr>
        <w:pStyle w:val="USBullet1"/>
      </w:pPr>
      <w:r w:rsidRPr="00367BFF">
        <w:t>Heat balance</w:t>
      </w:r>
      <w:r w:rsidR="002947CC">
        <w:t xml:space="preserve"> diagram</w:t>
      </w:r>
      <w:r w:rsidRPr="00367BFF">
        <w:t xml:space="preserve"> for plant</w:t>
      </w:r>
    </w:p>
    <w:p w14:paraId="7BF4E1B8" w14:textId="4AAFFE68" w:rsidR="00367BFF" w:rsidRPr="00367BFF" w:rsidRDefault="002947CC" w:rsidP="00614F7C">
      <w:pPr>
        <w:pStyle w:val="USBullet1"/>
      </w:pPr>
      <w:r>
        <w:t>Water balance diagram for plant</w:t>
      </w:r>
      <w:r w:rsidR="00367BFF" w:rsidRPr="00367BFF">
        <w:tab/>
      </w:r>
    </w:p>
    <w:p w14:paraId="7C844567" w14:textId="62F2DA32" w:rsidR="00367BFF" w:rsidRPr="00367BFF" w:rsidRDefault="00367BFF" w:rsidP="00614F7C">
      <w:pPr>
        <w:pStyle w:val="USBullet1"/>
      </w:pPr>
      <w:r w:rsidRPr="00367BFF">
        <w:t>P&amp;ID’s o</w:t>
      </w:r>
      <w:r w:rsidR="00614F7C">
        <w:t>f</w:t>
      </w:r>
      <w:r w:rsidRPr="00367BFF">
        <w:t xml:space="preserve"> major systems</w:t>
      </w:r>
      <w:r w:rsidRPr="00367BFF">
        <w:tab/>
      </w:r>
    </w:p>
    <w:p w14:paraId="79678078" w14:textId="77777777" w:rsidR="00367BFF" w:rsidRPr="00367BFF" w:rsidRDefault="00367BFF" w:rsidP="00614F7C">
      <w:pPr>
        <w:pStyle w:val="USBullet1"/>
      </w:pPr>
      <w:r w:rsidRPr="00367BFF">
        <w:t>Single line electrical diagram including protection</w:t>
      </w:r>
      <w:r w:rsidRPr="00367BFF">
        <w:tab/>
      </w:r>
    </w:p>
    <w:p w14:paraId="12B865C5" w14:textId="524B8101" w:rsidR="00367BFF" w:rsidRDefault="00367BFF" w:rsidP="00614F7C">
      <w:pPr>
        <w:pStyle w:val="USBullet1"/>
      </w:pPr>
      <w:r w:rsidRPr="00367BFF">
        <w:t>Control room layout</w:t>
      </w:r>
    </w:p>
    <w:p w14:paraId="35A0EEBD" w14:textId="7FC20B47" w:rsidR="003C164E" w:rsidRDefault="003C164E" w:rsidP="00614F7C">
      <w:pPr>
        <w:pStyle w:val="USBullet1"/>
      </w:pPr>
      <w:r>
        <w:t xml:space="preserve">Pipeline route </w:t>
      </w:r>
    </w:p>
    <w:p w14:paraId="78A27F91" w14:textId="7FD97C77" w:rsidR="003C164E" w:rsidRPr="00367BFF" w:rsidRDefault="003C164E" w:rsidP="00614F7C">
      <w:pPr>
        <w:pStyle w:val="USBullet1"/>
      </w:pPr>
      <w:r>
        <w:t>Transmission Line</w:t>
      </w:r>
    </w:p>
    <w:p w14:paraId="124554DD" w14:textId="77777777" w:rsidR="00367BFF" w:rsidRPr="00367BFF" w:rsidRDefault="00367BFF" w:rsidP="00F911BF">
      <w:pPr>
        <w:pStyle w:val="Heading2"/>
      </w:pPr>
      <w:bookmarkStart w:id="40" w:name="_Toc275935843"/>
      <w:bookmarkStart w:id="41" w:name="_Toc526151151"/>
      <w:r w:rsidRPr="00367BFF">
        <w:lastRenderedPageBreak/>
        <w:t>Proposed Facility Design and Components Experience</w:t>
      </w:r>
      <w:bookmarkEnd w:id="40"/>
      <w:bookmarkEnd w:id="41"/>
    </w:p>
    <w:p w14:paraId="7EEB419B" w14:textId="2A619315" w:rsidR="00367BFF" w:rsidRPr="00367BFF" w:rsidRDefault="00614F7C" w:rsidP="00367BFF">
      <w:pPr>
        <w:pStyle w:val="USBodyText"/>
      </w:pPr>
      <w:r>
        <w:t>Bidder</w:t>
      </w:r>
      <w:r w:rsidR="00367BFF" w:rsidRPr="00367BFF">
        <w:t xml:space="preserve"> shall provide historical data for the following items:</w:t>
      </w:r>
    </w:p>
    <w:p w14:paraId="2240DE8E" w14:textId="0143F026" w:rsidR="00367BFF" w:rsidRPr="00F911BF" w:rsidRDefault="00367BFF" w:rsidP="00F911BF">
      <w:pPr>
        <w:pStyle w:val="Heading3"/>
      </w:pPr>
      <w:bookmarkStart w:id="42" w:name="_Toc526151152"/>
      <w:r w:rsidRPr="00F911BF">
        <w:t>Overall Design of Facility</w:t>
      </w:r>
      <w:bookmarkEnd w:id="42"/>
    </w:p>
    <w:p w14:paraId="2DA6C22E" w14:textId="47A56608" w:rsidR="00367BFF" w:rsidRPr="00367BFF" w:rsidRDefault="00367BFF" w:rsidP="00367BFF">
      <w:pPr>
        <w:pStyle w:val="USBodyText"/>
      </w:pPr>
      <w:r w:rsidRPr="00367BFF">
        <w:t>If a Facility of similar size (100 MW and above) or with similar major equipment (</w:t>
      </w:r>
      <w:r w:rsidR="00B76FAE">
        <w:t>reciprocating</w:t>
      </w:r>
      <w:r w:rsidR="00B76FAE" w:rsidRPr="00367BFF">
        <w:t xml:space="preserve"> </w:t>
      </w:r>
      <w:r w:rsidRPr="00367BFF">
        <w:t>engines</w:t>
      </w:r>
      <w:r w:rsidR="00C45485">
        <w:t>,</w:t>
      </w:r>
      <w:r w:rsidRPr="00367BFF">
        <w:t xml:space="preserve">  combustion turbines</w:t>
      </w:r>
      <w:r w:rsidR="00C45485">
        <w:t xml:space="preserve">, solar modules, inverters, wind turbines </w:t>
      </w:r>
      <w:r w:rsidR="00C51C22">
        <w:t>and other renewable generation</w:t>
      </w:r>
      <w:r w:rsidR="005A48ED">
        <w:t xml:space="preserve"> </w:t>
      </w:r>
      <w:r w:rsidR="00C45485">
        <w:t>and/or energy storage</w:t>
      </w:r>
      <w:r w:rsidRPr="00367BFF">
        <w:t xml:space="preserve">), with similar design of systems and preferably the same equipment manufacturer, has been operating for the past three (3) years, provide the name of the Facility, year commissioned, name of owner and representative (phone and Fax number), with data on reliability, availability, Gigawatt hours (GWh) produced for each of the last two </w:t>
      </w:r>
      <w:r w:rsidR="000F4A48">
        <w:t xml:space="preserve">(2) </w:t>
      </w:r>
      <w:r w:rsidRPr="00367BFF">
        <w:t>years, and the number of forced outages or reduced output due to technical difficulties.  Information on more than one Facility is desirable but not mandatory.</w:t>
      </w:r>
    </w:p>
    <w:p w14:paraId="71743B52" w14:textId="7887BCD4" w:rsidR="00367BFF" w:rsidRPr="00367BFF" w:rsidRDefault="00367BFF" w:rsidP="00614F7C">
      <w:pPr>
        <w:pStyle w:val="Heading3"/>
      </w:pPr>
      <w:r w:rsidRPr="00367BFF">
        <w:tab/>
      </w:r>
      <w:bookmarkStart w:id="43" w:name="_Toc526151153"/>
      <w:r w:rsidRPr="00367BFF">
        <w:t>Information on Other Equipment</w:t>
      </w:r>
      <w:bookmarkEnd w:id="43"/>
    </w:p>
    <w:p w14:paraId="1314A61D" w14:textId="3AEEFF39" w:rsidR="00367BFF" w:rsidRPr="00367BFF" w:rsidRDefault="00367BFF" w:rsidP="00367BFF">
      <w:pPr>
        <w:pStyle w:val="USBodyText"/>
      </w:pPr>
      <w:r w:rsidRPr="00367BFF">
        <w:t>For the following equipment to be used in the Facility, provide similar information, as above (and as applicable), from manufacturers for at least three (3) projects, for the past three (3) years.</w:t>
      </w:r>
    </w:p>
    <w:p w14:paraId="1A355A9D" w14:textId="77777777" w:rsidR="00367BFF" w:rsidRPr="00367BFF" w:rsidRDefault="00367BFF" w:rsidP="00614F7C">
      <w:pPr>
        <w:pStyle w:val="USBullet1"/>
      </w:pPr>
      <w:r w:rsidRPr="00367BFF">
        <w:t>Combustion Turbine Generators</w:t>
      </w:r>
    </w:p>
    <w:p w14:paraId="0BE1F5BB" w14:textId="25B3EE6A" w:rsidR="00367BFF" w:rsidRDefault="00B76FAE" w:rsidP="00614F7C">
      <w:pPr>
        <w:pStyle w:val="USBullet1"/>
      </w:pPr>
      <w:r>
        <w:t>Reciprocating</w:t>
      </w:r>
      <w:r w:rsidRPr="00367BFF">
        <w:t xml:space="preserve"> </w:t>
      </w:r>
      <w:r w:rsidR="00367BFF" w:rsidRPr="00367BFF">
        <w:t>Engine Generators</w:t>
      </w:r>
    </w:p>
    <w:p w14:paraId="7DB78C8D" w14:textId="54AB8B34" w:rsidR="002947CC" w:rsidRDefault="002947CC" w:rsidP="00614F7C">
      <w:pPr>
        <w:pStyle w:val="USBullet1"/>
      </w:pPr>
      <w:r>
        <w:t>Steam Turbine Generators</w:t>
      </w:r>
    </w:p>
    <w:p w14:paraId="54083EEE" w14:textId="5BD518C5" w:rsidR="00C45485" w:rsidRDefault="00C45485" w:rsidP="00614F7C">
      <w:pPr>
        <w:pStyle w:val="USBullet1"/>
      </w:pPr>
      <w:r>
        <w:t>Solar Modules</w:t>
      </w:r>
    </w:p>
    <w:p w14:paraId="18B2A3AA" w14:textId="5AAB6BBB" w:rsidR="00C45485" w:rsidRDefault="00C45485" w:rsidP="00614F7C">
      <w:pPr>
        <w:pStyle w:val="USBullet1"/>
      </w:pPr>
      <w:r>
        <w:t>Inverters</w:t>
      </w:r>
    </w:p>
    <w:p w14:paraId="7D50D626" w14:textId="1B605067" w:rsidR="00C45485" w:rsidRDefault="00C45485" w:rsidP="00614F7C">
      <w:pPr>
        <w:pStyle w:val="USBullet1"/>
      </w:pPr>
      <w:r>
        <w:t>Energy Storage</w:t>
      </w:r>
    </w:p>
    <w:p w14:paraId="58F9513D" w14:textId="4F708FE3" w:rsidR="00C45485" w:rsidRDefault="00C45485" w:rsidP="00614F7C">
      <w:pPr>
        <w:pStyle w:val="USBullet1"/>
      </w:pPr>
      <w:r>
        <w:t>Wind Turbines</w:t>
      </w:r>
    </w:p>
    <w:p w14:paraId="035D5D2B" w14:textId="078D2E3B" w:rsidR="005A48ED" w:rsidRPr="00367BFF" w:rsidRDefault="005A48ED" w:rsidP="00614F7C">
      <w:pPr>
        <w:pStyle w:val="USBullet1"/>
      </w:pPr>
      <w:r>
        <w:t>Other renewable energy technologies</w:t>
      </w:r>
    </w:p>
    <w:p w14:paraId="0E74ED88" w14:textId="0B31D39E" w:rsidR="00614F7C" w:rsidRDefault="00614F7C" w:rsidP="00614F7C">
      <w:pPr>
        <w:pStyle w:val="Heading3"/>
      </w:pPr>
      <w:bookmarkStart w:id="44" w:name="_Toc526151154"/>
      <w:r w:rsidRPr="00367BFF">
        <w:t>Information on EPC Contractor and Engineering and Design Subcontractors</w:t>
      </w:r>
      <w:bookmarkEnd w:id="44"/>
    </w:p>
    <w:p w14:paraId="7665D747" w14:textId="4B9734BD" w:rsidR="00367BFF" w:rsidRPr="00367BFF" w:rsidRDefault="00614F7C" w:rsidP="00367BFF">
      <w:pPr>
        <w:pStyle w:val="USBodyText"/>
      </w:pPr>
      <w:r>
        <w:t>Bidder shall provide i</w:t>
      </w:r>
      <w:r w:rsidR="00367BFF" w:rsidRPr="00367BFF">
        <w:t xml:space="preserve">nformation on </w:t>
      </w:r>
      <w:r>
        <w:t xml:space="preserve">qualifications and experience of proposed </w:t>
      </w:r>
      <w:r w:rsidR="000F4A48">
        <w:t xml:space="preserve">Construction </w:t>
      </w:r>
      <w:r w:rsidR="00367BFF" w:rsidRPr="00367BFF">
        <w:t xml:space="preserve">Contractor and </w:t>
      </w:r>
      <w:r w:rsidR="000F4A48">
        <w:t>e</w:t>
      </w:r>
      <w:r w:rsidR="00367BFF" w:rsidRPr="00367BFF">
        <w:t xml:space="preserve">ngineering and </w:t>
      </w:r>
      <w:r w:rsidR="000F4A48">
        <w:t>d</w:t>
      </w:r>
      <w:r w:rsidR="00367BFF" w:rsidRPr="00367BFF">
        <w:t xml:space="preserve">esign </w:t>
      </w:r>
      <w:r w:rsidR="000F4A48">
        <w:t>s</w:t>
      </w:r>
      <w:r w:rsidR="00367BFF" w:rsidRPr="00367BFF">
        <w:t>ubcontractors (if any).</w:t>
      </w:r>
    </w:p>
    <w:p w14:paraId="3C00BB19" w14:textId="77777777" w:rsidR="00367BFF" w:rsidRPr="00367BFF" w:rsidRDefault="00367BFF" w:rsidP="00F911BF">
      <w:pPr>
        <w:pStyle w:val="Heading2"/>
      </w:pPr>
      <w:bookmarkStart w:id="45" w:name="_Toc275935844"/>
      <w:bookmarkStart w:id="46" w:name="_Toc526151155"/>
      <w:r w:rsidRPr="00367BFF">
        <w:t>Detailed Technical Information</w:t>
      </w:r>
      <w:bookmarkEnd w:id="45"/>
      <w:bookmarkEnd w:id="46"/>
    </w:p>
    <w:p w14:paraId="0316951D" w14:textId="18FA2788" w:rsidR="00367BFF" w:rsidRDefault="00614F7C" w:rsidP="00367BFF">
      <w:pPr>
        <w:pStyle w:val="USBodyText"/>
      </w:pPr>
      <w:r>
        <w:t>Bidder</w:t>
      </w:r>
      <w:r w:rsidR="00367BFF" w:rsidRPr="00367BFF">
        <w:t xml:space="preserve"> shall fill out </w:t>
      </w:r>
      <w:r w:rsidR="008C01BE">
        <w:t xml:space="preserve">all applicable portions of </w:t>
      </w:r>
      <w:r w:rsidR="00367BFF" w:rsidRPr="00367BFF">
        <w:t xml:space="preserve">the data sheets provided herewith.  If the information is not available at the Proposal stage, the </w:t>
      </w:r>
      <w:r>
        <w:t>Bidder</w:t>
      </w:r>
      <w:r w:rsidR="00367BFF" w:rsidRPr="00367BFF">
        <w:t xml:space="preserve"> will be required to complete the same at time of </w:t>
      </w:r>
      <w:r w:rsidR="00876E9E">
        <w:t>the meetings to complete the Project Agreements</w:t>
      </w:r>
      <w:r w:rsidR="00367BFF" w:rsidRPr="00367BFF">
        <w:t>.</w:t>
      </w:r>
    </w:p>
    <w:tbl>
      <w:tblPr>
        <w:tblW w:w="5000" w:type="pct"/>
        <w:tblBorders>
          <w:top w:val="single" w:sz="6" w:space="0" w:color="3E6EA3"/>
          <w:left w:val="single" w:sz="6" w:space="0" w:color="3E6EA3"/>
          <w:bottom w:val="single" w:sz="6" w:space="0" w:color="3E6EA3"/>
          <w:right w:val="single" w:sz="6" w:space="0" w:color="3E6EA3"/>
          <w:insideH w:val="single" w:sz="6" w:space="0" w:color="3E6EA3"/>
          <w:insideV w:val="single" w:sz="6" w:space="0" w:color="3E6EA3"/>
        </w:tblBorders>
        <w:tblLook w:val="0000" w:firstRow="0" w:lastRow="0" w:firstColumn="0" w:lastColumn="0" w:noHBand="0" w:noVBand="0"/>
      </w:tblPr>
      <w:tblGrid>
        <w:gridCol w:w="851"/>
        <w:gridCol w:w="4802"/>
        <w:gridCol w:w="1419"/>
        <w:gridCol w:w="1304"/>
        <w:gridCol w:w="34"/>
        <w:gridCol w:w="1166"/>
      </w:tblGrid>
      <w:tr w:rsidR="00614F7C" w:rsidRPr="00614F7C" w14:paraId="44DEA65D" w14:textId="77777777" w:rsidTr="00B41FFE">
        <w:trPr>
          <w:cantSplit/>
          <w:tblHeader/>
        </w:trPr>
        <w:tc>
          <w:tcPr>
            <w:tcW w:w="5000" w:type="pct"/>
            <w:gridSpan w:val="6"/>
            <w:shd w:val="clear" w:color="auto" w:fill="3E6EA3"/>
          </w:tcPr>
          <w:p w14:paraId="1932972F" w14:textId="77777777" w:rsidR="00614F7C" w:rsidRPr="00614F7C" w:rsidRDefault="00614F7C" w:rsidP="00062A30">
            <w:pPr>
              <w:pStyle w:val="TSTableHeading"/>
              <w:jc w:val="center"/>
            </w:pPr>
            <w:r w:rsidRPr="00614F7C">
              <w:t>DATA SHEETS</w:t>
            </w:r>
          </w:p>
        </w:tc>
      </w:tr>
      <w:tr w:rsidR="00614F7C" w:rsidRPr="00614F7C" w14:paraId="75ACF606" w14:textId="77777777" w:rsidTr="00D379FB">
        <w:trPr>
          <w:cantSplit/>
          <w:tblHeader/>
        </w:trPr>
        <w:tc>
          <w:tcPr>
            <w:tcW w:w="2951" w:type="pct"/>
            <w:gridSpan w:val="2"/>
          </w:tcPr>
          <w:p w14:paraId="2CA111C8" w14:textId="77777777" w:rsidR="00614F7C" w:rsidRPr="00614F7C" w:rsidRDefault="00614F7C" w:rsidP="00062A30">
            <w:pPr>
              <w:pStyle w:val="USBodyText"/>
              <w:jc w:val="center"/>
              <w:rPr>
                <w:b/>
                <w:bCs/>
              </w:rPr>
            </w:pPr>
            <w:r w:rsidRPr="00614F7C">
              <w:br w:type="page"/>
            </w:r>
            <w:r w:rsidRPr="00614F7C">
              <w:rPr>
                <w:b/>
                <w:bCs/>
              </w:rPr>
              <w:t>Description</w:t>
            </w:r>
          </w:p>
        </w:tc>
        <w:tc>
          <w:tcPr>
            <w:tcW w:w="2049" w:type="pct"/>
            <w:gridSpan w:val="4"/>
          </w:tcPr>
          <w:p w14:paraId="3A33F0E3" w14:textId="0A1FE429" w:rsidR="00614F7C" w:rsidRPr="00614F7C" w:rsidRDefault="00C240AE" w:rsidP="00062A30">
            <w:pPr>
              <w:pStyle w:val="USBodyText"/>
              <w:jc w:val="center"/>
              <w:rPr>
                <w:b/>
              </w:rPr>
            </w:pPr>
            <w:r>
              <w:rPr>
                <w:b/>
              </w:rPr>
              <w:t>Bidder</w:t>
            </w:r>
            <w:r w:rsidR="00614F7C" w:rsidRPr="00614F7C">
              <w:rPr>
                <w:b/>
              </w:rPr>
              <w:t>’s Response:</w:t>
            </w:r>
          </w:p>
        </w:tc>
      </w:tr>
      <w:tr w:rsidR="00614F7C" w:rsidRPr="00614F7C" w14:paraId="7FA73D4A" w14:textId="77777777" w:rsidTr="00D379FB">
        <w:trPr>
          <w:cantSplit/>
        </w:trPr>
        <w:tc>
          <w:tcPr>
            <w:tcW w:w="444" w:type="pct"/>
          </w:tcPr>
          <w:p w14:paraId="51436DEF" w14:textId="77777777" w:rsidR="00614F7C" w:rsidRPr="00614F7C" w:rsidRDefault="00614F7C" w:rsidP="00614F7C">
            <w:pPr>
              <w:pStyle w:val="USBodyText"/>
            </w:pPr>
          </w:p>
        </w:tc>
        <w:tc>
          <w:tcPr>
            <w:tcW w:w="2507" w:type="pct"/>
          </w:tcPr>
          <w:p w14:paraId="22DD4A8F" w14:textId="77777777" w:rsidR="00614F7C" w:rsidRPr="00614F7C" w:rsidRDefault="00614F7C" w:rsidP="00614F7C">
            <w:pPr>
              <w:pStyle w:val="USBodyText"/>
            </w:pPr>
            <w:r w:rsidRPr="00614F7C">
              <w:t>As a minimum, the following data sheets, drawings, and performance curves relating to the Project Company’s proposal shall be provided:</w:t>
            </w:r>
          </w:p>
        </w:tc>
        <w:tc>
          <w:tcPr>
            <w:tcW w:w="2049" w:type="pct"/>
            <w:gridSpan w:val="4"/>
          </w:tcPr>
          <w:p w14:paraId="1E821689" w14:textId="77777777" w:rsidR="00614F7C" w:rsidRPr="00614F7C" w:rsidRDefault="00614F7C" w:rsidP="00614F7C">
            <w:pPr>
              <w:pStyle w:val="USBodyText"/>
            </w:pPr>
            <w:r w:rsidRPr="00614F7C">
              <w:t>Insert in this column all the data requested or the page number in the Proposal where the information is provided.</w:t>
            </w:r>
          </w:p>
        </w:tc>
      </w:tr>
      <w:tr w:rsidR="00062A30" w:rsidRPr="00614F7C" w14:paraId="69C657BD" w14:textId="77777777" w:rsidTr="00D379FB">
        <w:trPr>
          <w:cantSplit/>
        </w:trPr>
        <w:tc>
          <w:tcPr>
            <w:tcW w:w="444" w:type="pct"/>
          </w:tcPr>
          <w:p w14:paraId="4DE73093" w14:textId="3EA8E8A5" w:rsidR="00062A30" w:rsidRPr="00614F7C" w:rsidRDefault="00062A30" w:rsidP="00614F7C">
            <w:pPr>
              <w:pStyle w:val="USBodyText"/>
              <w:rPr>
                <w:b/>
              </w:rPr>
            </w:pPr>
            <w:r>
              <w:rPr>
                <w:b/>
              </w:rPr>
              <w:t>8.</w:t>
            </w:r>
            <w:r w:rsidRPr="00614F7C">
              <w:rPr>
                <w:b/>
              </w:rPr>
              <w:t>5.1</w:t>
            </w:r>
          </w:p>
        </w:tc>
        <w:tc>
          <w:tcPr>
            <w:tcW w:w="2507" w:type="pct"/>
          </w:tcPr>
          <w:p w14:paraId="393F586F" w14:textId="77777777" w:rsidR="00062A30" w:rsidRPr="00614F7C" w:rsidRDefault="00062A30" w:rsidP="00614F7C">
            <w:pPr>
              <w:pStyle w:val="USBodyText"/>
              <w:rPr>
                <w:b/>
                <w:u w:val="single"/>
              </w:rPr>
            </w:pPr>
            <w:r w:rsidRPr="00614F7C">
              <w:rPr>
                <w:b/>
                <w:u w:val="single"/>
              </w:rPr>
              <w:t>Combustion turbines</w:t>
            </w:r>
          </w:p>
          <w:p w14:paraId="4E307CC8" w14:textId="7E4C89CD" w:rsidR="00062A30" w:rsidRPr="00614F7C" w:rsidRDefault="00062A30" w:rsidP="00614F7C">
            <w:pPr>
              <w:pStyle w:val="USBodyText"/>
            </w:pPr>
            <w:r w:rsidRPr="00614F7C">
              <w:t xml:space="preserve">(Performance at </w:t>
            </w:r>
            <w:r>
              <w:t xml:space="preserve">Reference </w:t>
            </w:r>
            <w:r w:rsidRPr="00614F7C">
              <w:t>Site Conditions</w:t>
            </w:r>
            <w:r w:rsidR="000F4A48">
              <w:t>)</w:t>
            </w:r>
          </w:p>
        </w:tc>
        <w:tc>
          <w:tcPr>
            <w:tcW w:w="2049" w:type="pct"/>
            <w:gridSpan w:val="4"/>
          </w:tcPr>
          <w:p w14:paraId="069A5548" w14:textId="77777777" w:rsidR="00062A30" w:rsidRPr="00614F7C" w:rsidRDefault="00062A30" w:rsidP="00614F7C">
            <w:pPr>
              <w:pStyle w:val="USBodyText"/>
            </w:pPr>
          </w:p>
        </w:tc>
      </w:tr>
      <w:tr w:rsidR="0039418B" w:rsidRPr="00614F7C" w14:paraId="69715901" w14:textId="77777777" w:rsidTr="00D379FB">
        <w:trPr>
          <w:cantSplit/>
        </w:trPr>
        <w:tc>
          <w:tcPr>
            <w:tcW w:w="444" w:type="pct"/>
          </w:tcPr>
          <w:p w14:paraId="75C1ACEF" w14:textId="77777777" w:rsidR="00C240AE" w:rsidRPr="00614F7C" w:rsidRDefault="00C240AE" w:rsidP="00C240AE">
            <w:pPr>
              <w:pStyle w:val="USBodyText"/>
            </w:pPr>
          </w:p>
        </w:tc>
        <w:tc>
          <w:tcPr>
            <w:tcW w:w="2507" w:type="pct"/>
          </w:tcPr>
          <w:p w14:paraId="22144FE0" w14:textId="77777777" w:rsidR="00C240AE" w:rsidRPr="00614F7C" w:rsidRDefault="00C240AE" w:rsidP="00C240AE">
            <w:pPr>
              <w:pStyle w:val="USBodyText"/>
            </w:pPr>
          </w:p>
        </w:tc>
        <w:tc>
          <w:tcPr>
            <w:tcW w:w="741" w:type="pct"/>
          </w:tcPr>
          <w:p w14:paraId="00491261" w14:textId="77777777" w:rsidR="00C240AE" w:rsidRPr="00614F7C" w:rsidRDefault="00C240AE" w:rsidP="00C240AE">
            <w:pPr>
              <w:pStyle w:val="USBodyText"/>
            </w:pPr>
          </w:p>
        </w:tc>
        <w:tc>
          <w:tcPr>
            <w:tcW w:w="681" w:type="pct"/>
            <w:shd w:val="clear" w:color="auto" w:fill="auto"/>
          </w:tcPr>
          <w:p w14:paraId="0E52CA17" w14:textId="7250AF96" w:rsidR="00C240AE" w:rsidRPr="0039418B" w:rsidRDefault="00C240AE" w:rsidP="00C240AE">
            <w:pPr>
              <w:pStyle w:val="USBodyText"/>
              <w:rPr>
                <w:b/>
              </w:rPr>
            </w:pPr>
            <w:r w:rsidRPr="0039418B">
              <w:rPr>
                <w:b/>
              </w:rPr>
              <w:t>ULSD</w:t>
            </w:r>
          </w:p>
        </w:tc>
        <w:tc>
          <w:tcPr>
            <w:tcW w:w="628" w:type="pct"/>
            <w:gridSpan w:val="2"/>
            <w:shd w:val="clear" w:color="auto" w:fill="auto"/>
          </w:tcPr>
          <w:p w14:paraId="191F8656" w14:textId="1C6D103F" w:rsidR="00C240AE" w:rsidRPr="0039418B" w:rsidRDefault="00C240AE" w:rsidP="00C240AE">
            <w:pPr>
              <w:pStyle w:val="USBodyText"/>
              <w:rPr>
                <w:b/>
              </w:rPr>
            </w:pPr>
            <w:r w:rsidRPr="0039418B">
              <w:rPr>
                <w:b/>
              </w:rPr>
              <w:t>Natural Gas</w:t>
            </w:r>
          </w:p>
        </w:tc>
      </w:tr>
      <w:tr w:rsidR="0039418B" w:rsidRPr="00614F7C" w14:paraId="11B4F158" w14:textId="77777777" w:rsidTr="00D379FB">
        <w:trPr>
          <w:cantSplit/>
        </w:trPr>
        <w:tc>
          <w:tcPr>
            <w:tcW w:w="444" w:type="pct"/>
          </w:tcPr>
          <w:p w14:paraId="7920CA6B" w14:textId="77777777" w:rsidR="00C240AE" w:rsidRPr="00614F7C" w:rsidRDefault="00C240AE" w:rsidP="00C240AE">
            <w:pPr>
              <w:pStyle w:val="USBodyText"/>
            </w:pPr>
          </w:p>
        </w:tc>
        <w:tc>
          <w:tcPr>
            <w:tcW w:w="2507" w:type="pct"/>
          </w:tcPr>
          <w:p w14:paraId="7A026620" w14:textId="77777777" w:rsidR="00C240AE" w:rsidRPr="00614F7C" w:rsidRDefault="00C240AE" w:rsidP="00C240AE">
            <w:pPr>
              <w:pStyle w:val="USBodyText"/>
              <w:rPr>
                <w:u w:val="single"/>
              </w:rPr>
            </w:pPr>
            <w:r w:rsidRPr="00614F7C">
              <w:t>Combustion turbine manufacturer</w:t>
            </w:r>
          </w:p>
        </w:tc>
        <w:tc>
          <w:tcPr>
            <w:tcW w:w="741" w:type="pct"/>
          </w:tcPr>
          <w:p w14:paraId="4914D22F" w14:textId="77777777" w:rsidR="00C240AE" w:rsidRPr="00614F7C" w:rsidRDefault="00C240AE" w:rsidP="00C240AE">
            <w:pPr>
              <w:pStyle w:val="USBodyText"/>
            </w:pPr>
          </w:p>
        </w:tc>
        <w:tc>
          <w:tcPr>
            <w:tcW w:w="1308" w:type="pct"/>
            <w:gridSpan w:val="3"/>
            <w:shd w:val="clear" w:color="auto" w:fill="auto"/>
          </w:tcPr>
          <w:p w14:paraId="255D91F4" w14:textId="0A530886" w:rsidR="00C240AE" w:rsidRPr="00614F7C" w:rsidRDefault="00C240AE" w:rsidP="00C240AE">
            <w:pPr>
              <w:pStyle w:val="USBodyText"/>
            </w:pPr>
          </w:p>
        </w:tc>
      </w:tr>
      <w:tr w:rsidR="0039418B" w:rsidRPr="00614F7C" w14:paraId="62621D94" w14:textId="77777777" w:rsidTr="00D379FB">
        <w:trPr>
          <w:cantSplit/>
        </w:trPr>
        <w:tc>
          <w:tcPr>
            <w:tcW w:w="444" w:type="pct"/>
          </w:tcPr>
          <w:p w14:paraId="659B7D2E" w14:textId="77777777" w:rsidR="00C240AE" w:rsidRPr="00614F7C" w:rsidRDefault="00C240AE" w:rsidP="00C240AE">
            <w:pPr>
              <w:pStyle w:val="USBodyText"/>
            </w:pPr>
          </w:p>
        </w:tc>
        <w:tc>
          <w:tcPr>
            <w:tcW w:w="2507" w:type="pct"/>
          </w:tcPr>
          <w:p w14:paraId="191E411A" w14:textId="77777777" w:rsidR="00C240AE" w:rsidRPr="00614F7C" w:rsidRDefault="00C240AE" w:rsidP="00C240AE">
            <w:pPr>
              <w:pStyle w:val="USBodyText"/>
            </w:pPr>
            <w:r w:rsidRPr="00614F7C">
              <w:t>Model/type</w:t>
            </w:r>
          </w:p>
        </w:tc>
        <w:tc>
          <w:tcPr>
            <w:tcW w:w="741" w:type="pct"/>
          </w:tcPr>
          <w:p w14:paraId="38B451CC" w14:textId="77777777" w:rsidR="00C240AE" w:rsidRPr="00614F7C" w:rsidRDefault="00C240AE" w:rsidP="00C240AE">
            <w:pPr>
              <w:pStyle w:val="USBodyText"/>
            </w:pPr>
          </w:p>
        </w:tc>
        <w:tc>
          <w:tcPr>
            <w:tcW w:w="1308" w:type="pct"/>
            <w:gridSpan w:val="3"/>
            <w:shd w:val="clear" w:color="auto" w:fill="auto"/>
          </w:tcPr>
          <w:p w14:paraId="083B34B8" w14:textId="77777777" w:rsidR="00C240AE" w:rsidRPr="00614F7C" w:rsidRDefault="00C240AE" w:rsidP="00C240AE">
            <w:pPr>
              <w:pStyle w:val="USBodyText"/>
            </w:pPr>
          </w:p>
        </w:tc>
      </w:tr>
      <w:tr w:rsidR="0039418B" w:rsidRPr="00614F7C" w14:paraId="6E463C41" w14:textId="77777777" w:rsidTr="00D379FB">
        <w:trPr>
          <w:cantSplit/>
        </w:trPr>
        <w:tc>
          <w:tcPr>
            <w:tcW w:w="444" w:type="pct"/>
          </w:tcPr>
          <w:p w14:paraId="6915B372" w14:textId="77777777" w:rsidR="00C240AE" w:rsidRPr="00614F7C" w:rsidRDefault="00C240AE" w:rsidP="00C240AE">
            <w:pPr>
              <w:pStyle w:val="USBodyText"/>
            </w:pPr>
          </w:p>
        </w:tc>
        <w:tc>
          <w:tcPr>
            <w:tcW w:w="2507" w:type="pct"/>
          </w:tcPr>
          <w:p w14:paraId="0091FFD9" w14:textId="1839F8B3" w:rsidR="00C240AE" w:rsidRPr="00614F7C" w:rsidRDefault="0041031A" w:rsidP="00C240AE">
            <w:pPr>
              <w:pStyle w:val="USBodyText"/>
            </w:pPr>
            <w:r>
              <w:t>Gross o</w:t>
            </w:r>
            <w:r w:rsidR="00C240AE" w:rsidRPr="00614F7C">
              <w:t>utput</w:t>
            </w:r>
            <w:r>
              <w:t xml:space="preserve"> (at generator terminals)</w:t>
            </w:r>
          </w:p>
        </w:tc>
        <w:tc>
          <w:tcPr>
            <w:tcW w:w="741" w:type="pct"/>
          </w:tcPr>
          <w:p w14:paraId="7C10DCBA" w14:textId="77777777" w:rsidR="00C240AE" w:rsidRPr="00614F7C" w:rsidRDefault="00C240AE" w:rsidP="00C240AE">
            <w:pPr>
              <w:pStyle w:val="USBodyText"/>
            </w:pPr>
            <w:r w:rsidRPr="00614F7C">
              <w:t>kW</w:t>
            </w:r>
          </w:p>
        </w:tc>
        <w:tc>
          <w:tcPr>
            <w:tcW w:w="681" w:type="pct"/>
            <w:shd w:val="clear" w:color="auto" w:fill="auto"/>
          </w:tcPr>
          <w:p w14:paraId="2DF0D4EB" w14:textId="77777777" w:rsidR="00C240AE" w:rsidRPr="00614F7C" w:rsidRDefault="00C240AE" w:rsidP="00C240AE">
            <w:pPr>
              <w:pStyle w:val="USBodyText"/>
            </w:pPr>
          </w:p>
        </w:tc>
        <w:tc>
          <w:tcPr>
            <w:tcW w:w="628" w:type="pct"/>
            <w:gridSpan w:val="2"/>
            <w:shd w:val="clear" w:color="auto" w:fill="auto"/>
          </w:tcPr>
          <w:p w14:paraId="245BBBF4" w14:textId="77777777" w:rsidR="00C240AE" w:rsidRPr="00614F7C" w:rsidRDefault="00C240AE" w:rsidP="00C240AE">
            <w:pPr>
              <w:pStyle w:val="USBodyText"/>
            </w:pPr>
          </w:p>
        </w:tc>
      </w:tr>
      <w:tr w:rsidR="0039418B" w:rsidRPr="00614F7C" w14:paraId="20377361" w14:textId="77777777" w:rsidTr="00D379FB">
        <w:trPr>
          <w:cantSplit/>
        </w:trPr>
        <w:tc>
          <w:tcPr>
            <w:tcW w:w="444" w:type="pct"/>
          </w:tcPr>
          <w:p w14:paraId="178287CC" w14:textId="77777777" w:rsidR="00C240AE" w:rsidRPr="00614F7C" w:rsidRDefault="00C240AE" w:rsidP="00C240AE">
            <w:pPr>
              <w:pStyle w:val="USBodyText"/>
            </w:pPr>
          </w:p>
        </w:tc>
        <w:tc>
          <w:tcPr>
            <w:tcW w:w="2507" w:type="pct"/>
          </w:tcPr>
          <w:p w14:paraId="05A04C18" w14:textId="07B68737" w:rsidR="00C240AE" w:rsidRPr="00614F7C" w:rsidRDefault="0041031A" w:rsidP="00C240AE">
            <w:pPr>
              <w:pStyle w:val="USBodyText"/>
            </w:pPr>
            <w:r>
              <w:t xml:space="preserve">Gross </w:t>
            </w:r>
            <w:r w:rsidR="00C240AE" w:rsidRPr="00614F7C">
              <w:t>Heat Rate</w:t>
            </w:r>
            <w:r w:rsidR="00C240AE">
              <w:t xml:space="preserve"> (HHV)</w:t>
            </w:r>
          </w:p>
        </w:tc>
        <w:tc>
          <w:tcPr>
            <w:tcW w:w="741" w:type="pct"/>
          </w:tcPr>
          <w:p w14:paraId="7193E3EC" w14:textId="1EDFD3F2" w:rsidR="00C240AE" w:rsidRPr="00614F7C" w:rsidRDefault="00C240AE" w:rsidP="00C240AE">
            <w:pPr>
              <w:pStyle w:val="USBodyText"/>
            </w:pPr>
            <w:r>
              <w:t>Btu</w:t>
            </w:r>
            <w:r w:rsidRPr="00614F7C">
              <w:t>/kWh</w:t>
            </w:r>
          </w:p>
        </w:tc>
        <w:tc>
          <w:tcPr>
            <w:tcW w:w="681" w:type="pct"/>
            <w:shd w:val="clear" w:color="auto" w:fill="auto"/>
          </w:tcPr>
          <w:p w14:paraId="519BBF35" w14:textId="77777777" w:rsidR="00C240AE" w:rsidRPr="00614F7C" w:rsidRDefault="00C240AE" w:rsidP="00C240AE">
            <w:pPr>
              <w:pStyle w:val="USBodyText"/>
            </w:pPr>
          </w:p>
        </w:tc>
        <w:tc>
          <w:tcPr>
            <w:tcW w:w="628" w:type="pct"/>
            <w:gridSpan w:val="2"/>
            <w:shd w:val="clear" w:color="auto" w:fill="auto"/>
          </w:tcPr>
          <w:p w14:paraId="18B2D8E4" w14:textId="77777777" w:rsidR="00C240AE" w:rsidRPr="00614F7C" w:rsidRDefault="00C240AE" w:rsidP="00C240AE">
            <w:pPr>
              <w:pStyle w:val="USBodyText"/>
            </w:pPr>
          </w:p>
        </w:tc>
      </w:tr>
      <w:tr w:rsidR="0039418B" w:rsidRPr="00614F7C" w14:paraId="6927B3BA" w14:textId="77777777" w:rsidTr="00D379FB">
        <w:trPr>
          <w:cantSplit/>
        </w:trPr>
        <w:tc>
          <w:tcPr>
            <w:tcW w:w="444" w:type="pct"/>
          </w:tcPr>
          <w:p w14:paraId="0A520DD5" w14:textId="77777777" w:rsidR="00C240AE" w:rsidRPr="00614F7C" w:rsidRDefault="00C240AE" w:rsidP="00C240AE">
            <w:pPr>
              <w:pStyle w:val="USBodyText"/>
            </w:pPr>
          </w:p>
        </w:tc>
        <w:tc>
          <w:tcPr>
            <w:tcW w:w="2507" w:type="pct"/>
          </w:tcPr>
          <w:p w14:paraId="08E963B2" w14:textId="77777777" w:rsidR="00C240AE" w:rsidRPr="00614F7C" w:rsidRDefault="00C240AE" w:rsidP="00C240AE">
            <w:pPr>
              <w:pStyle w:val="USBodyText"/>
            </w:pPr>
            <w:r w:rsidRPr="00614F7C">
              <w:t>RPM</w:t>
            </w:r>
          </w:p>
        </w:tc>
        <w:tc>
          <w:tcPr>
            <w:tcW w:w="741" w:type="pct"/>
          </w:tcPr>
          <w:p w14:paraId="7CA269CB" w14:textId="77777777" w:rsidR="00C240AE" w:rsidRPr="00614F7C" w:rsidRDefault="00C240AE" w:rsidP="00C240AE">
            <w:pPr>
              <w:pStyle w:val="USBodyText"/>
            </w:pPr>
          </w:p>
        </w:tc>
        <w:tc>
          <w:tcPr>
            <w:tcW w:w="1308" w:type="pct"/>
            <w:gridSpan w:val="3"/>
            <w:shd w:val="clear" w:color="auto" w:fill="auto"/>
          </w:tcPr>
          <w:p w14:paraId="5155F1BD" w14:textId="77777777" w:rsidR="00C240AE" w:rsidRPr="00614F7C" w:rsidRDefault="00C240AE" w:rsidP="00C240AE">
            <w:pPr>
              <w:pStyle w:val="USBodyText"/>
            </w:pPr>
          </w:p>
        </w:tc>
      </w:tr>
      <w:tr w:rsidR="0039418B" w:rsidRPr="00614F7C" w14:paraId="6C063207" w14:textId="77777777" w:rsidTr="00D379FB">
        <w:trPr>
          <w:cantSplit/>
        </w:trPr>
        <w:tc>
          <w:tcPr>
            <w:tcW w:w="444" w:type="pct"/>
          </w:tcPr>
          <w:p w14:paraId="3326DF22" w14:textId="77777777" w:rsidR="00C240AE" w:rsidRPr="00614F7C" w:rsidRDefault="00C240AE" w:rsidP="00C240AE">
            <w:pPr>
              <w:pStyle w:val="USBodyText"/>
            </w:pPr>
          </w:p>
        </w:tc>
        <w:tc>
          <w:tcPr>
            <w:tcW w:w="2507" w:type="pct"/>
          </w:tcPr>
          <w:p w14:paraId="754AD8CA" w14:textId="77777777" w:rsidR="00C240AE" w:rsidRPr="00614F7C" w:rsidRDefault="00C240AE" w:rsidP="00C240AE">
            <w:pPr>
              <w:pStyle w:val="USBodyText"/>
            </w:pPr>
            <w:r w:rsidRPr="00614F7C">
              <w:t>Air Flow at inlet</w:t>
            </w:r>
          </w:p>
        </w:tc>
        <w:tc>
          <w:tcPr>
            <w:tcW w:w="741" w:type="pct"/>
          </w:tcPr>
          <w:p w14:paraId="536BBB7C" w14:textId="364A44C9" w:rsidR="00C240AE" w:rsidRPr="00614F7C" w:rsidRDefault="00C240AE" w:rsidP="00C240AE">
            <w:pPr>
              <w:pStyle w:val="USBodyText"/>
            </w:pPr>
            <w:r>
              <w:t>lb</w:t>
            </w:r>
            <w:r w:rsidR="004B4631">
              <w:t>/hr.</w:t>
            </w:r>
          </w:p>
        </w:tc>
        <w:tc>
          <w:tcPr>
            <w:tcW w:w="681" w:type="pct"/>
            <w:shd w:val="clear" w:color="auto" w:fill="auto"/>
          </w:tcPr>
          <w:p w14:paraId="670478DC" w14:textId="77777777" w:rsidR="00C240AE" w:rsidRPr="00614F7C" w:rsidRDefault="00C240AE" w:rsidP="00C240AE">
            <w:pPr>
              <w:pStyle w:val="USBodyText"/>
            </w:pPr>
          </w:p>
        </w:tc>
        <w:tc>
          <w:tcPr>
            <w:tcW w:w="628" w:type="pct"/>
            <w:gridSpan w:val="2"/>
            <w:shd w:val="clear" w:color="auto" w:fill="auto"/>
          </w:tcPr>
          <w:p w14:paraId="7FF4C3BD" w14:textId="77777777" w:rsidR="00C240AE" w:rsidRPr="00614F7C" w:rsidRDefault="00C240AE" w:rsidP="00C240AE">
            <w:pPr>
              <w:pStyle w:val="USBodyText"/>
            </w:pPr>
          </w:p>
        </w:tc>
      </w:tr>
      <w:tr w:rsidR="0039418B" w:rsidRPr="00614F7C" w14:paraId="2EEFB310" w14:textId="77777777" w:rsidTr="00D379FB">
        <w:trPr>
          <w:cantSplit/>
        </w:trPr>
        <w:tc>
          <w:tcPr>
            <w:tcW w:w="444" w:type="pct"/>
          </w:tcPr>
          <w:p w14:paraId="44BA26DC" w14:textId="77777777" w:rsidR="00C240AE" w:rsidRPr="00614F7C" w:rsidRDefault="00C240AE" w:rsidP="00C240AE">
            <w:pPr>
              <w:pStyle w:val="USBodyText"/>
            </w:pPr>
          </w:p>
        </w:tc>
        <w:tc>
          <w:tcPr>
            <w:tcW w:w="2507" w:type="pct"/>
          </w:tcPr>
          <w:p w14:paraId="3471AA8D" w14:textId="77777777" w:rsidR="00C240AE" w:rsidRPr="00614F7C" w:rsidRDefault="00C240AE" w:rsidP="00C240AE">
            <w:pPr>
              <w:pStyle w:val="USBodyText"/>
            </w:pPr>
            <w:r w:rsidRPr="00614F7C">
              <w:t>Fuel consumption</w:t>
            </w:r>
          </w:p>
        </w:tc>
        <w:tc>
          <w:tcPr>
            <w:tcW w:w="741" w:type="pct"/>
          </w:tcPr>
          <w:p w14:paraId="07A8BAE4" w14:textId="1DB97ED3" w:rsidR="00C240AE" w:rsidRPr="00614F7C" w:rsidRDefault="004B4631" w:rsidP="00C240AE">
            <w:pPr>
              <w:pStyle w:val="USBodyText"/>
            </w:pPr>
            <w:r>
              <w:t>lb/hr.</w:t>
            </w:r>
          </w:p>
        </w:tc>
        <w:tc>
          <w:tcPr>
            <w:tcW w:w="681" w:type="pct"/>
            <w:shd w:val="clear" w:color="auto" w:fill="auto"/>
          </w:tcPr>
          <w:p w14:paraId="6F16843B" w14:textId="77777777" w:rsidR="00C240AE" w:rsidRPr="00614F7C" w:rsidRDefault="00C240AE" w:rsidP="00C240AE">
            <w:pPr>
              <w:pStyle w:val="USBodyText"/>
            </w:pPr>
          </w:p>
        </w:tc>
        <w:tc>
          <w:tcPr>
            <w:tcW w:w="628" w:type="pct"/>
            <w:gridSpan w:val="2"/>
            <w:shd w:val="clear" w:color="auto" w:fill="auto"/>
          </w:tcPr>
          <w:p w14:paraId="04B85709" w14:textId="77777777" w:rsidR="00C240AE" w:rsidRPr="00614F7C" w:rsidRDefault="00C240AE" w:rsidP="00C240AE">
            <w:pPr>
              <w:pStyle w:val="USBodyText"/>
            </w:pPr>
          </w:p>
        </w:tc>
      </w:tr>
      <w:tr w:rsidR="0039418B" w:rsidRPr="00614F7C" w14:paraId="651BE076" w14:textId="77777777" w:rsidTr="00D379FB">
        <w:trPr>
          <w:cantSplit/>
        </w:trPr>
        <w:tc>
          <w:tcPr>
            <w:tcW w:w="444" w:type="pct"/>
          </w:tcPr>
          <w:p w14:paraId="3CB52888" w14:textId="77777777" w:rsidR="00C240AE" w:rsidRPr="00614F7C" w:rsidRDefault="00C240AE" w:rsidP="00C240AE">
            <w:pPr>
              <w:pStyle w:val="USBodyText"/>
            </w:pPr>
          </w:p>
        </w:tc>
        <w:tc>
          <w:tcPr>
            <w:tcW w:w="2507" w:type="pct"/>
          </w:tcPr>
          <w:p w14:paraId="0CE0BA55" w14:textId="77777777" w:rsidR="00C240AE" w:rsidRPr="00614F7C" w:rsidRDefault="00C240AE" w:rsidP="00C240AE">
            <w:pPr>
              <w:pStyle w:val="USBodyText"/>
            </w:pPr>
            <w:r w:rsidRPr="00614F7C">
              <w:t>Water injection</w:t>
            </w:r>
          </w:p>
        </w:tc>
        <w:tc>
          <w:tcPr>
            <w:tcW w:w="741" w:type="pct"/>
          </w:tcPr>
          <w:p w14:paraId="245908F3" w14:textId="241A14F0" w:rsidR="00C240AE" w:rsidRPr="00614F7C" w:rsidRDefault="00C240AE" w:rsidP="00C240AE">
            <w:pPr>
              <w:pStyle w:val="USBodyText"/>
            </w:pPr>
            <w:r>
              <w:t>lb</w:t>
            </w:r>
            <w:r w:rsidR="0083355C">
              <w:t>/hr</w:t>
            </w:r>
            <w:r w:rsidR="004B4631">
              <w:t>.</w:t>
            </w:r>
          </w:p>
        </w:tc>
        <w:tc>
          <w:tcPr>
            <w:tcW w:w="681" w:type="pct"/>
            <w:shd w:val="clear" w:color="auto" w:fill="auto"/>
          </w:tcPr>
          <w:p w14:paraId="06B9235B" w14:textId="77777777" w:rsidR="00C240AE" w:rsidRPr="00614F7C" w:rsidRDefault="00C240AE" w:rsidP="00C240AE">
            <w:pPr>
              <w:pStyle w:val="USBodyText"/>
            </w:pPr>
          </w:p>
        </w:tc>
        <w:tc>
          <w:tcPr>
            <w:tcW w:w="628" w:type="pct"/>
            <w:gridSpan w:val="2"/>
            <w:shd w:val="clear" w:color="auto" w:fill="auto"/>
          </w:tcPr>
          <w:p w14:paraId="6CFDF138" w14:textId="77777777" w:rsidR="00C240AE" w:rsidRPr="00614F7C" w:rsidRDefault="00C240AE" w:rsidP="00C240AE">
            <w:pPr>
              <w:pStyle w:val="USBodyText"/>
            </w:pPr>
          </w:p>
        </w:tc>
      </w:tr>
      <w:tr w:rsidR="0039418B" w:rsidRPr="00614F7C" w14:paraId="25259E51" w14:textId="77777777" w:rsidTr="00D379FB">
        <w:trPr>
          <w:cantSplit/>
        </w:trPr>
        <w:tc>
          <w:tcPr>
            <w:tcW w:w="444" w:type="pct"/>
          </w:tcPr>
          <w:p w14:paraId="797EF717" w14:textId="77777777" w:rsidR="00C240AE" w:rsidRPr="00614F7C" w:rsidRDefault="00C240AE" w:rsidP="00C240AE">
            <w:pPr>
              <w:pStyle w:val="USBodyText"/>
            </w:pPr>
          </w:p>
        </w:tc>
        <w:tc>
          <w:tcPr>
            <w:tcW w:w="2507" w:type="pct"/>
          </w:tcPr>
          <w:p w14:paraId="16DA2099" w14:textId="77777777" w:rsidR="00C240AE" w:rsidRPr="00614F7C" w:rsidRDefault="00C240AE" w:rsidP="00C240AE">
            <w:pPr>
              <w:pStyle w:val="USBodyText"/>
            </w:pPr>
            <w:r w:rsidRPr="00614F7C">
              <w:t>Fuel pressure required</w:t>
            </w:r>
          </w:p>
        </w:tc>
        <w:tc>
          <w:tcPr>
            <w:tcW w:w="741" w:type="pct"/>
          </w:tcPr>
          <w:p w14:paraId="49214F25" w14:textId="355110AE" w:rsidR="00C240AE" w:rsidRPr="00614F7C" w:rsidRDefault="00C240AE" w:rsidP="00C240AE">
            <w:pPr>
              <w:pStyle w:val="USBodyText"/>
            </w:pPr>
            <w:r>
              <w:t>psig</w:t>
            </w:r>
          </w:p>
        </w:tc>
        <w:tc>
          <w:tcPr>
            <w:tcW w:w="681" w:type="pct"/>
            <w:shd w:val="clear" w:color="auto" w:fill="auto"/>
          </w:tcPr>
          <w:p w14:paraId="1DE615CF" w14:textId="77777777" w:rsidR="00C240AE" w:rsidRPr="00614F7C" w:rsidRDefault="00C240AE" w:rsidP="00C240AE">
            <w:pPr>
              <w:pStyle w:val="USBodyText"/>
            </w:pPr>
          </w:p>
        </w:tc>
        <w:tc>
          <w:tcPr>
            <w:tcW w:w="628" w:type="pct"/>
            <w:gridSpan w:val="2"/>
            <w:shd w:val="clear" w:color="auto" w:fill="auto"/>
          </w:tcPr>
          <w:p w14:paraId="7E0F1F02" w14:textId="77777777" w:rsidR="00C240AE" w:rsidRPr="00614F7C" w:rsidRDefault="00C240AE" w:rsidP="00C240AE">
            <w:pPr>
              <w:pStyle w:val="USBodyText"/>
            </w:pPr>
          </w:p>
        </w:tc>
      </w:tr>
      <w:tr w:rsidR="0039418B" w:rsidRPr="00614F7C" w14:paraId="5C922F99" w14:textId="77777777" w:rsidTr="00D379FB">
        <w:trPr>
          <w:cantSplit/>
        </w:trPr>
        <w:tc>
          <w:tcPr>
            <w:tcW w:w="444" w:type="pct"/>
          </w:tcPr>
          <w:p w14:paraId="2F375661" w14:textId="77777777" w:rsidR="00C240AE" w:rsidRPr="00614F7C" w:rsidRDefault="00C240AE" w:rsidP="00C240AE">
            <w:pPr>
              <w:pStyle w:val="USBodyText"/>
            </w:pPr>
          </w:p>
        </w:tc>
        <w:tc>
          <w:tcPr>
            <w:tcW w:w="2507" w:type="pct"/>
          </w:tcPr>
          <w:p w14:paraId="78F98F9E" w14:textId="77777777" w:rsidR="00C240AE" w:rsidRPr="00614F7C" w:rsidRDefault="00C240AE" w:rsidP="00C240AE">
            <w:pPr>
              <w:pStyle w:val="USBodyText"/>
            </w:pPr>
            <w:r w:rsidRPr="00614F7C">
              <w:t>Air inlet filter type</w:t>
            </w:r>
          </w:p>
        </w:tc>
        <w:tc>
          <w:tcPr>
            <w:tcW w:w="741" w:type="pct"/>
          </w:tcPr>
          <w:p w14:paraId="19078C13" w14:textId="77777777" w:rsidR="00C240AE" w:rsidRPr="00614F7C" w:rsidRDefault="00C240AE" w:rsidP="00C240AE">
            <w:pPr>
              <w:pStyle w:val="USBodyText"/>
            </w:pPr>
          </w:p>
        </w:tc>
        <w:tc>
          <w:tcPr>
            <w:tcW w:w="1308" w:type="pct"/>
            <w:gridSpan w:val="3"/>
            <w:shd w:val="clear" w:color="auto" w:fill="auto"/>
          </w:tcPr>
          <w:p w14:paraId="465240F1" w14:textId="77777777" w:rsidR="00C240AE" w:rsidRPr="00614F7C" w:rsidRDefault="00C240AE" w:rsidP="00C240AE">
            <w:pPr>
              <w:pStyle w:val="USBodyText"/>
            </w:pPr>
          </w:p>
        </w:tc>
      </w:tr>
      <w:tr w:rsidR="0039418B" w:rsidRPr="00614F7C" w14:paraId="52957C2E" w14:textId="77777777" w:rsidTr="00D379FB">
        <w:trPr>
          <w:cantSplit/>
        </w:trPr>
        <w:tc>
          <w:tcPr>
            <w:tcW w:w="444" w:type="pct"/>
          </w:tcPr>
          <w:p w14:paraId="6F38D673" w14:textId="77777777" w:rsidR="00C240AE" w:rsidRPr="00614F7C" w:rsidRDefault="00C240AE" w:rsidP="00C240AE">
            <w:pPr>
              <w:pStyle w:val="USBodyText"/>
            </w:pPr>
          </w:p>
        </w:tc>
        <w:tc>
          <w:tcPr>
            <w:tcW w:w="2507" w:type="pct"/>
          </w:tcPr>
          <w:p w14:paraId="7287D9C2" w14:textId="77777777" w:rsidR="00C240AE" w:rsidRPr="00614F7C" w:rsidRDefault="00C240AE" w:rsidP="00C240AE">
            <w:pPr>
              <w:pStyle w:val="USBodyText"/>
            </w:pPr>
            <w:r w:rsidRPr="00614F7C">
              <w:t>Turbine/compressor water wash</w:t>
            </w:r>
          </w:p>
        </w:tc>
        <w:tc>
          <w:tcPr>
            <w:tcW w:w="741" w:type="pct"/>
          </w:tcPr>
          <w:p w14:paraId="60B9DB8A" w14:textId="77777777" w:rsidR="00C240AE" w:rsidRPr="00614F7C" w:rsidRDefault="00C240AE" w:rsidP="00C240AE">
            <w:pPr>
              <w:pStyle w:val="USBodyText"/>
            </w:pPr>
            <w:r w:rsidRPr="00614F7C">
              <w:t>yes/no</w:t>
            </w:r>
          </w:p>
        </w:tc>
        <w:tc>
          <w:tcPr>
            <w:tcW w:w="1308" w:type="pct"/>
            <w:gridSpan w:val="3"/>
            <w:shd w:val="clear" w:color="auto" w:fill="auto"/>
          </w:tcPr>
          <w:p w14:paraId="6B345B0A" w14:textId="77777777" w:rsidR="00C240AE" w:rsidRPr="00614F7C" w:rsidRDefault="00C240AE" w:rsidP="00C240AE">
            <w:pPr>
              <w:pStyle w:val="USBodyText"/>
            </w:pPr>
          </w:p>
        </w:tc>
      </w:tr>
      <w:tr w:rsidR="003507A3" w:rsidRPr="00614F7C" w14:paraId="0C86786A" w14:textId="77777777" w:rsidTr="00D379FB">
        <w:trPr>
          <w:cantSplit/>
        </w:trPr>
        <w:tc>
          <w:tcPr>
            <w:tcW w:w="444" w:type="pct"/>
          </w:tcPr>
          <w:p w14:paraId="329DAC15" w14:textId="77777777" w:rsidR="003507A3" w:rsidRPr="00614F7C" w:rsidRDefault="003507A3" w:rsidP="00C240AE">
            <w:pPr>
              <w:pStyle w:val="USBodyText"/>
            </w:pPr>
          </w:p>
        </w:tc>
        <w:tc>
          <w:tcPr>
            <w:tcW w:w="2507" w:type="pct"/>
          </w:tcPr>
          <w:p w14:paraId="65DF82A9" w14:textId="3FE75CAB" w:rsidR="003507A3" w:rsidRPr="00B41FFE" w:rsidRDefault="003507A3" w:rsidP="00C240AE">
            <w:pPr>
              <w:pStyle w:val="USBodyText"/>
            </w:pPr>
            <w:r w:rsidRPr="00B41FFE">
              <w:t>Ramp rate</w:t>
            </w:r>
          </w:p>
        </w:tc>
        <w:tc>
          <w:tcPr>
            <w:tcW w:w="741" w:type="pct"/>
          </w:tcPr>
          <w:p w14:paraId="4AA46FDA" w14:textId="69951F42" w:rsidR="003507A3" w:rsidRPr="00614F7C" w:rsidRDefault="003507A3" w:rsidP="00C240AE">
            <w:pPr>
              <w:pStyle w:val="USBodyText"/>
            </w:pPr>
            <w:r>
              <w:t>kW/sec</w:t>
            </w:r>
          </w:p>
        </w:tc>
        <w:tc>
          <w:tcPr>
            <w:tcW w:w="699" w:type="pct"/>
            <w:gridSpan w:val="2"/>
            <w:shd w:val="clear" w:color="auto" w:fill="auto"/>
          </w:tcPr>
          <w:p w14:paraId="5F293EFC" w14:textId="77777777" w:rsidR="003507A3" w:rsidRPr="00614F7C" w:rsidRDefault="003507A3" w:rsidP="00C240AE">
            <w:pPr>
              <w:pStyle w:val="USBodyText"/>
            </w:pPr>
          </w:p>
        </w:tc>
        <w:tc>
          <w:tcPr>
            <w:tcW w:w="609" w:type="pct"/>
            <w:shd w:val="clear" w:color="auto" w:fill="auto"/>
          </w:tcPr>
          <w:p w14:paraId="2163CB99" w14:textId="670252A4" w:rsidR="003507A3" w:rsidRPr="00614F7C" w:rsidRDefault="003507A3" w:rsidP="00C240AE">
            <w:pPr>
              <w:pStyle w:val="USBodyText"/>
            </w:pPr>
          </w:p>
        </w:tc>
      </w:tr>
      <w:tr w:rsidR="0039418B" w:rsidRPr="00614F7C" w14:paraId="4599DAC3" w14:textId="77777777" w:rsidTr="00D379FB">
        <w:trPr>
          <w:cantSplit/>
        </w:trPr>
        <w:tc>
          <w:tcPr>
            <w:tcW w:w="444" w:type="pct"/>
          </w:tcPr>
          <w:p w14:paraId="4BC9C801" w14:textId="77777777" w:rsidR="00C240AE" w:rsidRPr="00614F7C" w:rsidRDefault="00C240AE" w:rsidP="00C240AE">
            <w:pPr>
              <w:pStyle w:val="USBodyText"/>
            </w:pPr>
          </w:p>
        </w:tc>
        <w:tc>
          <w:tcPr>
            <w:tcW w:w="2507" w:type="pct"/>
          </w:tcPr>
          <w:p w14:paraId="170A994B" w14:textId="77777777" w:rsidR="00C240AE" w:rsidRPr="00614F7C" w:rsidRDefault="00C240AE" w:rsidP="00C240AE">
            <w:pPr>
              <w:pStyle w:val="USBodyText"/>
            </w:pPr>
            <w:r w:rsidRPr="00614F7C">
              <w:rPr>
                <w:u w:val="single"/>
              </w:rPr>
              <w:t>Fire protection</w:t>
            </w:r>
            <w:r w:rsidRPr="00614F7C">
              <w:t>:</w:t>
            </w:r>
          </w:p>
        </w:tc>
        <w:tc>
          <w:tcPr>
            <w:tcW w:w="741" w:type="pct"/>
          </w:tcPr>
          <w:p w14:paraId="0CA79E4D" w14:textId="77777777" w:rsidR="00C240AE" w:rsidRPr="00614F7C" w:rsidRDefault="00C240AE" w:rsidP="00C240AE">
            <w:pPr>
              <w:pStyle w:val="USBodyText"/>
            </w:pPr>
          </w:p>
        </w:tc>
        <w:tc>
          <w:tcPr>
            <w:tcW w:w="1308" w:type="pct"/>
            <w:gridSpan w:val="3"/>
            <w:shd w:val="clear" w:color="auto" w:fill="auto"/>
          </w:tcPr>
          <w:p w14:paraId="132D22B9" w14:textId="77777777" w:rsidR="00C240AE" w:rsidRPr="00614F7C" w:rsidRDefault="00C240AE" w:rsidP="00C240AE">
            <w:pPr>
              <w:pStyle w:val="USBodyText"/>
            </w:pPr>
          </w:p>
        </w:tc>
      </w:tr>
      <w:tr w:rsidR="0039418B" w:rsidRPr="00614F7C" w14:paraId="76C6823A" w14:textId="77777777" w:rsidTr="00D379FB">
        <w:trPr>
          <w:cantSplit/>
        </w:trPr>
        <w:tc>
          <w:tcPr>
            <w:tcW w:w="444" w:type="pct"/>
          </w:tcPr>
          <w:p w14:paraId="3A6A5696" w14:textId="77777777" w:rsidR="00C240AE" w:rsidRPr="00614F7C" w:rsidRDefault="00C240AE" w:rsidP="00C240AE">
            <w:pPr>
              <w:pStyle w:val="USBodyText"/>
            </w:pPr>
          </w:p>
        </w:tc>
        <w:tc>
          <w:tcPr>
            <w:tcW w:w="2507" w:type="pct"/>
          </w:tcPr>
          <w:p w14:paraId="1C8899FA" w14:textId="77777777" w:rsidR="00C240AE" w:rsidRPr="00614F7C" w:rsidRDefault="00C240AE" w:rsidP="0039418B">
            <w:pPr>
              <w:pStyle w:val="USBullet2"/>
            </w:pPr>
            <w:r w:rsidRPr="00614F7C">
              <w:tab/>
              <w:t>CO</w:t>
            </w:r>
            <w:r w:rsidRPr="00614F7C">
              <w:rPr>
                <w:vertAlign w:val="subscript"/>
              </w:rPr>
              <w:t>2</w:t>
            </w:r>
            <w:r w:rsidRPr="00614F7C">
              <w:t xml:space="preserve"> System</w:t>
            </w:r>
          </w:p>
        </w:tc>
        <w:tc>
          <w:tcPr>
            <w:tcW w:w="741" w:type="pct"/>
          </w:tcPr>
          <w:p w14:paraId="3F87CB5C" w14:textId="77777777" w:rsidR="00C240AE" w:rsidRPr="00614F7C" w:rsidRDefault="00C240AE" w:rsidP="00C240AE">
            <w:pPr>
              <w:pStyle w:val="USBodyText"/>
            </w:pPr>
            <w:r w:rsidRPr="00614F7C">
              <w:t>yes/no</w:t>
            </w:r>
          </w:p>
        </w:tc>
        <w:tc>
          <w:tcPr>
            <w:tcW w:w="1308" w:type="pct"/>
            <w:gridSpan w:val="3"/>
            <w:shd w:val="clear" w:color="auto" w:fill="auto"/>
          </w:tcPr>
          <w:p w14:paraId="6FE9C8BA" w14:textId="77777777" w:rsidR="00C240AE" w:rsidRPr="00614F7C" w:rsidRDefault="00C240AE" w:rsidP="00C240AE">
            <w:pPr>
              <w:pStyle w:val="USBodyText"/>
            </w:pPr>
          </w:p>
        </w:tc>
      </w:tr>
      <w:tr w:rsidR="0039418B" w:rsidRPr="00614F7C" w14:paraId="49CEDFE1" w14:textId="77777777" w:rsidTr="00D379FB">
        <w:trPr>
          <w:cantSplit/>
        </w:trPr>
        <w:tc>
          <w:tcPr>
            <w:tcW w:w="444" w:type="pct"/>
          </w:tcPr>
          <w:p w14:paraId="387ED23F" w14:textId="77777777" w:rsidR="00C240AE" w:rsidRPr="00614F7C" w:rsidRDefault="00C240AE" w:rsidP="00C240AE">
            <w:pPr>
              <w:pStyle w:val="USBodyText"/>
            </w:pPr>
          </w:p>
        </w:tc>
        <w:tc>
          <w:tcPr>
            <w:tcW w:w="2507" w:type="pct"/>
          </w:tcPr>
          <w:p w14:paraId="7454995E" w14:textId="77777777" w:rsidR="00C240AE" w:rsidRPr="00614F7C" w:rsidRDefault="00C240AE" w:rsidP="00C240AE">
            <w:pPr>
              <w:pStyle w:val="USBodyText"/>
            </w:pPr>
            <w:r w:rsidRPr="00614F7C">
              <w:rPr>
                <w:u w:val="single"/>
              </w:rPr>
              <w:t>Detectors</w:t>
            </w:r>
            <w:r w:rsidRPr="00614F7C">
              <w:t>:</w:t>
            </w:r>
          </w:p>
        </w:tc>
        <w:tc>
          <w:tcPr>
            <w:tcW w:w="741" w:type="pct"/>
          </w:tcPr>
          <w:p w14:paraId="6C8CAD39" w14:textId="77777777" w:rsidR="00C240AE" w:rsidRPr="00614F7C" w:rsidRDefault="00C240AE" w:rsidP="00C240AE">
            <w:pPr>
              <w:pStyle w:val="USBodyText"/>
            </w:pPr>
          </w:p>
        </w:tc>
        <w:tc>
          <w:tcPr>
            <w:tcW w:w="1308" w:type="pct"/>
            <w:gridSpan w:val="3"/>
          </w:tcPr>
          <w:p w14:paraId="6BDE4A22" w14:textId="77777777" w:rsidR="00C240AE" w:rsidRPr="00614F7C" w:rsidRDefault="00C240AE" w:rsidP="00C240AE">
            <w:pPr>
              <w:pStyle w:val="USBodyText"/>
            </w:pPr>
          </w:p>
        </w:tc>
      </w:tr>
      <w:tr w:rsidR="0039418B" w:rsidRPr="00614F7C" w14:paraId="64ECDF16" w14:textId="77777777" w:rsidTr="00D379FB">
        <w:trPr>
          <w:cantSplit/>
        </w:trPr>
        <w:tc>
          <w:tcPr>
            <w:tcW w:w="444" w:type="pct"/>
          </w:tcPr>
          <w:p w14:paraId="206F9960" w14:textId="77777777" w:rsidR="00C240AE" w:rsidRPr="00614F7C" w:rsidRDefault="00C240AE" w:rsidP="00C240AE">
            <w:pPr>
              <w:pStyle w:val="USBodyText"/>
            </w:pPr>
          </w:p>
        </w:tc>
        <w:tc>
          <w:tcPr>
            <w:tcW w:w="2507" w:type="pct"/>
          </w:tcPr>
          <w:p w14:paraId="745BBB28" w14:textId="77777777" w:rsidR="00C240AE" w:rsidRPr="00614F7C" w:rsidRDefault="00C240AE" w:rsidP="0039418B">
            <w:pPr>
              <w:pStyle w:val="USBullet2"/>
            </w:pPr>
            <w:r w:rsidRPr="00614F7C">
              <w:t>Temperature detectors</w:t>
            </w:r>
          </w:p>
        </w:tc>
        <w:tc>
          <w:tcPr>
            <w:tcW w:w="741" w:type="pct"/>
          </w:tcPr>
          <w:p w14:paraId="7E27F213" w14:textId="77777777" w:rsidR="00C240AE" w:rsidRPr="00614F7C" w:rsidRDefault="00C240AE" w:rsidP="00C240AE">
            <w:pPr>
              <w:pStyle w:val="USBodyText"/>
            </w:pPr>
            <w:r w:rsidRPr="00614F7C">
              <w:t>yes/no</w:t>
            </w:r>
          </w:p>
        </w:tc>
        <w:tc>
          <w:tcPr>
            <w:tcW w:w="1308" w:type="pct"/>
            <w:gridSpan w:val="3"/>
          </w:tcPr>
          <w:p w14:paraId="5D7ECF8B" w14:textId="77777777" w:rsidR="00C240AE" w:rsidRPr="00614F7C" w:rsidRDefault="00C240AE" w:rsidP="00C240AE">
            <w:pPr>
              <w:pStyle w:val="USBodyText"/>
            </w:pPr>
          </w:p>
        </w:tc>
      </w:tr>
      <w:tr w:rsidR="0039418B" w:rsidRPr="00614F7C" w14:paraId="32E24C52" w14:textId="77777777" w:rsidTr="00D379FB">
        <w:trPr>
          <w:cantSplit/>
        </w:trPr>
        <w:tc>
          <w:tcPr>
            <w:tcW w:w="444" w:type="pct"/>
          </w:tcPr>
          <w:p w14:paraId="6E3735CB" w14:textId="77777777" w:rsidR="00C240AE" w:rsidRPr="00614F7C" w:rsidRDefault="00C240AE" w:rsidP="00C240AE">
            <w:pPr>
              <w:pStyle w:val="USBodyText"/>
            </w:pPr>
          </w:p>
        </w:tc>
        <w:tc>
          <w:tcPr>
            <w:tcW w:w="2507" w:type="pct"/>
          </w:tcPr>
          <w:p w14:paraId="57178EAD" w14:textId="77777777" w:rsidR="00C240AE" w:rsidRPr="00614F7C" w:rsidRDefault="00C240AE" w:rsidP="0039418B">
            <w:pPr>
              <w:pStyle w:val="USBullet2"/>
            </w:pPr>
            <w:r w:rsidRPr="00614F7C">
              <w:t>Smoke detectors</w:t>
            </w:r>
          </w:p>
        </w:tc>
        <w:tc>
          <w:tcPr>
            <w:tcW w:w="741" w:type="pct"/>
          </w:tcPr>
          <w:p w14:paraId="3DC96C46" w14:textId="77777777" w:rsidR="00C240AE" w:rsidRPr="00614F7C" w:rsidRDefault="00C240AE" w:rsidP="00C240AE">
            <w:pPr>
              <w:pStyle w:val="USBodyText"/>
            </w:pPr>
            <w:r w:rsidRPr="00614F7C">
              <w:t>yes/no</w:t>
            </w:r>
          </w:p>
        </w:tc>
        <w:tc>
          <w:tcPr>
            <w:tcW w:w="1308" w:type="pct"/>
            <w:gridSpan w:val="3"/>
          </w:tcPr>
          <w:p w14:paraId="734B82B5" w14:textId="77777777" w:rsidR="00C240AE" w:rsidRPr="00614F7C" w:rsidRDefault="00C240AE" w:rsidP="00C240AE">
            <w:pPr>
              <w:pStyle w:val="USBodyText"/>
            </w:pPr>
          </w:p>
        </w:tc>
      </w:tr>
      <w:tr w:rsidR="0039418B" w:rsidRPr="00614F7C" w14:paraId="1A6C6F38" w14:textId="77777777" w:rsidTr="00D379FB">
        <w:trPr>
          <w:cantSplit/>
        </w:trPr>
        <w:tc>
          <w:tcPr>
            <w:tcW w:w="444" w:type="pct"/>
          </w:tcPr>
          <w:p w14:paraId="2E96B54A" w14:textId="77777777" w:rsidR="00C240AE" w:rsidRPr="00614F7C" w:rsidRDefault="00C240AE" w:rsidP="00C240AE">
            <w:pPr>
              <w:pStyle w:val="USBodyText"/>
            </w:pPr>
          </w:p>
        </w:tc>
        <w:tc>
          <w:tcPr>
            <w:tcW w:w="2507" w:type="pct"/>
          </w:tcPr>
          <w:p w14:paraId="66B5A701" w14:textId="77777777" w:rsidR="00C240AE" w:rsidRPr="00614F7C" w:rsidRDefault="00C240AE" w:rsidP="0039418B">
            <w:pPr>
              <w:pStyle w:val="USBullet2"/>
            </w:pPr>
            <w:r w:rsidRPr="00614F7C">
              <w:t>UV detectors</w:t>
            </w:r>
          </w:p>
        </w:tc>
        <w:tc>
          <w:tcPr>
            <w:tcW w:w="741" w:type="pct"/>
          </w:tcPr>
          <w:p w14:paraId="61D4CA5F" w14:textId="77777777" w:rsidR="00C240AE" w:rsidRPr="00614F7C" w:rsidRDefault="00C240AE" w:rsidP="00C240AE">
            <w:pPr>
              <w:pStyle w:val="USBodyText"/>
            </w:pPr>
          </w:p>
        </w:tc>
        <w:tc>
          <w:tcPr>
            <w:tcW w:w="1308" w:type="pct"/>
            <w:gridSpan w:val="3"/>
          </w:tcPr>
          <w:p w14:paraId="3B6485C3" w14:textId="77777777" w:rsidR="00C240AE" w:rsidRPr="00614F7C" w:rsidRDefault="00C240AE" w:rsidP="00C240AE">
            <w:pPr>
              <w:pStyle w:val="USBodyText"/>
            </w:pPr>
          </w:p>
        </w:tc>
      </w:tr>
      <w:tr w:rsidR="00C240AE" w:rsidRPr="00614F7C" w14:paraId="686E4093" w14:textId="77777777" w:rsidTr="00D379FB">
        <w:trPr>
          <w:cantSplit/>
        </w:trPr>
        <w:tc>
          <w:tcPr>
            <w:tcW w:w="444" w:type="pct"/>
          </w:tcPr>
          <w:p w14:paraId="4CF387F7" w14:textId="77777777" w:rsidR="00C240AE" w:rsidRPr="00614F7C" w:rsidRDefault="00C240AE" w:rsidP="00C240AE">
            <w:pPr>
              <w:pStyle w:val="USBodyText"/>
            </w:pPr>
          </w:p>
        </w:tc>
        <w:tc>
          <w:tcPr>
            <w:tcW w:w="2507" w:type="pct"/>
          </w:tcPr>
          <w:p w14:paraId="35B3F9A7" w14:textId="77777777" w:rsidR="00C240AE" w:rsidRPr="00614F7C" w:rsidRDefault="00C240AE" w:rsidP="00C240AE">
            <w:pPr>
              <w:pStyle w:val="USBodyText"/>
              <w:rPr>
                <w:u w:val="single"/>
              </w:rPr>
            </w:pPr>
            <w:r w:rsidRPr="00614F7C">
              <w:rPr>
                <w:u w:val="single"/>
              </w:rPr>
              <w:t>Silencers</w:t>
            </w:r>
            <w:r w:rsidRPr="00614F7C">
              <w:t>:</w:t>
            </w:r>
          </w:p>
        </w:tc>
        <w:tc>
          <w:tcPr>
            <w:tcW w:w="2049" w:type="pct"/>
            <w:gridSpan w:val="4"/>
          </w:tcPr>
          <w:p w14:paraId="547D5D39" w14:textId="77777777" w:rsidR="00C240AE" w:rsidRPr="00614F7C" w:rsidRDefault="00C240AE" w:rsidP="00C240AE">
            <w:pPr>
              <w:pStyle w:val="USBodyText"/>
            </w:pPr>
          </w:p>
        </w:tc>
      </w:tr>
      <w:tr w:rsidR="0039418B" w:rsidRPr="00614F7C" w14:paraId="4B6D51D9" w14:textId="77777777" w:rsidTr="00D379FB">
        <w:trPr>
          <w:cantSplit/>
        </w:trPr>
        <w:tc>
          <w:tcPr>
            <w:tcW w:w="444" w:type="pct"/>
          </w:tcPr>
          <w:p w14:paraId="68B044AE" w14:textId="77777777" w:rsidR="00C240AE" w:rsidRPr="00614F7C" w:rsidRDefault="00C240AE" w:rsidP="00C240AE">
            <w:pPr>
              <w:pStyle w:val="USBodyText"/>
            </w:pPr>
          </w:p>
        </w:tc>
        <w:tc>
          <w:tcPr>
            <w:tcW w:w="2507" w:type="pct"/>
          </w:tcPr>
          <w:p w14:paraId="4D47BC06" w14:textId="77777777" w:rsidR="00C240AE" w:rsidRPr="00614F7C" w:rsidRDefault="00C240AE" w:rsidP="0039418B">
            <w:pPr>
              <w:pStyle w:val="USBullet2"/>
            </w:pPr>
            <w:r w:rsidRPr="00614F7C">
              <w:t>Manufacturer</w:t>
            </w:r>
          </w:p>
        </w:tc>
        <w:tc>
          <w:tcPr>
            <w:tcW w:w="741" w:type="pct"/>
          </w:tcPr>
          <w:p w14:paraId="540512D6" w14:textId="77777777" w:rsidR="00C240AE" w:rsidRPr="00614F7C" w:rsidRDefault="00C240AE" w:rsidP="00C240AE">
            <w:pPr>
              <w:pStyle w:val="USBodyText"/>
            </w:pPr>
          </w:p>
        </w:tc>
        <w:tc>
          <w:tcPr>
            <w:tcW w:w="1308" w:type="pct"/>
            <w:gridSpan w:val="3"/>
          </w:tcPr>
          <w:p w14:paraId="61B081B8" w14:textId="77777777" w:rsidR="00C240AE" w:rsidRPr="00614F7C" w:rsidRDefault="00C240AE" w:rsidP="00C240AE">
            <w:pPr>
              <w:pStyle w:val="USBodyText"/>
            </w:pPr>
          </w:p>
        </w:tc>
      </w:tr>
      <w:tr w:rsidR="0039418B" w:rsidRPr="00614F7C" w14:paraId="4B222CD1" w14:textId="77777777" w:rsidTr="00D379FB">
        <w:trPr>
          <w:cantSplit/>
        </w:trPr>
        <w:tc>
          <w:tcPr>
            <w:tcW w:w="444" w:type="pct"/>
          </w:tcPr>
          <w:p w14:paraId="3BE9E226" w14:textId="77777777" w:rsidR="00C240AE" w:rsidRPr="00614F7C" w:rsidRDefault="00C240AE" w:rsidP="00C240AE">
            <w:pPr>
              <w:pStyle w:val="USBodyText"/>
            </w:pPr>
          </w:p>
        </w:tc>
        <w:tc>
          <w:tcPr>
            <w:tcW w:w="2507" w:type="pct"/>
          </w:tcPr>
          <w:p w14:paraId="1695B05C" w14:textId="5BD17E74" w:rsidR="00C240AE" w:rsidRPr="00614F7C" w:rsidRDefault="00C240AE" w:rsidP="0039418B">
            <w:pPr>
              <w:pStyle w:val="USBullet2"/>
            </w:pPr>
            <w:r w:rsidRPr="00614F7C">
              <w:t xml:space="preserve">Correction curves </w:t>
            </w:r>
            <w:r w:rsidR="001715EE">
              <w:t xml:space="preserve">for fouling shall be provided. </w:t>
            </w:r>
            <w:r w:rsidRPr="00614F7C">
              <w:t>Deterioration factor is considered from 200 h after start of Commercial Operation</w:t>
            </w:r>
          </w:p>
        </w:tc>
        <w:tc>
          <w:tcPr>
            <w:tcW w:w="741" w:type="pct"/>
          </w:tcPr>
          <w:p w14:paraId="079B8A20" w14:textId="77777777" w:rsidR="00C240AE" w:rsidRPr="00614F7C" w:rsidRDefault="00C240AE" w:rsidP="00C240AE">
            <w:pPr>
              <w:pStyle w:val="USBodyText"/>
            </w:pPr>
          </w:p>
        </w:tc>
        <w:tc>
          <w:tcPr>
            <w:tcW w:w="1308" w:type="pct"/>
            <w:gridSpan w:val="3"/>
          </w:tcPr>
          <w:p w14:paraId="750E92C9" w14:textId="77777777" w:rsidR="00C240AE" w:rsidRPr="00614F7C" w:rsidRDefault="00C240AE" w:rsidP="00C240AE">
            <w:pPr>
              <w:pStyle w:val="USBodyText"/>
            </w:pPr>
          </w:p>
        </w:tc>
      </w:tr>
      <w:tr w:rsidR="00C240AE" w:rsidRPr="00614F7C" w14:paraId="12E856E4" w14:textId="77777777" w:rsidTr="00D379FB">
        <w:trPr>
          <w:cantSplit/>
        </w:trPr>
        <w:tc>
          <w:tcPr>
            <w:tcW w:w="444" w:type="pct"/>
          </w:tcPr>
          <w:p w14:paraId="791E3B3E" w14:textId="77777777" w:rsidR="00C240AE" w:rsidRPr="00614F7C" w:rsidRDefault="00C240AE" w:rsidP="00C240AE">
            <w:pPr>
              <w:pStyle w:val="USBodyText"/>
            </w:pPr>
          </w:p>
        </w:tc>
        <w:tc>
          <w:tcPr>
            <w:tcW w:w="2507" w:type="pct"/>
          </w:tcPr>
          <w:p w14:paraId="17D3BA41" w14:textId="77777777" w:rsidR="00C240AE" w:rsidRPr="00614F7C" w:rsidRDefault="00C240AE" w:rsidP="00C240AE">
            <w:pPr>
              <w:pStyle w:val="USBodyText"/>
              <w:rPr>
                <w:u w:val="single"/>
              </w:rPr>
            </w:pPr>
            <w:r w:rsidRPr="00614F7C">
              <w:rPr>
                <w:u w:val="single"/>
              </w:rPr>
              <w:t>Governor (IEEE model)</w:t>
            </w:r>
          </w:p>
        </w:tc>
        <w:tc>
          <w:tcPr>
            <w:tcW w:w="2049" w:type="pct"/>
            <w:gridSpan w:val="4"/>
          </w:tcPr>
          <w:p w14:paraId="309D057D" w14:textId="77777777" w:rsidR="00C240AE" w:rsidRPr="00614F7C" w:rsidRDefault="00C240AE" w:rsidP="00C240AE">
            <w:pPr>
              <w:pStyle w:val="USBodyText"/>
            </w:pPr>
          </w:p>
        </w:tc>
      </w:tr>
      <w:tr w:rsidR="00C240AE" w:rsidRPr="00614F7C" w14:paraId="2A671261" w14:textId="77777777" w:rsidTr="00D379FB">
        <w:trPr>
          <w:cantSplit/>
        </w:trPr>
        <w:tc>
          <w:tcPr>
            <w:tcW w:w="444" w:type="pct"/>
          </w:tcPr>
          <w:p w14:paraId="765A316E" w14:textId="77777777" w:rsidR="00C240AE" w:rsidRPr="00614F7C" w:rsidRDefault="00C240AE" w:rsidP="00C240AE">
            <w:pPr>
              <w:pStyle w:val="USBodyText"/>
            </w:pPr>
          </w:p>
        </w:tc>
        <w:tc>
          <w:tcPr>
            <w:tcW w:w="2507" w:type="pct"/>
          </w:tcPr>
          <w:p w14:paraId="7D274989" w14:textId="77777777" w:rsidR="00C240AE" w:rsidRPr="00614F7C" w:rsidRDefault="00C240AE" w:rsidP="00C240AE">
            <w:pPr>
              <w:pStyle w:val="USBodyText"/>
              <w:rPr>
                <w:u w:val="single"/>
              </w:rPr>
            </w:pPr>
          </w:p>
        </w:tc>
        <w:tc>
          <w:tcPr>
            <w:tcW w:w="2049" w:type="pct"/>
            <w:gridSpan w:val="4"/>
          </w:tcPr>
          <w:p w14:paraId="673D0148" w14:textId="77777777" w:rsidR="00C240AE" w:rsidRPr="00614F7C" w:rsidRDefault="00C240AE" w:rsidP="00C240AE">
            <w:pPr>
              <w:pStyle w:val="USBodyText"/>
            </w:pPr>
          </w:p>
        </w:tc>
      </w:tr>
      <w:tr w:rsidR="0039418B" w:rsidRPr="00614F7C" w14:paraId="43FA74FB" w14:textId="77777777" w:rsidTr="00D379FB">
        <w:trPr>
          <w:cantSplit/>
        </w:trPr>
        <w:tc>
          <w:tcPr>
            <w:tcW w:w="444" w:type="pct"/>
          </w:tcPr>
          <w:p w14:paraId="4F38EA4E" w14:textId="311CFC1F" w:rsidR="00C240AE" w:rsidRPr="00614F7C" w:rsidRDefault="0083355C" w:rsidP="00C240AE">
            <w:pPr>
              <w:pStyle w:val="USBodyText"/>
            </w:pPr>
            <w:r>
              <w:rPr>
                <w:b/>
              </w:rPr>
              <w:t>8.</w:t>
            </w:r>
            <w:r w:rsidR="00C240AE" w:rsidRPr="00614F7C">
              <w:rPr>
                <w:b/>
              </w:rPr>
              <w:t>5.2</w:t>
            </w:r>
          </w:p>
        </w:tc>
        <w:tc>
          <w:tcPr>
            <w:tcW w:w="2507" w:type="pct"/>
          </w:tcPr>
          <w:p w14:paraId="55818EB9" w14:textId="594F8611" w:rsidR="00C240AE" w:rsidRPr="00614F7C" w:rsidRDefault="0052231D" w:rsidP="00C240AE">
            <w:pPr>
              <w:pStyle w:val="USBodyText"/>
              <w:rPr>
                <w:b/>
                <w:u w:val="single"/>
              </w:rPr>
            </w:pPr>
            <w:r>
              <w:rPr>
                <w:b/>
                <w:u w:val="single"/>
              </w:rPr>
              <w:t>Reciprocating</w:t>
            </w:r>
            <w:r w:rsidR="00C240AE" w:rsidRPr="00614F7C">
              <w:rPr>
                <w:b/>
                <w:u w:val="single"/>
              </w:rPr>
              <w:t xml:space="preserve"> Engine Generators</w:t>
            </w:r>
          </w:p>
          <w:p w14:paraId="664D279F" w14:textId="39AAC4AB" w:rsidR="00C240AE" w:rsidRPr="00614F7C" w:rsidRDefault="00C240AE" w:rsidP="00C240AE">
            <w:pPr>
              <w:pStyle w:val="USBodyText"/>
              <w:rPr>
                <w:u w:val="single"/>
              </w:rPr>
            </w:pPr>
            <w:r w:rsidRPr="00614F7C">
              <w:rPr>
                <w:u w:val="single"/>
              </w:rPr>
              <w:t xml:space="preserve">(Performance at </w:t>
            </w:r>
            <w:r w:rsidR="00697163">
              <w:rPr>
                <w:u w:val="single"/>
              </w:rPr>
              <w:t xml:space="preserve">Reference </w:t>
            </w:r>
            <w:r w:rsidRPr="00614F7C">
              <w:rPr>
                <w:u w:val="single"/>
              </w:rPr>
              <w:t>Site Conditions)</w:t>
            </w:r>
          </w:p>
        </w:tc>
        <w:tc>
          <w:tcPr>
            <w:tcW w:w="2049" w:type="pct"/>
            <w:gridSpan w:val="4"/>
          </w:tcPr>
          <w:p w14:paraId="38F5E57D" w14:textId="77777777" w:rsidR="00C240AE" w:rsidRPr="00614F7C" w:rsidRDefault="00C240AE" w:rsidP="00C240AE">
            <w:pPr>
              <w:pStyle w:val="USBodyText"/>
            </w:pPr>
          </w:p>
        </w:tc>
      </w:tr>
      <w:tr w:rsidR="006F491E" w:rsidRPr="00614F7C" w14:paraId="54AFC9DA" w14:textId="77777777" w:rsidTr="00D379FB">
        <w:trPr>
          <w:cantSplit/>
        </w:trPr>
        <w:tc>
          <w:tcPr>
            <w:tcW w:w="444" w:type="pct"/>
          </w:tcPr>
          <w:p w14:paraId="7A66A97B" w14:textId="77777777" w:rsidR="00C240AE" w:rsidRPr="00614F7C" w:rsidRDefault="00C240AE" w:rsidP="00C240AE">
            <w:pPr>
              <w:pStyle w:val="USBodyText"/>
            </w:pPr>
          </w:p>
        </w:tc>
        <w:tc>
          <w:tcPr>
            <w:tcW w:w="2507" w:type="pct"/>
          </w:tcPr>
          <w:p w14:paraId="4F80CDE4" w14:textId="77777777" w:rsidR="00C240AE" w:rsidRPr="00614F7C" w:rsidRDefault="00C240AE" w:rsidP="00C240AE">
            <w:pPr>
              <w:pStyle w:val="USBodyText"/>
              <w:rPr>
                <w:u w:val="single"/>
              </w:rPr>
            </w:pPr>
          </w:p>
        </w:tc>
        <w:tc>
          <w:tcPr>
            <w:tcW w:w="741" w:type="pct"/>
            <w:shd w:val="clear" w:color="auto" w:fill="auto"/>
          </w:tcPr>
          <w:p w14:paraId="1B67878F" w14:textId="77777777" w:rsidR="00C240AE" w:rsidRPr="00614F7C" w:rsidRDefault="00C240AE" w:rsidP="00C240AE">
            <w:pPr>
              <w:pStyle w:val="USBodyText"/>
            </w:pPr>
          </w:p>
        </w:tc>
        <w:tc>
          <w:tcPr>
            <w:tcW w:w="681" w:type="pct"/>
            <w:shd w:val="clear" w:color="auto" w:fill="auto"/>
          </w:tcPr>
          <w:p w14:paraId="6DC849B8" w14:textId="04758998" w:rsidR="00C240AE" w:rsidRPr="00697163" w:rsidRDefault="00C240AE" w:rsidP="00C240AE">
            <w:pPr>
              <w:pStyle w:val="USBodyText"/>
              <w:rPr>
                <w:b/>
              </w:rPr>
            </w:pPr>
            <w:r w:rsidRPr="00697163">
              <w:rPr>
                <w:b/>
              </w:rPr>
              <w:t>ULSD</w:t>
            </w:r>
          </w:p>
        </w:tc>
        <w:tc>
          <w:tcPr>
            <w:tcW w:w="628" w:type="pct"/>
            <w:gridSpan w:val="2"/>
            <w:shd w:val="clear" w:color="auto" w:fill="auto"/>
          </w:tcPr>
          <w:p w14:paraId="04AAA2C9" w14:textId="600B076A" w:rsidR="00C240AE" w:rsidRPr="00697163" w:rsidRDefault="00C240AE" w:rsidP="00C240AE">
            <w:pPr>
              <w:pStyle w:val="USBodyText"/>
              <w:rPr>
                <w:b/>
              </w:rPr>
            </w:pPr>
            <w:r w:rsidRPr="00697163">
              <w:rPr>
                <w:b/>
              </w:rPr>
              <w:t>Natural Gas</w:t>
            </w:r>
          </w:p>
        </w:tc>
      </w:tr>
      <w:tr w:rsidR="0039418B" w:rsidRPr="00614F7C" w14:paraId="3B6C4346" w14:textId="77777777" w:rsidTr="00D379FB">
        <w:trPr>
          <w:cantSplit/>
        </w:trPr>
        <w:tc>
          <w:tcPr>
            <w:tcW w:w="444" w:type="pct"/>
          </w:tcPr>
          <w:p w14:paraId="76DFA288" w14:textId="77777777" w:rsidR="0083355C" w:rsidRPr="00614F7C" w:rsidRDefault="0083355C" w:rsidP="00C240AE">
            <w:pPr>
              <w:pStyle w:val="USBodyText"/>
            </w:pPr>
          </w:p>
        </w:tc>
        <w:tc>
          <w:tcPr>
            <w:tcW w:w="2507" w:type="pct"/>
          </w:tcPr>
          <w:p w14:paraId="7C6B42A6" w14:textId="5AD7191C" w:rsidR="0083355C" w:rsidRPr="0041031A" w:rsidRDefault="0052231D" w:rsidP="00C240AE">
            <w:pPr>
              <w:pStyle w:val="USBodyText"/>
            </w:pPr>
            <w:r>
              <w:t>Reciprocating</w:t>
            </w:r>
            <w:r w:rsidR="0083355C" w:rsidRPr="0041031A">
              <w:t xml:space="preserve"> Engine manufacturer</w:t>
            </w:r>
          </w:p>
        </w:tc>
        <w:tc>
          <w:tcPr>
            <w:tcW w:w="741" w:type="pct"/>
            <w:shd w:val="clear" w:color="auto" w:fill="auto"/>
          </w:tcPr>
          <w:p w14:paraId="39E8D543" w14:textId="77777777" w:rsidR="0083355C" w:rsidRPr="00614F7C" w:rsidRDefault="0083355C" w:rsidP="00C240AE">
            <w:pPr>
              <w:pStyle w:val="USBodyText"/>
            </w:pPr>
          </w:p>
        </w:tc>
        <w:tc>
          <w:tcPr>
            <w:tcW w:w="1308" w:type="pct"/>
            <w:gridSpan w:val="3"/>
            <w:shd w:val="clear" w:color="auto" w:fill="auto"/>
          </w:tcPr>
          <w:p w14:paraId="1AFD8BD7" w14:textId="77777777" w:rsidR="0083355C" w:rsidRPr="00614F7C" w:rsidRDefault="0083355C" w:rsidP="00C240AE">
            <w:pPr>
              <w:pStyle w:val="USBodyText"/>
            </w:pPr>
          </w:p>
        </w:tc>
      </w:tr>
      <w:tr w:rsidR="0039418B" w:rsidRPr="00614F7C" w14:paraId="54527ACE" w14:textId="77777777" w:rsidTr="00D379FB">
        <w:trPr>
          <w:cantSplit/>
        </w:trPr>
        <w:tc>
          <w:tcPr>
            <w:tcW w:w="444" w:type="pct"/>
          </w:tcPr>
          <w:p w14:paraId="435DB709" w14:textId="77777777" w:rsidR="0083355C" w:rsidRPr="00614F7C" w:rsidRDefault="0083355C" w:rsidP="00C240AE">
            <w:pPr>
              <w:pStyle w:val="USBodyText"/>
            </w:pPr>
          </w:p>
        </w:tc>
        <w:tc>
          <w:tcPr>
            <w:tcW w:w="2507" w:type="pct"/>
          </w:tcPr>
          <w:p w14:paraId="7D43AF9B" w14:textId="77777777" w:rsidR="0083355C" w:rsidRPr="0041031A" w:rsidRDefault="0083355C" w:rsidP="00C240AE">
            <w:pPr>
              <w:pStyle w:val="USBodyText"/>
            </w:pPr>
            <w:r w:rsidRPr="0041031A">
              <w:t>Model/type</w:t>
            </w:r>
          </w:p>
        </w:tc>
        <w:tc>
          <w:tcPr>
            <w:tcW w:w="741" w:type="pct"/>
            <w:shd w:val="clear" w:color="auto" w:fill="auto"/>
          </w:tcPr>
          <w:p w14:paraId="28B4B742" w14:textId="77777777" w:rsidR="0083355C" w:rsidRPr="00614F7C" w:rsidRDefault="0083355C" w:rsidP="00C240AE">
            <w:pPr>
              <w:pStyle w:val="USBodyText"/>
            </w:pPr>
          </w:p>
        </w:tc>
        <w:tc>
          <w:tcPr>
            <w:tcW w:w="1308" w:type="pct"/>
            <w:gridSpan w:val="3"/>
            <w:shd w:val="clear" w:color="auto" w:fill="auto"/>
          </w:tcPr>
          <w:p w14:paraId="72405EB7" w14:textId="77777777" w:rsidR="0083355C" w:rsidRPr="00614F7C" w:rsidRDefault="0083355C" w:rsidP="00C240AE">
            <w:pPr>
              <w:pStyle w:val="USBodyText"/>
            </w:pPr>
          </w:p>
        </w:tc>
      </w:tr>
      <w:tr w:rsidR="006F491E" w:rsidRPr="00614F7C" w14:paraId="1F43C697" w14:textId="77777777" w:rsidTr="00D379FB">
        <w:trPr>
          <w:cantSplit/>
        </w:trPr>
        <w:tc>
          <w:tcPr>
            <w:tcW w:w="444" w:type="pct"/>
          </w:tcPr>
          <w:p w14:paraId="7B3E21F9" w14:textId="77777777" w:rsidR="00C240AE" w:rsidRPr="00614F7C" w:rsidRDefault="00C240AE" w:rsidP="00C240AE">
            <w:pPr>
              <w:pStyle w:val="USBodyText"/>
            </w:pPr>
          </w:p>
        </w:tc>
        <w:tc>
          <w:tcPr>
            <w:tcW w:w="2507" w:type="pct"/>
          </w:tcPr>
          <w:p w14:paraId="19AA584D" w14:textId="4A68C3FE" w:rsidR="00C240AE" w:rsidRPr="0041031A" w:rsidRDefault="0041031A" w:rsidP="00C240AE">
            <w:pPr>
              <w:pStyle w:val="USBodyText"/>
            </w:pPr>
            <w:r w:rsidRPr="0041031A">
              <w:t>Gross o</w:t>
            </w:r>
            <w:r w:rsidR="00C240AE" w:rsidRPr="0041031A">
              <w:t>utput</w:t>
            </w:r>
            <w:r w:rsidRPr="0041031A">
              <w:t xml:space="preserve"> (at generator terminals)</w:t>
            </w:r>
          </w:p>
        </w:tc>
        <w:tc>
          <w:tcPr>
            <w:tcW w:w="741" w:type="pct"/>
            <w:shd w:val="clear" w:color="auto" w:fill="auto"/>
          </w:tcPr>
          <w:p w14:paraId="370A4BC7" w14:textId="77777777" w:rsidR="00C240AE" w:rsidRPr="00614F7C" w:rsidRDefault="00C240AE" w:rsidP="00C240AE">
            <w:pPr>
              <w:pStyle w:val="USBodyText"/>
            </w:pPr>
            <w:r w:rsidRPr="00614F7C">
              <w:t>kW</w:t>
            </w:r>
          </w:p>
        </w:tc>
        <w:tc>
          <w:tcPr>
            <w:tcW w:w="681" w:type="pct"/>
            <w:shd w:val="clear" w:color="auto" w:fill="auto"/>
          </w:tcPr>
          <w:p w14:paraId="2109E7EA" w14:textId="77777777" w:rsidR="00C240AE" w:rsidRPr="00614F7C" w:rsidRDefault="00C240AE" w:rsidP="00C240AE">
            <w:pPr>
              <w:pStyle w:val="USBodyText"/>
            </w:pPr>
          </w:p>
        </w:tc>
        <w:tc>
          <w:tcPr>
            <w:tcW w:w="628" w:type="pct"/>
            <w:gridSpan w:val="2"/>
            <w:shd w:val="clear" w:color="auto" w:fill="auto"/>
          </w:tcPr>
          <w:p w14:paraId="2BC07B46" w14:textId="77777777" w:rsidR="00C240AE" w:rsidRPr="00614F7C" w:rsidRDefault="00C240AE" w:rsidP="00C240AE">
            <w:pPr>
              <w:pStyle w:val="USBodyText"/>
            </w:pPr>
          </w:p>
        </w:tc>
      </w:tr>
      <w:tr w:rsidR="006F491E" w:rsidRPr="00614F7C" w14:paraId="3011D477" w14:textId="77777777" w:rsidTr="00D379FB">
        <w:trPr>
          <w:cantSplit/>
        </w:trPr>
        <w:tc>
          <w:tcPr>
            <w:tcW w:w="444" w:type="pct"/>
          </w:tcPr>
          <w:p w14:paraId="06265E82" w14:textId="77777777" w:rsidR="00C240AE" w:rsidRPr="00614F7C" w:rsidRDefault="00C240AE" w:rsidP="00C240AE">
            <w:pPr>
              <w:pStyle w:val="USBodyText"/>
            </w:pPr>
          </w:p>
        </w:tc>
        <w:tc>
          <w:tcPr>
            <w:tcW w:w="2507" w:type="pct"/>
          </w:tcPr>
          <w:p w14:paraId="090457EE" w14:textId="3116E91B" w:rsidR="00C240AE" w:rsidRPr="0041031A" w:rsidRDefault="0041031A" w:rsidP="00C240AE">
            <w:pPr>
              <w:pStyle w:val="USBodyText"/>
            </w:pPr>
            <w:r w:rsidRPr="0041031A">
              <w:t xml:space="preserve">Gross </w:t>
            </w:r>
            <w:r w:rsidR="00C240AE" w:rsidRPr="0041031A">
              <w:t>Heat Rate</w:t>
            </w:r>
            <w:r w:rsidR="00840472" w:rsidRPr="0041031A">
              <w:t xml:space="preserve"> (HHV)</w:t>
            </w:r>
          </w:p>
        </w:tc>
        <w:tc>
          <w:tcPr>
            <w:tcW w:w="741" w:type="pct"/>
            <w:shd w:val="clear" w:color="auto" w:fill="auto"/>
          </w:tcPr>
          <w:p w14:paraId="06ADE981" w14:textId="5447A286" w:rsidR="00C240AE" w:rsidRPr="00614F7C" w:rsidRDefault="0083355C" w:rsidP="00C240AE">
            <w:pPr>
              <w:pStyle w:val="USBodyText"/>
            </w:pPr>
            <w:r>
              <w:t>Btu</w:t>
            </w:r>
            <w:r w:rsidR="00C240AE" w:rsidRPr="00614F7C">
              <w:t>/kWh</w:t>
            </w:r>
          </w:p>
        </w:tc>
        <w:tc>
          <w:tcPr>
            <w:tcW w:w="681" w:type="pct"/>
            <w:shd w:val="clear" w:color="auto" w:fill="auto"/>
          </w:tcPr>
          <w:p w14:paraId="58E3BB80" w14:textId="77777777" w:rsidR="00C240AE" w:rsidRPr="00614F7C" w:rsidRDefault="00C240AE" w:rsidP="00C240AE">
            <w:pPr>
              <w:pStyle w:val="USBodyText"/>
            </w:pPr>
          </w:p>
        </w:tc>
        <w:tc>
          <w:tcPr>
            <w:tcW w:w="628" w:type="pct"/>
            <w:gridSpan w:val="2"/>
            <w:shd w:val="clear" w:color="auto" w:fill="auto"/>
          </w:tcPr>
          <w:p w14:paraId="28760E85" w14:textId="77777777" w:rsidR="00C240AE" w:rsidRPr="00614F7C" w:rsidRDefault="00C240AE" w:rsidP="00C240AE">
            <w:pPr>
              <w:pStyle w:val="USBodyText"/>
            </w:pPr>
          </w:p>
        </w:tc>
      </w:tr>
      <w:tr w:rsidR="006F491E" w:rsidRPr="00614F7C" w14:paraId="347CA709" w14:textId="77777777" w:rsidTr="00D379FB">
        <w:trPr>
          <w:cantSplit/>
        </w:trPr>
        <w:tc>
          <w:tcPr>
            <w:tcW w:w="444" w:type="pct"/>
          </w:tcPr>
          <w:p w14:paraId="3710B7DE" w14:textId="77777777" w:rsidR="00C240AE" w:rsidRPr="00614F7C" w:rsidRDefault="00C240AE" w:rsidP="00C240AE">
            <w:pPr>
              <w:pStyle w:val="USBodyText"/>
            </w:pPr>
          </w:p>
        </w:tc>
        <w:tc>
          <w:tcPr>
            <w:tcW w:w="2507" w:type="pct"/>
          </w:tcPr>
          <w:p w14:paraId="176A82F0" w14:textId="77777777" w:rsidR="00C240AE" w:rsidRPr="0041031A" w:rsidRDefault="00C240AE" w:rsidP="00C240AE">
            <w:pPr>
              <w:pStyle w:val="USBodyText"/>
            </w:pPr>
            <w:r w:rsidRPr="0041031A">
              <w:t>RPM</w:t>
            </w:r>
          </w:p>
        </w:tc>
        <w:tc>
          <w:tcPr>
            <w:tcW w:w="741" w:type="pct"/>
            <w:shd w:val="clear" w:color="auto" w:fill="auto"/>
          </w:tcPr>
          <w:p w14:paraId="6C2DE902" w14:textId="77777777" w:rsidR="00C240AE" w:rsidRPr="00614F7C" w:rsidRDefault="00C240AE" w:rsidP="00C240AE">
            <w:pPr>
              <w:pStyle w:val="USBodyText"/>
            </w:pPr>
          </w:p>
        </w:tc>
        <w:tc>
          <w:tcPr>
            <w:tcW w:w="681" w:type="pct"/>
            <w:shd w:val="clear" w:color="auto" w:fill="auto"/>
          </w:tcPr>
          <w:p w14:paraId="3850D7EE" w14:textId="77777777" w:rsidR="00C240AE" w:rsidRPr="00614F7C" w:rsidRDefault="00C240AE" w:rsidP="00C240AE">
            <w:pPr>
              <w:pStyle w:val="USBodyText"/>
            </w:pPr>
          </w:p>
        </w:tc>
        <w:tc>
          <w:tcPr>
            <w:tcW w:w="628" w:type="pct"/>
            <w:gridSpan w:val="2"/>
            <w:shd w:val="clear" w:color="auto" w:fill="auto"/>
          </w:tcPr>
          <w:p w14:paraId="7D1FAEAD" w14:textId="77777777" w:rsidR="00C240AE" w:rsidRPr="00614F7C" w:rsidRDefault="00C240AE" w:rsidP="00C240AE">
            <w:pPr>
              <w:pStyle w:val="USBodyText"/>
            </w:pPr>
          </w:p>
        </w:tc>
      </w:tr>
      <w:tr w:rsidR="006F491E" w:rsidRPr="00614F7C" w14:paraId="595C4316" w14:textId="77777777" w:rsidTr="00D379FB">
        <w:trPr>
          <w:cantSplit/>
        </w:trPr>
        <w:tc>
          <w:tcPr>
            <w:tcW w:w="444" w:type="pct"/>
          </w:tcPr>
          <w:p w14:paraId="2D20E5AE" w14:textId="77777777" w:rsidR="00C240AE" w:rsidRPr="00614F7C" w:rsidRDefault="00C240AE" w:rsidP="00C240AE">
            <w:pPr>
              <w:pStyle w:val="USBodyText"/>
            </w:pPr>
          </w:p>
        </w:tc>
        <w:tc>
          <w:tcPr>
            <w:tcW w:w="2507" w:type="pct"/>
          </w:tcPr>
          <w:p w14:paraId="6217FCC8" w14:textId="77777777" w:rsidR="00C240AE" w:rsidRPr="0041031A" w:rsidRDefault="00C240AE" w:rsidP="00C240AE">
            <w:pPr>
              <w:pStyle w:val="USBodyText"/>
            </w:pPr>
            <w:r w:rsidRPr="0041031A">
              <w:t>Air Flow at inlet</w:t>
            </w:r>
          </w:p>
        </w:tc>
        <w:tc>
          <w:tcPr>
            <w:tcW w:w="741" w:type="pct"/>
            <w:shd w:val="clear" w:color="auto" w:fill="auto"/>
          </w:tcPr>
          <w:p w14:paraId="4D4963D1" w14:textId="0D662427" w:rsidR="00C240AE" w:rsidRPr="00614F7C" w:rsidRDefault="0083355C" w:rsidP="00C240AE">
            <w:pPr>
              <w:pStyle w:val="USBodyText"/>
            </w:pPr>
            <w:r>
              <w:t>lb</w:t>
            </w:r>
            <w:r w:rsidR="004B4631">
              <w:t>/hr.</w:t>
            </w:r>
          </w:p>
        </w:tc>
        <w:tc>
          <w:tcPr>
            <w:tcW w:w="681" w:type="pct"/>
            <w:shd w:val="clear" w:color="auto" w:fill="auto"/>
          </w:tcPr>
          <w:p w14:paraId="138716A1" w14:textId="77777777" w:rsidR="00C240AE" w:rsidRPr="00614F7C" w:rsidRDefault="00C240AE" w:rsidP="00C240AE">
            <w:pPr>
              <w:pStyle w:val="USBodyText"/>
            </w:pPr>
          </w:p>
        </w:tc>
        <w:tc>
          <w:tcPr>
            <w:tcW w:w="628" w:type="pct"/>
            <w:gridSpan w:val="2"/>
            <w:shd w:val="clear" w:color="auto" w:fill="auto"/>
          </w:tcPr>
          <w:p w14:paraId="6B468A7A" w14:textId="77777777" w:rsidR="00C240AE" w:rsidRPr="00614F7C" w:rsidRDefault="00C240AE" w:rsidP="00C240AE">
            <w:pPr>
              <w:pStyle w:val="USBodyText"/>
            </w:pPr>
          </w:p>
        </w:tc>
      </w:tr>
      <w:tr w:rsidR="006F491E" w:rsidRPr="00614F7C" w14:paraId="7CB8308A" w14:textId="77777777" w:rsidTr="00D379FB">
        <w:trPr>
          <w:cantSplit/>
        </w:trPr>
        <w:tc>
          <w:tcPr>
            <w:tcW w:w="444" w:type="pct"/>
          </w:tcPr>
          <w:p w14:paraId="43867D5B" w14:textId="77777777" w:rsidR="00C240AE" w:rsidRPr="00614F7C" w:rsidRDefault="00C240AE" w:rsidP="00C240AE">
            <w:pPr>
              <w:pStyle w:val="USBodyText"/>
            </w:pPr>
          </w:p>
        </w:tc>
        <w:tc>
          <w:tcPr>
            <w:tcW w:w="2507" w:type="pct"/>
          </w:tcPr>
          <w:p w14:paraId="1983E826" w14:textId="77777777" w:rsidR="00C240AE" w:rsidRPr="0041031A" w:rsidRDefault="00C240AE" w:rsidP="00C240AE">
            <w:pPr>
              <w:pStyle w:val="USBodyText"/>
            </w:pPr>
            <w:r w:rsidRPr="0041031A">
              <w:t>Fuel consumption</w:t>
            </w:r>
          </w:p>
        </w:tc>
        <w:tc>
          <w:tcPr>
            <w:tcW w:w="741" w:type="pct"/>
            <w:shd w:val="clear" w:color="auto" w:fill="auto"/>
          </w:tcPr>
          <w:p w14:paraId="746DB658" w14:textId="776F4E1F" w:rsidR="00C240AE" w:rsidRPr="00614F7C" w:rsidRDefault="0083355C" w:rsidP="00C240AE">
            <w:pPr>
              <w:pStyle w:val="USBodyText"/>
            </w:pPr>
            <w:r>
              <w:t>lb</w:t>
            </w:r>
            <w:r w:rsidR="00C240AE" w:rsidRPr="00614F7C">
              <w:t>/</w:t>
            </w:r>
            <w:r w:rsidR="004B4631" w:rsidRPr="00614F7C">
              <w:t>hr.</w:t>
            </w:r>
          </w:p>
        </w:tc>
        <w:tc>
          <w:tcPr>
            <w:tcW w:w="681" w:type="pct"/>
            <w:shd w:val="clear" w:color="auto" w:fill="auto"/>
          </w:tcPr>
          <w:p w14:paraId="2FF9452E" w14:textId="77777777" w:rsidR="00C240AE" w:rsidRPr="00614F7C" w:rsidRDefault="00C240AE" w:rsidP="00C240AE">
            <w:pPr>
              <w:pStyle w:val="USBodyText"/>
            </w:pPr>
          </w:p>
        </w:tc>
        <w:tc>
          <w:tcPr>
            <w:tcW w:w="628" w:type="pct"/>
            <w:gridSpan w:val="2"/>
            <w:shd w:val="clear" w:color="auto" w:fill="auto"/>
          </w:tcPr>
          <w:p w14:paraId="0D1EA66A" w14:textId="77777777" w:rsidR="00C240AE" w:rsidRPr="00614F7C" w:rsidRDefault="00C240AE" w:rsidP="00C240AE">
            <w:pPr>
              <w:pStyle w:val="USBodyText"/>
            </w:pPr>
          </w:p>
        </w:tc>
      </w:tr>
      <w:tr w:rsidR="006F491E" w:rsidRPr="00614F7C" w14:paraId="6CEAF49D" w14:textId="77777777" w:rsidTr="00D379FB">
        <w:trPr>
          <w:cantSplit/>
        </w:trPr>
        <w:tc>
          <w:tcPr>
            <w:tcW w:w="444" w:type="pct"/>
          </w:tcPr>
          <w:p w14:paraId="412B1E56" w14:textId="77777777" w:rsidR="00C240AE" w:rsidRPr="00614F7C" w:rsidRDefault="00C240AE" w:rsidP="00C240AE">
            <w:pPr>
              <w:pStyle w:val="USBodyText"/>
            </w:pPr>
          </w:p>
        </w:tc>
        <w:tc>
          <w:tcPr>
            <w:tcW w:w="2507" w:type="pct"/>
          </w:tcPr>
          <w:p w14:paraId="2E379AFE" w14:textId="77777777" w:rsidR="00C240AE" w:rsidRPr="0041031A" w:rsidRDefault="00C240AE" w:rsidP="00C240AE">
            <w:pPr>
              <w:pStyle w:val="USBodyText"/>
            </w:pPr>
            <w:r w:rsidRPr="0041031A">
              <w:t>Fuel pressure required</w:t>
            </w:r>
          </w:p>
        </w:tc>
        <w:tc>
          <w:tcPr>
            <w:tcW w:w="741" w:type="pct"/>
            <w:shd w:val="clear" w:color="auto" w:fill="auto"/>
          </w:tcPr>
          <w:p w14:paraId="2641BC45" w14:textId="4D601F18" w:rsidR="00C240AE" w:rsidRPr="00614F7C" w:rsidRDefault="0039418B" w:rsidP="00C240AE">
            <w:pPr>
              <w:pStyle w:val="USBodyText"/>
            </w:pPr>
            <w:r>
              <w:t>psig</w:t>
            </w:r>
          </w:p>
        </w:tc>
        <w:tc>
          <w:tcPr>
            <w:tcW w:w="681" w:type="pct"/>
            <w:shd w:val="clear" w:color="auto" w:fill="auto"/>
          </w:tcPr>
          <w:p w14:paraId="42E06D2C" w14:textId="77777777" w:rsidR="00C240AE" w:rsidRPr="00614F7C" w:rsidRDefault="00C240AE" w:rsidP="00C240AE">
            <w:pPr>
              <w:pStyle w:val="USBodyText"/>
            </w:pPr>
          </w:p>
        </w:tc>
        <w:tc>
          <w:tcPr>
            <w:tcW w:w="628" w:type="pct"/>
            <w:gridSpan w:val="2"/>
            <w:shd w:val="clear" w:color="auto" w:fill="auto"/>
          </w:tcPr>
          <w:p w14:paraId="57A309FD" w14:textId="77777777" w:rsidR="00C240AE" w:rsidRPr="00614F7C" w:rsidRDefault="00C240AE" w:rsidP="00C240AE">
            <w:pPr>
              <w:pStyle w:val="USBodyText"/>
            </w:pPr>
          </w:p>
        </w:tc>
      </w:tr>
      <w:tr w:rsidR="0039418B" w:rsidRPr="00614F7C" w14:paraId="7BFCFBC9" w14:textId="77777777" w:rsidTr="00D379FB">
        <w:trPr>
          <w:cantSplit/>
        </w:trPr>
        <w:tc>
          <w:tcPr>
            <w:tcW w:w="444" w:type="pct"/>
          </w:tcPr>
          <w:p w14:paraId="0CB71570" w14:textId="77777777" w:rsidR="0083355C" w:rsidRPr="00614F7C" w:rsidRDefault="0083355C" w:rsidP="00C240AE">
            <w:pPr>
              <w:pStyle w:val="USBodyText"/>
            </w:pPr>
          </w:p>
        </w:tc>
        <w:tc>
          <w:tcPr>
            <w:tcW w:w="2507" w:type="pct"/>
          </w:tcPr>
          <w:p w14:paraId="66BE1A77" w14:textId="77777777" w:rsidR="0083355C" w:rsidRPr="0041031A" w:rsidRDefault="0083355C" w:rsidP="00C240AE">
            <w:pPr>
              <w:pStyle w:val="USBodyText"/>
            </w:pPr>
            <w:r w:rsidRPr="0041031A">
              <w:t>Air inlet filter type</w:t>
            </w:r>
          </w:p>
        </w:tc>
        <w:tc>
          <w:tcPr>
            <w:tcW w:w="741" w:type="pct"/>
            <w:shd w:val="clear" w:color="auto" w:fill="auto"/>
          </w:tcPr>
          <w:p w14:paraId="260A2A96" w14:textId="77777777" w:rsidR="0083355C" w:rsidRPr="00614F7C" w:rsidRDefault="0083355C" w:rsidP="00C240AE">
            <w:pPr>
              <w:pStyle w:val="USBodyText"/>
            </w:pPr>
          </w:p>
        </w:tc>
        <w:tc>
          <w:tcPr>
            <w:tcW w:w="1308" w:type="pct"/>
            <w:gridSpan w:val="3"/>
            <w:shd w:val="clear" w:color="auto" w:fill="auto"/>
          </w:tcPr>
          <w:p w14:paraId="3AE7BAB4" w14:textId="77777777" w:rsidR="0083355C" w:rsidRPr="00614F7C" w:rsidRDefault="0083355C" w:rsidP="00C240AE">
            <w:pPr>
              <w:pStyle w:val="USBodyText"/>
            </w:pPr>
          </w:p>
        </w:tc>
      </w:tr>
      <w:tr w:rsidR="003507A3" w:rsidRPr="00614F7C" w14:paraId="49039DAD" w14:textId="77777777" w:rsidTr="00D379FB">
        <w:trPr>
          <w:cantSplit/>
        </w:trPr>
        <w:tc>
          <w:tcPr>
            <w:tcW w:w="444" w:type="pct"/>
          </w:tcPr>
          <w:p w14:paraId="5AA45A7C" w14:textId="77777777" w:rsidR="003507A3" w:rsidRPr="00614F7C" w:rsidRDefault="003507A3" w:rsidP="00C240AE">
            <w:pPr>
              <w:pStyle w:val="USBodyText"/>
            </w:pPr>
          </w:p>
        </w:tc>
        <w:tc>
          <w:tcPr>
            <w:tcW w:w="2507" w:type="pct"/>
          </w:tcPr>
          <w:p w14:paraId="6E304094" w14:textId="08967ACE" w:rsidR="003507A3" w:rsidRPr="00B41FFE" w:rsidRDefault="003507A3" w:rsidP="00C240AE">
            <w:pPr>
              <w:pStyle w:val="USBodyText"/>
            </w:pPr>
            <w:r w:rsidRPr="00B41FFE">
              <w:t>Ramp rate</w:t>
            </w:r>
          </w:p>
        </w:tc>
        <w:tc>
          <w:tcPr>
            <w:tcW w:w="741" w:type="pct"/>
            <w:shd w:val="clear" w:color="auto" w:fill="auto"/>
          </w:tcPr>
          <w:p w14:paraId="4C2A5F6E" w14:textId="1E20AF7D" w:rsidR="003507A3" w:rsidRPr="00614F7C" w:rsidRDefault="003507A3" w:rsidP="00C240AE">
            <w:pPr>
              <w:pStyle w:val="USBodyText"/>
            </w:pPr>
            <w:r>
              <w:t>kW/sec</w:t>
            </w:r>
          </w:p>
        </w:tc>
        <w:tc>
          <w:tcPr>
            <w:tcW w:w="699" w:type="pct"/>
            <w:gridSpan w:val="2"/>
            <w:shd w:val="clear" w:color="auto" w:fill="auto"/>
          </w:tcPr>
          <w:p w14:paraId="05038C63" w14:textId="77777777" w:rsidR="003507A3" w:rsidRPr="00614F7C" w:rsidRDefault="003507A3" w:rsidP="00C240AE">
            <w:pPr>
              <w:pStyle w:val="USBodyText"/>
            </w:pPr>
          </w:p>
        </w:tc>
        <w:tc>
          <w:tcPr>
            <w:tcW w:w="609" w:type="pct"/>
            <w:shd w:val="clear" w:color="auto" w:fill="auto"/>
          </w:tcPr>
          <w:p w14:paraId="109BEDEF" w14:textId="42605757" w:rsidR="003507A3" w:rsidRPr="00614F7C" w:rsidRDefault="003507A3" w:rsidP="00C240AE">
            <w:pPr>
              <w:pStyle w:val="USBodyText"/>
            </w:pPr>
          </w:p>
        </w:tc>
      </w:tr>
      <w:tr w:rsidR="0039418B" w:rsidRPr="00614F7C" w14:paraId="6520F65B" w14:textId="77777777" w:rsidTr="00D379FB">
        <w:trPr>
          <w:cantSplit/>
        </w:trPr>
        <w:tc>
          <w:tcPr>
            <w:tcW w:w="444" w:type="pct"/>
          </w:tcPr>
          <w:p w14:paraId="59C3E83E" w14:textId="77777777" w:rsidR="00C240AE" w:rsidRPr="00614F7C" w:rsidRDefault="00C240AE" w:rsidP="00C240AE">
            <w:pPr>
              <w:pStyle w:val="USBodyText"/>
            </w:pPr>
          </w:p>
        </w:tc>
        <w:tc>
          <w:tcPr>
            <w:tcW w:w="2507" w:type="pct"/>
          </w:tcPr>
          <w:p w14:paraId="4BB18B28" w14:textId="77777777" w:rsidR="00C240AE" w:rsidRPr="00614F7C" w:rsidRDefault="00C240AE" w:rsidP="00C240AE">
            <w:pPr>
              <w:pStyle w:val="USBodyText"/>
              <w:rPr>
                <w:u w:val="single"/>
              </w:rPr>
            </w:pPr>
            <w:r w:rsidRPr="00614F7C">
              <w:rPr>
                <w:u w:val="single"/>
              </w:rPr>
              <w:t>Fire protection:</w:t>
            </w:r>
          </w:p>
        </w:tc>
        <w:tc>
          <w:tcPr>
            <w:tcW w:w="741" w:type="pct"/>
            <w:shd w:val="clear" w:color="auto" w:fill="auto"/>
          </w:tcPr>
          <w:p w14:paraId="7534684D" w14:textId="77777777" w:rsidR="00C240AE" w:rsidRPr="00614F7C" w:rsidRDefault="00C240AE" w:rsidP="00C240AE">
            <w:pPr>
              <w:pStyle w:val="USBodyText"/>
            </w:pPr>
          </w:p>
        </w:tc>
        <w:tc>
          <w:tcPr>
            <w:tcW w:w="1308" w:type="pct"/>
            <w:gridSpan w:val="3"/>
            <w:shd w:val="clear" w:color="auto" w:fill="auto"/>
          </w:tcPr>
          <w:p w14:paraId="76924BF4" w14:textId="77777777" w:rsidR="00C240AE" w:rsidRPr="00614F7C" w:rsidRDefault="00C240AE" w:rsidP="00C240AE">
            <w:pPr>
              <w:pStyle w:val="USBodyText"/>
            </w:pPr>
          </w:p>
        </w:tc>
      </w:tr>
      <w:tr w:rsidR="0039418B" w:rsidRPr="00614F7C" w14:paraId="0F01A9AA" w14:textId="77777777" w:rsidTr="00D379FB">
        <w:trPr>
          <w:cantSplit/>
        </w:trPr>
        <w:tc>
          <w:tcPr>
            <w:tcW w:w="444" w:type="pct"/>
          </w:tcPr>
          <w:p w14:paraId="3C97DD85" w14:textId="77777777" w:rsidR="00C240AE" w:rsidRPr="00614F7C" w:rsidRDefault="00C240AE" w:rsidP="00C240AE">
            <w:pPr>
              <w:pStyle w:val="USBodyText"/>
            </w:pPr>
          </w:p>
        </w:tc>
        <w:tc>
          <w:tcPr>
            <w:tcW w:w="2507" w:type="pct"/>
          </w:tcPr>
          <w:p w14:paraId="291A16B4" w14:textId="335C4AC7" w:rsidR="00C240AE" w:rsidRPr="0083355C" w:rsidRDefault="0083355C" w:rsidP="0039418B">
            <w:pPr>
              <w:pStyle w:val="USBullet2"/>
            </w:pPr>
            <w:r>
              <w:t>CO</w:t>
            </w:r>
            <w:r>
              <w:rPr>
                <w:vertAlign w:val="subscript"/>
              </w:rPr>
              <w:t>2</w:t>
            </w:r>
            <w:r w:rsidR="00C240AE" w:rsidRPr="0083355C">
              <w:t xml:space="preserve"> System</w:t>
            </w:r>
          </w:p>
        </w:tc>
        <w:tc>
          <w:tcPr>
            <w:tcW w:w="741" w:type="pct"/>
            <w:shd w:val="clear" w:color="auto" w:fill="auto"/>
          </w:tcPr>
          <w:p w14:paraId="68E5B3A1" w14:textId="77777777" w:rsidR="00C240AE" w:rsidRPr="00614F7C" w:rsidRDefault="00C240AE" w:rsidP="00C240AE">
            <w:pPr>
              <w:pStyle w:val="USBodyText"/>
            </w:pPr>
            <w:r w:rsidRPr="00614F7C">
              <w:t>yes/no</w:t>
            </w:r>
          </w:p>
        </w:tc>
        <w:tc>
          <w:tcPr>
            <w:tcW w:w="1308" w:type="pct"/>
            <w:gridSpan w:val="3"/>
            <w:shd w:val="clear" w:color="auto" w:fill="auto"/>
          </w:tcPr>
          <w:p w14:paraId="4F292930" w14:textId="77777777" w:rsidR="00C240AE" w:rsidRPr="00614F7C" w:rsidRDefault="00C240AE" w:rsidP="00C240AE">
            <w:pPr>
              <w:pStyle w:val="USBodyText"/>
            </w:pPr>
          </w:p>
        </w:tc>
      </w:tr>
      <w:tr w:rsidR="0039418B" w:rsidRPr="00614F7C" w14:paraId="5B9B499A" w14:textId="77777777" w:rsidTr="00D379FB">
        <w:trPr>
          <w:cantSplit/>
        </w:trPr>
        <w:tc>
          <w:tcPr>
            <w:tcW w:w="444" w:type="pct"/>
          </w:tcPr>
          <w:p w14:paraId="4DD68E30" w14:textId="77777777" w:rsidR="00C240AE" w:rsidRPr="00614F7C" w:rsidRDefault="00C240AE" w:rsidP="00C240AE">
            <w:pPr>
              <w:pStyle w:val="USBodyText"/>
            </w:pPr>
          </w:p>
        </w:tc>
        <w:tc>
          <w:tcPr>
            <w:tcW w:w="2507" w:type="pct"/>
          </w:tcPr>
          <w:p w14:paraId="3B19A074" w14:textId="77777777" w:rsidR="00C240AE" w:rsidRPr="00614F7C" w:rsidRDefault="00C240AE" w:rsidP="00C240AE">
            <w:pPr>
              <w:pStyle w:val="USBodyText"/>
              <w:rPr>
                <w:u w:val="single"/>
              </w:rPr>
            </w:pPr>
            <w:r w:rsidRPr="00614F7C">
              <w:rPr>
                <w:u w:val="single"/>
              </w:rPr>
              <w:t>Detectors:</w:t>
            </w:r>
          </w:p>
        </w:tc>
        <w:tc>
          <w:tcPr>
            <w:tcW w:w="741" w:type="pct"/>
            <w:shd w:val="clear" w:color="auto" w:fill="auto"/>
          </w:tcPr>
          <w:p w14:paraId="612D53E3" w14:textId="77777777" w:rsidR="00C240AE" w:rsidRPr="00614F7C" w:rsidRDefault="00C240AE" w:rsidP="00C240AE">
            <w:pPr>
              <w:pStyle w:val="USBodyText"/>
            </w:pPr>
          </w:p>
        </w:tc>
        <w:tc>
          <w:tcPr>
            <w:tcW w:w="1308" w:type="pct"/>
            <w:gridSpan w:val="3"/>
            <w:shd w:val="clear" w:color="auto" w:fill="auto"/>
          </w:tcPr>
          <w:p w14:paraId="22F80BD3" w14:textId="77777777" w:rsidR="00C240AE" w:rsidRPr="00614F7C" w:rsidRDefault="00C240AE" w:rsidP="00C240AE">
            <w:pPr>
              <w:pStyle w:val="USBodyText"/>
            </w:pPr>
          </w:p>
        </w:tc>
      </w:tr>
      <w:tr w:rsidR="0039418B" w:rsidRPr="00614F7C" w14:paraId="48C8A34C" w14:textId="77777777" w:rsidTr="00D379FB">
        <w:trPr>
          <w:cantSplit/>
        </w:trPr>
        <w:tc>
          <w:tcPr>
            <w:tcW w:w="444" w:type="pct"/>
          </w:tcPr>
          <w:p w14:paraId="6F6387C3" w14:textId="77777777" w:rsidR="00C240AE" w:rsidRPr="00614F7C" w:rsidRDefault="00C240AE" w:rsidP="00C240AE">
            <w:pPr>
              <w:pStyle w:val="USBodyText"/>
            </w:pPr>
          </w:p>
        </w:tc>
        <w:tc>
          <w:tcPr>
            <w:tcW w:w="2507" w:type="pct"/>
          </w:tcPr>
          <w:p w14:paraId="585C367B" w14:textId="26D62F55" w:rsidR="00C240AE" w:rsidRPr="0083355C" w:rsidRDefault="00C240AE" w:rsidP="0039418B">
            <w:pPr>
              <w:pStyle w:val="USBullet2"/>
            </w:pPr>
            <w:r w:rsidRPr="0083355C">
              <w:t>Temperature detectors</w:t>
            </w:r>
          </w:p>
        </w:tc>
        <w:tc>
          <w:tcPr>
            <w:tcW w:w="741" w:type="pct"/>
            <w:shd w:val="clear" w:color="auto" w:fill="auto"/>
          </w:tcPr>
          <w:p w14:paraId="64A2E339" w14:textId="77777777" w:rsidR="00C240AE" w:rsidRPr="00614F7C" w:rsidRDefault="00C240AE" w:rsidP="00C240AE">
            <w:pPr>
              <w:pStyle w:val="USBodyText"/>
            </w:pPr>
            <w:r w:rsidRPr="00614F7C">
              <w:t>yes/no</w:t>
            </w:r>
          </w:p>
        </w:tc>
        <w:tc>
          <w:tcPr>
            <w:tcW w:w="1308" w:type="pct"/>
            <w:gridSpan w:val="3"/>
            <w:shd w:val="clear" w:color="auto" w:fill="auto"/>
          </w:tcPr>
          <w:p w14:paraId="57F3FA0A" w14:textId="77777777" w:rsidR="00C240AE" w:rsidRPr="00614F7C" w:rsidRDefault="00C240AE" w:rsidP="00C240AE">
            <w:pPr>
              <w:pStyle w:val="USBodyText"/>
            </w:pPr>
          </w:p>
        </w:tc>
      </w:tr>
      <w:tr w:rsidR="0039418B" w:rsidRPr="00614F7C" w14:paraId="7149B913" w14:textId="77777777" w:rsidTr="00D379FB">
        <w:trPr>
          <w:cantSplit/>
        </w:trPr>
        <w:tc>
          <w:tcPr>
            <w:tcW w:w="444" w:type="pct"/>
          </w:tcPr>
          <w:p w14:paraId="542D67DC" w14:textId="77777777" w:rsidR="00C240AE" w:rsidRPr="00614F7C" w:rsidRDefault="00C240AE" w:rsidP="00C240AE">
            <w:pPr>
              <w:pStyle w:val="USBodyText"/>
            </w:pPr>
          </w:p>
        </w:tc>
        <w:tc>
          <w:tcPr>
            <w:tcW w:w="2507" w:type="pct"/>
          </w:tcPr>
          <w:p w14:paraId="6CF6472C" w14:textId="44919555" w:rsidR="00C240AE" w:rsidRPr="0083355C" w:rsidRDefault="00C240AE" w:rsidP="0039418B">
            <w:pPr>
              <w:pStyle w:val="USBullet2"/>
            </w:pPr>
            <w:r w:rsidRPr="0083355C">
              <w:t>Smoke detectors</w:t>
            </w:r>
          </w:p>
        </w:tc>
        <w:tc>
          <w:tcPr>
            <w:tcW w:w="741" w:type="pct"/>
            <w:shd w:val="clear" w:color="auto" w:fill="auto"/>
          </w:tcPr>
          <w:p w14:paraId="3F156489" w14:textId="77777777" w:rsidR="00C240AE" w:rsidRPr="00614F7C" w:rsidRDefault="00C240AE" w:rsidP="00C240AE">
            <w:pPr>
              <w:pStyle w:val="USBodyText"/>
            </w:pPr>
            <w:r w:rsidRPr="00614F7C">
              <w:t>yes/no</w:t>
            </w:r>
          </w:p>
        </w:tc>
        <w:tc>
          <w:tcPr>
            <w:tcW w:w="1308" w:type="pct"/>
            <w:gridSpan w:val="3"/>
            <w:shd w:val="clear" w:color="auto" w:fill="auto"/>
          </w:tcPr>
          <w:p w14:paraId="32BEB7DC" w14:textId="77777777" w:rsidR="00C240AE" w:rsidRPr="00614F7C" w:rsidRDefault="00C240AE" w:rsidP="00C240AE">
            <w:pPr>
              <w:pStyle w:val="USBodyText"/>
            </w:pPr>
          </w:p>
        </w:tc>
      </w:tr>
      <w:tr w:rsidR="0039418B" w:rsidRPr="00614F7C" w14:paraId="309A1814" w14:textId="77777777" w:rsidTr="00D379FB">
        <w:trPr>
          <w:cantSplit/>
        </w:trPr>
        <w:tc>
          <w:tcPr>
            <w:tcW w:w="444" w:type="pct"/>
          </w:tcPr>
          <w:p w14:paraId="344E0DBB" w14:textId="77777777" w:rsidR="00C240AE" w:rsidRPr="00614F7C" w:rsidRDefault="00C240AE" w:rsidP="00C240AE">
            <w:pPr>
              <w:pStyle w:val="USBodyText"/>
            </w:pPr>
          </w:p>
        </w:tc>
        <w:tc>
          <w:tcPr>
            <w:tcW w:w="2507" w:type="pct"/>
          </w:tcPr>
          <w:p w14:paraId="31719447" w14:textId="1CEF8547" w:rsidR="00C240AE" w:rsidRPr="0083355C" w:rsidRDefault="00C240AE" w:rsidP="0039418B">
            <w:pPr>
              <w:pStyle w:val="USBullet2"/>
            </w:pPr>
            <w:r w:rsidRPr="0083355C">
              <w:t>UV detectors</w:t>
            </w:r>
          </w:p>
        </w:tc>
        <w:tc>
          <w:tcPr>
            <w:tcW w:w="741" w:type="pct"/>
            <w:shd w:val="clear" w:color="auto" w:fill="auto"/>
          </w:tcPr>
          <w:p w14:paraId="6D523D5C" w14:textId="77777777" w:rsidR="00C240AE" w:rsidRPr="00614F7C" w:rsidRDefault="00C240AE" w:rsidP="00C240AE">
            <w:pPr>
              <w:pStyle w:val="USBodyText"/>
            </w:pPr>
            <w:r w:rsidRPr="00614F7C">
              <w:t>yes/no</w:t>
            </w:r>
          </w:p>
        </w:tc>
        <w:tc>
          <w:tcPr>
            <w:tcW w:w="1308" w:type="pct"/>
            <w:gridSpan w:val="3"/>
            <w:shd w:val="clear" w:color="auto" w:fill="auto"/>
          </w:tcPr>
          <w:p w14:paraId="0708DCE6" w14:textId="77777777" w:rsidR="00C240AE" w:rsidRPr="00614F7C" w:rsidRDefault="00C240AE" w:rsidP="00C240AE">
            <w:pPr>
              <w:pStyle w:val="USBodyText"/>
            </w:pPr>
          </w:p>
        </w:tc>
      </w:tr>
      <w:tr w:rsidR="0039418B" w:rsidRPr="00614F7C" w14:paraId="13DE50FD" w14:textId="77777777" w:rsidTr="00D379FB">
        <w:trPr>
          <w:cantSplit/>
        </w:trPr>
        <w:tc>
          <w:tcPr>
            <w:tcW w:w="444" w:type="pct"/>
          </w:tcPr>
          <w:p w14:paraId="229A87D1" w14:textId="77777777" w:rsidR="00C240AE" w:rsidRPr="00614F7C" w:rsidRDefault="00C240AE" w:rsidP="00C240AE">
            <w:pPr>
              <w:pStyle w:val="USBodyText"/>
            </w:pPr>
          </w:p>
        </w:tc>
        <w:tc>
          <w:tcPr>
            <w:tcW w:w="2507" w:type="pct"/>
          </w:tcPr>
          <w:p w14:paraId="1D591A85" w14:textId="77777777" w:rsidR="00C240AE" w:rsidRPr="00614F7C" w:rsidRDefault="00C240AE" w:rsidP="00C240AE">
            <w:pPr>
              <w:pStyle w:val="USBodyText"/>
              <w:rPr>
                <w:u w:val="single"/>
              </w:rPr>
            </w:pPr>
            <w:r w:rsidRPr="00614F7C">
              <w:rPr>
                <w:u w:val="single"/>
              </w:rPr>
              <w:t>Silencers:</w:t>
            </w:r>
          </w:p>
        </w:tc>
        <w:tc>
          <w:tcPr>
            <w:tcW w:w="741" w:type="pct"/>
            <w:shd w:val="clear" w:color="auto" w:fill="auto"/>
          </w:tcPr>
          <w:p w14:paraId="7E5B1FA1" w14:textId="77777777" w:rsidR="00C240AE" w:rsidRPr="00614F7C" w:rsidRDefault="00C240AE" w:rsidP="00C240AE">
            <w:pPr>
              <w:pStyle w:val="USBodyText"/>
            </w:pPr>
          </w:p>
        </w:tc>
        <w:tc>
          <w:tcPr>
            <w:tcW w:w="1308" w:type="pct"/>
            <w:gridSpan w:val="3"/>
            <w:shd w:val="clear" w:color="auto" w:fill="auto"/>
          </w:tcPr>
          <w:p w14:paraId="08D94FFD" w14:textId="77777777" w:rsidR="00C240AE" w:rsidRPr="00614F7C" w:rsidRDefault="00C240AE" w:rsidP="00C240AE">
            <w:pPr>
              <w:pStyle w:val="USBodyText"/>
            </w:pPr>
          </w:p>
        </w:tc>
      </w:tr>
      <w:tr w:rsidR="0039418B" w:rsidRPr="00614F7C" w14:paraId="3DEE5326" w14:textId="77777777" w:rsidTr="00D379FB">
        <w:trPr>
          <w:cantSplit/>
        </w:trPr>
        <w:tc>
          <w:tcPr>
            <w:tcW w:w="444" w:type="pct"/>
          </w:tcPr>
          <w:p w14:paraId="52D5B69A" w14:textId="77777777" w:rsidR="00C240AE" w:rsidRPr="00614F7C" w:rsidRDefault="00C240AE" w:rsidP="00C240AE">
            <w:pPr>
              <w:pStyle w:val="USBodyText"/>
            </w:pPr>
          </w:p>
        </w:tc>
        <w:tc>
          <w:tcPr>
            <w:tcW w:w="2507" w:type="pct"/>
          </w:tcPr>
          <w:p w14:paraId="6BCB10BA" w14:textId="2B6589B5" w:rsidR="00C240AE" w:rsidRPr="00614F7C" w:rsidRDefault="00C240AE" w:rsidP="0039418B">
            <w:pPr>
              <w:pStyle w:val="USBullet2"/>
            </w:pPr>
            <w:r w:rsidRPr="00614F7C">
              <w:t>Manufacturer</w:t>
            </w:r>
          </w:p>
        </w:tc>
        <w:tc>
          <w:tcPr>
            <w:tcW w:w="741" w:type="pct"/>
            <w:shd w:val="clear" w:color="auto" w:fill="auto"/>
          </w:tcPr>
          <w:p w14:paraId="684DA727" w14:textId="77777777" w:rsidR="00C240AE" w:rsidRPr="00614F7C" w:rsidRDefault="00C240AE" w:rsidP="00C240AE">
            <w:pPr>
              <w:pStyle w:val="USBodyText"/>
            </w:pPr>
          </w:p>
        </w:tc>
        <w:tc>
          <w:tcPr>
            <w:tcW w:w="1308" w:type="pct"/>
            <w:gridSpan w:val="3"/>
            <w:shd w:val="clear" w:color="auto" w:fill="auto"/>
          </w:tcPr>
          <w:p w14:paraId="06127F7A" w14:textId="77777777" w:rsidR="00C240AE" w:rsidRPr="00614F7C" w:rsidRDefault="00C240AE" w:rsidP="00C240AE">
            <w:pPr>
              <w:pStyle w:val="USBodyText"/>
            </w:pPr>
          </w:p>
        </w:tc>
      </w:tr>
      <w:tr w:rsidR="0039418B" w:rsidRPr="00614F7C" w14:paraId="1BFC2DE3" w14:textId="77777777" w:rsidTr="00D379FB">
        <w:trPr>
          <w:cantSplit/>
        </w:trPr>
        <w:tc>
          <w:tcPr>
            <w:tcW w:w="444" w:type="pct"/>
          </w:tcPr>
          <w:p w14:paraId="7AF8B9E9" w14:textId="77777777" w:rsidR="00C240AE" w:rsidRPr="00614F7C" w:rsidRDefault="00C240AE" w:rsidP="00C240AE">
            <w:pPr>
              <w:pStyle w:val="USBodyText"/>
            </w:pPr>
          </w:p>
        </w:tc>
        <w:tc>
          <w:tcPr>
            <w:tcW w:w="2507" w:type="pct"/>
          </w:tcPr>
          <w:p w14:paraId="33010912" w14:textId="77777777" w:rsidR="00C240AE" w:rsidRPr="00614F7C" w:rsidRDefault="00C240AE" w:rsidP="0039418B">
            <w:pPr>
              <w:pStyle w:val="USBullet2"/>
            </w:pPr>
            <w:r w:rsidRPr="00614F7C">
              <w:t>Correction curves for fouling shall be provided.  Deterioration factor is considered from 200 h after start of Commercial Operation</w:t>
            </w:r>
          </w:p>
        </w:tc>
        <w:tc>
          <w:tcPr>
            <w:tcW w:w="741" w:type="pct"/>
            <w:shd w:val="clear" w:color="auto" w:fill="auto"/>
          </w:tcPr>
          <w:p w14:paraId="49C5C0E5" w14:textId="77777777" w:rsidR="00C240AE" w:rsidRPr="00614F7C" w:rsidRDefault="00C240AE" w:rsidP="00C240AE">
            <w:pPr>
              <w:pStyle w:val="USBodyText"/>
            </w:pPr>
          </w:p>
        </w:tc>
        <w:tc>
          <w:tcPr>
            <w:tcW w:w="1308" w:type="pct"/>
            <w:gridSpan w:val="3"/>
            <w:shd w:val="clear" w:color="auto" w:fill="auto"/>
          </w:tcPr>
          <w:p w14:paraId="4285E45D" w14:textId="77777777" w:rsidR="00C240AE" w:rsidRPr="00614F7C" w:rsidRDefault="00C240AE" w:rsidP="00C240AE">
            <w:pPr>
              <w:pStyle w:val="USBodyText"/>
            </w:pPr>
          </w:p>
        </w:tc>
      </w:tr>
      <w:tr w:rsidR="0039418B" w:rsidRPr="00614F7C" w14:paraId="5600CEE8" w14:textId="77777777" w:rsidTr="00D379FB">
        <w:trPr>
          <w:cantSplit/>
        </w:trPr>
        <w:tc>
          <w:tcPr>
            <w:tcW w:w="444" w:type="pct"/>
          </w:tcPr>
          <w:p w14:paraId="347930B6" w14:textId="77777777" w:rsidR="00C240AE" w:rsidRPr="00614F7C" w:rsidRDefault="00C240AE" w:rsidP="00C240AE">
            <w:pPr>
              <w:pStyle w:val="USBodyText"/>
            </w:pPr>
          </w:p>
        </w:tc>
        <w:tc>
          <w:tcPr>
            <w:tcW w:w="2507" w:type="pct"/>
          </w:tcPr>
          <w:p w14:paraId="284E8864" w14:textId="77777777" w:rsidR="00C240AE" w:rsidRPr="00614F7C" w:rsidRDefault="00C240AE" w:rsidP="00C240AE">
            <w:pPr>
              <w:pStyle w:val="USBodyText"/>
              <w:rPr>
                <w:u w:val="single"/>
              </w:rPr>
            </w:pPr>
            <w:r w:rsidRPr="00614F7C">
              <w:rPr>
                <w:u w:val="single"/>
              </w:rPr>
              <w:t>Governor (IEEE model)</w:t>
            </w:r>
          </w:p>
        </w:tc>
        <w:tc>
          <w:tcPr>
            <w:tcW w:w="741" w:type="pct"/>
            <w:shd w:val="clear" w:color="auto" w:fill="auto"/>
          </w:tcPr>
          <w:p w14:paraId="67D328BC" w14:textId="77777777" w:rsidR="00C240AE" w:rsidRPr="00614F7C" w:rsidRDefault="00C240AE" w:rsidP="00C240AE">
            <w:pPr>
              <w:pStyle w:val="USBodyText"/>
            </w:pPr>
          </w:p>
        </w:tc>
        <w:tc>
          <w:tcPr>
            <w:tcW w:w="1308" w:type="pct"/>
            <w:gridSpan w:val="3"/>
            <w:shd w:val="clear" w:color="auto" w:fill="auto"/>
          </w:tcPr>
          <w:p w14:paraId="2ACEAE48" w14:textId="77777777" w:rsidR="00C240AE" w:rsidRPr="00614F7C" w:rsidRDefault="00C240AE" w:rsidP="00C240AE">
            <w:pPr>
              <w:pStyle w:val="USBodyText"/>
            </w:pPr>
          </w:p>
        </w:tc>
      </w:tr>
      <w:tr w:rsidR="0039418B" w:rsidRPr="00614F7C" w14:paraId="19B6C5D2" w14:textId="77777777" w:rsidTr="00D379FB">
        <w:trPr>
          <w:cantSplit/>
        </w:trPr>
        <w:tc>
          <w:tcPr>
            <w:tcW w:w="444" w:type="pct"/>
          </w:tcPr>
          <w:p w14:paraId="780E7072" w14:textId="77777777" w:rsidR="00C240AE" w:rsidRPr="00614F7C" w:rsidRDefault="00C240AE" w:rsidP="00C240AE">
            <w:pPr>
              <w:pStyle w:val="USBodyText"/>
            </w:pPr>
          </w:p>
        </w:tc>
        <w:tc>
          <w:tcPr>
            <w:tcW w:w="2507" w:type="pct"/>
          </w:tcPr>
          <w:p w14:paraId="5CFCC145" w14:textId="08EB2656" w:rsidR="00C240AE" w:rsidRPr="0083355C" w:rsidRDefault="00C240AE" w:rsidP="00C240AE">
            <w:pPr>
              <w:pStyle w:val="USBodyText"/>
            </w:pPr>
            <w:r w:rsidRPr="0083355C">
              <w:t xml:space="preserve">Fuel temperature at </w:t>
            </w:r>
            <w:r w:rsidR="0052231D">
              <w:t>Reciprocating</w:t>
            </w:r>
            <w:r w:rsidRPr="0083355C">
              <w:t xml:space="preserve"> Engine Generator</w:t>
            </w:r>
          </w:p>
        </w:tc>
        <w:tc>
          <w:tcPr>
            <w:tcW w:w="741" w:type="pct"/>
            <w:shd w:val="clear" w:color="auto" w:fill="auto"/>
          </w:tcPr>
          <w:p w14:paraId="678F57A5" w14:textId="19F7A621" w:rsidR="00C240AE" w:rsidRPr="00614F7C" w:rsidRDefault="00C240AE" w:rsidP="00C240AE">
            <w:pPr>
              <w:pStyle w:val="USBodyText"/>
            </w:pPr>
            <w:r w:rsidRPr="00614F7C">
              <w:rPr>
                <w:vertAlign w:val="superscript"/>
              </w:rPr>
              <w:t>o</w:t>
            </w:r>
            <w:r w:rsidR="0039418B">
              <w:t>F</w:t>
            </w:r>
          </w:p>
        </w:tc>
        <w:tc>
          <w:tcPr>
            <w:tcW w:w="1308" w:type="pct"/>
            <w:gridSpan w:val="3"/>
            <w:shd w:val="clear" w:color="auto" w:fill="auto"/>
          </w:tcPr>
          <w:p w14:paraId="01223E25" w14:textId="77777777" w:rsidR="00C240AE" w:rsidRPr="00614F7C" w:rsidRDefault="00C240AE" w:rsidP="00C240AE">
            <w:pPr>
              <w:pStyle w:val="USBodyText"/>
            </w:pPr>
          </w:p>
        </w:tc>
      </w:tr>
      <w:tr w:rsidR="0039418B" w:rsidRPr="00614F7C" w14:paraId="05F41092" w14:textId="77777777" w:rsidTr="00D379FB">
        <w:trPr>
          <w:cantSplit/>
        </w:trPr>
        <w:tc>
          <w:tcPr>
            <w:tcW w:w="444" w:type="pct"/>
          </w:tcPr>
          <w:p w14:paraId="13CFBB7F" w14:textId="77777777" w:rsidR="00C240AE" w:rsidRPr="00614F7C" w:rsidRDefault="00C240AE" w:rsidP="00C240AE">
            <w:pPr>
              <w:pStyle w:val="USBodyText"/>
            </w:pPr>
          </w:p>
        </w:tc>
        <w:tc>
          <w:tcPr>
            <w:tcW w:w="2507" w:type="pct"/>
          </w:tcPr>
          <w:p w14:paraId="2358AA94" w14:textId="77777777" w:rsidR="00C240AE" w:rsidRPr="00614F7C" w:rsidRDefault="00C240AE" w:rsidP="00C240AE">
            <w:pPr>
              <w:pStyle w:val="USBodyText"/>
              <w:rPr>
                <w:u w:val="single"/>
              </w:rPr>
            </w:pPr>
            <w:r w:rsidRPr="00614F7C">
              <w:rPr>
                <w:u w:val="single"/>
              </w:rPr>
              <w:t>Turbochargers</w:t>
            </w:r>
          </w:p>
        </w:tc>
        <w:tc>
          <w:tcPr>
            <w:tcW w:w="741" w:type="pct"/>
            <w:shd w:val="clear" w:color="auto" w:fill="auto"/>
          </w:tcPr>
          <w:p w14:paraId="1B94AAC6" w14:textId="77777777" w:rsidR="00C240AE" w:rsidRPr="00614F7C" w:rsidRDefault="00C240AE" w:rsidP="00C240AE">
            <w:pPr>
              <w:pStyle w:val="USBodyText"/>
            </w:pPr>
          </w:p>
        </w:tc>
        <w:tc>
          <w:tcPr>
            <w:tcW w:w="1308" w:type="pct"/>
            <w:gridSpan w:val="3"/>
            <w:shd w:val="clear" w:color="auto" w:fill="auto"/>
          </w:tcPr>
          <w:p w14:paraId="31683633" w14:textId="77777777" w:rsidR="00C240AE" w:rsidRPr="00614F7C" w:rsidRDefault="00C240AE" w:rsidP="00C240AE">
            <w:pPr>
              <w:pStyle w:val="USBodyText"/>
            </w:pPr>
          </w:p>
        </w:tc>
      </w:tr>
      <w:tr w:rsidR="0039418B" w:rsidRPr="00614F7C" w14:paraId="774C4B35" w14:textId="77777777" w:rsidTr="00D379FB">
        <w:trPr>
          <w:cantSplit/>
        </w:trPr>
        <w:tc>
          <w:tcPr>
            <w:tcW w:w="444" w:type="pct"/>
          </w:tcPr>
          <w:p w14:paraId="7F2C5830" w14:textId="77777777" w:rsidR="00C240AE" w:rsidRPr="00614F7C" w:rsidRDefault="00C240AE" w:rsidP="00C240AE">
            <w:pPr>
              <w:pStyle w:val="USBodyText"/>
            </w:pPr>
          </w:p>
        </w:tc>
        <w:tc>
          <w:tcPr>
            <w:tcW w:w="2507" w:type="pct"/>
          </w:tcPr>
          <w:p w14:paraId="634012E6" w14:textId="00F48CE5" w:rsidR="00C240AE" w:rsidRPr="0083355C" w:rsidRDefault="00C240AE" w:rsidP="0039418B">
            <w:pPr>
              <w:pStyle w:val="USBullet2"/>
            </w:pPr>
            <w:r w:rsidRPr="0083355C">
              <w:t>Manufacturer</w:t>
            </w:r>
          </w:p>
        </w:tc>
        <w:tc>
          <w:tcPr>
            <w:tcW w:w="741" w:type="pct"/>
            <w:shd w:val="clear" w:color="auto" w:fill="auto"/>
          </w:tcPr>
          <w:p w14:paraId="2C21E18A" w14:textId="77777777" w:rsidR="00C240AE" w:rsidRPr="00614F7C" w:rsidRDefault="00C240AE" w:rsidP="00C240AE">
            <w:pPr>
              <w:pStyle w:val="USBodyText"/>
            </w:pPr>
          </w:p>
        </w:tc>
        <w:tc>
          <w:tcPr>
            <w:tcW w:w="1308" w:type="pct"/>
            <w:gridSpan w:val="3"/>
            <w:shd w:val="clear" w:color="auto" w:fill="auto"/>
          </w:tcPr>
          <w:p w14:paraId="2AD638C3" w14:textId="77777777" w:rsidR="00C240AE" w:rsidRPr="00614F7C" w:rsidRDefault="00C240AE" w:rsidP="00C240AE">
            <w:pPr>
              <w:pStyle w:val="USBodyText"/>
            </w:pPr>
          </w:p>
        </w:tc>
      </w:tr>
      <w:tr w:rsidR="0039418B" w:rsidRPr="00614F7C" w14:paraId="5C8F1B88" w14:textId="77777777" w:rsidTr="00D379FB">
        <w:trPr>
          <w:cantSplit/>
        </w:trPr>
        <w:tc>
          <w:tcPr>
            <w:tcW w:w="444" w:type="pct"/>
          </w:tcPr>
          <w:p w14:paraId="44EE1D33" w14:textId="77777777" w:rsidR="00C240AE" w:rsidRPr="00614F7C" w:rsidRDefault="00C240AE" w:rsidP="00C240AE">
            <w:pPr>
              <w:pStyle w:val="USBodyText"/>
            </w:pPr>
          </w:p>
        </w:tc>
        <w:tc>
          <w:tcPr>
            <w:tcW w:w="2507" w:type="pct"/>
          </w:tcPr>
          <w:p w14:paraId="7DE30B8F" w14:textId="77777777" w:rsidR="00C240AE" w:rsidRPr="00614F7C" w:rsidRDefault="00C240AE" w:rsidP="00C240AE">
            <w:pPr>
              <w:pStyle w:val="USBodyText"/>
              <w:rPr>
                <w:u w:val="single"/>
              </w:rPr>
            </w:pPr>
            <w:r w:rsidRPr="00614F7C">
              <w:rPr>
                <w:u w:val="single"/>
              </w:rPr>
              <w:t>Radiators (if used)</w:t>
            </w:r>
          </w:p>
        </w:tc>
        <w:tc>
          <w:tcPr>
            <w:tcW w:w="741" w:type="pct"/>
            <w:shd w:val="clear" w:color="auto" w:fill="auto"/>
          </w:tcPr>
          <w:p w14:paraId="0A3F6B95" w14:textId="77777777" w:rsidR="00C240AE" w:rsidRPr="00614F7C" w:rsidRDefault="00C240AE" w:rsidP="00C240AE">
            <w:pPr>
              <w:pStyle w:val="USBodyText"/>
            </w:pPr>
          </w:p>
        </w:tc>
        <w:tc>
          <w:tcPr>
            <w:tcW w:w="1308" w:type="pct"/>
            <w:gridSpan w:val="3"/>
            <w:shd w:val="clear" w:color="auto" w:fill="auto"/>
          </w:tcPr>
          <w:p w14:paraId="3E0EE5B5" w14:textId="77777777" w:rsidR="00C240AE" w:rsidRPr="00614F7C" w:rsidRDefault="00C240AE" w:rsidP="00C240AE">
            <w:pPr>
              <w:pStyle w:val="USBodyText"/>
            </w:pPr>
          </w:p>
        </w:tc>
      </w:tr>
      <w:tr w:rsidR="0039418B" w:rsidRPr="00614F7C" w14:paraId="64337B87" w14:textId="77777777" w:rsidTr="00D379FB">
        <w:trPr>
          <w:cantSplit/>
        </w:trPr>
        <w:tc>
          <w:tcPr>
            <w:tcW w:w="444" w:type="pct"/>
          </w:tcPr>
          <w:p w14:paraId="792014E2" w14:textId="77777777" w:rsidR="00C240AE" w:rsidRPr="00614F7C" w:rsidRDefault="00C240AE" w:rsidP="00C240AE">
            <w:pPr>
              <w:pStyle w:val="USBodyText"/>
            </w:pPr>
          </w:p>
        </w:tc>
        <w:tc>
          <w:tcPr>
            <w:tcW w:w="2507" w:type="pct"/>
          </w:tcPr>
          <w:p w14:paraId="5ECE1231" w14:textId="74C2EA97" w:rsidR="00C240AE" w:rsidRPr="00614F7C" w:rsidRDefault="00C240AE" w:rsidP="0039418B">
            <w:pPr>
              <w:pStyle w:val="USBullet2"/>
            </w:pPr>
            <w:r w:rsidRPr="00614F7C">
              <w:t xml:space="preserve"> Manufacturer</w:t>
            </w:r>
          </w:p>
        </w:tc>
        <w:tc>
          <w:tcPr>
            <w:tcW w:w="741" w:type="pct"/>
            <w:shd w:val="clear" w:color="auto" w:fill="auto"/>
          </w:tcPr>
          <w:p w14:paraId="229CD7D1" w14:textId="77777777" w:rsidR="00C240AE" w:rsidRPr="00614F7C" w:rsidRDefault="00C240AE" w:rsidP="00C240AE">
            <w:pPr>
              <w:pStyle w:val="USBodyText"/>
            </w:pPr>
          </w:p>
        </w:tc>
        <w:tc>
          <w:tcPr>
            <w:tcW w:w="1308" w:type="pct"/>
            <w:gridSpan w:val="3"/>
            <w:shd w:val="clear" w:color="auto" w:fill="auto"/>
          </w:tcPr>
          <w:p w14:paraId="7610239F" w14:textId="77777777" w:rsidR="00C240AE" w:rsidRPr="00614F7C" w:rsidRDefault="00C240AE" w:rsidP="00C240AE">
            <w:pPr>
              <w:pStyle w:val="USBodyText"/>
            </w:pPr>
          </w:p>
        </w:tc>
      </w:tr>
      <w:tr w:rsidR="0039418B" w:rsidRPr="00614F7C" w14:paraId="6A5A0076" w14:textId="77777777" w:rsidTr="00D379FB">
        <w:trPr>
          <w:cantSplit/>
        </w:trPr>
        <w:tc>
          <w:tcPr>
            <w:tcW w:w="444" w:type="pct"/>
          </w:tcPr>
          <w:p w14:paraId="2616D21F" w14:textId="77777777" w:rsidR="00C240AE" w:rsidRPr="00614F7C" w:rsidRDefault="00C240AE" w:rsidP="00C240AE">
            <w:pPr>
              <w:pStyle w:val="USBodyText"/>
            </w:pPr>
          </w:p>
        </w:tc>
        <w:tc>
          <w:tcPr>
            <w:tcW w:w="2507" w:type="pct"/>
          </w:tcPr>
          <w:p w14:paraId="5487AE33" w14:textId="77777777" w:rsidR="00C240AE" w:rsidRPr="00614F7C" w:rsidRDefault="00C240AE" w:rsidP="00C240AE">
            <w:pPr>
              <w:pStyle w:val="USBodyText"/>
              <w:rPr>
                <w:u w:val="single"/>
              </w:rPr>
            </w:pPr>
            <w:r w:rsidRPr="00614F7C">
              <w:rPr>
                <w:u w:val="single"/>
              </w:rPr>
              <w:t>Air Coolers (if used)</w:t>
            </w:r>
          </w:p>
        </w:tc>
        <w:tc>
          <w:tcPr>
            <w:tcW w:w="741" w:type="pct"/>
            <w:shd w:val="clear" w:color="auto" w:fill="auto"/>
          </w:tcPr>
          <w:p w14:paraId="7432CA8B" w14:textId="77777777" w:rsidR="00C240AE" w:rsidRPr="00614F7C" w:rsidRDefault="00C240AE" w:rsidP="00C240AE">
            <w:pPr>
              <w:pStyle w:val="USBodyText"/>
            </w:pPr>
          </w:p>
        </w:tc>
        <w:tc>
          <w:tcPr>
            <w:tcW w:w="1308" w:type="pct"/>
            <w:gridSpan w:val="3"/>
            <w:shd w:val="clear" w:color="auto" w:fill="auto"/>
          </w:tcPr>
          <w:p w14:paraId="5B91258A" w14:textId="77777777" w:rsidR="00C240AE" w:rsidRPr="00614F7C" w:rsidRDefault="00C240AE" w:rsidP="00C240AE">
            <w:pPr>
              <w:pStyle w:val="USBodyText"/>
            </w:pPr>
          </w:p>
        </w:tc>
      </w:tr>
      <w:tr w:rsidR="0039418B" w:rsidRPr="00614F7C" w14:paraId="1FAE722C" w14:textId="77777777" w:rsidTr="00D379FB">
        <w:trPr>
          <w:cantSplit/>
        </w:trPr>
        <w:tc>
          <w:tcPr>
            <w:tcW w:w="444" w:type="pct"/>
          </w:tcPr>
          <w:p w14:paraId="19D0AD33" w14:textId="77777777" w:rsidR="00C240AE" w:rsidRPr="00614F7C" w:rsidRDefault="00C240AE" w:rsidP="00C240AE">
            <w:pPr>
              <w:pStyle w:val="USBodyText"/>
            </w:pPr>
          </w:p>
        </w:tc>
        <w:tc>
          <w:tcPr>
            <w:tcW w:w="2507" w:type="pct"/>
          </w:tcPr>
          <w:p w14:paraId="75913A71" w14:textId="4C26889B" w:rsidR="00C240AE" w:rsidRPr="00614F7C" w:rsidRDefault="00C240AE" w:rsidP="0039418B">
            <w:pPr>
              <w:pStyle w:val="USBullet2"/>
            </w:pPr>
            <w:r w:rsidRPr="00614F7C">
              <w:t xml:space="preserve"> </w:t>
            </w:r>
            <w:r w:rsidR="0083355C">
              <w:t>M</w:t>
            </w:r>
            <w:r w:rsidRPr="00614F7C">
              <w:t>anufacturer</w:t>
            </w:r>
          </w:p>
        </w:tc>
        <w:tc>
          <w:tcPr>
            <w:tcW w:w="741" w:type="pct"/>
            <w:shd w:val="clear" w:color="auto" w:fill="auto"/>
          </w:tcPr>
          <w:p w14:paraId="5F7BF4BD" w14:textId="77777777" w:rsidR="00C240AE" w:rsidRPr="00614F7C" w:rsidRDefault="00C240AE" w:rsidP="00C240AE">
            <w:pPr>
              <w:pStyle w:val="USBodyText"/>
            </w:pPr>
          </w:p>
        </w:tc>
        <w:tc>
          <w:tcPr>
            <w:tcW w:w="1308" w:type="pct"/>
            <w:gridSpan w:val="3"/>
            <w:shd w:val="clear" w:color="auto" w:fill="auto"/>
          </w:tcPr>
          <w:p w14:paraId="3168E1E2" w14:textId="77777777" w:rsidR="00C240AE" w:rsidRPr="00614F7C" w:rsidRDefault="00C240AE" w:rsidP="00C240AE">
            <w:pPr>
              <w:pStyle w:val="USBodyText"/>
            </w:pPr>
          </w:p>
        </w:tc>
      </w:tr>
      <w:tr w:rsidR="002947CC" w:rsidRPr="00614F7C" w14:paraId="3CF74E8E" w14:textId="77777777" w:rsidTr="00D379FB">
        <w:trPr>
          <w:cantSplit/>
        </w:trPr>
        <w:tc>
          <w:tcPr>
            <w:tcW w:w="444" w:type="pct"/>
          </w:tcPr>
          <w:p w14:paraId="40285787" w14:textId="77777777" w:rsidR="002947CC" w:rsidRDefault="002947CC" w:rsidP="00C240AE">
            <w:pPr>
              <w:pStyle w:val="USBodyText"/>
              <w:rPr>
                <w:b/>
              </w:rPr>
            </w:pPr>
          </w:p>
        </w:tc>
        <w:tc>
          <w:tcPr>
            <w:tcW w:w="2507" w:type="pct"/>
          </w:tcPr>
          <w:p w14:paraId="66B2B713" w14:textId="77777777" w:rsidR="002947CC" w:rsidRPr="00614F7C" w:rsidRDefault="002947CC" w:rsidP="00C240AE">
            <w:pPr>
              <w:pStyle w:val="USBodyText"/>
              <w:rPr>
                <w:b/>
                <w:u w:val="single"/>
              </w:rPr>
            </w:pPr>
          </w:p>
        </w:tc>
        <w:tc>
          <w:tcPr>
            <w:tcW w:w="741" w:type="pct"/>
            <w:shd w:val="clear" w:color="auto" w:fill="auto"/>
          </w:tcPr>
          <w:p w14:paraId="7126365B" w14:textId="77777777" w:rsidR="002947CC" w:rsidRPr="00614F7C" w:rsidRDefault="002947CC" w:rsidP="00C240AE">
            <w:pPr>
              <w:pStyle w:val="USBodyText"/>
            </w:pPr>
          </w:p>
        </w:tc>
        <w:tc>
          <w:tcPr>
            <w:tcW w:w="1308" w:type="pct"/>
            <w:gridSpan w:val="3"/>
            <w:shd w:val="clear" w:color="auto" w:fill="auto"/>
          </w:tcPr>
          <w:p w14:paraId="620034D2" w14:textId="77777777" w:rsidR="002947CC" w:rsidRPr="00614F7C" w:rsidRDefault="002947CC" w:rsidP="00C240AE">
            <w:pPr>
              <w:pStyle w:val="USBodyText"/>
            </w:pPr>
          </w:p>
        </w:tc>
      </w:tr>
      <w:tr w:rsidR="006D1B5E" w:rsidRPr="00614F7C" w14:paraId="1073BADD" w14:textId="77777777" w:rsidTr="00D379FB">
        <w:trPr>
          <w:cantSplit/>
        </w:trPr>
        <w:tc>
          <w:tcPr>
            <w:tcW w:w="444" w:type="pct"/>
          </w:tcPr>
          <w:p w14:paraId="106CFE9F" w14:textId="54AB56F8" w:rsidR="006D1B5E" w:rsidRPr="00614F7C" w:rsidRDefault="006D1B5E" w:rsidP="006D1B5E">
            <w:pPr>
              <w:pStyle w:val="USBodyText"/>
              <w:rPr>
                <w:b/>
              </w:rPr>
            </w:pPr>
            <w:r>
              <w:rPr>
                <w:b/>
              </w:rPr>
              <w:lastRenderedPageBreak/>
              <w:t>8.5.3</w:t>
            </w:r>
          </w:p>
        </w:tc>
        <w:tc>
          <w:tcPr>
            <w:tcW w:w="2507" w:type="pct"/>
          </w:tcPr>
          <w:p w14:paraId="4070CF1C" w14:textId="5787C724" w:rsidR="006D1B5E" w:rsidRPr="00614F7C" w:rsidRDefault="006D1B5E" w:rsidP="006D1B5E">
            <w:pPr>
              <w:pStyle w:val="USBodyText"/>
              <w:rPr>
                <w:b/>
                <w:u w:val="single"/>
              </w:rPr>
            </w:pPr>
            <w:r>
              <w:rPr>
                <w:b/>
                <w:u w:val="single"/>
              </w:rPr>
              <w:t>Steam</w:t>
            </w:r>
            <w:r w:rsidRPr="00614F7C">
              <w:rPr>
                <w:b/>
                <w:u w:val="single"/>
              </w:rPr>
              <w:t xml:space="preserve"> turbine</w:t>
            </w:r>
            <w:r>
              <w:rPr>
                <w:b/>
                <w:u w:val="single"/>
              </w:rPr>
              <w:t>s</w:t>
            </w:r>
          </w:p>
          <w:p w14:paraId="42C64B99" w14:textId="57FD01AE" w:rsidR="006D1B5E" w:rsidRPr="00614F7C" w:rsidRDefault="006D1B5E" w:rsidP="006D1B5E">
            <w:pPr>
              <w:pStyle w:val="USBodyText"/>
            </w:pPr>
            <w:r w:rsidRPr="00614F7C">
              <w:t xml:space="preserve">(Performance at </w:t>
            </w:r>
            <w:r>
              <w:t xml:space="preserve">Reference </w:t>
            </w:r>
            <w:r w:rsidRPr="00614F7C">
              <w:t>Site Conditions</w:t>
            </w:r>
            <w:r>
              <w:t>)</w:t>
            </w:r>
          </w:p>
        </w:tc>
        <w:tc>
          <w:tcPr>
            <w:tcW w:w="2049" w:type="pct"/>
            <w:gridSpan w:val="4"/>
          </w:tcPr>
          <w:p w14:paraId="4C4F1209" w14:textId="77777777" w:rsidR="006D1B5E" w:rsidRPr="00614F7C" w:rsidRDefault="006D1B5E" w:rsidP="006D1B5E">
            <w:pPr>
              <w:pStyle w:val="USBodyText"/>
            </w:pPr>
          </w:p>
        </w:tc>
      </w:tr>
      <w:tr w:rsidR="006D1B5E" w:rsidRPr="00614F7C" w14:paraId="150CCECE" w14:textId="77777777" w:rsidTr="00D379FB">
        <w:trPr>
          <w:cantSplit/>
        </w:trPr>
        <w:tc>
          <w:tcPr>
            <w:tcW w:w="444" w:type="pct"/>
          </w:tcPr>
          <w:p w14:paraId="2F8CB16B" w14:textId="77777777" w:rsidR="006D1B5E" w:rsidRPr="00614F7C" w:rsidRDefault="006D1B5E" w:rsidP="006D1B5E">
            <w:pPr>
              <w:pStyle w:val="USBodyText"/>
            </w:pPr>
          </w:p>
        </w:tc>
        <w:tc>
          <w:tcPr>
            <w:tcW w:w="2507" w:type="pct"/>
          </w:tcPr>
          <w:p w14:paraId="437F13D6" w14:textId="175C0729" w:rsidR="006D1B5E" w:rsidRPr="00614F7C" w:rsidRDefault="006D1B5E" w:rsidP="006D1B5E">
            <w:pPr>
              <w:pStyle w:val="USBodyText"/>
              <w:rPr>
                <w:u w:val="single"/>
              </w:rPr>
            </w:pPr>
            <w:r>
              <w:t>Steam</w:t>
            </w:r>
            <w:r w:rsidRPr="00614F7C">
              <w:t xml:space="preserve"> turbine manufacturer</w:t>
            </w:r>
          </w:p>
        </w:tc>
        <w:tc>
          <w:tcPr>
            <w:tcW w:w="741" w:type="pct"/>
          </w:tcPr>
          <w:p w14:paraId="7D28DAE5" w14:textId="77777777" w:rsidR="006D1B5E" w:rsidRPr="00614F7C" w:rsidRDefault="006D1B5E" w:rsidP="006D1B5E">
            <w:pPr>
              <w:pStyle w:val="USBodyText"/>
            </w:pPr>
          </w:p>
        </w:tc>
        <w:tc>
          <w:tcPr>
            <w:tcW w:w="1308" w:type="pct"/>
            <w:gridSpan w:val="3"/>
            <w:shd w:val="clear" w:color="auto" w:fill="auto"/>
          </w:tcPr>
          <w:p w14:paraId="23628173" w14:textId="77777777" w:rsidR="006D1B5E" w:rsidRPr="00614F7C" w:rsidRDefault="006D1B5E" w:rsidP="006D1B5E">
            <w:pPr>
              <w:pStyle w:val="USBodyText"/>
            </w:pPr>
          </w:p>
        </w:tc>
      </w:tr>
      <w:tr w:rsidR="006D1B5E" w:rsidRPr="00614F7C" w14:paraId="32F7AC00" w14:textId="77777777" w:rsidTr="00D379FB">
        <w:trPr>
          <w:cantSplit/>
        </w:trPr>
        <w:tc>
          <w:tcPr>
            <w:tcW w:w="444" w:type="pct"/>
          </w:tcPr>
          <w:p w14:paraId="276666E4" w14:textId="77777777" w:rsidR="006D1B5E" w:rsidRPr="00614F7C" w:rsidRDefault="006D1B5E" w:rsidP="006D1B5E">
            <w:pPr>
              <w:pStyle w:val="USBodyText"/>
            </w:pPr>
          </w:p>
        </w:tc>
        <w:tc>
          <w:tcPr>
            <w:tcW w:w="2507" w:type="pct"/>
          </w:tcPr>
          <w:p w14:paraId="1E85F932" w14:textId="77777777" w:rsidR="006D1B5E" w:rsidRPr="00614F7C" w:rsidRDefault="006D1B5E" w:rsidP="006D1B5E">
            <w:pPr>
              <w:pStyle w:val="USBodyText"/>
            </w:pPr>
            <w:r w:rsidRPr="00614F7C">
              <w:t>Model/type</w:t>
            </w:r>
          </w:p>
        </w:tc>
        <w:tc>
          <w:tcPr>
            <w:tcW w:w="741" w:type="pct"/>
          </w:tcPr>
          <w:p w14:paraId="14B5A7C4" w14:textId="77777777" w:rsidR="006D1B5E" w:rsidRPr="00614F7C" w:rsidRDefault="006D1B5E" w:rsidP="006D1B5E">
            <w:pPr>
              <w:pStyle w:val="USBodyText"/>
            </w:pPr>
          </w:p>
        </w:tc>
        <w:tc>
          <w:tcPr>
            <w:tcW w:w="1308" w:type="pct"/>
            <w:gridSpan w:val="3"/>
            <w:shd w:val="clear" w:color="auto" w:fill="auto"/>
          </w:tcPr>
          <w:p w14:paraId="17F1D150" w14:textId="77777777" w:rsidR="006D1B5E" w:rsidRPr="00614F7C" w:rsidRDefault="006D1B5E" w:rsidP="006D1B5E">
            <w:pPr>
              <w:pStyle w:val="USBodyText"/>
            </w:pPr>
          </w:p>
        </w:tc>
      </w:tr>
      <w:tr w:rsidR="006D1B5E" w:rsidRPr="00614F7C" w14:paraId="71586888" w14:textId="77777777" w:rsidTr="00D379FB">
        <w:trPr>
          <w:cantSplit/>
        </w:trPr>
        <w:tc>
          <w:tcPr>
            <w:tcW w:w="444" w:type="pct"/>
          </w:tcPr>
          <w:p w14:paraId="628E4FD8" w14:textId="77777777" w:rsidR="006D1B5E" w:rsidRPr="00614F7C" w:rsidRDefault="006D1B5E" w:rsidP="006D1B5E">
            <w:pPr>
              <w:pStyle w:val="USBodyText"/>
            </w:pPr>
          </w:p>
        </w:tc>
        <w:tc>
          <w:tcPr>
            <w:tcW w:w="2507" w:type="pct"/>
          </w:tcPr>
          <w:p w14:paraId="0899F521" w14:textId="77777777" w:rsidR="006D1B5E" w:rsidRPr="00614F7C" w:rsidRDefault="006D1B5E" w:rsidP="006D1B5E">
            <w:pPr>
              <w:pStyle w:val="USBodyText"/>
            </w:pPr>
            <w:r>
              <w:t>Gross o</w:t>
            </w:r>
            <w:r w:rsidRPr="00614F7C">
              <w:t>utput</w:t>
            </w:r>
            <w:r>
              <w:t xml:space="preserve"> (at generator terminals)</w:t>
            </w:r>
          </w:p>
        </w:tc>
        <w:tc>
          <w:tcPr>
            <w:tcW w:w="741" w:type="pct"/>
          </w:tcPr>
          <w:p w14:paraId="155D966F" w14:textId="77777777" w:rsidR="006D1B5E" w:rsidRPr="00614F7C" w:rsidRDefault="006D1B5E" w:rsidP="006D1B5E">
            <w:pPr>
              <w:pStyle w:val="USBodyText"/>
            </w:pPr>
            <w:r w:rsidRPr="00614F7C">
              <w:t>kW</w:t>
            </w:r>
          </w:p>
        </w:tc>
        <w:tc>
          <w:tcPr>
            <w:tcW w:w="1308" w:type="pct"/>
            <w:gridSpan w:val="3"/>
            <w:shd w:val="clear" w:color="auto" w:fill="auto"/>
          </w:tcPr>
          <w:p w14:paraId="172E96B5" w14:textId="77777777" w:rsidR="006D1B5E" w:rsidRPr="00614F7C" w:rsidRDefault="006D1B5E" w:rsidP="006D1B5E">
            <w:pPr>
              <w:pStyle w:val="USBodyText"/>
            </w:pPr>
          </w:p>
        </w:tc>
      </w:tr>
      <w:tr w:rsidR="006D1B5E" w:rsidRPr="00614F7C" w14:paraId="43F02E90" w14:textId="77777777" w:rsidTr="00D379FB">
        <w:trPr>
          <w:cantSplit/>
        </w:trPr>
        <w:tc>
          <w:tcPr>
            <w:tcW w:w="444" w:type="pct"/>
          </w:tcPr>
          <w:p w14:paraId="67AF0DE2" w14:textId="77777777" w:rsidR="006D1B5E" w:rsidRPr="00614F7C" w:rsidRDefault="006D1B5E" w:rsidP="006D1B5E">
            <w:pPr>
              <w:pStyle w:val="USBodyText"/>
            </w:pPr>
          </w:p>
        </w:tc>
        <w:tc>
          <w:tcPr>
            <w:tcW w:w="2507" w:type="pct"/>
          </w:tcPr>
          <w:p w14:paraId="41B48745" w14:textId="4475D066" w:rsidR="006D1B5E" w:rsidRPr="00614F7C" w:rsidRDefault="006D1B5E" w:rsidP="006D1B5E">
            <w:pPr>
              <w:pStyle w:val="USBodyText"/>
            </w:pPr>
            <w:r>
              <w:t>Turbine efficiency</w:t>
            </w:r>
          </w:p>
        </w:tc>
        <w:tc>
          <w:tcPr>
            <w:tcW w:w="741" w:type="pct"/>
          </w:tcPr>
          <w:p w14:paraId="45B638AF" w14:textId="2D333464" w:rsidR="006D1B5E" w:rsidRPr="00614F7C" w:rsidRDefault="006D1B5E" w:rsidP="006D1B5E">
            <w:pPr>
              <w:pStyle w:val="USBodyText"/>
            </w:pPr>
            <w:r>
              <w:t>%</w:t>
            </w:r>
          </w:p>
        </w:tc>
        <w:tc>
          <w:tcPr>
            <w:tcW w:w="1308" w:type="pct"/>
            <w:gridSpan w:val="3"/>
            <w:shd w:val="clear" w:color="auto" w:fill="auto"/>
          </w:tcPr>
          <w:p w14:paraId="506814BB" w14:textId="77777777" w:rsidR="006D1B5E" w:rsidRPr="00614F7C" w:rsidRDefault="006D1B5E" w:rsidP="006D1B5E">
            <w:pPr>
              <w:pStyle w:val="USBodyText"/>
            </w:pPr>
          </w:p>
        </w:tc>
      </w:tr>
      <w:tr w:rsidR="006D1B5E" w:rsidRPr="00614F7C" w14:paraId="5B5287BA" w14:textId="77777777" w:rsidTr="00D379FB">
        <w:trPr>
          <w:cantSplit/>
        </w:trPr>
        <w:tc>
          <w:tcPr>
            <w:tcW w:w="444" w:type="pct"/>
          </w:tcPr>
          <w:p w14:paraId="703721FA" w14:textId="77777777" w:rsidR="006D1B5E" w:rsidRPr="00614F7C" w:rsidRDefault="006D1B5E" w:rsidP="006D1B5E">
            <w:pPr>
              <w:pStyle w:val="USBodyText"/>
            </w:pPr>
          </w:p>
        </w:tc>
        <w:tc>
          <w:tcPr>
            <w:tcW w:w="2507" w:type="pct"/>
          </w:tcPr>
          <w:p w14:paraId="0E1F6198" w14:textId="77777777" w:rsidR="006D1B5E" w:rsidRPr="00614F7C" w:rsidRDefault="006D1B5E" w:rsidP="006D1B5E">
            <w:pPr>
              <w:pStyle w:val="USBodyText"/>
            </w:pPr>
            <w:r w:rsidRPr="00614F7C">
              <w:t>RPM</w:t>
            </w:r>
          </w:p>
        </w:tc>
        <w:tc>
          <w:tcPr>
            <w:tcW w:w="741" w:type="pct"/>
          </w:tcPr>
          <w:p w14:paraId="64EFBBBD" w14:textId="77777777" w:rsidR="006D1B5E" w:rsidRPr="00614F7C" w:rsidRDefault="006D1B5E" w:rsidP="006D1B5E">
            <w:pPr>
              <w:pStyle w:val="USBodyText"/>
            </w:pPr>
          </w:p>
        </w:tc>
        <w:tc>
          <w:tcPr>
            <w:tcW w:w="1308" w:type="pct"/>
            <w:gridSpan w:val="3"/>
            <w:shd w:val="clear" w:color="auto" w:fill="auto"/>
          </w:tcPr>
          <w:p w14:paraId="5C02325A" w14:textId="77777777" w:rsidR="006D1B5E" w:rsidRPr="00614F7C" w:rsidRDefault="006D1B5E" w:rsidP="006D1B5E">
            <w:pPr>
              <w:pStyle w:val="USBodyText"/>
            </w:pPr>
          </w:p>
        </w:tc>
      </w:tr>
      <w:tr w:rsidR="006D1B5E" w:rsidRPr="00614F7C" w14:paraId="3A45F474" w14:textId="77777777" w:rsidTr="00D379FB">
        <w:trPr>
          <w:cantSplit/>
        </w:trPr>
        <w:tc>
          <w:tcPr>
            <w:tcW w:w="444" w:type="pct"/>
          </w:tcPr>
          <w:p w14:paraId="082DCD08" w14:textId="77777777" w:rsidR="006D1B5E" w:rsidRPr="00614F7C" w:rsidRDefault="006D1B5E" w:rsidP="006D1B5E">
            <w:pPr>
              <w:pStyle w:val="USBodyText"/>
            </w:pPr>
          </w:p>
        </w:tc>
        <w:tc>
          <w:tcPr>
            <w:tcW w:w="2507" w:type="pct"/>
          </w:tcPr>
          <w:p w14:paraId="601F52F1" w14:textId="4C294EEF" w:rsidR="006D1B5E" w:rsidRPr="00614F7C" w:rsidRDefault="006D1B5E" w:rsidP="006D1B5E">
            <w:pPr>
              <w:pStyle w:val="USBodyText"/>
            </w:pPr>
            <w:r>
              <w:t>Steam</w:t>
            </w:r>
            <w:r w:rsidRPr="00614F7C">
              <w:t xml:space="preserve"> Flow at inlet</w:t>
            </w:r>
          </w:p>
        </w:tc>
        <w:tc>
          <w:tcPr>
            <w:tcW w:w="741" w:type="pct"/>
          </w:tcPr>
          <w:p w14:paraId="2CBDD9BE" w14:textId="77777777" w:rsidR="006D1B5E" w:rsidRPr="00614F7C" w:rsidRDefault="006D1B5E" w:rsidP="006D1B5E">
            <w:pPr>
              <w:pStyle w:val="USBodyText"/>
            </w:pPr>
            <w:r>
              <w:t>lb/hr.</w:t>
            </w:r>
          </w:p>
        </w:tc>
        <w:tc>
          <w:tcPr>
            <w:tcW w:w="1308" w:type="pct"/>
            <w:gridSpan w:val="3"/>
            <w:shd w:val="clear" w:color="auto" w:fill="auto"/>
          </w:tcPr>
          <w:p w14:paraId="4B98A6DB" w14:textId="77777777" w:rsidR="006D1B5E" w:rsidRPr="00614F7C" w:rsidRDefault="006D1B5E" w:rsidP="006D1B5E">
            <w:pPr>
              <w:pStyle w:val="USBodyText"/>
            </w:pPr>
          </w:p>
        </w:tc>
      </w:tr>
      <w:tr w:rsidR="006D1B5E" w:rsidRPr="00614F7C" w14:paraId="55EFB903" w14:textId="77777777" w:rsidTr="00D379FB">
        <w:trPr>
          <w:cantSplit/>
        </w:trPr>
        <w:tc>
          <w:tcPr>
            <w:tcW w:w="444" w:type="pct"/>
          </w:tcPr>
          <w:p w14:paraId="28BFD844" w14:textId="77777777" w:rsidR="006D1B5E" w:rsidRPr="00614F7C" w:rsidRDefault="006D1B5E" w:rsidP="006D1B5E">
            <w:pPr>
              <w:pStyle w:val="USBodyText"/>
            </w:pPr>
          </w:p>
        </w:tc>
        <w:tc>
          <w:tcPr>
            <w:tcW w:w="2507" w:type="pct"/>
          </w:tcPr>
          <w:p w14:paraId="62D85F2D" w14:textId="0FDFC52F" w:rsidR="006D1B5E" w:rsidRPr="00614F7C" w:rsidRDefault="006D1B5E" w:rsidP="006D1B5E">
            <w:pPr>
              <w:pStyle w:val="USBodyText"/>
            </w:pPr>
            <w:r>
              <w:t>Steam pressure at inlet</w:t>
            </w:r>
          </w:p>
        </w:tc>
        <w:tc>
          <w:tcPr>
            <w:tcW w:w="741" w:type="pct"/>
          </w:tcPr>
          <w:p w14:paraId="21C81D36" w14:textId="6527AB9E" w:rsidR="006D1B5E" w:rsidRPr="00614F7C" w:rsidRDefault="006D1B5E" w:rsidP="006D1B5E">
            <w:pPr>
              <w:pStyle w:val="USBodyText"/>
            </w:pPr>
            <w:r>
              <w:t>Psig</w:t>
            </w:r>
          </w:p>
        </w:tc>
        <w:tc>
          <w:tcPr>
            <w:tcW w:w="1308" w:type="pct"/>
            <w:gridSpan w:val="3"/>
            <w:shd w:val="clear" w:color="auto" w:fill="auto"/>
          </w:tcPr>
          <w:p w14:paraId="7241809B" w14:textId="77777777" w:rsidR="006D1B5E" w:rsidRPr="00614F7C" w:rsidRDefault="006D1B5E" w:rsidP="006D1B5E">
            <w:pPr>
              <w:pStyle w:val="USBodyText"/>
            </w:pPr>
          </w:p>
        </w:tc>
      </w:tr>
      <w:tr w:rsidR="006D1B5E" w:rsidRPr="00614F7C" w14:paraId="4C9CEEDB" w14:textId="77777777" w:rsidTr="00D379FB">
        <w:trPr>
          <w:cantSplit/>
        </w:trPr>
        <w:tc>
          <w:tcPr>
            <w:tcW w:w="444" w:type="pct"/>
          </w:tcPr>
          <w:p w14:paraId="689987EC" w14:textId="77777777" w:rsidR="006D1B5E" w:rsidRPr="00614F7C" w:rsidRDefault="006D1B5E" w:rsidP="006D1B5E">
            <w:pPr>
              <w:pStyle w:val="USBodyText"/>
            </w:pPr>
          </w:p>
        </w:tc>
        <w:tc>
          <w:tcPr>
            <w:tcW w:w="2507" w:type="pct"/>
          </w:tcPr>
          <w:p w14:paraId="65004EC9" w14:textId="7A60AA2B" w:rsidR="006D1B5E" w:rsidRPr="00614F7C" w:rsidRDefault="006D1B5E" w:rsidP="006D1B5E">
            <w:pPr>
              <w:pStyle w:val="USBodyText"/>
            </w:pPr>
            <w:r>
              <w:t>Steam temperature at inlet</w:t>
            </w:r>
          </w:p>
        </w:tc>
        <w:tc>
          <w:tcPr>
            <w:tcW w:w="741" w:type="pct"/>
          </w:tcPr>
          <w:p w14:paraId="57DB5DFE" w14:textId="2350B5FA" w:rsidR="006D1B5E" w:rsidRPr="00614F7C" w:rsidRDefault="006D1B5E" w:rsidP="006D1B5E">
            <w:pPr>
              <w:pStyle w:val="USBodyText"/>
            </w:pPr>
            <w:r>
              <w:t>°F</w:t>
            </w:r>
          </w:p>
        </w:tc>
        <w:tc>
          <w:tcPr>
            <w:tcW w:w="1308" w:type="pct"/>
            <w:gridSpan w:val="3"/>
            <w:shd w:val="clear" w:color="auto" w:fill="auto"/>
          </w:tcPr>
          <w:p w14:paraId="5FF17185" w14:textId="77777777" w:rsidR="006D1B5E" w:rsidRPr="00614F7C" w:rsidRDefault="006D1B5E" w:rsidP="006D1B5E">
            <w:pPr>
              <w:pStyle w:val="USBodyText"/>
            </w:pPr>
          </w:p>
        </w:tc>
      </w:tr>
      <w:tr w:rsidR="006D1B5E" w:rsidRPr="00614F7C" w14:paraId="1AE9CE22" w14:textId="77777777" w:rsidTr="00D379FB">
        <w:trPr>
          <w:cantSplit/>
        </w:trPr>
        <w:tc>
          <w:tcPr>
            <w:tcW w:w="444" w:type="pct"/>
          </w:tcPr>
          <w:p w14:paraId="3B8424D8" w14:textId="77777777" w:rsidR="006D1B5E" w:rsidRPr="00614F7C" w:rsidRDefault="006D1B5E" w:rsidP="006D1B5E">
            <w:pPr>
              <w:pStyle w:val="USBodyText"/>
            </w:pPr>
          </w:p>
        </w:tc>
        <w:tc>
          <w:tcPr>
            <w:tcW w:w="2507" w:type="pct"/>
          </w:tcPr>
          <w:p w14:paraId="578651C7" w14:textId="09A45E81" w:rsidR="006D1B5E" w:rsidRPr="00614F7C" w:rsidRDefault="006D1B5E" w:rsidP="006D1B5E">
            <w:pPr>
              <w:pStyle w:val="USBodyText"/>
            </w:pPr>
            <w:r>
              <w:t>Exhaust pressure</w:t>
            </w:r>
          </w:p>
        </w:tc>
        <w:tc>
          <w:tcPr>
            <w:tcW w:w="741" w:type="pct"/>
          </w:tcPr>
          <w:p w14:paraId="56FC1AEE" w14:textId="0EA09C86" w:rsidR="006D1B5E" w:rsidRPr="00614F7C" w:rsidRDefault="006D1B5E" w:rsidP="006D1B5E">
            <w:pPr>
              <w:pStyle w:val="USBodyText"/>
            </w:pPr>
            <w:r>
              <w:t>In Hga</w:t>
            </w:r>
          </w:p>
        </w:tc>
        <w:tc>
          <w:tcPr>
            <w:tcW w:w="1308" w:type="pct"/>
            <w:gridSpan w:val="3"/>
            <w:shd w:val="clear" w:color="auto" w:fill="auto"/>
          </w:tcPr>
          <w:p w14:paraId="014A4FF3" w14:textId="77777777" w:rsidR="006D1B5E" w:rsidRPr="00614F7C" w:rsidRDefault="006D1B5E" w:rsidP="006D1B5E">
            <w:pPr>
              <w:pStyle w:val="USBodyText"/>
            </w:pPr>
          </w:p>
        </w:tc>
      </w:tr>
      <w:tr w:rsidR="006D1B5E" w:rsidRPr="00614F7C" w14:paraId="3594E515" w14:textId="77777777" w:rsidTr="00D379FB">
        <w:trPr>
          <w:cantSplit/>
        </w:trPr>
        <w:tc>
          <w:tcPr>
            <w:tcW w:w="444" w:type="pct"/>
          </w:tcPr>
          <w:p w14:paraId="1695B251" w14:textId="77777777" w:rsidR="006D1B5E" w:rsidRPr="00614F7C" w:rsidRDefault="006D1B5E" w:rsidP="006D1B5E">
            <w:pPr>
              <w:pStyle w:val="USBodyText"/>
            </w:pPr>
          </w:p>
        </w:tc>
        <w:tc>
          <w:tcPr>
            <w:tcW w:w="2507" w:type="pct"/>
          </w:tcPr>
          <w:p w14:paraId="07E682BE" w14:textId="0D0A0F1F" w:rsidR="006D1B5E" w:rsidRPr="00614F7C" w:rsidRDefault="006D1B5E" w:rsidP="006D1B5E">
            <w:pPr>
              <w:pStyle w:val="USBodyText"/>
            </w:pPr>
            <w:r>
              <w:t>Quantity of Extraction(s)</w:t>
            </w:r>
          </w:p>
        </w:tc>
        <w:tc>
          <w:tcPr>
            <w:tcW w:w="741" w:type="pct"/>
          </w:tcPr>
          <w:p w14:paraId="31325C6C" w14:textId="4E6F7909" w:rsidR="006D1B5E" w:rsidRPr="00614F7C" w:rsidRDefault="006D1B5E" w:rsidP="006D1B5E">
            <w:pPr>
              <w:pStyle w:val="USBodyText"/>
            </w:pPr>
          </w:p>
        </w:tc>
        <w:tc>
          <w:tcPr>
            <w:tcW w:w="1308" w:type="pct"/>
            <w:gridSpan w:val="3"/>
            <w:shd w:val="clear" w:color="auto" w:fill="auto"/>
          </w:tcPr>
          <w:p w14:paraId="74106F90" w14:textId="77777777" w:rsidR="006D1B5E" w:rsidRPr="00614F7C" w:rsidRDefault="006D1B5E" w:rsidP="006D1B5E">
            <w:pPr>
              <w:pStyle w:val="USBodyText"/>
            </w:pPr>
          </w:p>
        </w:tc>
      </w:tr>
      <w:tr w:rsidR="006D1B5E" w:rsidRPr="00614F7C" w14:paraId="0AE8FECE" w14:textId="77777777" w:rsidTr="00D379FB">
        <w:trPr>
          <w:cantSplit/>
        </w:trPr>
        <w:tc>
          <w:tcPr>
            <w:tcW w:w="444" w:type="pct"/>
          </w:tcPr>
          <w:p w14:paraId="2C2518F1" w14:textId="77777777" w:rsidR="006D1B5E" w:rsidRPr="00614F7C" w:rsidRDefault="006D1B5E" w:rsidP="006D1B5E">
            <w:pPr>
              <w:pStyle w:val="USBodyText"/>
            </w:pPr>
          </w:p>
        </w:tc>
        <w:tc>
          <w:tcPr>
            <w:tcW w:w="2507" w:type="pct"/>
          </w:tcPr>
          <w:p w14:paraId="263AA5E0" w14:textId="3BEB83EE" w:rsidR="006D1B5E" w:rsidRPr="00614F7C" w:rsidRDefault="006D1B5E" w:rsidP="006D1B5E">
            <w:pPr>
              <w:pStyle w:val="USBodyText"/>
            </w:pPr>
            <w:r>
              <w:t>Extraction pressure(s)</w:t>
            </w:r>
          </w:p>
        </w:tc>
        <w:tc>
          <w:tcPr>
            <w:tcW w:w="741" w:type="pct"/>
          </w:tcPr>
          <w:p w14:paraId="32FA516D" w14:textId="05B3724C" w:rsidR="006D1B5E" w:rsidRPr="00614F7C" w:rsidRDefault="006D1B5E" w:rsidP="006D1B5E">
            <w:pPr>
              <w:pStyle w:val="USBodyText"/>
            </w:pPr>
            <w:r>
              <w:t>psig</w:t>
            </w:r>
          </w:p>
        </w:tc>
        <w:tc>
          <w:tcPr>
            <w:tcW w:w="1308" w:type="pct"/>
            <w:gridSpan w:val="3"/>
            <w:shd w:val="clear" w:color="auto" w:fill="auto"/>
          </w:tcPr>
          <w:p w14:paraId="48128E46" w14:textId="77777777" w:rsidR="006D1B5E" w:rsidRPr="00614F7C" w:rsidRDefault="006D1B5E" w:rsidP="006D1B5E">
            <w:pPr>
              <w:pStyle w:val="USBodyText"/>
            </w:pPr>
          </w:p>
        </w:tc>
      </w:tr>
      <w:tr w:rsidR="006D1B5E" w:rsidRPr="00614F7C" w14:paraId="7C9D71FD" w14:textId="77777777" w:rsidTr="00D379FB">
        <w:trPr>
          <w:cantSplit/>
        </w:trPr>
        <w:tc>
          <w:tcPr>
            <w:tcW w:w="444" w:type="pct"/>
          </w:tcPr>
          <w:p w14:paraId="2783E37A" w14:textId="77777777" w:rsidR="006D1B5E" w:rsidRPr="00614F7C" w:rsidRDefault="006D1B5E" w:rsidP="006D1B5E">
            <w:pPr>
              <w:pStyle w:val="USBodyText"/>
            </w:pPr>
          </w:p>
        </w:tc>
        <w:tc>
          <w:tcPr>
            <w:tcW w:w="2507" w:type="pct"/>
          </w:tcPr>
          <w:p w14:paraId="09BA9378" w14:textId="0A780AC1" w:rsidR="006D1B5E" w:rsidRPr="00614F7C" w:rsidRDefault="006D1B5E" w:rsidP="006D1B5E">
            <w:pPr>
              <w:pStyle w:val="USBodyText"/>
            </w:pPr>
            <w:r w:rsidRPr="00614F7C">
              <w:rPr>
                <w:u w:val="single"/>
              </w:rPr>
              <w:t>Governor (IEEE model)</w:t>
            </w:r>
          </w:p>
        </w:tc>
        <w:tc>
          <w:tcPr>
            <w:tcW w:w="741" w:type="pct"/>
          </w:tcPr>
          <w:p w14:paraId="55B81565" w14:textId="77777777" w:rsidR="006D1B5E" w:rsidRPr="00614F7C" w:rsidRDefault="006D1B5E" w:rsidP="006D1B5E">
            <w:pPr>
              <w:pStyle w:val="USBodyText"/>
            </w:pPr>
          </w:p>
        </w:tc>
        <w:tc>
          <w:tcPr>
            <w:tcW w:w="1308" w:type="pct"/>
            <w:gridSpan w:val="3"/>
            <w:shd w:val="clear" w:color="auto" w:fill="auto"/>
          </w:tcPr>
          <w:p w14:paraId="1219A361" w14:textId="77777777" w:rsidR="006D1B5E" w:rsidRPr="00614F7C" w:rsidRDefault="006D1B5E" w:rsidP="006D1B5E">
            <w:pPr>
              <w:pStyle w:val="USBodyText"/>
            </w:pPr>
          </w:p>
        </w:tc>
      </w:tr>
      <w:tr w:rsidR="006D1B5E" w:rsidRPr="00614F7C" w14:paraId="7B9E8697" w14:textId="77777777" w:rsidTr="00D379FB">
        <w:trPr>
          <w:cantSplit/>
        </w:trPr>
        <w:tc>
          <w:tcPr>
            <w:tcW w:w="444" w:type="pct"/>
          </w:tcPr>
          <w:p w14:paraId="3F2AE821" w14:textId="77777777" w:rsidR="006D1B5E" w:rsidRPr="00614F7C" w:rsidRDefault="006D1B5E" w:rsidP="006D1B5E">
            <w:pPr>
              <w:pStyle w:val="USBodyText"/>
            </w:pPr>
          </w:p>
        </w:tc>
        <w:tc>
          <w:tcPr>
            <w:tcW w:w="2507" w:type="pct"/>
          </w:tcPr>
          <w:p w14:paraId="6C17FF25" w14:textId="13420FF7" w:rsidR="006D1B5E" w:rsidRPr="00614F7C" w:rsidRDefault="006D1B5E" w:rsidP="006D1B5E">
            <w:pPr>
              <w:pStyle w:val="USBullet2"/>
            </w:pPr>
          </w:p>
        </w:tc>
        <w:tc>
          <w:tcPr>
            <w:tcW w:w="741" w:type="pct"/>
          </w:tcPr>
          <w:p w14:paraId="6FA42161" w14:textId="6AAF06FB" w:rsidR="006D1B5E" w:rsidRPr="00614F7C" w:rsidRDefault="006D1B5E" w:rsidP="006D1B5E">
            <w:pPr>
              <w:pStyle w:val="USBodyText"/>
            </w:pPr>
          </w:p>
        </w:tc>
        <w:tc>
          <w:tcPr>
            <w:tcW w:w="1308" w:type="pct"/>
            <w:gridSpan w:val="3"/>
            <w:shd w:val="clear" w:color="auto" w:fill="auto"/>
          </w:tcPr>
          <w:p w14:paraId="06A178A8" w14:textId="77777777" w:rsidR="006D1B5E" w:rsidRPr="00614F7C" w:rsidRDefault="006D1B5E" w:rsidP="006D1B5E">
            <w:pPr>
              <w:pStyle w:val="USBodyText"/>
            </w:pPr>
          </w:p>
        </w:tc>
      </w:tr>
      <w:tr w:rsidR="006D1B5E" w:rsidRPr="00614F7C" w14:paraId="10750033" w14:textId="77777777" w:rsidTr="00D379FB">
        <w:trPr>
          <w:cantSplit/>
        </w:trPr>
        <w:tc>
          <w:tcPr>
            <w:tcW w:w="444" w:type="pct"/>
          </w:tcPr>
          <w:p w14:paraId="30269961" w14:textId="7F3AB225" w:rsidR="006D1B5E" w:rsidRPr="00614F7C" w:rsidRDefault="006D1B5E" w:rsidP="006D1B5E">
            <w:pPr>
              <w:pStyle w:val="USBodyText"/>
              <w:rPr>
                <w:b/>
              </w:rPr>
            </w:pPr>
            <w:r>
              <w:rPr>
                <w:b/>
              </w:rPr>
              <w:t>8.5.4</w:t>
            </w:r>
          </w:p>
        </w:tc>
        <w:tc>
          <w:tcPr>
            <w:tcW w:w="2507" w:type="pct"/>
          </w:tcPr>
          <w:p w14:paraId="53D6F0BC" w14:textId="074981AD" w:rsidR="006D1B5E" w:rsidRPr="00614F7C" w:rsidRDefault="006D1B5E" w:rsidP="006D1B5E">
            <w:pPr>
              <w:pStyle w:val="USBodyText"/>
              <w:rPr>
                <w:b/>
                <w:u w:val="single"/>
              </w:rPr>
            </w:pPr>
            <w:r>
              <w:rPr>
                <w:b/>
                <w:u w:val="single"/>
              </w:rPr>
              <w:t>Heat Recovery Steam Generators</w:t>
            </w:r>
          </w:p>
          <w:p w14:paraId="77DE359C" w14:textId="77777777" w:rsidR="006D1B5E" w:rsidRPr="00614F7C" w:rsidRDefault="006D1B5E" w:rsidP="006D1B5E">
            <w:pPr>
              <w:pStyle w:val="USBodyText"/>
            </w:pPr>
            <w:r w:rsidRPr="00614F7C">
              <w:t xml:space="preserve">(Performance at </w:t>
            </w:r>
            <w:r>
              <w:t xml:space="preserve">Reference </w:t>
            </w:r>
            <w:r w:rsidRPr="00614F7C">
              <w:t>Site Conditions</w:t>
            </w:r>
            <w:r>
              <w:t>)</w:t>
            </w:r>
          </w:p>
        </w:tc>
        <w:tc>
          <w:tcPr>
            <w:tcW w:w="2049" w:type="pct"/>
            <w:gridSpan w:val="4"/>
          </w:tcPr>
          <w:p w14:paraId="22BB8F4B" w14:textId="77777777" w:rsidR="006D1B5E" w:rsidRPr="00614F7C" w:rsidRDefault="006D1B5E" w:rsidP="006D1B5E">
            <w:pPr>
              <w:pStyle w:val="USBodyText"/>
            </w:pPr>
          </w:p>
        </w:tc>
      </w:tr>
      <w:tr w:rsidR="006D1B5E" w:rsidRPr="00614F7C" w14:paraId="179E5D9D" w14:textId="77777777" w:rsidTr="00D379FB">
        <w:trPr>
          <w:cantSplit/>
        </w:trPr>
        <w:tc>
          <w:tcPr>
            <w:tcW w:w="444" w:type="pct"/>
          </w:tcPr>
          <w:p w14:paraId="739550BB" w14:textId="77777777" w:rsidR="006D1B5E" w:rsidRPr="00614F7C" w:rsidRDefault="006D1B5E" w:rsidP="006D1B5E">
            <w:pPr>
              <w:pStyle w:val="USBodyText"/>
            </w:pPr>
          </w:p>
        </w:tc>
        <w:tc>
          <w:tcPr>
            <w:tcW w:w="2507" w:type="pct"/>
          </w:tcPr>
          <w:p w14:paraId="42471C94" w14:textId="557E31CE" w:rsidR="006D1B5E" w:rsidRPr="00614F7C" w:rsidRDefault="006D1B5E" w:rsidP="006D1B5E">
            <w:pPr>
              <w:pStyle w:val="USBodyText"/>
              <w:rPr>
                <w:u w:val="single"/>
              </w:rPr>
            </w:pPr>
            <w:r>
              <w:t>HRSG</w:t>
            </w:r>
            <w:r w:rsidRPr="00614F7C">
              <w:t xml:space="preserve"> manufacturer</w:t>
            </w:r>
          </w:p>
        </w:tc>
        <w:tc>
          <w:tcPr>
            <w:tcW w:w="741" w:type="pct"/>
          </w:tcPr>
          <w:p w14:paraId="3D204357" w14:textId="77777777" w:rsidR="006D1B5E" w:rsidRPr="00614F7C" w:rsidRDefault="006D1B5E" w:rsidP="006D1B5E">
            <w:pPr>
              <w:pStyle w:val="USBodyText"/>
            </w:pPr>
          </w:p>
        </w:tc>
        <w:tc>
          <w:tcPr>
            <w:tcW w:w="1308" w:type="pct"/>
            <w:gridSpan w:val="3"/>
            <w:shd w:val="clear" w:color="auto" w:fill="auto"/>
          </w:tcPr>
          <w:p w14:paraId="19C437D3" w14:textId="77777777" w:rsidR="006D1B5E" w:rsidRPr="00614F7C" w:rsidRDefault="006D1B5E" w:rsidP="006D1B5E">
            <w:pPr>
              <w:pStyle w:val="USBodyText"/>
            </w:pPr>
          </w:p>
        </w:tc>
      </w:tr>
      <w:tr w:rsidR="006D1B5E" w:rsidRPr="00614F7C" w14:paraId="00DD180D" w14:textId="77777777" w:rsidTr="00D379FB">
        <w:trPr>
          <w:cantSplit/>
        </w:trPr>
        <w:tc>
          <w:tcPr>
            <w:tcW w:w="444" w:type="pct"/>
          </w:tcPr>
          <w:p w14:paraId="317A2036" w14:textId="77777777" w:rsidR="006D1B5E" w:rsidRPr="00614F7C" w:rsidRDefault="006D1B5E" w:rsidP="006D1B5E">
            <w:pPr>
              <w:pStyle w:val="USBodyText"/>
            </w:pPr>
          </w:p>
        </w:tc>
        <w:tc>
          <w:tcPr>
            <w:tcW w:w="2507" w:type="pct"/>
          </w:tcPr>
          <w:p w14:paraId="353278BB" w14:textId="77777777" w:rsidR="006D1B5E" w:rsidRPr="00614F7C" w:rsidRDefault="006D1B5E" w:rsidP="006D1B5E">
            <w:pPr>
              <w:pStyle w:val="USBodyText"/>
            </w:pPr>
            <w:r w:rsidRPr="00614F7C">
              <w:t>Model/type</w:t>
            </w:r>
          </w:p>
        </w:tc>
        <w:tc>
          <w:tcPr>
            <w:tcW w:w="741" w:type="pct"/>
          </w:tcPr>
          <w:p w14:paraId="6C4E71DA" w14:textId="77777777" w:rsidR="006D1B5E" w:rsidRPr="00614F7C" w:rsidRDefault="006D1B5E" w:rsidP="006D1B5E">
            <w:pPr>
              <w:pStyle w:val="USBodyText"/>
            </w:pPr>
          </w:p>
        </w:tc>
        <w:tc>
          <w:tcPr>
            <w:tcW w:w="1308" w:type="pct"/>
            <w:gridSpan w:val="3"/>
            <w:shd w:val="clear" w:color="auto" w:fill="auto"/>
          </w:tcPr>
          <w:p w14:paraId="1872A2D2" w14:textId="77777777" w:rsidR="006D1B5E" w:rsidRPr="00614F7C" w:rsidRDefault="006D1B5E" w:rsidP="006D1B5E">
            <w:pPr>
              <w:pStyle w:val="USBodyText"/>
            </w:pPr>
          </w:p>
        </w:tc>
      </w:tr>
      <w:tr w:rsidR="006D1B5E" w:rsidRPr="00614F7C" w14:paraId="12FE29C6" w14:textId="77777777" w:rsidTr="00D379FB">
        <w:trPr>
          <w:cantSplit/>
        </w:trPr>
        <w:tc>
          <w:tcPr>
            <w:tcW w:w="444" w:type="pct"/>
          </w:tcPr>
          <w:p w14:paraId="3CF06252" w14:textId="77777777" w:rsidR="006D1B5E" w:rsidRPr="00614F7C" w:rsidRDefault="006D1B5E" w:rsidP="006D1B5E">
            <w:pPr>
              <w:pStyle w:val="USBodyText"/>
            </w:pPr>
          </w:p>
        </w:tc>
        <w:tc>
          <w:tcPr>
            <w:tcW w:w="2507" w:type="pct"/>
          </w:tcPr>
          <w:p w14:paraId="6CF8B516" w14:textId="3D61327A" w:rsidR="006D1B5E" w:rsidRPr="00614F7C" w:rsidRDefault="006D1B5E" w:rsidP="006D1B5E">
            <w:pPr>
              <w:pStyle w:val="USBodyText"/>
            </w:pPr>
            <w:r>
              <w:t>Duct burner heat input</w:t>
            </w:r>
          </w:p>
        </w:tc>
        <w:tc>
          <w:tcPr>
            <w:tcW w:w="741" w:type="pct"/>
          </w:tcPr>
          <w:p w14:paraId="1C47F55F" w14:textId="74940982" w:rsidR="006D1B5E" w:rsidRPr="00614F7C" w:rsidRDefault="006D1B5E" w:rsidP="006D1B5E">
            <w:pPr>
              <w:pStyle w:val="USBodyText"/>
            </w:pPr>
            <w:r>
              <w:t>MMBtu/hr</w:t>
            </w:r>
          </w:p>
        </w:tc>
        <w:tc>
          <w:tcPr>
            <w:tcW w:w="1308" w:type="pct"/>
            <w:gridSpan w:val="3"/>
            <w:shd w:val="clear" w:color="auto" w:fill="auto"/>
          </w:tcPr>
          <w:p w14:paraId="0F9CF20A" w14:textId="77777777" w:rsidR="006D1B5E" w:rsidRPr="00614F7C" w:rsidRDefault="006D1B5E" w:rsidP="006D1B5E">
            <w:pPr>
              <w:pStyle w:val="USBodyText"/>
            </w:pPr>
          </w:p>
        </w:tc>
      </w:tr>
      <w:tr w:rsidR="006D1B5E" w:rsidRPr="00614F7C" w14:paraId="408A82FC" w14:textId="77777777" w:rsidTr="00D379FB">
        <w:trPr>
          <w:cantSplit/>
        </w:trPr>
        <w:tc>
          <w:tcPr>
            <w:tcW w:w="444" w:type="pct"/>
          </w:tcPr>
          <w:p w14:paraId="3B9556FD" w14:textId="77777777" w:rsidR="006D1B5E" w:rsidRPr="00614F7C" w:rsidRDefault="006D1B5E" w:rsidP="006D1B5E">
            <w:pPr>
              <w:pStyle w:val="USBodyText"/>
            </w:pPr>
          </w:p>
        </w:tc>
        <w:tc>
          <w:tcPr>
            <w:tcW w:w="2507" w:type="pct"/>
          </w:tcPr>
          <w:p w14:paraId="6B36FB61" w14:textId="299C7632" w:rsidR="006D1B5E" w:rsidRPr="00614F7C" w:rsidRDefault="006D1B5E" w:rsidP="006D1B5E">
            <w:pPr>
              <w:pStyle w:val="USBodyText"/>
            </w:pPr>
            <w:r>
              <w:t>Gas temperature at stack</w:t>
            </w:r>
          </w:p>
        </w:tc>
        <w:tc>
          <w:tcPr>
            <w:tcW w:w="741" w:type="pct"/>
          </w:tcPr>
          <w:p w14:paraId="37569F6A" w14:textId="4765EBB6" w:rsidR="006D1B5E" w:rsidRPr="00614F7C" w:rsidRDefault="006D1B5E" w:rsidP="006D1B5E">
            <w:pPr>
              <w:pStyle w:val="USBodyText"/>
            </w:pPr>
            <w:r>
              <w:t>°F</w:t>
            </w:r>
          </w:p>
        </w:tc>
        <w:tc>
          <w:tcPr>
            <w:tcW w:w="1308" w:type="pct"/>
            <w:gridSpan w:val="3"/>
            <w:shd w:val="clear" w:color="auto" w:fill="auto"/>
          </w:tcPr>
          <w:p w14:paraId="112E83FF" w14:textId="77777777" w:rsidR="006D1B5E" w:rsidRPr="00614F7C" w:rsidRDefault="006D1B5E" w:rsidP="006D1B5E">
            <w:pPr>
              <w:pStyle w:val="USBodyText"/>
            </w:pPr>
          </w:p>
        </w:tc>
      </w:tr>
      <w:tr w:rsidR="006D1B5E" w:rsidRPr="00614F7C" w14:paraId="4B9EC02C" w14:textId="77777777" w:rsidTr="00D379FB">
        <w:trPr>
          <w:cantSplit/>
        </w:trPr>
        <w:tc>
          <w:tcPr>
            <w:tcW w:w="444" w:type="pct"/>
          </w:tcPr>
          <w:p w14:paraId="0B9E4C97" w14:textId="77777777" w:rsidR="006D1B5E" w:rsidRPr="00614F7C" w:rsidRDefault="006D1B5E" w:rsidP="006D1B5E">
            <w:pPr>
              <w:pStyle w:val="USBodyText"/>
            </w:pPr>
          </w:p>
        </w:tc>
        <w:tc>
          <w:tcPr>
            <w:tcW w:w="2507" w:type="pct"/>
          </w:tcPr>
          <w:p w14:paraId="52ECE88A" w14:textId="1FEF4808" w:rsidR="006D1B5E" w:rsidRPr="00614F7C" w:rsidRDefault="006D1B5E" w:rsidP="006D1B5E">
            <w:pPr>
              <w:pStyle w:val="USBodyText"/>
            </w:pPr>
            <w:r>
              <w:t>HP Steam Flow</w:t>
            </w:r>
          </w:p>
        </w:tc>
        <w:tc>
          <w:tcPr>
            <w:tcW w:w="741" w:type="pct"/>
          </w:tcPr>
          <w:p w14:paraId="65A1CC00" w14:textId="6E2244F8" w:rsidR="006D1B5E" w:rsidRPr="00614F7C" w:rsidRDefault="006D1B5E" w:rsidP="006D1B5E">
            <w:pPr>
              <w:pStyle w:val="USBodyText"/>
            </w:pPr>
            <w:r>
              <w:t>Lb/hr</w:t>
            </w:r>
          </w:p>
        </w:tc>
        <w:tc>
          <w:tcPr>
            <w:tcW w:w="1308" w:type="pct"/>
            <w:gridSpan w:val="3"/>
          </w:tcPr>
          <w:p w14:paraId="0B1BFBFD" w14:textId="77777777" w:rsidR="006D1B5E" w:rsidRPr="00614F7C" w:rsidRDefault="006D1B5E" w:rsidP="006D1B5E">
            <w:pPr>
              <w:pStyle w:val="USBodyText"/>
            </w:pPr>
          </w:p>
        </w:tc>
      </w:tr>
      <w:tr w:rsidR="006D1B5E" w:rsidRPr="00614F7C" w14:paraId="08E07392" w14:textId="77777777" w:rsidTr="00D379FB">
        <w:trPr>
          <w:cantSplit/>
        </w:trPr>
        <w:tc>
          <w:tcPr>
            <w:tcW w:w="444" w:type="pct"/>
          </w:tcPr>
          <w:p w14:paraId="6333A95F" w14:textId="77777777" w:rsidR="006D1B5E" w:rsidRPr="00614F7C" w:rsidRDefault="006D1B5E" w:rsidP="006D1B5E">
            <w:pPr>
              <w:pStyle w:val="USBodyText"/>
            </w:pPr>
          </w:p>
        </w:tc>
        <w:tc>
          <w:tcPr>
            <w:tcW w:w="2507" w:type="pct"/>
          </w:tcPr>
          <w:p w14:paraId="4FF580F8" w14:textId="05AAA1EE" w:rsidR="006D1B5E" w:rsidRDefault="006D1B5E" w:rsidP="006D1B5E">
            <w:pPr>
              <w:pStyle w:val="USBodyText"/>
            </w:pPr>
            <w:r>
              <w:t>HP Steam Pressure</w:t>
            </w:r>
          </w:p>
        </w:tc>
        <w:tc>
          <w:tcPr>
            <w:tcW w:w="741" w:type="pct"/>
          </w:tcPr>
          <w:p w14:paraId="186193AC" w14:textId="6472C7C0" w:rsidR="006D1B5E" w:rsidRDefault="006D1B5E" w:rsidP="006D1B5E">
            <w:pPr>
              <w:pStyle w:val="USBodyText"/>
            </w:pPr>
            <w:r>
              <w:t>Psig</w:t>
            </w:r>
          </w:p>
        </w:tc>
        <w:tc>
          <w:tcPr>
            <w:tcW w:w="1308" w:type="pct"/>
            <w:gridSpan w:val="3"/>
          </w:tcPr>
          <w:p w14:paraId="726ADE56" w14:textId="77777777" w:rsidR="006D1B5E" w:rsidRPr="00614F7C" w:rsidRDefault="006D1B5E" w:rsidP="006D1B5E">
            <w:pPr>
              <w:pStyle w:val="USBodyText"/>
            </w:pPr>
          </w:p>
        </w:tc>
      </w:tr>
      <w:tr w:rsidR="006D1B5E" w:rsidRPr="00614F7C" w14:paraId="49A3723B" w14:textId="77777777" w:rsidTr="00D379FB">
        <w:trPr>
          <w:cantSplit/>
        </w:trPr>
        <w:tc>
          <w:tcPr>
            <w:tcW w:w="444" w:type="pct"/>
          </w:tcPr>
          <w:p w14:paraId="25BE51ED" w14:textId="77777777" w:rsidR="006D1B5E" w:rsidRPr="00614F7C" w:rsidRDefault="006D1B5E" w:rsidP="006D1B5E">
            <w:pPr>
              <w:pStyle w:val="USBodyText"/>
            </w:pPr>
          </w:p>
        </w:tc>
        <w:tc>
          <w:tcPr>
            <w:tcW w:w="2507" w:type="pct"/>
          </w:tcPr>
          <w:p w14:paraId="1159B92F" w14:textId="7A318537" w:rsidR="006D1B5E" w:rsidRDefault="006D1B5E" w:rsidP="006D1B5E">
            <w:pPr>
              <w:pStyle w:val="USBodyText"/>
            </w:pPr>
            <w:r>
              <w:t>IP Steam Flow</w:t>
            </w:r>
          </w:p>
        </w:tc>
        <w:tc>
          <w:tcPr>
            <w:tcW w:w="741" w:type="pct"/>
          </w:tcPr>
          <w:p w14:paraId="3A21E983" w14:textId="0F6540A1" w:rsidR="006D1B5E" w:rsidRDefault="006D1B5E" w:rsidP="006D1B5E">
            <w:pPr>
              <w:pStyle w:val="USBodyText"/>
            </w:pPr>
            <w:r>
              <w:t>Lb/hr</w:t>
            </w:r>
          </w:p>
        </w:tc>
        <w:tc>
          <w:tcPr>
            <w:tcW w:w="1308" w:type="pct"/>
            <w:gridSpan w:val="3"/>
          </w:tcPr>
          <w:p w14:paraId="42080B39" w14:textId="77777777" w:rsidR="006D1B5E" w:rsidRPr="00614F7C" w:rsidRDefault="006D1B5E" w:rsidP="006D1B5E">
            <w:pPr>
              <w:pStyle w:val="USBodyText"/>
            </w:pPr>
          </w:p>
        </w:tc>
      </w:tr>
      <w:tr w:rsidR="006D1B5E" w:rsidRPr="00614F7C" w14:paraId="2F723597" w14:textId="77777777" w:rsidTr="00D379FB">
        <w:trPr>
          <w:cantSplit/>
        </w:trPr>
        <w:tc>
          <w:tcPr>
            <w:tcW w:w="444" w:type="pct"/>
          </w:tcPr>
          <w:p w14:paraId="22061302" w14:textId="77777777" w:rsidR="006D1B5E" w:rsidRPr="00614F7C" w:rsidRDefault="006D1B5E" w:rsidP="006D1B5E">
            <w:pPr>
              <w:pStyle w:val="USBodyText"/>
            </w:pPr>
          </w:p>
        </w:tc>
        <w:tc>
          <w:tcPr>
            <w:tcW w:w="2507" w:type="pct"/>
          </w:tcPr>
          <w:p w14:paraId="5E1406F8" w14:textId="38161CAB" w:rsidR="006D1B5E" w:rsidRDefault="006D1B5E" w:rsidP="006D1B5E">
            <w:pPr>
              <w:pStyle w:val="USBodyText"/>
            </w:pPr>
            <w:r>
              <w:t>IP Steam Pressure</w:t>
            </w:r>
          </w:p>
        </w:tc>
        <w:tc>
          <w:tcPr>
            <w:tcW w:w="741" w:type="pct"/>
          </w:tcPr>
          <w:p w14:paraId="415C50BB" w14:textId="5E32EE1B" w:rsidR="006D1B5E" w:rsidRDefault="006D1B5E" w:rsidP="006D1B5E">
            <w:pPr>
              <w:pStyle w:val="USBodyText"/>
            </w:pPr>
            <w:r>
              <w:t>Psig</w:t>
            </w:r>
          </w:p>
        </w:tc>
        <w:tc>
          <w:tcPr>
            <w:tcW w:w="1308" w:type="pct"/>
            <w:gridSpan w:val="3"/>
          </w:tcPr>
          <w:p w14:paraId="0D91DA59" w14:textId="77777777" w:rsidR="006D1B5E" w:rsidRPr="00614F7C" w:rsidRDefault="006D1B5E" w:rsidP="006D1B5E">
            <w:pPr>
              <w:pStyle w:val="USBodyText"/>
            </w:pPr>
          </w:p>
        </w:tc>
      </w:tr>
      <w:tr w:rsidR="006D1B5E" w:rsidRPr="00614F7C" w14:paraId="6A93A668" w14:textId="77777777" w:rsidTr="00D379FB">
        <w:trPr>
          <w:cantSplit/>
        </w:trPr>
        <w:tc>
          <w:tcPr>
            <w:tcW w:w="444" w:type="pct"/>
          </w:tcPr>
          <w:p w14:paraId="4B7EB09B" w14:textId="77777777" w:rsidR="006D1B5E" w:rsidRPr="00614F7C" w:rsidRDefault="006D1B5E" w:rsidP="006D1B5E">
            <w:pPr>
              <w:pStyle w:val="USBodyText"/>
            </w:pPr>
          </w:p>
        </w:tc>
        <w:tc>
          <w:tcPr>
            <w:tcW w:w="2507" w:type="pct"/>
          </w:tcPr>
          <w:p w14:paraId="564A007A" w14:textId="1A09425E" w:rsidR="006D1B5E" w:rsidRDefault="006D1B5E" w:rsidP="006D1B5E">
            <w:pPr>
              <w:pStyle w:val="USBodyText"/>
            </w:pPr>
            <w:r>
              <w:t>LP Steam Flow</w:t>
            </w:r>
          </w:p>
        </w:tc>
        <w:tc>
          <w:tcPr>
            <w:tcW w:w="741" w:type="pct"/>
          </w:tcPr>
          <w:p w14:paraId="70011DD0" w14:textId="219207C1" w:rsidR="006D1B5E" w:rsidRDefault="006D1B5E" w:rsidP="006D1B5E">
            <w:pPr>
              <w:pStyle w:val="USBodyText"/>
            </w:pPr>
            <w:r>
              <w:t>Lb/hr</w:t>
            </w:r>
          </w:p>
        </w:tc>
        <w:tc>
          <w:tcPr>
            <w:tcW w:w="1308" w:type="pct"/>
            <w:gridSpan w:val="3"/>
          </w:tcPr>
          <w:p w14:paraId="75E19810" w14:textId="77777777" w:rsidR="006D1B5E" w:rsidRPr="00614F7C" w:rsidRDefault="006D1B5E" w:rsidP="006D1B5E">
            <w:pPr>
              <w:pStyle w:val="USBodyText"/>
            </w:pPr>
          </w:p>
        </w:tc>
      </w:tr>
      <w:tr w:rsidR="006D1B5E" w:rsidRPr="00614F7C" w14:paraId="2487BF88" w14:textId="77777777" w:rsidTr="00D379FB">
        <w:trPr>
          <w:cantSplit/>
        </w:trPr>
        <w:tc>
          <w:tcPr>
            <w:tcW w:w="444" w:type="pct"/>
          </w:tcPr>
          <w:p w14:paraId="00473593" w14:textId="77777777" w:rsidR="006D1B5E" w:rsidRPr="00614F7C" w:rsidRDefault="006D1B5E" w:rsidP="006D1B5E">
            <w:pPr>
              <w:pStyle w:val="USBodyText"/>
            </w:pPr>
          </w:p>
        </w:tc>
        <w:tc>
          <w:tcPr>
            <w:tcW w:w="2507" w:type="pct"/>
          </w:tcPr>
          <w:p w14:paraId="46DEF37C" w14:textId="43FFEE1C" w:rsidR="006D1B5E" w:rsidRDefault="006D1B5E" w:rsidP="006D1B5E">
            <w:pPr>
              <w:pStyle w:val="USBodyText"/>
            </w:pPr>
            <w:r>
              <w:t>LP Steam Pressure</w:t>
            </w:r>
          </w:p>
        </w:tc>
        <w:tc>
          <w:tcPr>
            <w:tcW w:w="741" w:type="pct"/>
          </w:tcPr>
          <w:p w14:paraId="722FC6E5" w14:textId="1E8F8927" w:rsidR="006D1B5E" w:rsidRDefault="006D1B5E" w:rsidP="006D1B5E">
            <w:pPr>
              <w:pStyle w:val="USBodyText"/>
            </w:pPr>
            <w:r>
              <w:t>psig</w:t>
            </w:r>
          </w:p>
        </w:tc>
        <w:tc>
          <w:tcPr>
            <w:tcW w:w="1308" w:type="pct"/>
            <w:gridSpan w:val="3"/>
          </w:tcPr>
          <w:p w14:paraId="2DEE282B" w14:textId="77777777" w:rsidR="006D1B5E" w:rsidRPr="00614F7C" w:rsidRDefault="006D1B5E" w:rsidP="006D1B5E">
            <w:pPr>
              <w:pStyle w:val="USBodyText"/>
            </w:pPr>
          </w:p>
        </w:tc>
      </w:tr>
      <w:tr w:rsidR="006D1B5E" w:rsidRPr="00614F7C" w14:paraId="72A546E8" w14:textId="77777777" w:rsidTr="00D379FB">
        <w:trPr>
          <w:cantSplit/>
        </w:trPr>
        <w:tc>
          <w:tcPr>
            <w:tcW w:w="444" w:type="pct"/>
          </w:tcPr>
          <w:p w14:paraId="243F38B8" w14:textId="77777777" w:rsidR="006D1B5E" w:rsidRPr="00614F7C" w:rsidRDefault="006D1B5E" w:rsidP="006D1B5E">
            <w:pPr>
              <w:pStyle w:val="USBodyText"/>
            </w:pPr>
          </w:p>
        </w:tc>
        <w:tc>
          <w:tcPr>
            <w:tcW w:w="2507" w:type="pct"/>
          </w:tcPr>
          <w:p w14:paraId="286FB16E" w14:textId="6F5C2530" w:rsidR="006D1B5E" w:rsidRPr="00614F7C" w:rsidRDefault="006D1B5E" w:rsidP="006D1B5E">
            <w:pPr>
              <w:pStyle w:val="USBodyText"/>
            </w:pPr>
            <w:r>
              <w:t>SCR Catalyst</w:t>
            </w:r>
          </w:p>
        </w:tc>
        <w:tc>
          <w:tcPr>
            <w:tcW w:w="741" w:type="pct"/>
          </w:tcPr>
          <w:p w14:paraId="5FF6807B" w14:textId="78168748" w:rsidR="006D1B5E" w:rsidRPr="00614F7C" w:rsidRDefault="006D1B5E" w:rsidP="006D1B5E">
            <w:pPr>
              <w:pStyle w:val="USBodyText"/>
            </w:pPr>
            <w:r>
              <w:t>Yes/no</w:t>
            </w:r>
          </w:p>
        </w:tc>
        <w:tc>
          <w:tcPr>
            <w:tcW w:w="1308" w:type="pct"/>
            <w:gridSpan w:val="3"/>
          </w:tcPr>
          <w:p w14:paraId="0EABDF61" w14:textId="77777777" w:rsidR="006D1B5E" w:rsidRPr="00614F7C" w:rsidRDefault="006D1B5E" w:rsidP="006D1B5E">
            <w:pPr>
              <w:pStyle w:val="USBodyText"/>
            </w:pPr>
          </w:p>
        </w:tc>
      </w:tr>
      <w:tr w:rsidR="006D1B5E" w:rsidRPr="00614F7C" w14:paraId="4D760CD9" w14:textId="77777777" w:rsidTr="00D379FB">
        <w:trPr>
          <w:cantSplit/>
        </w:trPr>
        <w:tc>
          <w:tcPr>
            <w:tcW w:w="444" w:type="pct"/>
          </w:tcPr>
          <w:p w14:paraId="499E14BD" w14:textId="77777777" w:rsidR="006D1B5E" w:rsidRPr="00614F7C" w:rsidRDefault="006D1B5E" w:rsidP="006D1B5E">
            <w:pPr>
              <w:pStyle w:val="USBodyText"/>
            </w:pPr>
          </w:p>
        </w:tc>
        <w:tc>
          <w:tcPr>
            <w:tcW w:w="2507" w:type="pct"/>
          </w:tcPr>
          <w:p w14:paraId="508E6436" w14:textId="29CFE97C" w:rsidR="006D1B5E" w:rsidRPr="00614F7C" w:rsidRDefault="006D1B5E" w:rsidP="006D1B5E">
            <w:pPr>
              <w:pStyle w:val="USBodyText"/>
            </w:pPr>
            <w:r>
              <w:t>Catalyst type</w:t>
            </w:r>
          </w:p>
        </w:tc>
        <w:tc>
          <w:tcPr>
            <w:tcW w:w="741" w:type="pct"/>
          </w:tcPr>
          <w:p w14:paraId="01A74563" w14:textId="3D4E302B" w:rsidR="006D1B5E" w:rsidRPr="00614F7C" w:rsidRDefault="006D1B5E" w:rsidP="006D1B5E">
            <w:pPr>
              <w:pStyle w:val="USBodyText"/>
            </w:pPr>
          </w:p>
        </w:tc>
        <w:tc>
          <w:tcPr>
            <w:tcW w:w="1308" w:type="pct"/>
            <w:gridSpan w:val="3"/>
          </w:tcPr>
          <w:p w14:paraId="091D8B4F" w14:textId="77777777" w:rsidR="006D1B5E" w:rsidRPr="00614F7C" w:rsidRDefault="006D1B5E" w:rsidP="006D1B5E">
            <w:pPr>
              <w:pStyle w:val="USBodyText"/>
            </w:pPr>
          </w:p>
        </w:tc>
      </w:tr>
      <w:tr w:rsidR="006D1B5E" w:rsidRPr="00614F7C" w14:paraId="537C25B6" w14:textId="77777777" w:rsidTr="00D379FB">
        <w:trPr>
          <w:cantSplit/>
        </w:trPr>
        <w:tc>
          <w:tcPr>
            <w:tcW w:w="444" w:type="pct"/>
          </w:tcPr>
          <w:p w14:paraId="1EA12601" w14:textId="77777777" w:rsidR="006D1B5E" w:rsidRPr="00614F7C" w:rsidRDefault="006D1B5E" w:rsidP="006D1B5E">
            <w:pPr>
              <w:pStyle w:val="USBodyText"/>
            </w:pPr>
          </w:p>
        </w:tc>
        <w:tc>
          <w:tcPr>
            <w:tcW w:w="2507" w:type="pct"/>
          </w:tcPr>
          <w:p w14:paraId="273BC07E" w14:textId="77777777" w:rsidR="006D1B5E" w:rsidRPr="00614F7C" w:rsidRDefault="006D1B5E" w:rsidP="006D1B5E">
            <w:pPr>
              <w:pStyle w:val="USBodyText"/>
              <w:rPr>
                <w:u w:val="single"/>
              </w:rPr>
            </w:pPr>
          </w:p>
        </w:tc>
        <w:tc>
          <w:tcPr>
            <w:tcW w:w="2049" w:type="pct"/>
            <w:gridSpan w:val="4"/>
          </w:tcPr>
          <w:p w14:paraId="3A546A3B" w14:textId="77777777" w:rsidR="006D1B5E" w:rsidRPr="00614F7C" w:rsidRDefault="006D1B5E" w:rsidP="006D1B5E">
            <w:pPr>
              <w:pStyle w:val="USBodyText"/>
            </w:pPr>
          </w:p>
        </w:tc>
      </w:tr>
      <w:tr w:rsidR="006D1B5E" w:rsidRPr="00614F7C" w14:paraId="266AE74D" w14:textId="77777777" w:rsidTr="00D379FB">
        <w:trPr>
          <w:cantSplit/>
        </w:trPr>
        <w:tc>
          <w:tcPr>
            <w:tcW w:w="444" w:type="pct"/>
          </w:tcPr>
          <w:p w14:paraId="2DBC0B63" w14:textId="7093A83E" w:rsidR="006D1B5E" w:rsidRPr="00614F7C" w:rsidRDefault="006D1B5E" w:rsidP="006D1B5E">
            <w:pPr>
              <w:pStyle w:val="USBodyText"/>
            </w:pPr>
            <w:r>
              <w:lastRenderedPageBreak/>
              <w:t>8.5.5</w:t>
            </w:r>
          </w:p>
        </w:tc>
        <w:tc>
          <w:tcPr>
            <w:tcW w:w="2507" w:type="pct"/>
          </w:tcPr>
          <w:p w14:paraId="220DA61D" w14:textId="0167E160" w:rsidR="006D1B5E" w:rsidRPr="00BA0D5F" w:rsidRDefault="006D1B5E" w:rsidP="006D1B5E">
            <w:pPr>
              <w:pStyle w:val="USBodyText"/>
              <w:rPr>
                <w:b/>
                <w:u w:val="single"/>
              </w:rPr>
            </w:pPr>
            <w:r w:rsidRPr="00BA0D5F">
              <w:rPr>
                <w:b/>
                <w:u w:val="single"/>
              </w:rPr>
              <w:t>Cooling Tower</w:t>
            </w:r>
          </w:p>
        </w:tc>
        <w:tc>
          <w:tcPr>
            <w:tcW w:w="2049" w:type="pct"/>
            <w:gridSpan w:val="4"/>
          </w:tcPr>
          <w:p w14:paraId="00AA7584" w14:textId="77777777" w:rsidR="006D1B5E" w:rsidRPr="00614F7C" w:rsidRDefault="006D1B5E" w:rsidP="006D1B5E">
            <w:pPr>
              <w:pStyle w:val="USBodyText"/>
            </w:pPr>
          </w:p>
        </w:tc>
      </w:tr>
      <w:tr w:rsidR="006D1B5E" w:rsidRPr="00614F7C" w14:paraId="700C368A" w14:textId="77777777" w:rsidTr="00D379FB">
        <w:trPr>
          <w:cantSplit/>
        </w:trPr>
        <w:tc>
          <w:tcPr>
            <w:tcW w:w="444" w:type="pct"/>
          </w:tcPr>
          <w:p w14:paraId="6E383E1A" w14:textId="77777777" w:rsidR="006D1B5E" w:rsidRPr="00614F7C" w:rsidRDefault="006D1B5E" w:rsidP="006D1B5E">
            <w:pPr>
              <w:pStyle w:val="USBodyText"/>
            </w:pPr>
          </w:p>
        </w:tc>
        <w:tc>
          <w:tcPr>
            <w:tcW w:w="2507" w:type="pct"/>
          </w:tcPr>
          <w:p w14:paraId="7EB35B92" w14:textId="6E24DB02" w:rsidR="006D1B5E" w:rsidRPr="00614F7C" w:rsidRDefault="006D1B5E" w:rsidP="006D1B5E">
            <w:pPr>
              <w:pStyle w:val="USBodyText"/>
              <w:rPr>
                <w:u w:val="single"/>
              </w:rPr>
            </w:pPr>
            <w:r>
              <w:rPr>
                <w:u w:val="single"/>
              </w:rPr>
              <w:t>Cooling Tower manufacturer</w:t>
            </w:r>
          </w:p>
        </w:tc>
        <w:tc>
          <w:tcPr>
            <w:tcW w:w="2049" w:type="pct"/>
            <w:gridSpan w:val="4"/>
          </w:tcPr>
          <w:p w14:paraId="41CCFCD4" w14:textId="77777777" w:rsidR="006D1B5E" w:rsidRPr="00614F7C" w:rsidRDefault="006D1B5E" w:rsidP="006D1B5E">
            <w:pPr>
              <w:pStyle w:val="USBodyText"/>
            </w:pPr>
          </w:p>
        </w:tc>
      </w:tr>
      <w:tr w:rsidR="006D1B5E" w:rsidRPr="00614F7C" w14:paraId="36F179D6" w14:textId="77777777" w:rsidTr="00D379FB">
        <w:trPr>
          <w:cantSplit/>
        </w:trPr>
        <w:tc>
          <w:tcPr>
            <w:tcW w:w="444" w:type="pct"/>
          </w:tcPr>
          <w:p w14:paraId="1F95510F" w14:textId="77777777" w:rsidR="006D1B5E" w:rsidRPr="00614F7C" w:rsidRDefault="006D1B5E" w:rsidP="006D1B5E">
            <w:pPr>
              <w:pStyle w:val="USBodyText"/>
            </w:pPr>
          </w:p>
        </w:tc>
        <w:tc>
          <w:tcPr>
            <w:tcW w:w="2507" w:type="pct"/>
          </w:tcPr>
          <w:p w14:paraId="3E5368EB" w14:textId="6E3345D5" w:rsidR="006D1B5E" w:rsidRPr="00614F7C" w:rsidRDefault="006D1B5E" w:rsidP="006D1B5E">
            <w:pPr>
              <w:pStyle w:val="USBodyText"/>
              <w:rPr>
                <w:u w:val="single"/>
              </w:rPr>
            </w:pPr>
            <w:r>
              <w:rPr>
                <w:u w:val="single"/>
              </w:rPr>
              <w:t>Model/type</w:t>
            </w:r>
          </w:p>
        </w:tc>
        <w:tc>
          <w:tcPr>
            <w:tcW w:w="2049" w:type="pct"/>
            <w:gridSpan w:val="4"/>
          </w:tcPr>
          <w:p w14:paraId="20ECC941" w14:textId="77777777" w:rsidR="006D1B5E" w:rsidRPr="00614F7C" w:rsidRDefault="006D1B5E" w:rsidP="006D1B5E">
            <w:pPr>
              <w:pStyle w:val="USBodyText"/>
            </w:pPr>
          </w:p>
        </w:tc>
      </w:tr>
      <w:tr w:rsidR="006D1B5E" w:rsidRPr="00614F7C" w14:paraId="63C308EC" w14:textId="77777777" w:rsidTr="00D379FB">
        <w:trPr>
          <w:cantSplit/>
        </w:trPr>
        <w:tc>
          <w:tcPr>
            <w:tcW w:w="444" w:type="pct"/>
          </w:tcPr>
          <w:p w14:paraId="68DBDB8F" w14:textId="77777777" w:rsidR="006D1B5E" w:rsidRPr="00614F7C" w:rsidRDefault="006D1B5E" w:rsidP="006D1B5E">
            <w:pPr>
              <w:pStyle w:val="USBodyText"/>
            </w:pPr>
          </w:p>
        </w:tc>
        <w:tc>
          <w:tcPr>
            <w:tcW w:w="2507" w:type="pct"/>
          </w:tcPr>
          <w:p w14:paraId="5582EE77" w14:textId="563EDF02" w:rsidR="006D1B5E" w:rsidRPr="00614F7C" w:rsidRDefault="006D1B5E" w:rsidP="006D1B5E">
            <w:pPr>
              <w:pStyle w:val="USBodyText"/>
              <w:rPr>
                <w:u w:val="single"/>
              </w:rPr>
            </w:pPr>
            <w:r>
              <w:rPr>
                <w:u w:val="single"/>
              </w:rPr>
              <w:t>Number of cells</w:t>
            </w:r>
          </w:p>
        </w:tc>
        <w:tc>
          <w:tcPr>
            <w:tcW w:w="2049" w:type="pct"/>
            <w:gridSpan w:val="4"/>
          </w:tcPr>
          <w:p w14:paraId="1B032C31" w14:textId="77777777" w:rsidR="006D1B5E" w:rsidRPr="00614F7C" w:rsidRDefault="006D1B5E" w:rsidP="006D1B5E">
            <w:pPr>
              <w:pStyle w:val="USBodyText"/>
            </w:pPr>
          </w:p>
        </w:tc>
      </w:tr>
      <w:tr w:rsidR="006D1B5E" w:rsidRPr="00614F7C" w14:paraId="40586B4A" w14:textId="77777777" w:rsidTr="00D379FB">
        <w:trPr>
          <w:cantSplit/>
        </w:trPr>
        <w:tc>
          <w:tcPr>
            <w:tcW w:w="444" w:type="pct"/>
          </w:tcPr>
          <w:p w14:paraId="783212AC" w14:textId="77777777" w:rsidR="006D1B5E" w:rsidRPr="00614F7C" w:rsidRDefault="006D1B5E" w:rsidP="006D1B5E">
            <w:pPr>
              <w:pStyle w:val="USBodyText"/>
            </w:pPr>
          </w:p>
        </w:tc>
        <w:tc>
          <w:tcPr>
            <w:tcW w:w="2507" w:type="pct"/>
          </w:tcPr>
          <w:p w14:paraId="34034B98" w14:textId="4D902097" w:rsidR="006D1B5E" w:rsidRDefault="006D1B5E" w:rsidP="006D1B5E">
            <w:pPr>
              <w:pStyle w:val="USBodyText"/>
            </w:pPr>
            <w:r>
              <w:t>Water flow rate</w:t>
            </w:r>
          </w:p>
        </w:tc>
        <w:tc>
          <w:tcPr>
            <w:tcW w:w="741" w:type="pct"/>
          </w:tcPr>
          <w:p w14:paraId="7D77CA7A" w14:textId="1CDD555B" w:rsidR="006D1B5E" w:rsidRDefault="006D1B5E" w:rsidP="006D1B5E">
            <w:pPr>
              <w:pStyle w:val="USBodyText"/>
            </w:pPr>
            <w:r>
              <w:t>gpm</w:t>
            </w:r>
          </w:p>
        </w:tc>
        <w:tc>
          <w:tcPr>
            <w:tcW w:w="1308" w:type="pct"/>
            <w:gridSpan w:val="3"/>
          </w:tcPr>
          <w:p w14:paraId="779F965D" w14:textId="77777777" w:rsidR="006D1B5E" w:rsidRPr="00614F7C" w:rsidRDefault="006D1B5E" w:rsidP="006D1B5E">
            <w:pPr>
              <w:pStyle w:val="USBodyText"/>
            </w:pPr>
          </w:p>
        </w:tc>
      </w:tr>
      <w:tr w:rsidR="006D1B5E" w:rsidRPr="00614F7C" w14:paraId="75E30171" w14:textId="77777777" w:rsidTr="00D379FB">
        <w:trPr>
          <w:cantSplit/>
        </w:trPr>
        <w:tc>
          <w:tcPr>
            <w:tcW w:w="444" w:type="pct"/>
          </w:tcPr>
          <w:p w14:paraId="1EECA0F8" w14:textId="77777777" w:rsidR="006D1B5E" w:rsidRPr="00614F7C" w:rsidRDefault="006D1B5E" w:rsidP="006D1B5E">
            <w:pPr>
              <w:pStyle w:val="USBodyText"/>
            </w:pPr>
          </w:p>
        </w:tc>
        <w:tc>
          <w:tcPr>
            <w:tcW w:w="2507" w:type="pct"/>
          </w:tcPr>
          <w:p w14:paraId="76E81BEA" w14:textId="7CF7F4A6" w:rsidR="006D1B5E" w:rsidRDefault="006D1B5E" w:rsidP="006D1B5E">
            <w:pPr>
              <w:pStyle w:val="USBodyText"/>
            </w:pPr>
            <w:r>
              <w:t>Heat Load</w:t>
            </w:r>
          </w:p>
        </w:tc>
        <w:tc>
          <w:tcPr>
            <w:tcW w:w="741" w:type="pct"/>
          </w:tcPr>
          <w:p w14:paraId="4183C756" w14:textId="2BBCE3BB" w:rsidR="006D1B5E" w:rsidRDefault="006D1B5E" w:rsidP="006D1B5E">
            <w:pPr>
              <w:pStyle w:val="USBodyText"/>
            </w:pPr>
            <w:r>
              <w:t>MMBtu/hr</w:t>
            </w:r>
          </w:p>
        </w:tc>
        <w:tc>
          <w:tcPr>
            <w:tcW w:w="1308" w:type="pct"/>
            <w:gridSpan w:val="3"/>
          </w:tcPr>
          <w:p w14:paraId="7782F44C" w14:textId="77777777" w:rsidR="006D1B5E" w:rsidRPr="00614F7C" w:rsidRDefault="006D1B5E" w:rsidP="006D1B5E">
            <w:pPr>
              <w:pStyle w:val="USBodyText"/>
            </w:pPr>
          </w:p>
        </w:tc>
      </w:tr>
      <w:tr w:rsidR="006D1B5E" w:rsidRPr="00614F7C" w14:paraId="04B1C795" w14:textId="77777777" w:rsidTr="00D379FB">
        <w:trPr>
          <w:cantSplit/>
        </w:trPr>
        <w:tc>
          <w:tcPr>
            <w:tcW w:w="444" w:type="pct"/>
          </w:tcPr>
          <w:p w14:paraId="64622F49" w14:textId="77777777" w:rsidR="006D1B5E" w:rsidRPr="00614F7C" w:rsidRDefault="006D1B5E" w:rsidP="006D1B5E">
            <w:pPr>
              <w:pStyle w:val="USBodyText"/>
            </w:pPr>
          </w:p>
        </w:tc>
        <w:tc>
          <w:tcPr>
            <w:tcW w:w="2507" w:type="pct"/>
          </w:tcPr>
          <w:p w14:paraId="25BCF27E" w14:textId="7D037A74" w:rsidR="006D1B5E" w:rsidRDefault="006D1B5E" w:rsidP="006D1B5E">
            <w:pPr>
              <w:pStyle w:val="USBodyText"/>
            </w:pPr>
            <w:r>
              <w:t>Design wet bulb temperature</w:t>
            </w:r>
          </w:p>
        </w:tc>
        <w:tc>
          <w:tcPr>
            <w:tcW w:w="741" w:type="pct"/>
          </w:tcPr>
          <w:p w14:paraId="5CAF7F9F" w14:textId="36CD71D1" w:rsidR="006D1B5E" w:rsidRDefault="006D1B5E" w:rsidP="006D1B5E">
            <w:pPr>
              <w:pStyle w:val="USBodyText"/>
            </w:pPr>
            <w:r>
              <w:t>°F</w:t>
            </w:r>
          </w:p>
        </w:tc>
        <w:tc>
          <w:tcPr>
            <w:tcW w:w="1308" w:type="pct"/>
            <w:gridSpan w:val="3"/>
          </w:tcPr>
          <w:p w14:paraId="53BFEB46" w14:textId="77777777" w:rsidR="006D1B5E" w:rsidRPr="00614F7C" w:rsidRDefault="006D1B5E" w:rsidP="006D1B5E">
            <w:pPr>
              <w:pStyle w:val="USBodyText"/>
            </w:pPr>
          </w:p>
        </w:tc>
      </w:tr>
      <w:tr w:rsidR="006D1B5E" w:rsidRPr="00614F7C" w14:paraId="73E8BE45" w14:textId="77777777" w:rsidTr="00D379FB">
        <w:trPr>
          <w:cantSplit/>
        </w:trPr>
        <w:tc>
          <w:tcPr>
            <w:tcW w:w="444" w:type="pct"/>
          </w:tcPr>
          <w:p w14:paraId="334248DD" w14:textId="77777777" w:rsidR="006D1B5E" w:rsidRPr="00614F7C" w:rsidRDefault="006D1B5E" w:rsidP="006D1B5E">
            <w:pPr>
              <w:pStyle w:val="USBodyText"/>
            </w:pPr>
          </w:p>
        </w:tc>
        <w:tc>
          <w:tcPr>
            <w:tcW w:w="2507" w:type="pct"/>
          </w:tcPr>
          <w:p w14:paraId="10F226CC" w14:textId="3BB87C63" w:rsidR="006D1B5E" w:rsidRDefault="006D1B5E" w:rsidP="006D1B5E">
            <w:pPr>
              <w:pStyle w:val="USBodyText"/>
            </w:pPr>
            <w:r>
              <w:t>Approach temperature</w:t>
            </w:r>
          </w:p>
        </w:tc>
        <w:tc>
          <w:tcPr>
            <w:tcW w:w="741" w:type="pct"/>
          </w:tcPr>
          <w:p w14:paraId="34C711CA" w14:textId="539773E1" w:rsidR="006D1B5E" w:rsidRDefault="006D1B5E" w:rsidP="006D1B5E">
            <w:pPr>
              <w:pStyle w:val="USBodyText"/>
            </w:pPr>
            <w:r>
              <w:t>°F</w:t>
            </w:r>
          </w:p>
        </w:tc>
        <w:tc>
          <w:tcPr>
            <w:tcW w:w="1308" w:type="pct"/>
            <w:gridSpan w:val="3"/>
          </w:tcPr>
          <w:p w14:paraId="54023644" w14:textId="77777777" w:rsidR="006D1B5E" w:rsidRPr="00614F7C" w:rsidRDefault="006D1B5E" w:rsidP="006D1B5E">
            <w:pPr>
              <w:pStyle w:val="USBodyText"/>
            </w:pPr>
          </w:p>
        </w:tc>
      </w:tr>
      <w:tr w:rsidR="006D1B5E" w:rsidRPr="00614F7C" w14:paraId="0BC0E948" w14:textId="77777777" w:rsidTr="00D379FB">
        <w:trPr>
          <w:cantSplit/>
        </w:trPr>
        <w:tc>
          <w:tcPr>
            <w:tcW w:w="444" w:type="pct"/>
          </w:tcPr>
          <w:p w14:paraId="580FDC09" w14:textId="77777777" w:rsidR="006D1B5E" w:rsidRPr="00614F7C" w:rsidRDefault="006D1B5E" w:rsidP="006D1B5E">
            <w:pPr>
              <w:pStyle w:val="USBodyText"/>
            </w:pPr>
          </w:p>
        </w:tc>
        <w:tc>
          <w:tcPr>
            <w:tcW w:w="2507" w:type="pct"/>
          </w:tcPr>
          <w:p w14:paraId="7379356F" w14:textId="77777777" w:rsidR="006D1B5E" w:rsidRPr="00614F7C" w:rsidRDefault="006D1B5E" w:rsidP="006D1B5E">
            <w:pPr>
              <w:pStyle w:val="USBodyText"/>
              <w:rPr>
                <w:u w:val="single"/>
              </w:rPr>
            </w:pPr>
          </w:p>
        </w:tc>
        <w:tc>
          <w:tcPr>
            <w:tcW w:w="2049" w:type="pct"/>
            <w:gridSpan w:val="4"/>
          </w:tcPr>
          <w:p w14:paraId="0C03E04F" w14:textId="77777777" w:rsidR="006D1B5E" w:rsidRPr="00614F7C" w:rsidRDefault="006D1B5E" w:rsidP="006D1B5E">
            <w:pPr>
              <w:pStyle w:val="USBodyText"/>
            </w:pPr>
          </w:p>
        </w:tc>
      </w:tr>
      <w:tr w:rsidR="007E75EB" w:rsidRPr="00614F7C" w14:paraId="26737D5B" w14:textId="77777777" w:rsidTr="00D379FB">
        <w:trPr>
          <w:cantSplit/>
        </w:trPr>
        <w:tc>
          <w:tcPr>
            <w:tcW w:w="444" w:type="pct"/>
          </w:tcPr>
          <w:p w14:paraId="0B7B0320" w14:textId="77777777" w:rsidR="007E75EB" w:rsidRPr="00614F7C" w:rsidRDefault="007E75EB" w:rsidP="006D1B5E">
            <w:pPr>
              <w:pStyle w:val="USBodyText"/>
            </w:pPr>
          </w:p>
        </w:tc>
        <w:tc>
          <w:tcPr>
            <w:tcW w:w="2507" w:type="pct"/>
          </w:tcPr>
          <w:p w14:paraId="093398CD" w14:textId="425EC809" w:rsidR="007E75EB" w:rsidRPr="00073727" w:rsidRDefault="007E75EB" w:rsidP="006D1B5E">
            <w:pPr>
              <w:pStyle w:val="USBodyText"/>
              <w:rPr>
                <w:b/>
                <w:u w:val="single"/>
              </w:rPr>
            </w:pPr>
            <w:r>
              <w:rPr>
                <w:b/>
                <w:u w:val="single"/>
              </w:rPr>
              <w:t>Solar Photovoltaic Panel(s)</w:t>
            </w:r>
          </w:p>
        </w:tc>
        <w:tc>
          <w:tcPr>
            <w:tcW w:w="2049" w:type="pct"/>
            <w:gridSpan w:val="4"/>
          </w:tcPr>
          <w:p w14:paraId="1B79B077" w14:textId="77777777" w:rsidR="007E75EB" w:rsidRPr="00614F7C" w:rsidRDefault="007E75EB" w:rsidP="006D1B5E">
            <w:pPr>
              <w:pStyle w:val="USBodyText"/>
            </w:pPr>
          </w:p>
        </w:tc>
      </w:tr>
      <w:tr w:rsidR="007E75EB" w14:paraId="69CB875F" w14:textId="77777777" w:rsidTr="00D379FB">
        <w:trPr>
          <w:cantSplit/>
        </w:trPr>
        <w:tc>
          <w:tcPr>
            <w:tcW w:w="444" w:type="pct"/>
            <w:tcBorders>
              <w:top w:val="single" w:sz="6" w:space="0" w:color="3E6EA3"/>
              <w:left w:val="single" w:sz="6" w:space="0" w:color="3E6EA3"/>
              <w:bottom w:val="single" w:sz="6" w:space="0" w:color="3E6EA3"/>
              <w:right w:val="single" w:sz="6" w:space="0" w:color="3E6EA3"/>
            </w:tcBorders>
          </w:tcPr>
          <w:p w14:paraId="13BFF0A8" w14:textId="77777777" w:rsidR="007E75EB" w:rsidRDefault="007E75EB">
            <w:pPr>
              <w:pStyle w:val="USBodyText"/>
              <w:rPr>
                <w:szCs w:val="20"/>
                <w:lang w:val="en-NZ"/>
              </w:rPr>
            </w:pPr>
          </w:p>
        </w:tc>
        <w:tc>
          <w:tcPr>
            <w:tcW w:w="2507" w:type="pct"/>
            <w:tcBorders>
              <w:top w:val="single" w:sz="6" w:space="0" w:color="3E6EA3"/>
              <w:left w:val="single" w:sz="6" w:space="0" w:color="3E6EA3"/>
              <w:bottom w:val="single" w:sz="6" w:space="0" w:color="3E6EA3"/>
              <w:right w:val="single" w:sz="6" w:space="0" w:color="3E6EA3"/>
            </w:tcBorders>
          </w:tcPr>
          <w:p w14:paraId="45801DEB" w14:textId="53F1EB70" w:rsidR="007E75EB" w:rsidRPr="00073727" w:rsidRDefault="007E75EB">
            <w:pPr>
              <w:pStyle w:val="USBodyText"/>
              <w:rPr>
                <w:u w:val="single"/>
                <w:lang w:val="en-NZ"/>
              </w:rPr>
            </w:pPr>
            <w:r w:rsidRPr="00073727">
              <w:rPr>
                <w:u w:val="single"/>
                <w:lang w:val="en-NZ"/>
              </w:rPr>
              <w:t>Manufactuer</w:t>
            </w:r>
          </w:p>
        </w:tc>
        <w:tc>
          <w:tcPr>
            <w:tcW w:w="2049" w:type="pct"/>
            <w:gridSpan w:val="4"/>
            <w:tcBorders>
              <w:top w:val="single" w:sz="6" w:space="0" w:color="3E6EA3"/>
              <w:left w:val="single" w:sz="6" w:space="0" w:color="3E6EA3"/>
              <w:bottom w:val="single" w:sz="6" w:space="0" w:color="3E6EA3"/>
              <w:right w:val="single" w:sz="6" w:space="0" w:color="3E6EA3"/>
            </w:tcBorders>
          </w:tcPr>
          <w:p w14:paraId="5F08A5BF" w14:textId="77777777" w:rsidR="007E75EB" w:rsidRDefault="007E75EB">
            <w:pPr>
              <w:pStyle w:val="USBodyText"/>
              <w:rPr>
                <w:szCs w:val="20"/>
                <w:lang w:val="en-NZ"/>
              </w:rPr>
            </w:pPr>
          </w:p>
        </w:tc>
      </w:tr>
      <w:tr w:rsidR="007E75EB" w14:paraId="51D28AF7" w14:textId="77777777" w:rsidTr="00D379FB">
        <w:trPr>
          <w:cantSplit/>
        </w:trPr>
        <w:tc>
          <w:tcPr>
            <w:tcW w:w="444" w:type="pct"/>
            <w:tcBorders>
              <w:top w:val="single" w:sz="6" w:space="0" w:color="3E6EA3"/>
              <w:left w:val="single" w:sz="6" w:space="0" w:color="3E6EA3"/>
              <w:bottom w:val="single" w:sz="6" w:space="0" w:color="3E6EA3"/>
              <w:right w:val="single" w:sz="6" w:space="0" w:color="3E6EA3"/>
            </w:tcBorders>
          </w:tcPr>
          <w:p w14:paraId="22B6AB59" w14:textId="77777777" w:rsidR="007E75EB" w:rsidRDefault="007E75EB">
            <w:pPr>
              <w:pStyle w:val="USBodyText"/>
              <w:rPr>
                <w:szCs w:val="20"/>
                <w:lang w:val="en-NZ"/>
              </w:rPr>
            </w:pPr>
          </w:p>
        </w:tc>
        <w:tc>
          <w:tcPr>
            <w:tcW w:w="2507" w:type="pct"/>
            <w:tcBorders>
              <w:top w:val="single" w:sz="6" w:space="0" w:color="3E6EA3"/>
              <w:left w:val="single" w:sz="6" w:space="0" w:color="3E6EA3"/>
              <w:bottom w:val="single" w:sz="6" w:space="0" w:color="3E6EA3"/>
              <w:right w:val="single" w:sz="6" w:space="0" w:color="3E6EA3"/>
            </w:tcBorders>
          </w:tcPr>
          <w:p w14:paraId="54D82DE7" w14:textId="1402E7B7" w:rsidR="007E75EB" w:rsidRPr="00073727" w:rsidRDefault="007E75EB">
            <w:pPr>
              <w:pStyle w:val="USBodyText"/>
              <w:rPr>
                <w:u w:val="single"/>
                <w:lang w:val="en-NZ"/>
              </w:rPr>
            </w:pPr>
            <w:r w:rsidRPr="00073727">
              <w:rPr>
                <w:u w:val="single"/>
                <w:lang w:val="en-NZ"/>
              </w:rPr>
              <w:t>Model/Type</w:t>
            </w:r>
          </w:p>
        </w:tc>
        <w:tc>
          <w:tcPr>
            <w:tcW w:w="2049" w:type="pct"/>
            <w:gridSpan w:val="4"/>
            <w:tcBorders>
              <w:top w:val="single" w:sz="6" w:space="0" w:color="3E6EA3"/>
              <w:left w:val="single" w:sz="6" w:space="0" w:color="3E6EA3"/>
              <w:bottom w:val="single" w:sz="6" w:space="0" w:color="3E6EA3"/>
              <w:right w:val="single" w:sz="6" w:space="0" w:color="3E6EA3"/>
            </w:tcBorders>
          </w:tcPr>
          <w:p w14:paraId="0465D615" w14:textId="77777777" w:rsidR="007E75EB" w:rsidRDefault="007E75EB">
            <w:pPr>
              <w:pStyle w:val="USBodyText"/>
              <w:rPr>
                <w:szCs w:val="20"/>
                <w:lang w:val="en-NZ"/>
              </w:rPr>
            </w:pPr>
          </w:p>
        </w:tc>
      </w:tr>
      <w:tr w:rsidR="007E75EB" w14:paraId="2A14A508" w14:textId="77777777" w:rsidTr="00D379FB">
        <w:trPr>
          <w:cantSplit/>
        </w:trPr>
        <w:tc>
          <w:tcPr>
            <w:tcW w:w="444" w:type="pct"/>
            <w:tcBorders>
              <w:top w:val="single" w:sz="6" w:space="0" w:color="3E6EA3"/>
              <w:left w:val="single" w:sz="6" w:space="0" w:color="3E6EA3"/>
              <w:bottom w:val="single" w:sz="6" w:space="0" w:color="3E6EA3"/>
              <w:right w:val="single" w:sz="6" w:space="0" w:color="3E6EA3"/>
            </w:tcBorders>
          </w:tcPr>
          <w:p w14:paraId="0BFF55F7" w14:textId="77777777" w:rsidR="007E75EB" w:rsidRDefault="007E75EB">
            <w:pPr>
              <w:pStyle w:val="USBodyText"/>
              <w:rPr>
                <w:szCs w:val="20"/>
                <w:lang w:val="en-NZ"/>
              </w:rPr>
            </w:pPr>
          </w:p>
        </w:tc>
        <w:tc>
          <w:tcPr>
            <w:tcW w:w="2507" w:type="pct"/>
            <w:tcBorders>
              <w:top w:val="single" w:sz="6" w:space="0" w:color="3E6EA3"/>
              <w:left w:val="single" w:sz="6" w:space="0" w:color="3E6EA3"/>
              <w:bottom w:val="single" w:sz="6" w:space="0" w:color="3E6EA3"/>
              <w:right w:val="single" w:sz="6" w:space="0" w:color="3E6EA3"/>
            </w:tcBorders>
          </w:tcPr>
          <w:p w14:paraId="5D919309" w14:textId="2E787D4F" w:rsidR="007E75EB" w:rsidRPr="00073727" w:rsidRDefault="007E75EB">
            <w:pPr>
              <w:pStyle w:val="USBodyText"/>
              <w:rPr>
                <w:u w:val="single"/>
                <w:lang w:val="en-NZ"/>
              </w:rPr>
            </w:pPr>
            <w:r w:rsidRPr="00073727">
              <w:rPr>
                <w:u w:val="single"/>
                <w:lang w:val="en-NZ"/>
              </w:rPr>
              <w:t>Panel physical size (LxWxH</w:t>
            </w:r>
          </w:p>
        </w:tc>
        <w:tc>
          <w:tcPr>
            <w:tcW w:w="2049" w:type="pct"/>
            <w:gridSpan w:val="4"/>
            <w:tcBorders>
              <w:top w:val="single" w:sz="6" w:space="0" w:color="3E6EA3"/>
              <w:left w:val="single" w:sz="6" w:space="0" w:color="3E6EA3"/>
              <w:bottom w:val="single" w:sz="6" w:space="0" w:color="3E6EA3"/>
              <w:right w:val="single" w:sz="6" w:space="0" w:color="3E6EA3"/>
            </w:tcBorders>
          </w:tcPr>
          <w:p w14:paraId="34C2A3DA" w14:textId="77777777" w:rsidR="007E75EB" w:rsidRDefault="007E75EB">
            <w:pPr>
              <w:pStyle w:val="USBodyText"/>
              <w:rPr>
                <w:szCs w:val="20"/>
                <w:lang w:val="en-NZ"/>
              </w:rPr>
            </w:pPr>
          </w:p>
        </w:tc>
      </w:tr>
      <w:tr w:rsidR="007E75EB" w14:paraId="78E3B492" w14:textId="77777777" w:rsidTr="00D379FB">
        <w:trPr>
          <w:cantSplit/>
        </w:trPr>
        <w:tc>
          <w:tcPr>
            <w:tcW w:w="444" w:type="pct"/>
            <w:tcBorders>
              <w:top w:val="single" w:sz="6" w:space="0" w:color="3E6EA3"/>
              <w:left w:val="single" w:sz="6" w:space="0" w:color="3E6EA3"/>
              <w:bottom w:val="single" w:sz="6" w:space="0" w:color="3E6EA3"/>
              <w:right w:val="single" w:sz="6" w:space="0" w:color="3E6EA3"/>
            </w:tcBorders>
          </w:tcPr>
          <w:p w14:paraId="5B9E1BC2" w14:textId="77777777" w:rsidR="007E75EB" w:rsidRDefault="007E75EB">
            <w:pPr>
              <w:pStyle w:val="USBodyText"/>
              <w:rPr>
                <w:szCs w:val="20"/>
                <w:lang w:val="en-NZ"/>
              </w:rPr>
            </w:pPr>
          </w:p>
        </w:tc>
        <w:tc>
          <w:tcPr>
            <w:tcW w:w="2507" w:type="pct"/>
            <w:tcBorders>
              <w:top w:val="single" w:sz="6" w:space="0" w:color="3E6EA3"/>
              <w:left w:val="single" w:sz="6" w:space="0" w:color="3E6EA3"/>
              <w:bottom w:val="single" w:sz="6" w:space="0" w:color="3E6EA3"/>
              <w:right w:val="single" w:sz="6" w:space="0" w:color="3E6EA3"/>
            </w:tcBorders>
          </w:tcPr>
          <w:p w14:paraId="5B9BC8F4" w14:textId="2F150837" w:rsidR="007E75EB" w:rsidRPr="00073727" w:rsidRDefault="007E75EB">
            <w:pPr>
              <w:pStyle w:val="USBodyText"/>
              <w:rPr>
                <w:u w:val="single"/>
                <w:lang w:val="en-NZ"/>
              </w:rPr>
            </w:pPr>
            <w:r w:rsidRPr="00073727">
              <w:rPr>
                <w:u w:val="single"/>
                <w:lang w:val="en-NZ"/>
              </w:rPr>
              <w:t>Panel Power Output (nominal)</w:t>
            </w:r>
          </w:p>
        </w:tc>
        <w:tc>
          <w:tcPr>
            <w:tcW w:w="2049" w:type="pct"/>
            <w:gridSpan w:val="4"/>
            <w:tcBorders>
              <w:top w:val="single" w:sz="6" w:space="0" w:color="3E6EA3"/>
              <w:left w:val="single" w:sz="6" w:space="0" w:color="3E6EA3"/>
              <w:bottom w:val="single" w:sz="6" w:space="0" w:color="3E6EA3"/>
              <w:right w:val="single" w:sz="6" w:space="0" w:color="3E6EA3"/>
            </w:tcBorders>
          </w:tcPr>
          <w:p w14:paraId="02790C90" w14:textId="77777777" w:rsidR="007E75EB" w:rsidRDefault="007E75EB">
            <w:pPr>
              <w:pStyle w:val="USBodyText"/>
              <w:rPr>
                <w:szCs w:val="20"/>
                <w:lang w:val="en-NZ"/>
              </w:rPr>
            </w:pPr>
          </w:p>
        </w:tc>
      </w:tr>
      <w:tr w:rsidR="007E75EB" w14:paraId="555058B2" w14:textId="77777777" w:rsidTr="00D379FB">
        <w:trPr>
          <w:cantSplit/>
        </w:trPr>
        <w:tc>
          <w:tcPr>
            <w:tcW w:w="444" w:type="pct"/>
            <w:tcBorders>
              <w:top w:val="single" w:sz="6" w:space="0" w:color="3E6EA3"/>
              <w:left w:val="single" w:sz="6" w:space="0" w:color="3E6EA3"/>
              <w:bottom w:val="single" w:sz="6" w:space="0" w:color="3E6EA3"/>
              <w:right w:val="single" w:sz="6" w:space="0" w:color="3E6EA3"/>
            </w:tcBorders>
          </w:tcPr>
          <w:p w14:paraId="079EEE77" w14:textId="77777777" w:rsidR="007E75EB" w:rsidRDefault="007E75EB">
            <w:pPr>
              <w:pStyle w:val="USBodyText"/>
              <w:rPr>
                <w:szCs w:val="20"/>
                <w:lang w:val="en-NZ"/>
              </w:rPr>
            </w:pPr>
          </w:p>
        </w:tc>
        <w:tc>
          <w:tcPr>
            <w:tcW w:w="2507" w:type="pct"/>
            <w:tcBorders>
              <w:top w:val="single" w:sz="6" w:space="0" w:color="3E6EA3"/>
              <w:left w:val="single" w:sz="6" w:space="0" w:color="3E6EA3"/>
              <w:bottom w:val="single" w:sz="6" w:space="0" w:color="3E6EA3"/>
              <w:right w:val="single" w:sz="6" w:space="0" w:color="3E6EA3"/>
            </w:tcBorders>
          </w:tcPr>
          <w:p w14:paraId="772EFA35" w14:textId="2AB1504C" w:rsidR="007E75EB" w:rsidRPr="00073727" w:rsidRDefault="007E75EB">
            <w:pPr>
              <w:pStyle w:val="USBodyText"/>
              <w:rPr>
                <w:u w:val="single"/>
                <w:lang w:val="en-NZ"/>
              </w:rPr>
            </w:pPr>
            <w:r w:rsidRPr="00073727">
              <w:rPr>
                <w:u w:val="single"/>
                <w:lang w:val="en-NZ"/>
              </w:rPr>
              <w:t>Panel DC voltage (nominal)</w:t>
            </w:r>
          </w:p>
        </w:tc>
        <w:tc>
          <w:tcPr>
            <w:tcW w:w="2049" w:type="pct"/>
            <w:gridSpan w:val="4"/>
            <w:tcBorders>
              <w:top w:val="single" w:sz="6" w:space="0" w:color="3E6EA3"/>
              <w:left w:val="single" w:sz="6" w:space="0" w:color="3E6EA3"/>
              <w:bottom w:val="single" w:sz="6" w:space="0" w:color="3E6EA3"/>
              <w:right w:val="single" w:sz="6" w:space="0" w:color="3E6EA3"/>
            </w:tcBorders>
          </w:tcPr>
          <w:p w14:paraId="6041BF2F" w14:textId="77777777" w:rsidR="007E75EB" w:rsidRDefault="007E75EB">
            <w:pPr>
              <w:pStyle w:val="USBodyText"/>
              <w:rPr>
                <w:szCs w:val="20"/>
                <w:lang w:val="en-NZ"/>
              </w:rPr>
            </w:pPr>
          </w:p>
        </w:tc>
      </w:tr>
      <w:tr w:rsidR="007E75EB" w14:paraId="31CB0746" w14:textId="77777777" w:rsidTr="00D379FB">
        <w:trPr>
          <w:cantSplit/>
        </w:trPr>
        <w:tc>
          <w:tcPr>
            <w:tcW w:w="444" w:type="pct"/>
            <w:tcBorders>
              <w:top w:val="single" w:sz="6" w:space="0" w:color="3E6EA3"/>
              <w:left w:val="single" w:sz="6" w:space="0" w:color="3E6EA3"/>
              <w:bottom w:val="single" w:sz="6" w:space="0" w:color="3E6EA3"/>
              <w:right w:val="single" w:sz="6" w:space="0" w:color="3E6EA3"/>
            </w:tcBorders>
          </w:tcPr>
          <w:p w14:paraId="5E1EF17C" w14:textId="77777777" w:rsidR="007E75EB" w:rsidRDefault="007E75EB">
            <w:pPr>
              <w:pStyle w:val="USBodyText"/>
              <w:rPr>
                <w:szCs w:val="20"/>
                <w:lang w:val="en-NZ"/>
              </w:rPr>
            </w:pPr>
          </w:p>
        </w:tc>
        <w:tc>
          <w:tcPr>
            <w:tcW w:w="2507" w:type="pct"/>
            <w:tcBorders>
              <w:top w:val="single" w:sz="6" w:space="0" w:color="3E6EA3"/>
              <w:left w:val="single" w:sz="6" w:space="0" w:color="3E6EA3"/>
              <w:bottom w:val="single" w:sz="6" w:space="0" w:color="3E6EA3"/>
              <w:right w:val="single" w:sz="6" w:space="0" w:color="3E6EA3"/>
            </w:tcBorders>
          </w:tcPr>
          <w:p w14:paraId="642315CF" w14:textId="4BC99272" w:rsidR="007E75EB" w:rsidRPr="00073727" w:rsidRDefault="007E75EB">
            <w:pPr>
              <w:pStyle w:val="USBodyText"/>
              <w:rPr>
                <w:u w:val="single"/>
                <w:lang w:val="en-NZ"/>
              </w:rPr>
            </w:pPr>
            <w:r w:rsidRPr="00073727">
              <w:rPr>
                <w:u w:val="single"/>
                <w:lang w:val="en-NZ"/>
              </w:rPr>
              <w:t>Number of panels proposed</w:t>
            </w:r>
          </w:p>
        </w:tc>
        <w:tc>
          <w:tcPr>
            <w:tcW w:w="2049" w:type="pct"/>
            <w:gridSpan w:val="4"/>
            <w:tcBorders>
              <w:top w:val="single" w:sz="6" w:space="0" w:color="3E6EA3"/>
              <w:left w:val="single" w:sz="6" w:space="0" w:color="3E6EA3"/>
              <w:bottom w:val="single" w:sz="6" w:space="0" w:color="3E6EA3"/>
              <w:right w:val="single" w:sz="6" w:space="0" w:color="3E6EA3"/>
            </w:tcBorders>
          </w:tcPr>
          <w:p w14:paraId="31089864" w14:textId="77777777" w:rsidR="007E75EB" w:rsidRDefault="007E75EB">
            <w:pPr>
              <w:pStyle w:val="USBodyText"/>
              <w:rPr>
                <w:szCs w:val="20"/>
                <w:lang w:val="en-NZ"/>
              </w:rPr>
            </w:pPr>
          </w:p>
        </w:tc>
      </w:tr>
      <w:tr w:rsidR="007E75EB" w14:paraId="6B28C473" w14:textId="77777777" w:rsidTr="00D379FB">
        <w:trPr>
          <w:cantSplit/>
        </w:trPr>
        <w:tc>
          <w:tcPr>
            <w:tcW w:w="444" w:type="pct"/>
            <w:tcBorders>
              <w:top w:val="single" w:sz="6" w:space="0" w:color="3E6EA3"/>
              <w:left w:val="single" w:sz="6" w:space="0" w:color="3E6EA3"/>
              <w:bottom w:val="single" w:sz="6" w:space="0" w:color="3E6EA3"/>
              <w:right w:val="single" w:sz="6" w:space="0" w:color="3E6EA3"/>
            </w:tcBorders>
          </w:tcPr>
          <w:p w14:paraId="24B0C2D5" w14:textId="2CDDA5B8" w:rsidR="007E75EB" w:rsidRDefault="007E75EB">
            <w:pPr>
              <w:pStyle w:val="USBodyText"/>
              <w:rPr>
                <w:szCs w:val="20"/>
                <w:lang w:val="en-NZ"/>
              </w:rPr>
            </w:pPr>
          </w:p>
        </w:tc>
        <w:tc>
          <w:tcPr>
            <w:tcW w:w="2507" w:type="pct"/>
            <w:tcBorders>
              <w:top w:val="single" w:sz="6" w:space="0" w:color="3E6EA3"/>
              <w:left w:val="single" w:sz="6" w:space="0" w:color="3E6EA3"/>
              <w:bottom w:val="single" w:sz="6" w:space="0" w:color="3E6EA3"/>
              <w:right w:val="single" w:sz="6" w:space="0" w:color="3E6EA3"/>
            </w:tcBorders>
          </w:tcPr>
          <w:p w14:paraId="2C2F20A6" w14:textId="19547AED" w:rsidR="007E75EB" w:rsidRPr="00073727" w:rsidRDefault="007E75EB">
            <w:pPr>
              <w:pStyle w:val="USBodyText"/>
              <w:rPr>
                <w:u w:val="single"/>
                <w:lang w:val="en-NZ"/>
              </w:rPr>
            </w:pPr>
            <w:r w:rsidRPr="00073727">
              <w:rPr>
                <w:u w:val="single"/>
                <w:lang w:val="en-NZ"/>
              </w:rPr>
              <w:t>Single or dual axis sun tracking</w:t>
            </w:r>
          </w:p>
        </w:tc>
        <w:tc>
          <w:tcPr>
            <w:tcW w:w="2049" w:type="pct"/>
            <w:gridSpan w:val="4"/>
            <w:tcBorders>
              <w:top w:val="single" w:sz="6" w:space="0" w:color="3E6EA3"/>
              <w:left w:val="single" w:sz="6" w:space="0" w:color="3E6EA3"/>
              <w:bottom w:val="single" w:sz="6" w:space="0" w:color="3E6EA3"/>
              <w:right w:val="single" w:sz="6" w:space="0" w:color="3E6EA3"/>
            </w:tcBorders>
          </w:tcPr>
          <w:p w14:paraId="27044DC8" w14:textId="77777777" w:rsidR="007E75EB" w:rsidRDefault="007E75EB">
            <w:pPr>
              <w:pStyle w:val="USBodyText"/>
              <w:rPr>
                <w:szCs w:val="20"/>
                <w:lang w:val="en-NZ"/>
              </w:rPr>
            </w:pPr>
          </w:p>
        </w:tc>
      </w:tr>
      <w:tr w:rsidR="007E75EB" w14:paraId="367BF1B1" w14:textId="77777777" w:rsidTr="00D379FB">
        <w:trPr>
          <w:cantSplit/>
        </w:trPr>
        <w:tc>
          <w:tcPr>
            <w:tcW w:w="444" w:type="pct"/>
            <w:tcBorders>
              <w:top w:val="single" w:sz="6" w:space="0" w:color="3E6EA3"/>
              <w:left w:val="single" w:sz="6" w:space="0" w:color="3E6EA3"/>
              <w:bottom w:val="single" w:sz="6" w:space="0" w:color="3E6EA3"/>
              <w:right w:val="single" w:sz="6" w:space="0" w:color="3E6EA3"/>
            </w:tcBorders>
          </w:tcPr>
          <w:p w14:paraId="44521D4B" w14:textId="77777777" w:rsidR="007E75EB" w:rsidRDefault="007E75EB">
            <w:pPr>
              <w:pStyle w:val="USBodyText"/>
              <w:rPr>
                <w:szCs w:val="20"/>
                <w:lang w:val="en-NZ"/>
              </w:rPr>
            </w:pPr>
          </w:p>
        </w:tc>
        <w:tc>
          <w:tcPr>
            <w:tcW w:w="2507" w:type="pct"/>
            <w:tcBorders>
              <w:top w:val="single" w:sz="6" w:space="0" w:color="3E6EA3"/>
              <w:left w:val="single" w:sz="6" w:space="0" w:color="3E6EA3"/>
              <w:bottom w:val="single" w:sz="6" w:space="0" w:color="3E6EA3"/>
              <w:right w:val="single" w:sz="6" w:space="0" w:color="3E6EA3"/>
            </w:tcBorders>
          </w:tcPr>
          <w:p w14:paraId="1D3A9AEB" w14:textId="77777777" w:rsidR="007E75EB" w:rsidRDefault="007E75EB">
            <w:pPr>
              <w:pStyle w:val="USBodyText"/>
              <w:rPr>
                <w:lang w:val="en-NZ"/>
              </w:rPr>
            </w:pPr>
          </w:p>
        </w:tc>
        <w:tc>
          <w:tcPr>
            <w:tcW w:w="2049" w:type="pct"/>
            <w:gridSpan w:val="4"/>
            <w:tcBorders>
              <w:top w:val="single" w:sz="6" w:space="0" w:color="3E6EA3"/>
              <w:left w:val="single" w:sz="6" w:space="0" w:color="3E6EA3"/>
              <w:bottom w:val="single" w:sz="6" w:space="0" w:color="3E6EA3"/>
              <w:right w:val="single" w:sz="6" w:space="0" w:color="3E6EA3"/>
            </w:tcBorders>
          </w:tcPr>
          <w:p w14:paraId="6C55E696" w14:textId="77777777" w:rsidR="007E75EB" w:rsidRDefault="007E75EB">
            <w:pPr>
              <w:pStyle w:val="USBodyText"/>
              <w:rPr>
                <w:szCs w:val="20"/>
                <w:lang w:val="en-NZ"/>
              </w:rPr>
            </w:pPr>
          </w:p>
        </w:tc>
      </w:tr>
      <w:tr w:rsidR="0052231D" w14:paraId="333E2190" w14:textId="77777777" w:rsidTr="00D379FB">
        <w:trPr>
          <w:cantSplit/>
        </w:trPr>
        <w:tc>
          <w:tcPr>
            <w:tcW w:w="444" w:type="pct"/>
            <w:tcBorders>
              <w:top w:val="single" w:sz="6" w:space="0" w:color="3E6EA3"/>
              <w:left w:val="single" w:sz="6" w:space="0" w:color="3E6EA3"/>
              <w:bottom w:val="single" w:sz="6" w:space="0" w:color="3E6EA3"/>
              <w:right w:val="single" w:sz="6" w:space="0" w:color="3E6EA3"/>
            </w:tcBorders>
          </w:tcPr>
          <w:p w14:paraId="4C4D1054" w14:textId="77777777" w:rsidR="0052231D" w:rsidRDefault="0052231D">
            <w:pPr>
              <w:pStyle w:val="USBodyText"/>
              <w:rPr>
                <w:b/>
                <w:szCs w:val="20"/>
                <w:lang w:val="en-NZ"/>
              </w:rPr>
            </w:pPr>
          </w:p>
        </w:tc>
        <w:tc>
          <w:tcPr>
            <w:tcW w:w="2507" w:type="pct"/>
            <w:tcBorders>
              <w:top w:val="single" w:sz="6" w:space="0" w:color="3E6EA3"/>
              <w:left w:val="single" w:sz="6" w:space="0" w:color="3E6EA3"/>
              <w:bottom w:val="single" w:sz="6" w:space="0" w:color="3E6EA3"/>
              <w:right w:val="single" w:sz="6" w:space="0" w:color="3E6EA3"/>
            </w:tcBorders>
            <w:hideMark/>
          </w:tcPr>
          <w:p w14:paraId="43784AC5" w14:textId="77777777" w:rsidR="0052231D" w:rsidRDefault="0052231D">
            <w:pPr>
              <w:pStyle w:val="USBodyText"/>
              <w:rPr>
                <w:b/>
                <w:u w:val="single"/>
                <w:lang w:val="en-NZ"/>
              </w:rPr>
            </w:pPr>
            <w:r>
              <w:rPr>
                <w:b/>
                <w:u w:val="single"/>
                <w:lang w:val="en-NZ"/>
              </w:rPr>
              <w:t>Inverter(s)</w:t>
            </w:r>
          </w:p>
        </w:tc>
        <w:tc>
          <w:tcPr>
            <w:tcW w:w="741" w:type="pct"/>
            <w:tcBorders>
              <w:top w:val="single" w:sz="6" w:space="0" w:color="3E6EA3"/>
              <w:left w:val="single" w:sz="6" w:space="0" w:color="3E6EA3"/>
              <w:right w:val="single" w:sz="6" w:space="0" w:color="3E6EA3"/>
            </w:tcBorders>
          </w:tcPr>
          <w:p w14:paraId="3B8825FE" w14:textId="77777777" w:rsidR="0052231D" w:rsidRDefault="0052231D">
            <w:pPr>
              <w:pStyle w:val="USBodyText"/>
              <w:rPr>
                <w:szCs w:val="20"/>
                <w:lang w:val="en-NZ"/>
              </w:rPr>
            </w:pPr>
          </w:p>
        </w:tc>
        <w:tc>
          <w:tcPr>
            <w:tcW w:w="1308" w:type="pct"/>
            <w:gridSpan w:val="3"/>
            <w:tcBorders>
              <w:top w:val="single" w:sz="6" w:space="0" w:color="3E6EA3"/>
              <w:left w:val="single" w:sz="6" w:space="0" w:color="3E6EA3"/>
              <w:right w:val="single" w:sz="6" w:space="0" w:color="3E6EA3"/>
            </w:tcBorders>
          </w:tcPr>
          <w:p w14:paraId="41E2C220" w14:textId="6CD17BD2" w:rsidR="0052231D" w:rsidRDefault="0052231D">
            <w:pPr>
              <w:pStyle w:val="USBodyText"/>
              <w:rPr>
                <w:szCs w:val="20"/>
                <w:lang w:val="en-NZ"/>
              </w:rPr>
            </w:pPr>
          </w:p>
        </w:tc>
      </w:tr>
      <w:tr w:rsidR="0052231D" w14:paraId="60523571" w14:textId="77777777" w:rsidTr="00D379FB">
        <w:trPr>
          <w:cantSplit/>
        </w:trPr>
        <w:tc>
          <w:tcPr>
            <w:tcW w:w="444" w:type="pct"/>
            <w:tcBorders>
              <w:top w:val="single" w:sz="6" w:space="0" w:color="3E6EA3"/>
              <w:left w:val="single" w:sz="6" w:space="0" w:color="3E6EA3"/>
              <w:bottom w:val="single" w:sz="6" w:space="0" w:color="3E6EA3"/>
              <w:right w:val="single" w:sz="6" w:space="0" w:color="3E6EA3"/>
            </w:tcBorders>
          </w:tcPr>
          <w:p w14:paraId="719A6647" w14:textId="77777777" w:rsidR="0052231D" w:rsidRDefault="0052231D">
            <w:pPr>
              <w:pStyle w:val="USBodyText"/>
              <w:rPr>
                <w:b/>
                <w:szCs w:val="20"/>
                <w:lang w:val="en-NZ"/>
              </w:rPr>
            </w:pPr>
          </w:p>
        </w:tc>
        <w:tc>
          <w:tcPr>
            <w:tcW w:w="2507" w:type="pct"/>
            <w:tcBorders>
              <w:top w:val="single" w:sz="6" w:space="0" w:color="3E6EA3"/>
              <w:left w:val="single" w:sz="6" w:space="0" w:color="3E6EA3"/>
              <w:bottom w:val="single" w:sz="6" w:space="0" w:color="3E6EA3"/>
              <w:right w:val="single" w:sz="6" w:space="0" w:color="3E6EA3"/>
            </w:tcBorders>
            <w:hideMark/>
          </w:tcPr>
          <w:p w14:paraId="4B52B13F" w14:textId="77777777" w:rsidR="0052231D" w:rsidRDefault="0052231D">
            <w:pPr>
              <w:pStyle w:val="USBodyText"/>
              <w:rPr>
                <w:lang w:val="en-NZ"/>
              </w:rPr>
            </w:pPr>
            <w:r>
              <w:rPr>
                <w:lang w:val="en-NZ"/>
              </w:rPr>
              <w:t>Manufacturer</w:t>
            </w:r>
          </w:p>
        </w:tc>
        <w:tc>
          <w:tcPr>
            <w:tcW w:w="741" w:type="pct"/>
            <w:tcBorders>
              <w:left w:val="single" w:sz="6" w:space="0" w:color="3E6EA3"/>
              <w:right w:val="single" w:sz="6" w:space="0" w:color="3E6EA3"/>
            </w:tcBorders>
          </w:tcPr>
          <w:p w14:paraId="4D165541" w14:textId="77777777" w:rsidR="0052231D" w:rsidRDefault="0052231D">
            <w:pPr>
              <w:pStyle w:val="USBodyText"/>
              <w:rPr>
                <w:szCs w:val="20"/>
                <w:lang w:val="en-NZ"/>
              </w:rPr>
            </w:pPr>
          </w:p>
        </w:tc>
        <w:tc>
          <w:tcPr>
            <w:tcW w:w="1308" w:type="pct"/>
            <w:gridSpan w:val="3"/>
            <w:tcBorders>
              <w:left w:val="single" w:sz="6" w:space="0" w:color="3E6EA3"/>
              <w:right w:val="single" w:sz="6" w:space="0" w:color="3E6EA3"/>
            </w:tcBorders>
          </w:tcPr>
          <w:p w14:paraId="00AF4E0F" w14:textId="10028E36" w:rsidR="0052231D" w:rsidRDefault="0052231D">
            <w:pPr>
              <w:pStyle w:val="USBodyText"/>
              <w:rPr>
                <w:szCs w:val="20"/>
                <w:lang w:val="en-NZ"/>
              </w:rPr>
            </w:pPr>
          </w:p>
        </w:tc>
      </w:tr>
      <w:tr w:rsidR="0052231D" w14:paraId="25ED7FC4" w14:textId="77777777" w:rsidTr="00D379FB">
        <w:trPr>
          <w:cantSplit/>
        </w:trPr>
        <w:tc>
          <w:tcPr>
            <w:tcW w:w="444" w:type="pct"/>
            <w:tcBorders>
              <w:top w:val="single" w:sz="6" w:space="0" w:color="3E6EA3"/>
              <w:left w:val="single" w:sz="6" w:space="0" w:color="3E6EA3"/>
              <w:bottom w:val="single" w:sz="6" w:space="0" w:color="3E6EA3"/>
              <w:right w:val="single" w:sz="6" w:space="0" w:color="3E6EA3"/>
            </w:tcBorders>
          </w:tcPr>
          <w:p w14:paraId="4CD91F65" w14:textId="77777777" w:rsidR="0052231D" w:rsidRDefault="0052231D">
            <w:pPr>
              <w:pStyle w:val="USBodyText"/>
              <w:rPr>
                <w:b/>
                <w:szCs w:val="20"/>
                <w:lang w:val="en-NZ"/>
              </w:rPr>
            </w:pPr>
          </w:p>
        </w:tc>
        <w:tc>
          <w:tcPr>
            <w:tcW w:w="2507" w:type="pct"/>
            <w:tcBorders>
              <w:top w:val="single" w:sz="6" w:space="0" w:color="3E6EA3"/>
              <w:left w:val="single" w:sz="6" w:space="0" w:color="3E6EA3"/>
              <w:bottom w:val="single" w:sz="6" w:space="0" w:color="3E6EA3"/>
              <w:right w:val="single" w:sz="6" w:space="0" w:color="3E6EA3"/>
            </w:tcBorders>
            <w:hideMark/>
          </w:tcPr>
          <w:p w14:paraId="409647D9" w14:textId="77777777" w:rsidR="0052231D" w:rsidRDefault="0052231D">
            <w:pPr>
              <w:pStyle w:val="USBodyText"/>
              <w:rPr>
                <w:lang w:val="en-NZ"/>
              </w:rPr>
            </w:pPr>
            <w:r>
              <w:rPr>
                <w:lang w:val="en-NZ"/>
              </w:rPr>
              <w:t>Model/Type</w:t>
            </w:r>
          </w:p>
        </w:tc>
        <w:tc>
          <w:tcPr>
            <w:tcW w:w="741" w:type="pct"/>
            <w:tcBorders>
              <w:left w:val="single" w:sz="6" w:space="0" w:color="3E6EA3"/>
              <w:right w:val="single" w:sz="6" w:space="0" w:color="3E6EA3"/>
            </w:tcBorders>
          </w:tcPr>
          <w:p w14:paraId="5171A638" w14:textId="77777777" w:rsidR="0052231D" w:rsidRDefault="0052231D">
            <w:pPr>
              <w:pStyle w:val="USBodyText"/>
              <w:rPr>
                <w:szCs w:val="20"/>
                <w:lang w:val="en-NZ"/>
              </w:rPr>
            </w:pPr>
          </w:p>
        </w:tc>
        <w:tc>
          <w:tcPr>
            <w:tcW w:w="1308" w:type="pct"/>
            <w:gridSpan w:val="3"/>
            <w:tcBorders>
              <w:left w:val="single" w:sz="6" w:space="0" w:color="3E6EA3"/>
              <w:right w:val="single" w:sz="6" w:space="0" w:color="3E6EA3"/>
            </w:tcBorders>
          </w:tcPr>
          <w:p w14:paraId="57B3C084" w14:textId="557054CA" w:rsidR="0052231D" w:rsidRDefault="0052231D">
            <w:pPr>
              <w:pStyle w:val="USBodyText"/>
              <w:rPr>
                <w:szCs w:val="20"/>
                <w:lang w:val="en-NZ"/>
              </w:rPr>
            </w:pPr>
          </w:p>
        </w:tc>
      </w:tr>
      <w:tr w:rsidR="0052231D" w14:paraId="70B31C83" w14:textId="77777777" w:rsidTr="00D379FB">
        <w:trPr>
          <w:cantSplit/>
        </w:trPr>
        <w:tc>
          <w:tcPr>
            <w:tcW w:w="444" w:type="pct"/>
            <w:tcBorders>
              <w:top w:val="single" w:sz="6" w:space="0" w:color="3E6EA3"/>
              <w:left w:val="single" w:sz="6" w:space="0" w:color="3E6EA3"/>
              <w:bottom w:val="single" w:sz="6" w:space="0" w:color="3E6EA3"/>
              <w:right w:val="single" w:sz="6" w:space="0" w:color="3E6EA3"/>
            </w:tcBorders>
          </w:tcPr>
          <w:p w14:paraId="234B46B1" w14:textId="77777777" w:rsidR="0052231D" w:rsidRDefault="0052231D">
            <w:pPr>
              <w:pStyle w:val="USBodyText"/>
              <w:rPr>
                <w:b/>
                <w:szCs w:val="20"/>
                <w:lang w:val="en-NZ"/>
              </w:rPr>
            </w:pPr>
          </w:p>
        </w:tc>
        <w:tc>
          <w:tcPr>
            <w:tcW w:w="2507" w:type="pct"/>
            <w:tcBorders>
              <w:top w:val="single" w:sz="6" w:space="0" w:color="3E6EA3"/>
              <w:left w:val="single" w:sz="6" w:space="0" w:color="3E6EA3"/>
              <w:bottom w:val="single" w:sz="6" w:space="0" w:color="3E6EA3"/>
              <w:right w:val="single" w:sz="6" w:space="0" w:color="3E6EA3"/>
            </w:tcBorders>
            <w:hideMark/>
          </w:tcPr>
          <w:p w14:paraId="19E3A887" w14:textId="77777777" w:rsidR="0052231D" w:rsidRDefault="0052231D">
            <w:pPr>
              <w:pStyle w:val="USBodyText"/>
              <w:rPr>
                <w:lang w:val="en-NZ"/>
              </w:rPr>
            </w:pPr>
            <w:r>
              <w:rPr>
                <w:lang w:val="en-NZ"/>
              </w:rPr>
              <w:t>DC voltage (nominal)</w:t>
            </w:r>
          </w:p>
        </w:tc>
        <w:tc>
          <w:tcPr>
            <w:tcW w:w="741" w:type="pct"/>
            <w:tcBorders>
              <w:left w:val="single" w:sz="6" w:space="0" w:color="3E6EA3"/>
              <w:right w:val="single" w:sz="6" w:space="0" w:color="3E6EA3"/>
            </w:tcBorders>
          </w:tcPr>
          <w:p w14:paraId="1254ACA8" w14:textId="77777777" w:rsidR="0052231D" w:rsidRDefault="0052231D">
            <w:pPr>
              <w:pStyle w:val="USBodyText"/>
              <w:rPr>
                <w:szCs w:val="20"/>
                <w:lang w:val="en-NZ"/>
              </w:rPr>
            </w:pPr>
          </w:p>
        </w:tc>
        <w:tc>
          <w:tcPr>
            <w:tcW w:w="1308" w:type="pct"/>
            <w:gridSpan w:val="3"/>
            <w:tcBorders>
              <w:left w:val="single" w:sz="6" w:space="0" w:color="3E6EA3"/>
              <w:right w:val="single" w:sz="6" w:space="0" w:color="3E6EA3"/>
            </w:tcBorders>
          </w:tcPr>
          <w:p w14:paraId="1BAA5607" w14:textId="3485F6AA" w:rsidR="0052231D" w:rsidRDefault="0052231D">
            <w:pPr>
              <w:pStyle w:val="USBodyText"/>
              <w:rPr>
                <w:szCs w:val="20"/>
                <w:lang w:val="en-NZ"/>
              </w:rPr>
            </w:pPr>
          </w:p>
        </w:tc>
      </w:tr>
      <w:tr w:rsidR="0052231D" w14:paraId="2FE37AC2" w14:textId="77777777" w:rsidTr="00D379FB">
        <w:trPr>
          <w:cantSplit/>
        </w:trPr>
        <w:tc>
          <w:tcPr>
            <w:tcW w:w="444" w:type="pct"/>
            <w:tcBorders>
              <w:top w:val="single" w:sz="6" w:space="0" w:color="3E6EA3"/>
              <w:left w:val="single" w:sz="6" w:space="0" w:color="3E6EA3"/>
              <w:bottom w:val="single" w:sz="6" w:space="0" w:color="3E6EA3"/>
              <w:right w:val="single" w:sz="6" w:space="0" w:color="3E6EA3"/>
            </w:tcBorders>
          </w:tcPr>
          <w:p w14:paraId="2259C2DB" w14:textId="77777777" w:rsidR="0052231D" w:rsidRDefault="0052231D">
            <w:pPr>
              <w:pStyle w:val="USBodyText"/>
              <w:rPr>
                <w:b/>
                <w:szCs w:val="20"/>
                <w:lang w:val="en-NZ"/>
              </w:rPr>
            </w:pPr>
          </w:p>
        </w:tc>
        <w:tc>
          <w:tcPr>
            <w:tcW w:w="2507" w:type="pct"/>
            <w:tcBorders>
              <w:top w:val="single" w:sz="6" w:space="0" w:color="3E6EA3"/>
              <w:left w:val="single" w:sz="6" w:space="0" w:color="3E6EA3"/>
              <w:bottom w:val="single" w:sz="6" w:space="0" w:color="3E6EA3"/>
              <w:right w:val="single" w:sz="6" w:space="0" w:color="3E6EA3"/>
            </w:tcBorders>
            <w:hideMark/>
          </w:tcPr>
          <w:p w14:paraId="6895095F" w14:textId="77777777" w:rsidR="0052231D" w:rsidRDefault="0052231D">
            <w:pPr>
              <w:pStyle w:val="USBodyText"/>
              <w:rPr>
                <w:lang w:val="en-NZ"/>
              </w:rPr>
            </w:pPr>
            <w:r>
              <w:rPr>
                <w:lang w:val="en-NZ"/>
              </w:rPr>
              <w:t>AC voltage (nominal)</w:t>
            </w:r>
          </w:p>
        </w:tc>
        <w:tc>
          <w:tcPr>
            <w:tcW w:w="741" w:type="pct"/>
            <w:tcBorders>
              <w:left w:val="single" w:sz="6" w:space="0" w:color="3E6EA3"/>
              <w:right w:val="single" w:sz="6" w:space="0" w:color="3E6EA3"/>
            </w:tcBorders>
          </w:tcPr>
          <w:p w14:paraId="15493514" w14:textId="77777777" w:rsidR="0052231D" w:rsidRDefault="0052231D">
            <w:pPr>
              <w:pStyle w:val="USBodyText"/>
              <w:rPr>
                <w:szCs w:val="20"/>
                <w:lang w:val="en-NZ"/>
              </w:rPr>
            </w:pPr>
          </w:p>
        </w:tc>
        <w:tc>
          <w:tcPr>
            <w:tcW w:w="1308" w:type="pct"/>
            <w:gridSpan w:val="3"/>
            <w:tcBorders>
              <w:left w:val="single" w:sz="6" w:space="0" w:color="3E6EA3"/>
              <w:right w:val="single" w:sz="6" w:space="0" w:color="3E6EA3"/>
            </w:tcBorders>
          </w:tcPr>
          <w:p w14:paraId="59C684DA" w14:textId="0E816696" w:rsidR="0052231D" w:rsidRDefault="0052231D">
            <w:pPr>
              <w:pStyle w:val="USBodyText"/>
              <w:rPr>
                <w:szCs w:val="20"/>
                <w:lang w:val="en-NZ"/>
              </w:rPr>
            </w:pPr>
          </w:p>
        </w:tc>
      </w:tr>
      <w:tr w:rsidR="0052231D" w14:paraId="4E23A156" w14:textId="77777777" w:rsidTr="00D379FB">
        <w:trPr>
          <w:cantSplit/>
        </w:trPr>
        <w:tc>
          <w:tcPr>
            <w:tcW w:w="444" w:type="pct"/>
            <w:tcBorders>
              <w:top w:val="single" w:sz="6" w:space="0" w:color="3E6EA3"/>
              <w:left w:val="single" w:sz="6" w:space="0" w:color="3E6EA3"/>
              <w:bottom w:val="single" w:sz="6" w:space="0" w:color="3E6EA3"/>
              <w:right w:val="single" w:sz="6" w:space="0" w:color="3E6EA3"/>
            </w:tcBorders>
          </w:tcPr>
          <w:p w14:paraId="44E93CF8" w14:textId="77777777" w:rsidR="0052231D" w:rsidRDefault="0052231D">
            <w:pPr>
              <w:pStyle w:val="USBodyText"/>
              <w:rPr>
                <w:b/>
                <w:szCs w:val="20"/>
                <w:lang w:val="en-NZ"/>
              </w:rPr>
            </w:pPr>
          </w:p>
        </w:tc>
        <w:tc>
          <w:tcPr>
            <w:tcW w:w="2507" w:type="pct"/>
            <w:tcBorders>
              <w:top w:val="single" w:sz="6" w:space="0" w:color="3E6EA3"/>
              <w:left w:val="single" w:sz="6" w:space="0" w:color="3E6EA3"/>
              <w:bottom w:val="single" w:sz="6" w:space="0" w:color="3E6EA3"/>
              <w:right w:val="single" w:sz="6" w:space="0" w:color="3E6EA3"/>
            </w:tcBorders>
            <w:hideMark/>
          </w:tcPr>
          <w:p w14:paraId="42D4BD6D" w14:textId="77777777" w:rsidR="0052231D" w:rsidRDefault="0052231D">
            <w:pPr>
              <w:pStyle w:val="USBodyText"/>
              <w:rPr>
                <w:lang w:val="en-NZ"/>
              </w:rPr>
            </w:pPr>
            <w:r>
              <w:rPr>
                <w:lang w:val="en-NZ"/>
              </w:rPr>
              <w:t>Number of AC phases</w:t>
            </w:r>
          </w:p>
        </w:tc>
        <w:tc>
          <w:tcPr>
            <w:tcW w:w="741" w:type="pct"/>
            <w:tcBorders>
              <w:left w:val="single" w:sz="6" w:space="0" w:color="3E6EA3"/>
              <w:right w:val="single" w:sz="6" w:space="0" w:color="3E6EA3"/>
            </w:tcBorders>
          </w:tcPr>
          <w:p w14:paraId="787DD5D6" w14:textId="77777777" w:rsidR="0052231D" w:rsidRDefault="0052231D">
            <w:pPr>
              <w:pStyle w:val="USBodyText"/>
              <w:rPr>
                <w:szCs w:val="20"/>
                <w:lang w:val="en-NZ"/>
              </w:rPr>
            </w:pPr>
          </w:p>
        </w:tc>
        <w:tc>
          <w:tcPr>
            <w:tcW w:w="1308" w:type="pct"/>
            <w:gridSpan w:val="3"/>
            <w:tcBorders>
              <w:left w:val="single" w:sz="6" w:space="0" w:color="3E6EA3"/>
              <w:right w:val="single" w:sz="6" w:space="0" w:color="3E6EA3"/>
            </w:tcBorders>
          </w:tcPr>
          <w:p w14:paraId="54D01788" w14:textId="418077B9" w:rsidR="0052231D" w:rsidRDefault="0052231D">
            <w:pPr>
              <w:pStyle w:val="USBodyText"/>
              <w:rPr>
                <w:szCs w:val="20"/>
                <w:lang w:val="en-NZ"/>
              </w:rPr>
            </w:pPr>
          </w:p>
        </w:tc>
      </w:tr>
      <w:tr w:rsidR="0052231D" w14:paraId="4F94FF7B" w14:textId="77777777" w:rsidTr="00D379FB">
        <w:trPr>
          <w:cantSplit/>
        </w:trPr>
        <w:tc>
          <w:tcPr>
            <w:tcW w:w="444" w:type="pct"/>
            <w:tcBorders>
              <w:top w:val="single" w:sz="6" w:space="0" w:color="3E6EA3"/>
              <w:left w:val="single" w:sz="6" w:space="0" w:color="3E6EA3"/>
              <w:bottom w:val="single" w:sz="6" w:space="0" w:color="3E6EA3"/>
              <w:right w:val="single" w:sz="6" w:space="0" w:color="3E6EA3"/>
            </w:tcBorders>
          </w:tcPr>
          <w:p w14:paraId="47F12D6B" w14:textId="77777777" w:rsidR="0052231D" w:rsidRDefault="0052231D">
            <w:pPr>
              <w:pStyle w:val="USBodyText"/>
              <w:rPr>
                <w:b/>
                <w:szCs w:val="20"/>
                <w:lang w:val="en-NZ"/>
              </w:rPr>
            </w:pPr>
          </w:p>
        </w:tc>
        <w:tc>
          <w:tcPr>
            <w:tcW w:w="2507" w:type="pct"/>
            <w:tcBorders>
              <w:top w:val="single" w:sz="6" w:space="0" w:color="3E6EA3"/>
              <w:left w:val="single" w:sz="6" w:space="0" w:color="3E6EA3"/>
              <w:bottom w:val="single" w:sz="6" w:space="0" w:color="3E6EA3"/>
              <w:right w:val="single" w:sz="6" w:space="0" w:color="3E6EA3"/>
            </w:tcBorders>
            <w:hideMark/>
          </w:tcPr>
          <w:p w14:paraId="0A683F29" w14:textId="77777777" w:rsidR="0052231D" w:rsidRDefault="0052231D">
            <w:pPr>
              <w:pStyle w:val="USBodyText"/>
              <w:rPr>
                <w:lang w:val="en-NZ"/>
              </w:rPr>
            </w:pPr>
            <w:r>
              <w:rPr>
                <w:lang w:val="en-NZ"/>
              </w:rPr>
              <w:t>MVA capacity</w:t>
            </w:r>
          </w:p>
        </w:tc>
        <w:tc>
          <w:tcPr>
            <w:tcW w:w="741" w:type="pct"/>
            <w:tcBorders>
              <w:left w:val="single" w:sz="6" w:space="0" w:color="3E6EA3"/>
              <w:right w:val="single" w:sz="6" w:space="0" w:color="3E6EA3"/>
            </w:tcBorders>
          </w:tcPr>
          <w:p w14:paraId="6779AA20" w14:textId="77777777" w:rsidR="0052231D" w:rsidRDefault="0052231D">
            <w:pPr>
              <w:pStyle w:val="USBodyText"/>
              <w:rPr>
                <w:szCs w:val="20"/>
                <w:lang w:val="en-NZ"/>
              </w:rPr>
            </w:pPr>
          </w:p>
        </w:tc>
        <w:tc>
          <w:tcPr>
            <w:tcW w:w="1308" w:type="pct"/>
            <w:gridSpan w:val="3"/>
            <w:tcBorders>
              <w:left w:val="single" w:sz="6" w:space="0" w:color="3E6EA3"/>
              <w:right w:val="single" w:sz="6" w:space="0" w:color="3E6EA3"/>
            </w:tcBorders>
          </w:tcPr>
          <w:p w14:paraId="6131D3BE" w14:textId="16842B31" w:rsidR="0052231D" w:rsidRDefault="0052231D">
            <w:pPr>
              <w:pStyle w:val="USBodyText"/>
              <w:rPr>
                <w:szCs w:val="20"/>
                <w:lang w:val="en-NZ"/>
              </w:rPr>
            </w:pPr>
          </w:p>
        </w:tc>
      </w:tr>
      <w:tr w:rsidR="0052231D" w14:paraId="18F12C97" w14:textId="77777777" w:rsidTr="00D379FB">
        <w:trPr>
          <w:cantSplit/>
        </w:trPr>
        <w:tc>
          <w:tcPr>
            <w:tcW w:w="444" w:type="pct"/>
            <w:tcBorders>
              <w:top w:val="single" w:sz="6" w:space="0" w:color="3E6EA3"/>
              <w:left w:val="single" w:sz="6" w:space="0" w:color="3E6EA3"/>
              <w:bottom w:val="single" w:sz="6" w:space="0" w:color="3E6EA3"/>
              <w:right w:val="single" w:sz="6" w:space="0" w:color="3E6EA3"/>
            </w:tcBorders>
          </w:tcPr>
          <w:p w14:paraId="2219FB42" w14:textId="77777777" w:rsidR="0052231D" w:rsidRDefault="0052231D">
            <w:pPr>
              <w:pStyle w:val="USBodyText"/>
              <w:rPr>
                <w:b/>
                <w:szCs w:val="20"/>
                <w:lang w:val="en-NZ"/>
              </w:rPr>
            </w:pPr>
          </w:p>
        </w:tc>
        <w:tc>
          <w:tcPr>
            <w:tcW w:w="2507" w:type="pct"/>
            <w:tcBorders>
              <w:top w:val="single" w:sz="6" w:space="0" w:color="3E6EA3"/>
              <w:left w:val="single" w:sz="6" w:space="0" w:color="3E6EA3"/>
              <w:bottom w:val="single" w:sz="6" w:space="0" w:color="3E6EA3"/>
              <w:right w:val="single" w:sz="6" w:space="0" w:color="3E6EA3"/>
            </w:tcBorders>
            <w:hideMark/>
          </w:tcPr>
          <w:p w14:paraId="59C8EA31" w14:textId="77777777" w:rsidR="0052231D" w:rsidRDefault="0052231D">
            <w:pPr>
              <w:pStyle w:val="USBodyText"/>
              <w:rPr>
                <w:lang w:val="en-NZ"/>
              </w:rPr>
            </w:pPr>
            <w:r>
              <w:rPr>
                <w:lang w:val="en-NZ"/>
              </w:rPr>
              <w:t>Power factor range (leading/lagging capability)</w:t>
            </w:r>
          </w:p>
        </w:tc>
        <w:tc>
          <w:tcPr>
            <w:tcW w:w="741" w:type="pct"/>
            <w:tcBorders>
              <w:left w:val="single" w:sz="6" w:space="0" w:color="3E6EA3"/>
              <w:right w:val="single" w:sz="6" w:space="0" w:color="3E6EA3"/>
            </w:tcBorders>
          </w:tcPr>
          <w:p w14:paraId="372B6310" w14:textId="77777777" w:rsidR="0052231D" w:rsidRDefault="0052231D">
            <w:pPr>
              <w:pStyle w:val="USBodyText"/>
              <w:rPr>
                <w:szCs w:val="20"/>
                <w:lang w:val="en-NZ"/>
              </w:rPr>
            </w:pPr>
          </w:p>
        </w:tc>
        <w:tc>
          <w:tcPr>
            <w:tcW w:w="1308" w:type="pct"/>
            <w:gridSpan w:val="3"/>
            <w:tcBorders>
              <w:left w:val="single" w:sz="6" w:space="0" w:color="3E6EA3"/>
              <w:right w:val="single" w:sz="6" w:space="0" w:color="3E6EA3"/>
            </w:tcBorders>
          </w:tcPr>
          <w:p w14:paraId="5CBB4FCC" w14:textId="50931F7A" w:rsidR="0052231D" w:rsidRDefault="0052231D">
            <w:pPr>
              <w:pStyle w:val="USBodyText"/>
              <w:rPr>
                <w:szCs w:val="20"/>
                <w:lang w:val="en-NZ"/>
              </w:rPr>
            </w:pPr>
          </w:p>
        </w:tc>
      </w:tr>
      <w:tr w:rsidR="0052231D" w14:paraId="2A740AFC" w14:textId="77777777" w:rsidTr="00D379FB">
        <w:trPr>
          <w:cantSplit/>
        </w:trPr>
        <w:tc>
          <w:tcPr>
            <w:tcW w:w="444" w:type="pct"/>
            <w:tcBorders>
              <w:top w:val="single" w:sz="6" w:space="0" w:color="3E6EA3"/>
              <w:left w:val="single" w:sz="6" w:space="0" w:color="3E6EA3"/>
              <w:bottom w:val="single" w:sz="6" w:space="0" w:color="3E6EA3"/>
              <w:right w:val="single" w:sz="6" w:space="0" w:color="3E6EA3"/>
            </w:tcBorders>
          </w:tcPr>
          <w:p w14:paraId="77484A69" w14:textId="77777777" w:rsidR="0052231D" w:rsidRDefault="0052231D">
            <w:pPr>
              <w:pStyle w:val="USBodyText"/>
              <w:rPr>
                <w:b/>
                <w:szCs w:val="20"/>
                <w:lang w:val="en-NZ"/>
              </w:rPr>
            </w:pPr>
          </w:p>
        </w:tc>
        <w:tc>
          <w:tcPr>
            <w:tcW w:w="2507" w:type="pct"/>
            <w:tcBorders>
              <w:top w:val="single" w:sz="6" w:space="0" w:color="3E6EA3"/>
              <w:left w:val="single" w:sz="6" w:space="0" w:color="3E6EA3"/>
              <w:bottom w:val="single" w:sz="6" w:space="0" w:color="3E6EA3"/>
              <w:right w:val="single" w:sz="6" w:space="0" w:color="3E6EA3"/>
            </w:tcBorders>
            <w:hideMark/>
          </w:tcPr>
          <w:p w14:paraId="2B5B88C5" w14:textId="77777777" w:rsidR="0052231D" w:rsidRDefault="0052231D">
            <w:pPr>
              <w:pStyle w:val="USBodyText"/>
              <w:rPr>
                <w:lang w:val="en-NZ"/>
              </w:rPr>
            </w:pPr>
            <w:r>
              <w:rPr>
                <w:lang w:val="en-NZ"/>
              </w:rPr>
              <w:t>Power electronic topology</w:t>
            </w:r>
          </w:p>
        </w:tc>
        <w:tc>
          <w:tcPr>
            <w:tcW w:w="741" w:type="pct"/>
            <w:tcBorders>
              <w:left w:val="single" w:sz="6" w:space="0" w:color="3E6EA3"/>
              <w:right w:val="single" w:sz="6" w:space="0" w:color="3E6EA3"/>
            </w:tcBorders>
          </w:tcPr>
          <w:p w14:paraId="5126979C" w14:textId="77777777" w:rsidR="0052231D" w:rsidRDefault="0052231D">
            <w:pPr>
              <w:pStyle w:val="USBodyText"/>
              <w:rPr>
                <w:szCs w:val="20"/>
                <w:lang w:val="en-NZ"/>
              </w:rPr>
            </w:pPr>
          </w:p>
        </w:tc>
        <w:tc>
          <w:tcPr>
            <w:tcW w:w="1308" w:type="pct"/>
            <w:gridSpan w:val="3"/>
            <w:tcBorders>
              <w:left w:val="single" w:sz="6" w:space="0" w:color="3E6EA3"/>
              <w:right w:val="single" w:sz="6" w:space="0" w:color="3E6EA3"/>
            </w:tcBorders>
          </w:tcPr>
          <w:p w14:paraId="56DE551D" w14:textId="54AB77FA" w:rsidR="0052231D" w:rsidRDefault="0052231D">
            <w:pPr>
              <w:pStyle w:val="USBodyText"/>
              <w:rPr>
                <w:szCs w:val="20"/>
                <w:lang w:val="en-NZ"/>
              </w:rPr>
            </w:pPr>
          </w:p>
        </w:tc>
      </w:tr>
      <w:tr w:rsidR="0052231D" w14:paraId="478F1F5C" w14:textId="77777777" w:rsidTr="00D379FB">
        <w:trPr>
          <w:cantSplit/>
        </w:trPr>
        <w:tc>
          <w:tcPr>
            <w:tcW w:w="444" w:type="pct"/>
            <w:tcBorders>
              <w:top w:val="single" w:sz="6" w:space="0" w:color="3E6EA3"/>
              <w:left w:val="single" w:sz="6" w:space="0" w:color="3E6EA3"/>
              <w:bottom w:val="single" w:sz="6" w:space="0" w:color="3E6EA3"/>
              <w:right w:val="single" w:sz="6" w:space="0" w:color="3E6EA3"/>
            </w:tcBorders>
          </w:tcPr>
          <w:p w14:paraId="40D62A08" w14:textId="77777777" w:rsidR="0052231D" w:rsidRDefault="0052231D">
            <w:pPr>
              <w:pStyle w:val="USBodyText"/>
              <w:rPr>
                <w:b/>
                <w:szCs w:val="20"/>
                <w:lang w:val="en-NZ"/>
              </w:rPr>
            </w:pPr>
          </w:p>
        </w:tc>
        <w:tc>
          <w:tcPr>
            <w:tcW w:w="2507" w:type="pct"/>
            <w:tcBorders>
              <w:top w:val="single" w:sz="6" w:space="0" w:color="3E6EA3"/>
              <w:left w:val="single" w:sz="6" w:space="0" w:color="3E6EA3"/>
              <w:bottom w:val="single" w:sz="6" w:space="0" w:color="3E6EA3"/>
              <w:right w:val="single" w:sz="6" w:space="0" w:color="3E6EA3"/>
            </w:tcBorders>
            <w:hideMark/>
          </w:tcPr>
          <w:p w14:paraId="73174F7E" w14:textId="77777777" w:rsidR="0052231D" w:rsidRDefault="0052231D">
            <w:pPr>
              <w:pStyle w:val="USBodyText"/>
              <w:rPr>
                <w:lang w:val="en-NZ"/>
              </w:rPr>
            </w:pPr>
            <w:r>
              <w:rPr>
                <w:lang w:val="en-NZ"/>
              </w:rPr>
              <w:t>IEEE 1547 compliant?</w:t>
            </w:r>
          </w:p>
        </w:tc>
        <w:tc>
          <w:tcPr>
            <w:tcW w:w="741" w:type="pct"/>
            <w:tcBorders>
              <w:left w:val="single" w:sz="6" w:space="0" w:color="3E6EA3"/>
              <w:bottom w:val="single" w:sz="6" w:space="0" w:color="3E6EA3"/>
              <w:right w:val="single" w:sz="6" w:space="0" w:color="3E6EA3"/>
            </w:tcBorders>
          </w:tcPr>
          <w:p w14:paraId="34EBC9DA" w14:textId="77777777" w:rsidR="0052231D" w:rsidRDefault="0052231D">
            <w:pPr>
              <w:pStyle w:val="USBodyText"/>
              <w:rPr>
                <w:szCs w:val="20"/>
                <w:lang w:val="en-NZ"/>
              </w:rPr>
            </w:pPr>
          </w:p>
        </w:tc>
        <w:tc>
          <w:tcPr>
            <w:tcW w:w="1308" w:type="pct"/>
            <w:gridSpan w:val="3"/>
            <w:tcBorders>
              <w:left w:val="single" w:sz="6" w:space="0" w:color="3E6EA3"/>
              <w:bottom w:val="single" w:sz="6" w:space="0" w:color="3E6EA3"/>
              <w:right w:val="single" w:sz="6" w:space="0" w:color="3E6EA3"/>
            </w:tcBorders>
          </w:tcPr>
          <w:p w14:paraId="328586BF" w14:textId="01910EA7" w:rsidR="0052231D" w:rsidRDefault="0052231D">
            <w:pPr>
              <w:pStyle w:val="USBodyText"/>
              <w:rPr>
                <w:szCs w:val="20"/>
                <w:lang w:val="en-NZ"/>
              </w:rPr>
            </w:pPr>
          </w:p>
        </w:tc>
      </w:tr>
      <w:tr w:rsidR="0052231D" w14:paraId="6F2C6C85" w14:textId="77777777" w:rsidTr="00D379FB">
        <w:trPr>
          <w:cantSplit/>
        </w:trPr>
        <w:tc>
          <w:tcPr>
            <w:tcW w:w="444" w:type="pct"/>
            <w:tcBorders>
              <w:top w:val="single" w:sz="6" w:space="0" w:color="3E6EA3"/>
              <w:left w:val="single" w:sz="6" w:space="0" w:color="3E6EA3"/>
              <w:bottom w:val="single" w:sz="6" w:space="0" w:color="3E6EA3"/>
              <w:right w:val="single" w:sz="6" w:space="0" w:color="3E6EA3"/>
            </w:tcBorders>
          </w:tcPr>
          <w:p w14:paraId="58B2DB52" w14:textId="77777777" w:rsidR="0052231D" w:rsidRDefault="0052231D">
            <w:pPr>
              <w:pStyle w:val="USBodyText"/>
              <w:rPr>
                <w:b/>
                <w:szCs w:val="20"/>
                <w:lang w:val="en-NZ"/>
              </w:rPr>
            </w:pPr>
          </w:p>
        </w:tc>
        <w:tc>
          <w:tcPr>
            <w:tcW w:w="2507" w:type="pct"/>
            <w:tcBorders>
              <w:top w:val="single" w:sz="6" w:space="0" w:color="3E6EA3"/>
              <w:left w:val="single" w:sz="6" w:space="0" w:color="3E6EA3"/>
              <w:bottom w:val="single" w:sz="6" w:space="0" w:color="3E6EA3"/>
              <w:right w:val="single" w:sz="6" w:space="0" w:color="3E6EA3"/>
            </w:tcBorders>
            <w:hideMark/>
          </w:tcPr>
          <w:p w14:paraId="6094BCE4" w14:textId="77777777" w:rsidR="0052231D" w:rsidRDefault="0052231D">
            <w:pPr>
              <w:pStyle w:val="USBodyText"/>
              <w:rPr>
                <w:lang w:val="en-NZ"/>
              </w:rPr>
            </w:pPr>
            <w:r>
              <w:rPr>
                <w:lang w:val="en-NZ"/>
              </w:rPr>
              <w:t>Total harmonic distortion (THD% voltage, open circuit)</w:t>
            </w:r>
          </w:p>
        </w:tc>
        <w:tc>
          <w:tcPr>
            <w:tcW w:w="741" w:type="pct"/>
            <w:tcBorders>
              <w:top w:val="single" w:sz="6" w:space="0" w:color="3E6EA3"/>
              <w:left w:val="single" w:sz="6" w:space="0" w:color="3E6EA3"/>
              <w:bottom w:val="single" w:sz="6" w:space="0" w:color="3E6EA3"/>
              <w:right w:val="single" w:sz="6" w:space="0" w:color="3E6EA3"/>
            </w:tcBorders>
          </w:tcPr>
          <w:p w14:paraId="0DE77AE0" w14:textId="77777777" w:rsidR="0052231D" w:rsidRDefault="0052231D">
            <w:pPr>
              <w:pStyle w:val="USBodyText"/>
              <w:rPr>
                <w:szCs w:val="20"/>
                <w:lang w:val="en-NZ"/>
              </w:rPr>
            </w:pPr>
          </w:p>
        </w:tc>
        <w:tc>
          <w:tcPr>
            <w:tcW w:w="1308" w:type="pct"/>
            <w:gridSpan w:val="3"/>
            <w:tcBorders>
              <w:top w:val="single" w:sz="6" w:space="0" w:color="3E6EA3"/>
              <w:left w:val="single" w:sz="6" w:space="0" w:color="3E6EA3"/>
              <w:bottom w:val="single" w:sz="6" w:space="0" w:color="3E6EA3"/>
              <w:right w:val="single" w:sz="6" w:space="0" w:color="3E6EA3"/>
            </w:tcBorders>
          </w:tcPr>
          <w:p w14:paraId="6143554E" w14:textId="24C0A786" w:rsidR="0052231D" w:rsidRDefault="0052231D">
            <w:pPr>
              <w:pStyle w:val="USBodyText"/>
              <w:rPr>
                <w:szCs w:val="20"/>
                <w:lang w:val="en-NZ"/>
              </w:rPr>
            </w:pPr>
          </w:p>
        </w:tc>
      </w:tr>
      <w:tr w:rsidR="0052231D" w:rsidRPr="00614F7C" w14:paraId="4F9D73EF" w14:textId="77777777" w:rsidTr="00D379FB">
        <w:trPr>
          <w:cantSplit/>
        </w:trPr>
        <w:tc>
          <w:tcPr>
            <w:tcW w:w="444" w:type="pct"/>
          </w:tcPr>
          <w:p w14:paraId="4A7E46BD" w14:textId="77777777" w:rsidR="0052231D" w:rsidRDefault="0052231D" w:rsidP="00480D6C">
            <w:pPr>
              <w:pStyle w:val="USBodyText"/>
              <w:rPr>
                <w:b/>
              </w:rPr>
            </w:pPr>
          </w:p>
        </w:tc>
        <w:tc>
          <w:tcPr>
            <w:tcW w:w="2507" w:type="pct"/>
          </w:tcPr>
          <w:p w14:paraId="696C9600" w14:textId="77777777" w:rsidR="0052231D" w:rsidRPr="00614F7C" w:rsidRDefault="0052231D" w:rsidP="00480D6C">
            <w:pPr>
              <w:pStyle w:val="USBodyText"/>
              <w:rPr>
                <w:b/>
                <w:u w:val="single"/>
              </w:rPr>
            </w:pPr>
            <w:r>
              <w:t>Peak Power</w:t>
            </w:r>
          </w:p>
        </w:tc>
        <w:tc>
          <w:tcPr>
            <w:tcW w:w="741" w:type="pct"/>
            <w:shd w:val="clear" w:color="auto" w:fill="auto"/>
          </w:tcPr>
          <w:p w14:paraId="05C379EF" w14:textId="66775B22" w:rsidR="0052231D" w:rsidRPr="00614F7C" w:rsidRDefault="0052231D" w:rsidP="00480D6C">
            <w:pPr>
              <w:pStyle w:val="USBodyText"/>
            </w:pPr>
            <w:r>
              <w:t>W</w:t>
            </w:r>
          </w:p>
        </w:tc>
        <w:tc>
          <w:tcPr>
            <w:tcW w:w="1308" w:type="pct"/>
            <w:gridSpan w:val="3"/>
            <w:shd w:val="clear" w:color="auto" w:fill="auto"/>
          </w:tcPr>
          <w:p w14:paraId="372989EF" w14:textId="77777777" w:rsidR="0052231D" w:rsidRPr="00614F7C" w:rsidRDefault="0052231D" w:rsidP="00480D6C">
            <w:pPr>
              <w:pStyle w:val="USBodyText"/>
            </w:pPr>
          </w:p>
        </w:tc>
      </w:tr>
      <w:tr w:rsidR="0052231D" w:rsidRPr="00614F7C" w14:paraId="5E6E130E" w14:textId="77777777" w:rsidTr="00D379FB">
        <w:trPr>
          <w:cantSplit/>
        </w:trPr>
        <w:tc>
          <w:tcPr>
            <w:tcW w:w="444" w:type="pct"/>
          </w:tcPr>
          <w:p w14:paraId="6675770E" w14:textId="77777777" w:rsidR="0052231D" w:rsidRDefault="0052231D" w:rsidP="00480D6C">
            <w:pPr>
              <w:pStyle w:val="USBodyText"/>
              <w:rPr>
                <w:b/>
              </w:rPr>
            </w:pPr>
          </w:p>
        </w:tc>
        <w:tc>
          <w:tcPr>
            <w:tcW w:w="2507" w:type="pct"/>
          </w:tcPr>
          <w:p w14:paraId="43654F1E" w14:textId="77777777" w:rsidR="0052231D" w:rsidRPr="00614F7C" w:rsidRDefault="0052231D" w:rsidP="00480D6C">
            <w:pPr>
              <w:pStyle w:val="USBodyText"/>
              <w:rPr>
                <w:b/>
                <w:u w:val="single"/>
              </w:rPr>
            </w:pPr>
            <w:r>
              <w:t>Maximum Power Voltage</w:t>
            </w:r>
          </w:p>
        </w:tc>
        <w:tc>
          <w:tcPr>
            <w:tcW w:w="741" w:type="pct"/>
            <w:shd w:val="clear" w:color="auto" w:fill="auto"/>
          </w:tcPr>
          <w:p w14:paraId="2099157B" w14:textId="77777777" w:rsidR="0052231D" w:rsidRPr="00614F7C" w:rsidRDefault="0052231D" w:rsidP="00480D6C">
            <w:pPr>
              <w:pStyle w:val="USBodyText"/>
            </w:pPr>
          </w:p>
        </w:tc>
        <w:tc>
          <w:tcPr>
            <w:tcW w:w="1308" w:type="pct"/>
            <w:gridSpan w:val="3"/>
            <w:shd w:val="clear" w:color="auto" w:fill="auto"/>
          </w:tcPr>
          <w:p w14:paraId="2BD9D285" w14:textId="77777777" w:rsidR="0052231D" w:rsidRPr="00614F7C" w:rsidRDefault="0052231D" w:rsidP="00480D6C">
            <w:pPr>
              <w:pStyle w:val="USBodyText"/>
            </w:pPr>
          </w:p>
        </w:tc>
      </w:tr>
      <w:tr w:rsidR="0052231D" w:rsidRPr="00614F7C" w14:paraId="029346EB" w14:textId="77777777" w:rsidTr="00D379FB">
        <w:trPr>
          <w:cantSplit/>
        </w:trPr>
        <w:tc>
          <w:tcPr>
            <w:tcW w:w="444" w:type="pct"/>
          </w:tcPr>
          <w:p w14:paraId="3FDDD8A7" w14:textId="77777777" w:rsidR="0052231D" w:rsidRDefault="0052231D" w:rsidP="00480D6C">
            <w:pPr>
              <w:pStyle w:val="USBodyText"/>
              <w:rPr>
                <w:b/>
              </w:rPr>
            </w:pPr>
          </w:p>
        </w:tc>
        <w:tc>
          <w:tcPr>
            <w:tcW w:w="2507" w:type="pct"/>
          </w:tcPr>
          <w:p w14:paraId="3CCD4CF8" w14:textId="77777777" w:rsidR="0052231D" w:rsidRPr="00614F7C" w:rsidRDefault="0052231D" w:rsidP="00480D6C">
            <w:pPr>
              <w:pStyle w:val="USBodyText"/>
              <w:rPr>
                <w:b/>
                <w:u w:val="single"/>
              </w:rPr>
            </w:pPr>
            <w:r>
              <w:t>Maximum Power Current</w:t>
            </w:r>
          </w:p>
        </w:tc>
        <w:tc>
          <w:tcPr>
            <w:tcW w:w="741" w:type="pct"/>
            <w:shd w:val="clear" w:color="auto" w:fill="auto"/>
          </w:tcPr>
          <w:p w14:paraId="2B0E98D1" w14:textId="77777777" w:rsidR="0052231D" w:rsidRPr="00614F7C" w:rsidRDefault="0052231D" w:rsidP="00480D6C">
            <w:pPr>
              <w:pStyle w:val="USBodyText"/>
            </w:pPr>
          </w:p>
        </w:tc>
        <w:tc>
          <w:tcPr>
            <w:tcW w:w="1308" w:type="pct"/>
            <w:gridSpan w:val="3"/>
            <w:shd w:val="clear" w:color="auto" w:fill="auto"/>
          </w:tcPr>
          <w:p w14:paraId="6A0951C8" w14:textId="77777777" w:rsidR="0052231D" w:rsidRPr="00614F7C" w:rsidRDefault="0052231D" w:rsidP="00480D6C">
            <w:pPr>
              <w:pStyle w:val="USBodyText"/>
            </w:pPr>
          </w:p>
        </w:tc>
      </w:tr>
      <w:tr w:rsidR="0052231D" w14:paraId="2EEB3968" w14:textId="77777777" w:rsidTr="00D379FB">
        <w:trPr>
          <w:cantSplit/>
        </w:trPr>
        <w:tc>
          <w:tcPr>
            <w:tcW w:w="444" w:type="pct"/>
            <w:tcBorders>
              <w:top w:val="single" w:sz="6" w:space="0" w:color="3E6EA3"/>
              <w:left w:val="single" w:sz="6" w:space="0" w:color="3E6EA3"/>
              <w:bottom w:val="single" w:sz="6" w:space="0" w:color="3E6EA3"/>
              <w:right w:val="single" w:sz="6" w:space="0" w:color="3E6EA3"/>
            </w:tcBorders>
          </w:tcPr>
          <w:p w14:paraId="5014926B" w14:textId="77777777" w:rsidR="0052231D" w:rsidRDefault="0052231D">
            <w:pPr>
              <w:pStyle w:val="USBodyText"/>
              <w:rPr>
                <w:b/>
                <w:szCs w:val="20"/>
                <w:lang w:val="en-NZ"/>
              </w:rPr>
            </w:pPr>
          </w:p>
        </w:tc>
        <w:tc>
          <w:tcPr>
            <w:tcW w:w="2507" w:type="pct"/>
            <w:tcBorders>
              <w:top w:val="single" w:sz="6" w:space="0" w:color="3E6EA3"/>
              <w:left w:val="single" w:sz="6" w:space="0" w:color="3E6EA3"/>
              <w:bottom w:val="single" w:sz="6" w:space="0" w:color="3E6EA3"/>
              <w:right w:val="single" w:sz="6" w:space="0" w:color="3E6EA3"/>
            </w:tcBorders>
            <w:hideMark/>
          </w:tcPr>
          <w:p w14:paraId="404203B7" w14:textId="77777777" w:rsidR="0052231D" w:rsidRDefault="0052231D">
            <w:pPr>
              <w:pStyle w:val="USBodyText"/>
              <w:rPr>
                <w:b/>
                <w:u w:val="single"/>
                <w:lang w:val="en-NZ"/>
              </w:rPr>
            </w:pPr>
            <w:r>
              <w:rPr>
                <w:b/>
                <w:u w:val="single"/>
                <w:lang w:val="en-NZ"/>
              </w:rPr>
              <w:t>Battery Energy Storage System (BESS)</w:t>
            </w:r>
          </w:p>
        </w:tc>
        <w:tc>
          <w:tcPr>
            <w:tcW w:w="2049" w:type="pct"/>
            <w:gridSpan w:val="4"/>
            <w:tcBorders>
              <w:top w:val="single" w:sz="6" w:space="0" w:color="3E6EA3"/>
              <w:left w:val="single" w:sz="6" w:space="0" w:color="3E6EA3"/>
              <w:bottom w:val="single" w:sz="6" w:space="0" w:color="3E6EA3"/>
              <w:right w:val="single" w:sz="6" w:space="0" w:color="3E6EA3"/>
            </w:tcBorders>
          </w:tcPr>
          <w:p w14:paraId="5D94C234" w14:textId="77777777" w:rsidR="0052231D" w:rsidRDefault="0052231D">
            <w:pPr>
              <w:pStyle w:val="USBodyText"/>
              <w:rPr>
                <w:szCs w:val="20"/>
                <w:lang w:val="en-NZ"/>
              </w:rPr>
            </w:pPr>
          </w:p>
        </w:tc>
      </w:tr>
      <w:tr w:rsidR="0052231D" w14:paraId="03E7C6D3" w14:textId="77777777" w:rsidTr="00D379FB">
        <w:trPr>
          <w:cantSplit/>
        </w:trPr>
        <w:tc>
          <w:tcPr>
            <w:tcW w:w="444" w:type="pct"/>
            <w:tcBorders>
              <w:top w:val="single" w:sz="6" w:space="0" w:color="3E6EA3"/>
              <w:left w:val="single" w:sz="6" w:space="0" w:color="3E6EA3"/>
              <w:bottom w:val="single" w:sz="6" w:space="0" w:color="3E6EA3"/>
              <w:right w:val="single" w:sz="6" w:space="0" w:color="3E6EA3"/>
            </w:tcBorders>
          </w:tcPr>
          <w:p w14:paraId="11060F92" w14:textId="77777777" w:rsidR="0052231D" w:rsidRDefault="0052231D">
            <w:pPr>
              <w:pStyle w:val="USBodyText"/>
              <w:rPr>
                <w:b/>
                <w:szCs w:val="20"/>
                <w:lang w:val="en-NZ"/>
              </w:rPr>
            </w:pPr>
          </w:p>
        </w:tc>
        <w:tc>
          <w:tcPr>
            <w:tcW w:w="2507" w:type="pct"/>
            <w:tcBorders>
              <w:top w:val="single" w:sz="6" w:space="0" w:color="3E6EA3"/>
              <w:left w:val="single" w:sz="6" w:space="0" w:color="3E6EA3"/>
              <w:bottom w:val="single" w:sz="6" w:space="0" w:color="3E6EA3"/>
              <w:right w:val="single" w:sz="6" w:space="0" w:color="3E6EA3"/>
            </w:tcBorders>
            <w:hideMark/>
          </w:tcPr>
          <w:p w14:paraId="308FFDC7" w14:textId="77777777" w:rsidR="0052231D" w:rsidRDefault="0052231D">
            <w:pPr>
              <w:pStyle w:val="USBodyText"/>
              <w:rPr>
                <w:lang w:val="en-NZ"/>
              </w:rPr>
            </w:pPr>
            <w:r>
              <w:rPr>
                <w:lang w:val="en-NZ"/>
              </w:rPr>
              <w:t>Manufacturer</w:t>
            </w:r>
          </w:p>
        </w:tc>
        <w:tc>
          <w:tcPr>
            <w:tcW w:w="2049" w:type="pct"/>
            <w:gridSpan w:val="4"/>
            <w:tcBorders>
              <w:top w:val="single" w:sz="6" w:space="0" w:color="3E6EA3"/>
              <w:left w:val="single" w:sz="6" w:space="0" w:color="3E6EA3"/>
              <w:bottom w:val="single" w:sz="6" w:space="0" w:color="3E6EA3"/>
              <w:right w:val="single" w:sz="6" w:space="0" w:color="3E6EA3"/>
            </w:tcBorders>
          </w:tcPr>
          <w:p w14:paraId="7C3121BA" w14:textId="77777777" w:rsidR="0052231D" w:rsidRDefault="0052231D">
            <w:pPr>
              <w:pStyle w:val="USBodyText"/>
              <w:rPr>
                <w:szCs w:val="20"/>
                <w:lang w:val="en-NZ"/>
              </w:rPr>
            </w:pPr>
          </w:p>
        </w:tc>
      </w:tr>
      <w:tr w:rsidR="0052231D" w14:paraId="227F8F1D" w14:textId="77777777" w:rsidTr="00D379FB">
        <w:trPr>
          <w:cantSplit/>
        </w:trPr>
        <w:tc>
          <w:tcPr>
            <w:tcW w:w="444" w:type="pct"/>
            <w:tcBorders>
              <w:top w:val="single" w:sz="6" w:space="0" w:color="3E6EA3"/>
              <w:left w:val="single" w:sz="6" w:space="0" w:color="3E6EA3"/>
              <w:bottom w:val="single" w:sz="6" w:space="0" w:color="3E6EA3"/>
              <w:right w:val="single" w:sz="6" w:space="0" w:color="3E6EA3"/>
            </w:tcBorders>
          </w:tcPr>
          <w:p w14:paraId="6DC32FA4" w14:textId="77777777" w:rsidR="0052231D" w:rsidRDefault="0052231D">
            <w:pPr>
              <w:pStyle w:val="USBodyText"/>
              <w:rPr>
                <w:b/>
                <w:szCs w:val="20"/>
                <w:lang w:val="en-NZ"/>
              </w:rPr>
            </w:pPr>
          </w:p>
        </w:tc>
        <w:tc>
          <w:tcPr>
            <w:tcW w:w="2507" w:type="pct"/>
            <w:tcBorders>
              <w:top w:val="single" w:sz="6" w:space="0" w:color="3E6EA3"/>
              <w:left w:val="single" w:sz="6" w:space="0" w:color="3E6EA3"/>
              <w:bottom w:val="single" w:sz="6" w:space="0" w:color="3E6EA3"/>
              <w:right w:val="single" w:sz="6" w:space="0" w:color="3E6EA3"/>
            </w:tcBorders>
            <w:hideMark/>
          </w:tcPr>
          <w:p w14:paraId="7407A01C" w14:textId="77777777" w:rsidR="0052231D" w:rsidRDefault="0052231D">
            <w:pPr>
              <w:pStyle w:val="USBodyText"/>
              <w:rPr>
                <w:lang w:val="en-NZ"/>
              </w:rPr>
            </w:pPr>
            <w:r>
              <w:rPr>
                <w:lang w:val="en-NZ"/>
              </w:rPr>
              <w:t>Model/Type</w:t>
            </w:r>
          </w:p>
        </w:tc>
        <w:tc>
          <w:tcPr>
            <w:tcW w:w="2049" w:type="pct"/>
            <w:gridSpan w:val="4"/>
            <w:tcBorders>
              <w:top w:val="single" w:sz="6" w:space="0" w:color="3E6EA3"/>
              <w:left w:val="single" w:sz="6" w:space="0" w:color="3E6EA3"/>
              <w:bottom w:val="single" w:sz="6" w:space="0" w:color="3E6EA3"/>
              <w:right w:val="single" w:sz="6" w:space="0" w:color="3E6EA3"/>
            </w:tcBorders>
          </w:tcPr>
          <w:p w14:paraId="16BB1775" w14:textId="77777777" w:rsidR="0052231D" w:rsidRDefault="0052231D">
            <w:pPr>
              <w:pStyle w:val="USBodyText"/>
              <w:rPr>
                <w:szCs w:val="20"/>
                <w:lang w:val="en-NZ"/>
              </w:rPr>
            </w:pPr>
          </w:p>
        </w:tc>
      </w:tr>
      <w:tr w:rsidR="0052231D" w14:paraId="28067E12" w14:textId="77777777" w:rsidTr="00D379FB">
        <w:trPr>
          <w:cantSplit/>
        </w:trPr>
        <w:tc>
          <w:tcPr>
            <w:tcW w:w="444" w:type="pct"/>
            <w:tcBorders>
              <w:top w:val="single" w:sz="6" w:space="0" w:color="3E6EA3"/>
              <w:left w:val="single" w:sz="6" w:space="0" w:color="3E6EA3"/>
              <w:bottom w:val="single" w:sz="6" w:space="0" w:color="3E6EA3"/>
              <w:right w:val="single" w:sz="6" w:space="0" w:color="3E6EA3"/>
            </w:tcBorders>
          </w:tcPr>
          <w:p w14:paraId="12A21A70" w14:textId="77777777" w:rsidR="0052231D" w:rsidRDefault="0052231D">
            <w:pPr>
              <w:pStyle w:val="USBodyText"/>
              <w:rPr>
                <w:b/>
                <w:szCs w:val="20"/>
                <w:lang w:val="en-NZ"/>
              </w:rPr>
            </w:pPr>
          </w:p>
        </w:tc>
        <w:tc>
          <w:tcPr>
            <w:tcW w:w="2507" w:type="pct"/>
            <w:tcBorders>
              <w:top w:val="single" w:sz="6" w:space="0" w:color="3E6EA3"/>
              <w:left w:val="single" w:sz="6" w:space="0" w:color="3E6EA3"/>
              <w:bottom w:val="single" w:sz="6" w:space="0" w:color="3E6EA3"/>
              <w:right w:val="single" w:sz="6" w:space="0" w:color="3E6EA3"/>
            </w:tcBorders>
            <w:hideMark/>
          </w:tcPr>
          <w:p w14:paraId="6FDCF86D" w14:textId="77777777" w:rsidR="0052231D" w:rsidRDefault="0052231D">
            <w:pPr>
              <w:pStyle w:val="USBodyText"/>
              <w:rPr>
                <w:lang w:val="en-NZ"/>
              </w:rPr>
            </w:pPr>
            <w:r>
              <w:rPr>
                <w:lang w:val="en-NZ"/>
              </w:rPr>
              <w:t>Energy storage medium (chemical batteries or flywheels)</w:t>
            </w:r>
          </w:p>
        </w:tc>
        <w:tc>
          <w:tcPr>
            <w:tcW w:w="2049" w:type="pct"/>
            <w:gridSpan w:val="4"/>
            <w:tcBorders>
              <w:top w:val="single" w:sz="6" w:space="0" w:color="3E6EA3"/>
              <w:left w:val="single" w:sz="6" w:space="0" w:color="3E6EA3"/>
              <w:bottom w:val="single" w:sz="6" w:space="0" w:color="3E6EA3"/>
              <w:right w:val="single" w:sz="6" w:space="0" w:color="3E6EA3"/>
            </w:tcBorders>
          </w:tcPr>
          <w:p w14:paraId="4D2538F2" w14:textId="77777777" w:rsidR="0052231D" w:rsidRDefault="0052231D">
            <w:pPr>
              <w:pStyle w:val="USBodyText"/>
              <w:rPr>
                <w:szCs w:val="20"/>
                <w:lang w:val="en-NZ"/>
              </w:rPr>
            </w:pPr>
          </w:p>
        </w:tc>
      </w:tr>
      <w:tr w:rsidR="0052231D" w14:paraId="1858972B" w14:textId="77777777" w:rsidTr="00D379FB">
        <w:trPr>
          <w:cantSplit/>
        </w:trPr>
        <w:tc>
          <w:tcPr>
            <w:tcW w:w="444" w:type="pct"/>
            <w:tcBorders>
              <w:top w:val="single" w:sz="6" w:space="0" w:color="3E6EA3"/>
              <w:left w:val="single" w:sz="6" w:space="0" w:color="3E6EA3"/>
              <w:bottom w:val="single" w:sz="6" w:space="0" w:color="3E6EA3"/>
              <w:right w:val="single" w:sz="6" w:space="0" w:color="3E6EA3"/>
            </w:tcBorders>
          </w:tcPr>
          <w:p w14:paraId="1C1F506F" w14:textId="77777777" w:rsidR="0052231D" w:rsidRDefault="0052231D">
            <w:pPr>
              <w:pStyle w:val="USBodyText"/>
              <w:rPr>
                <w:b/>
                <w:szCs w:val="20"/>
                <w:lang w:val="en-NZ"/>
              </w:rPr>
            </w:pPr>
          </w:p>
        </w:tc>
        <w:tc>
          <w:tcPr>
            <w:tcW w:w="2507" w:type="pct"/>
            <w:tcBorders>
              <w:top w:val="single" w:sz="6" w:space="0" w:color="3E6EA3"/>
              <w:left w:val="single" w:sz="6" w:space="0" w:color="3E6EA3"/>
              <w:bottom w:val="single" w:sz="6" w:space="0" w:color="3E6EA3"/>
              <w:right w:val="single" w:sz="6" w:space="0" w:color="3E6EA3"/>
            </w:tcBorders>
            <w:hideMark/>
          </w:tcPr>
          <w:p w14:paraId="785D6845" w14:textId="77777777" w:rsidR="0052231D" w:rsidRDefault="0052231D">
            <w:pPr>
              <w:pStyle w:val="USBodyText"/>
              <w:rPr>
                <w:lang w:val="en-NZ"/>
              </w:rPr>
            </w:pPr>
            <w:r>
              <w:rPr>
                <w:lang w:val="en-NZ"/>
              </w:rPr>
              <w:t>Battery chemistry (if chemical batteries proposed)</w:t>
            </w:r>
          </w:p>
        </w:tc>
        <w:tc>
          <w:tcPr>
            <w:tcW w:w="741" w:type="pct"/>
            <w:tcBorders>
              <w:top w:val="single" w:sz="6" w:space="0" w:color="3E6EA3"/>
              <w:left w:val="single" w:sz="6" w:space="0" w:color="3E6EA3"/>
              <w:bottom w:val="single" w:sz="6" w:space="0" w:color="3E6EA3"/>
              <w:right w:val="single" w:sz="6" w:space="0" w:color="3E6EA3"/>
            </w:tcBorders>
          </w:tcPr>
          <w:p w14:paraId="327616E1" w14:textId="77777777" w:rsidR="0052231D" w:rsidRDefault="0052231D">
            <w:pPr>
              <w:pStyle w:val="USBodyText"/>
              <w:rPr>
                <w:szCs w:val="20"/>
                <w:lang w:val="en-NZ"/>
              </w:rPr>
            </w:pPr>
          </w:p>
        </w:tc>
        <w:tc>
          <w:tcPr>
            <w:tcW w:w="1308" w:type="pct"/>
            <w:gridSpan w:val="3"/>
            <w:tcBorders>
              <w:top w:val="single" w:sz="6" w:space="0" w:color="3E6EA3"/>
              <w:left w:val="single" w:sz="6" w:space="0" w:color="3E6EA3"/>
              <w:bottom w:val="single" w:sz="6" w:space="0" w:color="3E6EA3"/>
              <w:right w:val="single" w:sz="6" w:space="0" w:color="3E6EA3"/>
            </w:tcBorders>
          </w:tcPr>
          <w:p w14:paraId="77587A4B" w14:textId="77777777" w:rsidR="0052231D" w:rsidRDefault="0052231D">
            <w:pPr>
              <w:pStyle w:val="USBodyText"/>
              <w:rPr>
                <w:szCs w:val="20"/>
                <w:lang w:val="en-NZ"/>
              </w:rPr>
            </w:pPr>
          </w:p>
        </w:tc>
      </w:tr>
      <w:tr w:rsidR="0052231D" w14:paraId="5244B071" w14:textId="77777777" w:rsidTr="00D379FB">
        <w:trPr>
          <w:cantSplit/>
        </w:trPr>
        <w:tc>
          <w:tcPr>
            <w:tcW w:w="444" w:type="pct"/>
            <w:tcBorders>
              <w:top w:val="single" w:sz="6" w:space="0" w:color="3E6EA3"/>
              <w:left w:val="single" w:sz="6" w:space="0" w:color="3E6EA3"/>
              <w:bottom w:val="single" w:sz="6" w:space="0" w:color="3E6EA3"/>
              <w:right w:val="single" w:sz="6" w:space="0" w:color="3E6EA3"/>
            </w:tcBorders>
          </w:tcPr>
          <w:p w14:paraId="19AC1348" w14:textId="77777777" w:rsidR="0052231D" w:rsidRDefault="0052231D">
            <w:pPr>
              <w:pStyle w:val="USBodyText"/>
              <w:rPr>
                <w:b/>
                <w:szCs w:val="20"/>
                <w:lang w:val="en-NZ"/>
              </w:rPr>
            </w:pPr>
          </w:p>
        </w:tc>
        <w:tc>
          <w:tcPr>
            <w:tcW w:w="2507" w:type="pct"/>
            <w:tcBorders>
              <w:top w:val="single" w:sz="6" w:space="0" w:color="3E6EA3"/>
              <w:left w:val="single" w:sz="6" w:space="0" w:color="3E6EA3"/>
              <w:bottom w:val="single" w:sz="6" w:space="0" w:color="3E6EA3"/>
              <w:right w:val="single" w:sz="6" w:space="0" w:color="3E6EA3"/>
            </w:tcBorders>
            <w:hideMark/>
          </w:tcPr>
          <w:p w14:paraId="796C6FA5" w14:textId="77777777" w:rsidR="0052231D" w:rsidRDefault="0052231D">
            <w:pPr>
              <w:pStyle w:val="USBodyText"/>
              <w:rPr>
                <w:lang w:val="en-NZ"/>
              </w:rPr>
            </w:pPr>
            <w:r>
              <w:rPr>
                <w:lang w:val="en-NZ"/>
              </w:rPr>
              <w:t>Inverter (See the above section)</w:t>
            </w:r>
          </w:p>
        </w:tc>
        <w:tc>
          <w:tcPr>
            <w:tcW w:w="741" w:type="pct"/>
            <w:tcBorders>
              <w:top w:val="single" w:sz="6" w:space="0" w:color="3E6EA3"/>
              <w:left w:val="single" w:sz="6" w:space="0" w:color="3E6EA3"/>
              <w:bottom w:val="single" w:sz="6" w:space="0" w:color="3E6EA3"/>
              <w:right w:val="single" w:sz="6" w:space="0" w:color="3E6EA3"/>
            </w:tcBorders>
          </w:tcPr>
          <w:p w14:paraId="5003F983" w14:textId="77777777" w:rsidR="0052231D" w:rsidRDefault="0052231D">
            <w:pPr>
              <w:pStyle w:val="USBodyText"/>
              <w:rPr>
                <w:szCs w:val="20"/>
                <w:lang w:val="en-NZ"/>
              </w:rPr>
            </w:pPr>
          </w:p>
        </w:tc>
        <w:tc>
          <w:tcPr>
            <w:tcW w:w="1308" w:type="pct"/>
            <w:gridSpan w:val="3"/>
            <w:tcBorders>
              <w:top w:val="single" w:sz="6" w:space="0" w:color="3E6EA3"/>
              <w:left w:val="single" w:sz="6" w:space="0" w:color="3E6EA3"/>
              <w:bottom w:val="single" w:sz="6" w:space="0" w:color="3E6EA3"/>
              <w:right w:val="single" w:sz="6" w:space="0" w:color="3E6EA3"/>
            </w:tcBorders>
          </w:tcPr>
          <w:p w14:paraId="4387F812" w14:textId="77777777" w:rsidR="0052231D" w:rsidRDefault="0052231D">
            <w:pPr>
              <w:pStyle w:val="USBodyText"/>
              <w:rPr>
                <w:szCs w:val="20"/>
                <w:lang w:val="en-NZ"/>
              </w:rPr>
            </w:pPr>
          </w:p>
        </w:tc>
      </w:tr>
      <w:tr w:rsidR="0052231D" w14:paraId="52E0529D" w14:textId="77777777" w:rsidTr="00D379FB">
        <w:trPr>
          <w:cantSplit/>
        </w:trPr>
        <w:tc>
          <w:tcPr>
            <w:tcW w:w="444" w:type="pct"/>
            <w:tcBorders>
              <w:top w:val="single" w:sz="6" w:space="0" w:color="3E6EA3"/>
              <w:left w:val="single" w:sz="6" w:space="0" w:color="3E6EA3"/>
              <w:bottom w:val="single" w:sz="6" w:space="0" w:color="3E6EA3"/>
              <w:right w:val="single" w:sz="6" w:space="0" w:color="3E6EA3"/>
            </w:tcBorders>
          </w:tcPr>
          <w:p w14:paraId="3031BA17" w14:textId="77777777" w:rsidR="0052231D" w:rsidRDefault="0052231D">
            <w:pPr>
              <w:pStyle w:val="USBodyText"/>
              <w:rPr>
                <w:b/>
                <w:szCs w:val="20"/>
                <w:lang w:val="en-NZ"/>
              </w:rPr>
            </w:pPr>
          </w:p>
        </w:tc>
        <w:tc>
          <w:tcPr>
            <w:tcW w:w="2507" w:type="pct"/>
            <w:tcBorders>
              <w:top w:val="single" w:sz="6" w:space="0" w:color="3E6EA3"/>
              <w:left w:val="single" w:sz="6" w:space="0" w:color="3E6EA3"/>
              <w:bottom w:val="single" w:sz="6" w:space="0" w:color="3E6EA3"/>
              <w:right w:val="single" w:sz="6" w:space="0" w:color="3E6EA3"/>
            </w:tcBorders>
            <w:hideMark/>
          </w:tcPr>
          <w:p w14:paraId="7EBCD26D" w14:textId="5CEDF66C" w:rsidR="0052231D" w:rsidRDefault="0052231D">
            <w:pPr>
              <w:pStyle w:val="USBodyText"/>
              <w:rPr>
                <w:lang w:val="en-NZ"/>
              </w:rPr>
            </w:pPr>
            <w:r>
              <w:rPr>
                <w:lang w:val="en-NZ"/>
              </w:rPr>
              <w:t>Power capacity ou</w:t>
            </w:r>
            <w:r w:rsidR="00D2670D">
              <w:rPr>
                <w:lang w:val="en-NZ"/>
              </w:rPr>
              <w:t>t</w:t>
            </w:r>
            <w:r>
              <w:rPr>
                <w:lang w:val="en-NZ"/>
              </w:rPr>
              <w:t xml:space="preserve">put and input </w:t>
            </w:r>
          </w:p>
        </w:tc>
        <w:tc>
          <w:tcPr>
            <w:tcW w:w="741" w:type="pct"/>
            <w:tcBorders>
              <w:top w:val="single" w:sz="6" w:space="0" w:color="3E6EA3"/>
              <w:left w:val="single" w:sz="6" w:space="0" w:color="3E6EA3"/>
              <w:bottom w:val="single" w:sz="6" w:space="0" w:color="3E6EA3"/>
              <w:right w:val="single" w:sz="6" w:space="0" w:color="3E6EA3"/>
            </w:tcBorders>
          </w:tcPr>
          <w:p w14:paraId="2CE1AA24" w14:textId="3DA303D4" w:rsidR="0052231D" w:rsidRDefault="0052231D">
            <w:pPr>
              <w:pStyle w:val="USBodyText"/>
              <w:rPr>
                <w:szCs w:val="20"/>
                <w:lang w:val="en-NZ"/>
              </w:rPr>
            </w:pPr>
            <w:r>
              <w:rPr>
                <w:szCs w:val="20"/>
                <w:lang w:val="en-NZ"/>
              </w:rPr>
              <w:t>MW</w:t>
            </w:r>
          </w:p>
        </w:tc>
        <w:tc>
          <w:tcPr>
            <w:tcW w:w="1308" w:type="pct"/>
            <w:gridSpan w:val="3"/>
            <w:tcBorders>
              <w:top w:val="single" w:sz="6" w:space="0" w:color="3E6EA3"/>
              <w:left w:val="single" w:sz="6" w:space="0" w:color="3E6EA3"/>
              <w:bottom w:val="single" w:sz="6" w:space="0" w:color="3E6EA3"/>
              <w:right w:val="single" w:sz="6" w:space="0" w:color="3E6EA3"/>
            </w:tcBorders>
          </w:tcPr>
          <w:p w14:paraId="6848FB5F" w14:textId="77777777" w:rsidR="0052231D" w:rsidRDefault="0052231D">
            <w:pPr>
              <w:pStyle w:val="USBodyText"/>
              <w:rPr>
                <w:szCs w:val="20"/>
                <w:lang w:val="en-NZ"/>
              </w:rPr>
            </w:pPr>
          </w:p>
        </w:tc>
      </w:tr>
      <w:tr w:rsidR="0052231D" w14:paraId="593CFC10" w14:textId="77777777" w:rsidTr="00D379FB">
        <w:trPr>
          <w:cantSplit/>
        </w:trPr>
        <w:tc>
          <w:tcPr>
            <w:tcW w:w="444" w:type="pct"/>
            <w:tcBorders>
              <w:top w:val="single" w:sz="6" w:space="0" w:color="3E6EA3"/>
              <w:left w:val="single" w:sz="6" w:space="0" w:color="3E6EA3"/>
              <w:bottom w:val="single" w:sz="6" w:space="0" w:color="3E6EA3"/>
              <w:right w:val="single" w:sz="6" w:space="0" w:color="3E6EA3"/>
            </w:tcBorders>
          </w:tcPr>
          <w:p w14:paraId="02CE287B" w14:textId="77777777" w:rsidR="0052231D" w:rsidRDefault="0052231D">
            <w:pPr>
              <w:pStyle w:val="USBodyText"/>
              <w:rPr>
                <w:b/>
                <w:szCs w:val="20"/>
                <w:lang w:val="en-NZ"/>
              </w:rPr>
            </w:pPr>
          </w:p>
        </w:tc>
        <w:tc>
          <w:tcPr>
            <w:tcW w:w="2507" w:type="pct"/>
            <w:tcBorders>
              <w:top w:val="single" w:sz="6" w:space="0" w:color="3E6EA3"/>
              <w:left w:val="single" w:sz="6" w:space="0" w:color="3E6EA3"/>
              <w:bottom w:val="single" w:sz="6" w:space="0" w:color="3E6EA3"/>
              <w:right w:val="single" w:sz="6" w:space="0" w:color="3E6EA3"/>
            </w:tcBorders>
            <w:hideMark/>
          </w:tcPr>
          <w:p w14:paraId="39F3A930" w14:textId="6DFD86E1" w:rsidR="0052231D" w:rsidRDefault="0052231D">
            <w:pPr>
              <w:pStyle w:val="USBodyText"/>
              <w:rPr>
                <w:lang w:val="en-NZ"/>
              </w:rPr>
            </w:pPr>
            <w:r>
              <w:rPr>
                <w:lang w:val="en-NZ"/>
              </w:rPr>
              <w:t xml:space="preserve">Energy capacity </w:t>
            </w:r>
          </w:p>
        </w:tc>
        <w:tc>
          <w:tcPr>
            <w:tcW w:w="741" w:type="pct"/>
            <w:tcBorders>
              <w:top w:val="single" w:sz="6" w:space="0" w:color="3E6EA3"/>
              <w:left w:val="single" w:sz="6" w:space="0" w:color="3E6EA3"/>
              <w:bottom w:val="single" w:sz="6" w:space="0" w:color="3E6EA3"/>
              <w:right w:val="single" w:sz="6" w:space="0" w:color="3E6EA3"/>
            </w:tcBorders>
          </w:tcPr>
          <w:p w14:paraId="53AE5A40" w14:textId="7E70422B" w:rsidR="0052231D" w:rsidRDefault="0052231D">
            <w:pPr>
              <w:pStyle w:val="USBodyText"/>
              <w:rPr>
                <w:szCs w:val="20"/>
                <w:lang w:val="en-NZ"/>
              </w:rPr>
            </w:pPr>
            <w:r>
              <w:rPr>
                <w:szCs w:val="20"/>
                <w:lang w:val="en-NZ"/>
              </w:rPr>
              <w:t>MWh</w:t>
            </w:r>
          </w:p>
        </w:tc>
        <w:tc>
          <w:tcPr>
            <w:tcW w:w="1308" w:type="pct"/>
            <w:gridSpan w:val="3"/>
            <w:tcBorders>
              <w:top w:val="single" w:sz="6" w:space="0" w:color="3E6EA3"/>
              <w:left w:val="single" w:sz="6" w:space="0" w:color="3E6EA3"/>
              <w:bottom w:val="single" w:sz="6" w:space="0" w:color="3E6EA3"/>
              <w:right w:val="single" w:sz="6" w:space="0" w:color="3E6EA3"/>
            </w:tcBorders>
          </w:tcPr>
          <w:p w14:paraId="62C9227D" w14:textId="77777777" w:rsidR="0052231D" w:rsidRDefault="0052231D">
            <w:pPr>
              <w:pStyle w:val="USBodyText"/>
              <w:rPr>
                <w:szCs w:val="20"/>
                <w:lang w:val="en-NZ"/>
              </w:rPr>
            </w:pPr>
          </w:p>
        </w:tc>
      </w:tr>
      <w:tr w:rsidR="0052231D" w14:paraId="57180A6D" w14:textId="77777777" w:rsidTr="00D379FB">
        <w:trPr>
          <w:cantSplit/>
        </w:trPr>
        <w:tc>
          <w:tcPr>
            <w:tcW w:w="444" w:type="pct"/>
            <w:tcBorders>
              <w:top w:val="single" w:sz="6" w:space="0" w:color="3E6EA3"/>
              <w:left w:val="single" w:sz="6" w:space="0" w:color="3E6EA3"/>
              <w:bottom w:val="single" w:sz="6" w:space="0" w:color="3E6EA3"/>
              <w:right w:val="single" w:sz="6" w:space="0" w:color="3E6EA3"/>
            </w:tcBorders>
          </w:tcPr>
          <w:p w14:paraId="5C586B6D" w14:textId="77777777" w:rsidR="0052231D" w:rsidRDefault="0052231D">
            <w:pPr>
              <w:pStyle w:val="USBodyText"/>
              <w:rPr>
                <w:b/>
                <w:szCs w:val="20"/>
                <w:lang w:val="en-NZ"/>
              </w:rPr>
            </w:pPr>
          </w:p>
        </w:tc>
        <w:tc>
          <w:tcPr>
            <w:tcW w:w="2507" w:type="pct"/>
            <w:tcBorders>
              <w:top w:val="single" w:sz="6" w:space="0" w:color="3E6EA3"/>
              <w:left w:val="single" w:sz="6" w:space="0" w:color="3E6EA3"/>
              <w:bottom w:val="single" w:sz="6" w:space="0" w:color="3E6EA3"/>
              <w:right w:val="single" w:sz="6" w:space="0" w:color="3E6EA3"/>
            </w:tcBorders>
          </w:tcPr>
          <w:p w14:paraId="471E2883" w14:textId="049C0F7B" w:rsidR="0052231D" w:rsidRPr="00B41FFE" w:rsidRDefault="0052231D">
            <w:pPr>
              <w:pStyle w:val="USBodyText"/>
              <w:rPr>
                <w:szCs w:val="20"/>
                <w:u w:val="single"/>
                <w:lang w:val="en-NZ"/>
              </w:rPr>
            </w:pPr>
            <w:r w:rsidRPr="00B41FFE">
              <w:rPr>
                <w:szCs w:val="20"/>
                <w:u w:val="single"/>
                <w:lang w:val="en-NZ"/>
              </w:rPr>
              <w:t>Cycle life</w:t>
            </w:r>
          </w:p>
        </w:tc>
        <w:tc>
          <w:tcPr>
            <w:tcW w:w="741" w:type="pct"/>
            <w:tcBorders>
              <w:top w:val="single" w:sz="6" w:space="0" w:color="3E6EA3"/>
              <w:left w:val="single" w:sz="6" w:space="0" w:color="3E6EA3"/>
              <w:bottom w:val="single" w:sz="6" w:space="0" w:color="3E6EA3"/>
              <w:right w:val="single" w:sz="6" w:space="0" w:color="3E6EA3"/>
            </w:tcBorders>
          </w:tcPr>
          <w:p w14:paraId="6B05035A" w14:textId="77777777" w:rsidR="0052231D" w:rsidRDefault="0052231D">
            <w:pPr>
              <w:pStyle w:val="USBodyText"/>
              <w:rPr>
                <w:szCs w:val="20"/>
                <w:lang w:val="en-NZ"/>
              </w:rPr>
            </w:pPr>
          </w:p>
        </w:tc>
        <w:tc>
          <w:tcPr>
            <w:tcW w:w="1308" w:type="pct"/>
            <w:gridSpan w:val="3"/>
            <w:tcBorders>
              <w:top w:val="single" w:sz="6" w:space="0" w:color="3E6EA3"/>
              <w:left w:val="single" w:sz="6" w:space="0" w:color="3E6EA3"/>
              <w:bottom w:val="single" w:sz="6" w:space="0" w:color="3E6EA3"/>
              <w:right w:val="single" w:sz="6" w:space="0" w:color="3E6EA3"/>
            </w:tcBorders>
          </w:tcPr>
          <w:p w14:paraId="3A5E84C3" w14:textId="77777777" w:rsidR="0052231D" w:rsidRDefault="0052231D">
            <w:pPr>
              <w:pStyle w:val="USBodyText"/>
              <w:rPr>
                <w:szCs w:val="20"/>
                <w:lang w:val="en-NZ"/>
              </w:rPr>
            </w:pPr>
          </w:p>
        </w:tc>
      </w:tr>
      <w:tr w:rsidR="0052231D" w14:paraId="74472441" w14:textId="77777777" w:rsidTr="00D379FB">
        <w:trPr>
          <w:cantSplit/>
        </w:trPr>
        <w:tc>
          <w:tcPr>
            <w:tcW w:w="444" w:type="pct"/>
            <w:tcBorders>
              <w:top w:val="single" w:sz="6" w:space="0" w:color="3E6EA3"/>
              <w:left w:val="single" w:sz="6" w:space="0" w:color="3E6EA3"/>
              <w:bottom w:val="single" w:sz="6" w:space="0" w:color="3E6EA3"/>
              <w:right w:val="single" w:sz="6" w:space="0" w:color="3E6EA3"/>
            </w:tcBorders>
          </w:tcPr>
          <w:p w14:paraId="139EC5CF" w14:textId="77777777" w:rsidR="0052231D" w:rsidRDefault="0052231D">
            <w:pPr>
              <w:pStyle w:val="USBodyText"/>
              <w:rPr>
                <w:b/>
                <w:szCs w:val="20"/>
                <w:lang w:val="en-NZ"/>
              </w:rPr>
            </w:pPr>
          </w:p>
        </w:tc>
        <w:tc>
          <w:tcPr>
            <w:tcW w:w="2507" w:type="pct"/>
            <w:tcBorders>
              <w:top w:val="single" w:sz="6" w:space="0" w:color="3E6EA3"/>
              <w:left w:val="single" w:sz="6" w:space="0" w:color="3E6EA3"/>
              <w:bottom w:val="single" w:sz="6" w:space="0" w:color="3E6EA3"/>
              <w:right w:val="single" w:sz="6" w:space="0" w:color="3E6EA3"/>
            </w:tcBorders>
          </w:tcPr>
          <w:p w14:paraId="4D17616D" w14:textId="77777777" w:rsidR="0052231D" w:rsidRDefault="0052231D">
            <w:pPr>
              <w:pStyle w:val="USBodyText"/>
              <w:rPr>
                <w:b/>
                <w:szCs w:val="20"/>
                <w:u w:val="single"/>
                <w:lang w:val="en-NZ"/>
              </w:rPr>
            </w:pPr>
          </w:p>
        </w:tc>
        <w:tc>
          <w:tcPr>
            <w:tcW w:w="741" w:type="pct"/>
            <w:tcBorders>
              <w:top w:val="single" w:sz="6" w:space="0" w:color="3E6EA3"/>
              <w:left w:val="single" w:sz="6" w:space="0" w:color="3E6EA3"/>
              <w:bottom w:val="single" w:sz="6" w:space="0" w:color="3E6EA3"/>
              <w:right w:val="single" w:sz="6" w:space="0" w:color="3E6EA3"/>
            </w:tcBorders>
          </w:tcPr>
          <w:p w14:paraId="15017A87" w14:textId="77777777" w:rsidR="0052231D" w:rsidRDefault="0052231D">
            <w:pPr>
              <w:pStyle w:val="USBodyText"/>
              <w:rPr>
                <w:szCs w:val="20"/>
                <w:lang w:val="en-NZ"/>
              </w:rPr>
            </w:pPr>
          </w:p>
        </w:tc>
        <w:tc>
          <w:tcPr>
            <w:tcW w:w="1308" w:type="pct"/>
            <w:gridSpan w:val="3"/>
            <w:tcBorders>
              <w:top w:val="single" w:sz="6" w:space="0" w:color="3E6EA3"/>
              <w:left w:val="single" w:sz="6" w:space="0" w:color="3E6EA3"/>
              <w:bottom w:val="single" w:sz="6" w:space="0" w:color="3E6EA3"/>
              <w:right w:val="single" w:sz="6" w:space="0" w:color="3E6EA3"/>
            </w:tcBorders>
          </w:tcPr>
          <w:p w14:paraId="74C63E0B" w14:textId="77777777" w:rsidR="0052231D" w:rsidRDefault="0052231D">
            <w:pPr>
              <w:pStyle w:val="USBodyText"/>
              <w:rPr>
                <w:szCs w:val="20"/>
                <w:lang w:val="en-NZ"/>
              </w:rPr>
            </w:pPr>
          </w:p>
        </w:tc>
      </w:tr>
      <w:tr w:rsidR="006D1B5E" w:rsidRPr="00614F7C" w14:paraId="0937A4F1" w14:textId="77777777" w:rsidTr="00D379FB">
        <w:trPr>
          <w:cantSplit/>
        </w:trPr>
        <w:tc>
          <w:tcPr>
            <w:tcW w:w="444" w:type="pct"/>
          </w:tcPr>
          <w:p w14:paraId="025EB803" w14:textId="2F593AD4" w:rsidR="006D1B5E" w:rsidRPr="00614F7C" w:rsidRDefault="006D1B5E" w:rsidP="006D1B5E">
            <w:pPr>
              <w:pStyle w:val="USBodyText"/>
              <w:rPr>
                <w:b/>
              </w:rPr>
            </w:pPr>
            <w:r>
              <w:rPr>
                <w:b/>
              </w:rPr>
              <w:t>8.</w:t>
            </w:r>
            <w:r w:rsidRPr="00614F7C">
              <w:rPr>
                <w:b/>
              </w:rPr>
              <w:t>5.</w:t>
            </w:r>
            <w:r>
              <w:rPr>
                <w:b/>
              </w:rPr>
              <w:t>5</w:t>
            </w:r>
          </w:p>
        </w:tc>
        <w:tc>
          <w:tcPr>
            <w:tcW w:w="2507" w:type="pct"/>
          </w:tcPr>
          <w:p w14:paraId="06C5FD25" w14:textId="77777777" w:rsidR="006D1B5E" w:rsidRPr="00614F7C" w:rsidRDefault="006D1B5E" w:rsidP="006D1B5E">
            <w:pPr>
              <w:pStyle w:val="USBodyText"/>
              <w:rPr>
                <w:b/>
                <w:u w:val="single"/>
              </w:rPr>
            </w:pPr>
            <w:r w:rsidRPr="00614F7C">
              <w:rPr>
                <w:b/>
                <w:u w:val="single"/>
              </w:rPr>
              <w:t>Package Boiler(s)</w:t>
            </w:r>
          </w:p>
        </w:tc>
        <w:tc>
          <w:tcPr>
            <w:tcW w:w="741" w:type="pct"/>
            <w:shd w:val="clear" w:color="auto" w:fill="auto"/>
          </w:tcPr>
          <w:p w14:paraId="748D34CE" w14:textId="77777777" w:rsidR="006D1B5E" w:rsidRPr="00614F7C" w:rsidRDefault="006D1B5E" w:rsidP="006D1B5E">
            <w:pPr>
              <w:pStyle w:val="USBodyText"/>
            </w:pPr>
          </w:p>
        </w:tc>
        <w:tc>
          <w:tcPr>
            <w:tcW w:w="1308" w:type="pct"/>
            <w:gridSpan w:val="3"/>
            <w:shd w:val="clear" w:color="auto" w:fill="auto"/>
          </w:tcPr>
          <w:p w14:paraId="682FB4CA" w14:textId="77777777" w:rsidR="006D1B5E" w:rsidRPr="00614F7C" w:rsidRDefault="006D1B5E" w:rsidP="006D1B5E">
            <w:pPr>
              <w:pStyle w:val="USBodyText"/>
            </w:pPr>
          </w:p>
        </w:tc>
      </w:tr>
      <w:tr w:rsidR="006D1B5E" w:rsidRPr="00614F7C" w14:paraId="179DE8AD" w14:textId="77777777" w:rsidTr="00D379FB">
        <w:trPr>
          <w:cantSplit/>
        </w:trPr>
        <w:tc>
          <w:tcPr>
            <w:tcW w:w="444" w:type="pct"/>
          </w:tcPr>
          <w:p w14:paraId="36BF792F" w14:textId="77777777" w:rsidR="006D1B5E" w:rsidRPr="00614F7C" w:rsidRDefault="006D1B5E" w:rsidP="006D1B5E">
            <w:pPr>
              <w:pStyle w:val="USBodyText"/>
            </w:pPr>
          </w:p>
        </w:tc>
        <w:tc>
          <w:tcPr>
            <w:tcW w:w="2507" w:type="pct"/>
          </w:tcPr>
          <w:p w14:paraId="6A98CC6D" w14:textId="612F6FD3" w:rsidR="006D1B5E" w:rsidRPr="00614F7C" w:rsidRDefault="006D1B5E" w:rsidP="006D1B5E">
            <w:pPr>
              <w:pStyle w:val="USBullet2"/>
            </w:pPr>
            <w:r w:rsidRPr="00614F7C">
              <w:t>Manufacturer</w:t>
            </w:r>
          </w:p>
        </w:tc>
        <w:tc>
          <w:tcPr>
            <w:tcW w:w="741" w:type="pct"/>
            <w:shd w:val="clear" w:color="auto" w:fill="auto"/>
          </w:tcPr>
          <w:p w14:paraId="02E74EF6" w14:textId="77777777" w:rsidR="006D1B5E" w:rsidRPr="00614F7C" w:rsidRDefault="006D1B5E" w:rsidP="006D1B5E">
            <w:pPr>
              <w:pStyle w:val="USBodyText"/>
            </w:pPr>
          </w:p>
        </w:tc>
        <w:tc>
          <w:tcPr>
            <w:tcW w:w="1308" w:type="pct"/>
            <w:gridSpan w:val="3"/>
            <w:shd w:val="clear" w:color="auto" w:fill="auto"/>
          </w:tcPr>
          <w:p w14:paraId="7ECCF347" w14:textId="77777777" w:rsidR="006D1B5E" w:rsidRPr="00614F7C" w:rsidRDefault="006D1B5E" w:rsidP="006D1B5E">
            <w:pPr>
              <w:pStyle w:val="USBodyText"/>
            </w:pPr>
          </w:p>
        </w:tc>
      </w:tr>
      <w:tr w:rsidR="006D1B5E" w:rsidRPr="00614F7C" w14:paraId="6097AA80" w14:textId="77777777" w:rsidTr="00D379FB">
        <w:trPr>
          <w:cantSplit/>
        </w:trPr>
        <w:tc>
          <w:tcPr>
            <w:tcW w:w="444" w:type="pct"/>
          </w:tcPr>
          <w:p w14:paraId="1FF40566" w14:textId="77777777" w:rsidR="006D1B5E" w:rsidRPr="00614F7C" w:rsidRDefault="006D1B5E" w:rsidP="006D1B5E">
            <w:pPr>
              <w:pStyle w:val="USBodyText"/>
            </w:pPr>
          </w:p>
        </w:tc>
        <w:tc>
          <w:tcPr>
            <w:tcW w:w="2507" w:type="pct"/>
          </w:tcPr>
          <w:p w14:paraId="6F7FD7A5" w14:textId="2186A195" w:rsidR="006D1B5E" w:rsidRPr="00614F7C" w:rsidRDefault="006D1B5E" w:rsidP="006D1B5E">
            <w:pPr>
              <w:pStyle w:val="USBullet2"/>
            </w:pPr>
            <w:r w:rsidRPr="00614F7C">
              <w:t xml:space="preserve">Capacity </w:t>
            </w:r>
          </w:p>
        </w:tc>
        <w:tc>
          <w:tcPr>
            <w:tcW w:w="741" w:type="pct"/>
            <w:shd w:val="clear" w:color="auto" w:fill="auto"/>
          </w:tcPr>
          <w:p w14:paraId="1680BA9F" w14:textId="77777777" w:rsidR="006D1B5E" w:rsidRPr="00614F7C" w:rsidRDefault="006D1B5E" w:rsidP="006D1B5E">
            <w:pPr>
              <w:pStyle w:val="USBodyText"/>
            </w:pPr>
          </w:p>
        </w:tc>
        <w:tc>
          <w:tcPr>
            <w:tcW w:w="1308" w:type="pct"/>
            <w:gridSpan w:val="3"/>
            <w:shd w:val="clear" w:color="auto" w:fill="auto"/>
          </w:tcPr>
          <w:p w14:paraId="63842BF8" w14:textId="77777777" w:rsidR="006D1B5E" w:rsidRPr="00614F7C" w:rsidRDefault="006D1B5E" w:rsidP="006D1B5E">
            <w:pPr>
              <w:pStyle w:val="USBodyText"/>
            </w:pPr>
          </w:p>
        </w:tc>
      </w:tr>
      <w:tr w:rsidR="006D1B5E" w:rsidRPr="00614F7C" w14:paraId="3B99A4A9" w14:textId="77777777" w:rsidTr="00D379FB">
        <w:trPr>
          <w:cantSplit/>
        </w:trPr>
        <w:tc>
          <w:tcPr>
            <w:tcW w:w="444" w:type="pct"/>
          </w:tcPr>
          <w:p w14:paraId="66C482C4" w14:textId="77777777" w:rsidR="006D1B5E" w:rsidRPr="00614F7C" w:rsidRDefault="006D1B5E" w:rsidP="006D1B5E">
            <w:pPr>
              <w:pStyle w:val="USBodyText"/>
            </w:pPr>
          </w:p>
        </w:tc>
        <w:tc>
          <w:tcPr>
            <w:tcW w:w="2507" w:type="pct"/>
          </w:tcPr>
          <w:p w14:paraId="1BD979A3" w14:textId="57F75763" w:rsidR="006D1B5E" w:rsidRPr="00614F7C" w:rsidRDefault="006D1B5E" w:rsidP="006D1B5E">
            <w:pPr>
              <w:pStyle w:val="USBullet2"/>
            </w:pPr>
            <w:r w:rsidRPr="00614F7C">
              <w:t>Fuel</w:t>
            </w:r>
          </w:p>
        </w:tc>
        <w:tc>
          <w:tcPr>
            <w:tcW w:w="741" w:type="pct"/>
            <w:shd w:val="clear" w:color="auto" w:fill="auto"/>
          </w:tcPr>
          <w:p w14:paraId="011C334B" w14:textId="77777777" w:rsidR="006D1B5E" w:rsidRPr="00614F7C" w:rsidRDefault="006D1B5E" w:rsidP="006D1B5E">
            <w:pPr>
              <w:pStyle w:val="USBodyText"/>
            </w:pPr>
          </w:p>
        </w:tc>
        <w:tc>
          <w:tcPr>
            <w:tcW w:w="1308" w:type="pct"/>
            <w:gridSpan w:val="3"/>
            <w:shd w:val="clear" w:color="auto" w:fill="auto"/>
          </w:tcPr>
          <w:p w14:paraId="31E865E4" w14:textId="77777777" w:rsidR="006D1B5E" w:rsidRPr="00614F7C" w:rsidRDefault="006D1B5E" w:rsidP="006D1B5E">
            <w:pPr>
              <w:pStyle w:val="USBodyText"/>
            </w:pPr>
          </w:p>
        </w:tc>
      </w:tr>
      <w:tr w:rsidR="006D1B5E" w:rsidRPr="00614F7C" w14:paraId="66F1633E" w14:textId="77777777" w:rsidTr="00D379FB">
        <w:trPr>
          <w:cantSplit/>
        </w:trPr>
        <w:tc>
          <w:tcPr>
            <w:tcW w:w="444" w:type="pct"/>
          </w:tcPr>
          <w:p w14:paraId="785EF12F" w14:textId="0D32A877" w:rsidR="006D1B5E" w:rsidRPr="00614F7C" w:rsidRDefault="006D1B5E" w:rsidP="006D1B5E">
            <w:pPr>
              <w:pStyle w:val="USBodyText"/>
              <w:rPr>
                <w:b/>
              </w:rPr>
            </w:pPr>
            <w:r>
              <w:rPr>
                <w:b/>
              </w:rPr>
              <w:t>8.</w:t>
            </w:r>
            <w:r w:rsidRPr="00614F7C">
              <w:rPr>
                <w:b/>
              </w:rPr>
              <w:t>5.</w:t>
            </w:r>
            <w:r>
              <w:rPr>
                <w:b/>
              </w:rPr>
              <w:t>6</w:t>
            </w:r>
          </w:p>
        </w:tc>
        <w:tc>
          <w:tcPr>
            <w:tcW w:w="2507" w:type="pct"/>
          </w:tcPr>
          <w:p w14:paraId="6D57853E" w14:textId="457EB80D" w:rsidR="006D1B5E" w:rsidRPr="00614F7C" w:rsidRDefault="006D1B5E" w:rsidP="006D1B5E">
            <w:pPr>
              <w:pStyle w:val="USBodyText"/>
            </w:pPr>
            <w:r w:rsidRPr="00614F7C">
              <w:rPr>
                <w:b/>
                <w:u w:val="single"/>
              </w:rPr>
              <w:t xml:space="preserve">Water Treatment Plant </w:t>
            </w:r>
          </w:p>
        </w:tc>
        <w:tc>
          <w:tcPr>
            <w:tcW w:w="741" w:type="pct"/>
          </w:tcPr>
          <w:p w14:paraId="519F8E63" w14:textId="77777777" w:rsidR="006D1B5E" w:rsidRPr="00614F7C" w:rsidRDefault="006D1B5E" w:rsidP="006D1B5E">
            <w:pPr>
              <w:pStyle w:val="USBodyText"/>
            </w:pPr>
          </w:p>
        </w:tc>
        <w:tc>
          <w:tcPr>
            <w:tcW w:w="1308" w:type="pct"/>
            <w:gridSpan w:val="3"/>
          </w:tcPr>
          <w:p w14:paraId="71265756" w14:textId="77777777" w:rsidR="006D1B5E" w:rsidRPr="00614F7C" w:rsidRDefault="006D1B5E" w:rsidP="006D1B5E">
            <w:pPr>
              <w:pStyle w:val="USBodyText"/>
            </w:pPr>
          </w:p>
        </w:tc>
      </w:tr>
      <w:tr w:rsidR="006D1B5E" w:rsidRPr="00614F7C" w14:paraId="3E44DD82" w14:textId="77777777" w:rsidTr="00D379FB">
        <w:trPr>
          <w:cantSplit/>
        </w:trPr>
        <w:tc>
          <w:tcPr>
            <w:tcW w:w="444" w:type="pct"/>
          </w:tcPr>
          <w:p w14:paraId="55793C08" w14:textId="77777777" w:rsidR="006D1B5E" w:rsidRPr="00614F7C" w:rsidRDefault="006D1B5E" w:rsidP="006D1B5E">
            <w:pPr>
              <w:pStyle w:val="USBodyText"/>
              <w:rPr>
                <w:b/>
              </w:rPr>
            </w:pPr>
          </w:p>
        </w:tc>
        <w:tc>
          <w:tcPr>
            <w:tcW w:w="2507" w:type="pct"/>
          </w:tcPr>
          <w:p w14:paraId="2700D813" w14:textId="77777777" w:rsidR="006D1B5E" w:rsidRPr="00614F7C" w:rsidRDefault="006D1B5E" w:rsidP="006D1B5E">
            <w:pPr>
              <w:pStyle w:val="USBodyText"/>
            </w:pPr>
            <w:r w:rsidRPr="00614F7C">
              <w:rPr>
                <w:u w:val="single"/>
              </w:rPr>
              <w:t>Primary Treatment</w:t>
            </w:r>
            <w:r w:rsidRPr="00614F7C">
              <w:t>:</w:t>
            </w:r>
          </w:p>
        </w:tc>
        <w:tc>
          <w:tcPr>
            <w:tcW w:w="741" w:type="pct"/>
          </w:tcPr>
          <w:p w14:paraId="666E0A38" w14:textId="77777777" w:rsidR="006D1B5E" w:rsidRPr="00614F7C" w:rsidRDefault="006D1B5E" w:rsidP="006D1B5E">
            <w:pPr>
              <w:pStyle w:val="USBodyText"/>
            </w:pPr>
          </w:p>
        </w:tc>
        <w:tc>
          <w:tcPr>
            <w:tcW w:w="1308" w:type="pct"/>
            <w:gridSpan w:val="3"/>
          </w:tcPr>
          <w:p w14:paraId="268B04D3" w14:textId="77777777" w:rsidR="006D1B5E" w:rsidRPr="00614F7C" w:rsidRDefault="006D1B5E" w:rsidP="006D1B5E">
            <w:pPr>
              <w:pStyle w:val="USBodyText"/>
            </w:pPr>
          </w:p>
        </w:tc>
      </w:tr>
      <w:tr w:rsidR="006D1B5E" w:rsidRPr="00614F7C" w14:paraId="3ADD9242" w14:textId="77777777" w:rsidTr="00D379FB">
        <w:trPr>
          <w:cantSplit/>
        </w:trPr>
        <w:tc>
          <w:tcPr>
            <w:tcW w:w="444" w:type="pct"/>
          </w:tcPr>
          <w:p w14:paraId="72F2894F" w14:textId="77777777" w:rsidR="006D1B5E" w:rsidRPr="00614F7C" w:rsidRDefault="006D1B5E" w:rsidP="006D1B5E">
            <w:pPr>
              <w:pStyle w:val="USBodyText"/>
              <w:rPr>
                <w:b/>
              </w:rPr>
            </w:pPr>
          </w:p>
        </w:tc>
        <w:tc>
          <w:tcPr>
            <w:tcW w:w="2507" w:type="pct"/>
          </w:tcPr>
          <w:p w14:paraId="5D8A87AB" w14:textId="77777777" w:rsidR="006D1B5E" w:rsidRPr="00614F7C" w:rsidRDefault="006D1B5E" w:rsidP="006D1B5E">
            <w:pPr>
              <w:pStyle w:val="USBullet2"/>
            </w:pPr>
            <w:r w:rsidRPr="00614F7C">
              <w:t>Manufacturer</w:t>
            </w:r>
          </w:p>
        </w:tc>
        <w:tc>
          <w:tcPr>
            <w:tcW w:w="741" w:type="pct"/>
          </w:tcPr>
          <w:p w14:paraId="2683A196" w14:textId="77777777" w:rsidR="006D1B5E" w:rsidRPr="00614F7C" w:rsidRDefault="006D1B5E" w:rsidP="006D1B5E">
            <w:pPr>
              <w:pStyle w:val="USBodyText"/>
            </w:pPr>
          </w:p>
        </w:tc>
        <w:tc>
          <w:tcPr>
            <w:tcW w:w="1308" w:type="pct"/>
            <w:gridSpan w:val="3"/>
          </w:tcPr>
          <w:p w14:paraId="22DAB1A3" w14:textId="77777777" w:rsidR="006D1B5E" w:rsidRPr="00614F7C" w:rsidRDefault="006D1B5E" w:rsidP="006D1B5E">
            <w:pPr>
              <w:pStyle w:val="USBodyText"/>
            </w:pPr>
          </w:p>
        </w:tc>
      </w:tr>
      <w:tr w:rsidR="006D1B5E" w:rsidRPr="00614F7C" w14:paraId="7B260848" w14:textId="77777777" w:rsidTr="00D379FB">
        <w:trPr>
          <w:cantSplit/>
        </w:trPr>
        <w:tc>
          <w:tcPr>
            <w:tcW w:w="444" w:type="pct"/>
          </w:tcPr>
          <w:p w14:paraId="6140B1DC" w14:textId="77777777" w:rsidR="006D1B5E" w:rsidRPr="00614F7C" w:rsidRDefault="006D1B5E" w:rsidP="006D1B5E">
            <w:pPr>
              <w:pStyle w:val="USBodyText"/>
              <w:rPr>
                <w:b/>
              </w:rPr>
            </w:pPr>
          </w:p>
        </w:tc>
        <w:tc>
          <w:tcPr>
            <w:tcW w:w="2507" w:type="pct"/>
          </w:tcPr>
          <w:p w14:paraId="09F4347E" w14:textId="77777777" w:rsidR="006D1B5E" w:rsidRPr="00614F7C" w:rsidRDefault="006D1B5E" w:rsidP="006D1B5E">
            <w:pPr>
              <w:pStyle w:val="USBullet2"/>
            </w:pPr>
            <w:r w:rsidRPr="00614F7C">
              <w:t>Type</w:t>
            </w:r>
          </w:p>
        </w:tc>
        <w:tc>
          <w:tcPr>
            <w:tcW w:w="741" w:type="pct"/>
          </w:tcPr>
          <w:p w14:paraId="788E8B01" w14:textId="77777777" w:rsidR="006D1B5E" w:rsidRPr="00614F7C" w:rsidRDefault="006D1B5E" w:rsidP="006D1B5E">
            <w:pPr>
              <w:pStyle w:val="USBodyText"/>
            </w:pPr>
          </w:p>
        </w:tc>
        <w:tc>
          <w:tcPr>
            <w:tcW w:w="1308" w:type="pct"/>
            <w:gridSpan w:val="3"/>
          </w:tcPr>
          <w:p w14:paraId="0F779F46" w14:textId="77777777" w:rsidR="006D1B5E" w:rsidRPr="00614F7C" w:rsidRDefault="006D1B5E" w:rsidP="006D1B5E">
            <w:pPr>
              <w:pStyle w:val="USBodyText"/>
            </w:pPr>
          </w:p>
        </w:tc>
      </w:tr>
      <w:tr w:rsidR="006D1B5E" w:rsidRPr="00614F7C" w14:paraId="4FD343A2" w14:textId="77777777" w:rsidTr="00D379FB">
        <w:trPr>
          <w:cantSplit/>
        </w:trPr>
        <w:tc>
          <w:tcPr>
            <w:tcW w:w="444" w:type="pct"/>
          </w:tcPr>
          <w:p w14:paraId="7D18B9C6" w14:textId="77777777" w:rsidR="006D1B5E" w:rsidRPr="00614F7C" w:rsidRDefault="006D1B5E" w:rsidP="006D1B5E">
            <w:pPr>
              <w:pStyle w:val="USBodyText"/>
              <w:rPr>
                <w:b/>
              </w:rPr>
            </w:pPr>
          </w:p>
        </w:tc>
        <w:tc>
          <w:tcPr>
            <w:tcW w:w="2507" w:type="pct"/>
          </w:tcPr>
          <w:p w14:paraId="389BD871" w14:textId="77777777" w:rsidR="006D1B5E" w:rsidRPr="00614F7C" w:rsidRDefault="006D1B5E" w:rsidP="006D1B5E">
            <w:pPr>
              <w:pStyle w:val="USBullet2"/>
            </w:pPr>
            <w:r w:rsidRPr="00614F7C">
              <w:t>Number of streams</w:t>
            </w:r>
          </w:p>
        </w:tc>
        <w:tc>
          <w:tcPr>
            <w:tcW w:w="741" w:type="pct"/>
          </w:tcPr>
          <w:p w14:paraId="4DCB361A" w14:textId="77777777" w:rsidR="006D1B5E" w:rsidRPr="00614F7C" w:rsidRDefault="006D1B5E" w:rsidP="006D1B5E">
            <w:pPr>
              <w:pStyle w:val="USBodyText"/>
            </w:pPr>
          </w:p>
        </w:tc>
        <w:tc>
          <w:tcPr>
            <w:tcW w:w="1308" w:type="pct"/>
            <w:gridSpan w:val="3"/>
          </w:tcPr>
          <w:p w14:paraId="07E74F20" w14:textId="77777777" w:rsidR="006D1B5E" w:rsidRPr="00614F7C" w:rsidRDefault="006D1B5E" w:rsidP="006D1B5E">
            <w:pPr>
              <w:pStyle w:val="USBodyText"/>
            </w:pPr>
          </w:p>
        </w:tc>
      </w:tr>
      <w:tr w:rsidR="006D1B5E" w:rsidRPr="00614F7C" w14:paraId="2018013A" w14:textId="77777777" w:rsidTr="00D379FB">
        <w:trPr>
          <w:cantSplit/>
        </w:trPr>
        <w:tc>
          <w:tcPr>
            <w:tcW w:w="444" w:type="pct"/>
          </w:tcPr>
          <w:p w14:paraId="76D682DA" w14:textId="77777777" w:rsidR="006D1B5E" w:rsidRPr="00614F7C" w:rsidRDefault="006D1B5E" w:rsidP="006D1B5E">
            <w:pPr>
              <w:pStyle w:val="USBodyText"/>
              <w:rPr>
                <w:b/>
              </w:rPr>
            </w:pPr>
          </w:p>
        </w:tc>
        <w:tc>
          <w:tcPr>
            <w:tcW w:w="2507" w:type="pct"/>
          </w:tcPr>
          <w:p w14:paraId="1E66DFB5" w14:textId="77777777" w:rsidR="006D1B5E" w:rsidRPr="00614F7C" w:rsidRDefault="006D1B5E" w:rsidP="006D1B5E">
            <w:pPr>
              <w:pStyle w:val="USBullet2"/>
            </w:pPr>
            <w:r w:rsidRPr="00614F7C">
              <w:t>Rated capacity of each stream</w:t>
            </w:r>
          </w:p>
        </w:tc>
        <w:tc>
          <w:tcPr>
            <w:tcW w:w="741" w:type="pct"/>
          </w:tcPr>
          <w:p w14:paraId="6BA0D5A1" w14:textId="2C9E9C8A" w:rsidR="006D1B5E" w:rsidRPr="00614F7C" w:rsidRDefault="006D1B5E" w:rsidP="006D1B5E">
            <w:pPr>
              <w:pStyle w:val="USBodyText"/>
            </w:pPr>
            <w:r>
              <w:t>gpm</w:t>
            </w:r>
          </w:p>
        </w:tc>
        <w:tc>
          <w:tcPr>
            <w:tcW w:w="1308" w:type="pct"/>
            <w:gridSpan w:val="3"/>
          </w:tcPr>
          <w:p w14:paraId="14306825" w14:textId="77777777" w:rsidR="006D1B5E" w:rsidRPr="00614F7C" w:rsidRDefault="006D1B5E" w:rsidP="006D1B5E">
            <w:pPr>
              <w:pStyle w:val="USBodyText"/>
            </w:pPr>
          </w:p>
        </w:tc>
      </w:tr>
      <w:tr w:rsidR="006D1B5E" w:rsidRPr="00614F7C" w14:paraId="12BF08AB" w14:textId="77777777" w:rsidTr="00D379FB">
        <w:trPr>
          <w:cantSplit/>
        </w:trPr>
        <w:tc>
          <w:tcPr>
            <w:tcW w:w="444" w:type="pct"/>
          </w:tcPr>
          <w:p w14:paraId="25BB7954" w14:textId="77777777" w:rsidR="006D1B5E" w:rsidRPr="00614F7C" w:rsidRDefault="006D1B5E" w:rsidP="006D1B5E">
            <w:pPr>
              <w:pStyle w:val="USBodyText"/>
            </w:pPr>
          </w:p>
        </w:tc>
        <w:tc>
          <w:tcPr>
            <w:tcW w:w="2507" w:type="pct"/>
          </w:tcPr>
          <w:p w14:paraId="242A576C" w14:textId="71619FB4" w:rsidR="006D1B5E" w:rsidRPr="00614F7C" w:rsidRDefault="006D1B5E" w:rsidP="006D1B5E">
            <w:pPr>
              <w:pStyle w:val="USBodyText"/>
              <w:rPr>
                <w:u w:val="single"/>
              </w:rPr>
            </w:pPr>
            <w:r w:rsidRPr="00614F7C">
              <w:rPr>
                <w:u w:val="single"/>
              </w:rPr>
              <w:t>Demineralized Water Treatment</w:t>
            </w:r>
          </w:p>
        </w:tc>
        <w:tc>
          <w:tcPr>
            <w:tcW w:w="741" w:type="pct"/>
          </w:tcPr>
          <w:p w14:paraId="07687DCA" w14:textId="77777777" w:rsidR="006D1B5E" w:rsidRPr="00614F7C" w:rsidRDefault="006D1B5E" w:rsidP="006D1B5E">
            <w:pPr>
              <w:pStyle w:val="USBodyText"/>
            </w:pPr>
          </w:p>
        </w:tc>
        <w:tc>
          <w:tcPr>
            <w:tcW w:w="1308" w:type="pct"/>
            <w:gridSpan w:val="3"/>
          </w:tcPr>
          <w:p w14:paraId="4EAE60A9" w14:textId="77777777" w:rsidR="006D1B5E" w:rsidRPr="00614F7C" w:rsidRDefault="006D1B5E" w:rsidP="006D1B5E">
            <w:pPr>
              <w:pStyle w:val="USBodyText"/>
            </w:pPr>
          </w:p>
        </w:tc>
      </w:tr>
      <w:tr w:rsidR="006D1B5E" w:rsidRPr="00614F7C" w14:paraId="005D5443" w14:textId="77777777" w:rsidTr="00D379FB">
        <w:trPr>
          <w:cantSplit/>
        </w:trPr>
        <w:tc>
          <w:tcPr>
            <w:tcW w:w="444" w:type="pct"/>
          </w:tcPr>
          <w:p w14:paraId="45BC305C" w14:textId="77777777" w:rsidR="006D1B5E" w:rsidRPr="00614F7C" w:rsidRDefault="006D1B5E" w:rsidP="006D1B5E">
            <w:pPr>
              <w:pStyle w:val="USBodyText"/>
            </w:pPr>
          </w:p>
        </w:tc>
        <w:tc>
          <w:tcPr>
            <w:tcW w:w="2507" w:type="pct"/>
          </w:tcPr>
          <w:p w14:paraId="5F9801A7" w14:textId="77777777" w:rsidR="006D1B5E" w:rsidRPr="00614F7C" w:rsidRDefault="006D1B5E" w:rsidP="006D1B5E">
            <w:pPr>
              <w:pStyle w:val="USBodyText"/>
            </w:pPr>
            <w:r w:rsidRPr="00614F7C">
              <w:t>a.  Manufacturer</w:t>
            </w:r>
          </w:p>
        </w:tc>
        <w:tc>
          <w:tcPr>
            <w:tcW w:w="741" w:type="pct"/>
          </w:tcPr>
          <w:p w14:paraId="65844167" w14:textId="77777777" w:rsidR="006D1B5E" w:rsidRPr="00614F7C" w:rsidRDefault="006D1B5E" w:rsidP="006D1B5E">
            <w:pPr>
              <w:pStyle w:val="USBodyText"/>
            </w:pPr>
          </w:p>
        </w:tc>
        <w:tc>
          <w:tcPr>
            <w:tcW w:w="1308" w:type="pct"/>
            <w:gridSpan w:val="3"/>
          </w:tcPr>
          <w:p w14:paraId="1DCDEF2D" w14:textId="77777777" w:rsidR="006D1B5E" w:rsidRPr="00614F7C" w:rsidRDefault="006D1B5E" w:rsidP="006D1B5E">
            <w:pPr>
              <w:pStyle w:val="USBodyText"/>
            </w:pPr>
          </w:p>
        </w:tc>
      </w:tr>
      <w:tr w:rsidR="006D1B5E" w:rsidRPr="00614F7C" w14:paraId="6831FFB9" w14:textId="77777777" w:rsidTr="00D379FB">
        <w:trPr>
          <w:cantSplit/>
        </w:trPr>
        <w:tc>
          <w:tcPr>
            <w:tcW w:w="444" w:type="pct"/>
          </w:tcPr>
          <w:p w14:paraId="177649B0" w14:textId="77777777" w:rsidR="006D1B5E" w:rsidRPr="00614F7C" w:rsidRDefault="006D1B5E" w:rsidP="006D1B5E">
            <w:pPr>
              <w:pStyle w:val="USBodyText"/>
            </w:pPr>
          </w:p>
        </w:tc>
        <w:tc>
          <w:tcPr>
            <w:tcW w:w="2507" w:type="pct"/>
          </w:tcPr>
          <w:p w14:paraId="2FF59305" w14:textId="77777777" w:rsidR="006D1B5E" w:rsidRPr="00614F7C" w:rsidRDefault="006D1B5E" w:rsidP="006D1B5E">
            <w:pPr>
              <w:pStyle w:val="USBodyText"/>
            </w:pPr>
            <w:r w:rsidRPr="00614F7C">
              <w:t>b.  Type</w:t>
            </w:r>
          </w:p>
        </w:tc>
        <w:tc>
          <w:tcPr>
            <w:tcW w:w="741" w:type="pct"/>
          </w:tcPr>
          <w:p w14:paraId="7B1603DB" w14:textId="77777777" w:rsidR="006D1B5E" w:rsidRPr="00614F7C" w:rsidRDefault="006D1B5E" w:rsidP="006D1B5E">
            <w:pPr>
              <w:pStyle w:val="USBodyText"/>
            </w:pPr>
          </w:p>
        </w:tc>
        <w:tc>
          <w:tcPr>
            <w:tcW w:w="1308" w:type="pct"/>
            <w:gridSpan w:val="3"/>
          </w:tcPr>
          <w:p w14:paraId="169EE132" w14:textId="77777777" w:rsidR="006D1B5E" w:rsidRPr="00614F7C" w:rsidRDefault="006D1B5E" w:rsidP="006D1B5E">
            <w:pPr>
              <w:pStyle w:val="USBodyText"/>
            </w:pPr>
          </w:p>
        </w:tc>
      </w:tr>
      <w:tr w:rsidR="006D1B5E" w:rsidRPr="00614F7C" w14:paraId="5161E980" w14:textId="77777777" w:rsidTr="00D379FB">
        <w:trPr>
          <w:cantSplit/>
        </w:trPr>
        <w:tc>
          <w:tcPr>
            <w:tcW w:w="444" w:type="pct"/>
          </w:tcPr>
          <w:p w14:paraId="612C3DC3" w14:textId="77777777" w:rsidR="006D1B5E" w:rsidRPr="00614F7C" w:rsidRDefault="006D1B5E" w:rsidP="006D1B5E">
            <w:pPr>
              <w:pStyle w:val="USBodyText"/>
            </w:pPr>
          </w:p>
        </w:tc>
        <w:tc>
          <w:tcPr>
            <w:tcW w:w="2507" w:type="pct"/>
          </w:tcPr>
          <w:p w14:paraId="794A4EB5" w14:textId="77777777" w:rsidR="006D1B5E" w:rsidRPr="00614F7C" w:rsidRDefault="006D1B5E" w:rsidP="006D1B5E">
            <w:pPr>
              <w:pStyle w:val="USBodyText"/>
            </w:pPr>
            <w:r w:rsidRPr="00614F7C">
              <w:t>c.  Number of Streams</w:t>
            </w:r>
          </w:p>
        </w:tc>
        <w:tc>
          <w:tcPr>
            <w:tcW w:w="741" w:type="pct"/>
          </w:tcPr>
          <w:p w14:paraId="32BA7309" w14:textId="77777777" w:rsidR="006D1B5E" w:rsidRPr="00614F7C" w:rsidRDefault="006D1B5E" w:rsidP="006D1B5E">
            <w:pPr>
              <w:pStyle w:val="USBodyText"/>
            </w:pPr>
          </w:p>
        </w:tc>
        <w:tc>
          <w:tcPr>
            <w:tcW w:w="1308" w:type="pct"/>
            <w:gridSpan w:val="3"/>
          </w:tcPr>
          <w:p w14:paraId="35DBEEB8" w14:textId="77777777" w:rsidR="006D1B5E" w:rsidRPr="00614F7C" w:rsidRDefault="006D1B5E" w:rsidP="006D1B5E">
            <w:pPr>
              <w:pStyle w:val="USBodyText"/>
            </w:pPr>
          </w:p>
        </w:tc>
      </w:tr>
      <w:tr w:rsidR="006D1B5E" w:rsidRPr="00614F7C" w14:paraId="55BF1D80" w14:textId="77777777" w:rsidTr="00D379FB">
        <w:trPr>
          <w:cantSplit/>
        </w:trPr>
        <w:tc>
          <w:tcPr>
            <w:tcW w:w="444" w:type="pct"/>
          </w:tcPr>
          <w:p w14:paraId="3447B97A" w14:textId="77777777" w:rsidR="006D1B5E" w:rsidRPr="00614F7C" w:rsidRDefault="006D1B5E" w:rsidP="006D1B5E">
            <w:pPr>
              <w:pStyle w:val="USBodyText"/>
            </w:pPr>
          </w:p>
        </w:tc>
        <w:tc>
          <w:tcPr>
            <w:tcW w:w="2507" w:type="pct"/>
          </w:tcPr>
          <w:p w14:paraId="3EA35F54" w14:textId="77777777" w:rsidR="006D1B5E" w:rsidRPr="00614F7C" w:rsidRDefault="006D1B5E" w:rsidP="006D1B5E">
            <w:pPr>
              <w:pStyle w:val="USBodyText"/>
            </w:pPr>
            <w:r w:rsidRPr="00614F7C">
              <w:t>d.  Rated Capacity of Each Stream</w:t>
            </w:r>
          </w:p>
        </w:tc>
        <w:tc>
          <w:tcPr>
            <w:tcW w:w="741" w:type="pct"/>
          </w:tcPr>
          <w:p w14:paraId="1C8CE379" w14:textId="3452F186" w:rsidR="006D1B5E" w:rsidRPr="00614F7C" w:rsidRDefault="006D1B5E" w:rsidP="006D1B5E">
            <w:pPr>
              <w:pStyle w:val="USBodyText"/>
            </w:pPr>
            <w:r>
              <w:t>gpm</w:t>
            </w:r>
          </w:p>
        </w:tc>
        <w:tc>
          <w:tcPr>
            <w:tcW w:w="1308" w:type="pct"/>
            <w:gridSpan w:val="3"/>
          </w:tcPr>
          <w:p w14:paraId="63FF5725" w14:textId="77777777" w:rsidR="006D1B5E" w:rsidRPr="00614F7C" w:rsidRDefault="006D1B5E" w:rsidP="006D1B5E">
            <w:pPr>
              <w:pStyle w:val="USBodyText"/>
            </w:pPr>
          </w:p>
        </w:tc>
      </w:tr>
      <w:tr w:rsidR="006D1B5E" w:rsidRPr="00614F7C" w14:paraId="481E052C" w14:textId="77777777" w:rsidTr="00D379FB">
        <w:trPr>
          <w:cantSplit/>
        </w:trPr>
        <w:tc>
          <w:tcPr>
            <w:tcW w:w="444" w:type="pct"/>
          </w:tcPr>
          <w:p w14:paraId="1FDBA965" w14:textId="6B75A1B6" w:rsidR="006D1B5E" w:rsidRPr="00614F7C" w:rsidRDefault="006D1B5E" w:rsidP="006D1B5E">
            <w:pPr>
              <w:pStyle w:val="USBodyText"/>
              <w:rPr>
                <w:b/>
              </w:rPr>
            </w:pPr>
            <w:r>
              <w:rPr>
                <w:b/>
              </w:rPr>
              <w:t>8.</w:t>
            </w:r>
            <w:r w:rsidRPr="00614F7C">
              <w:rPr>
                <w:b/>
              </w:rPr>
              <w:t>5.</w:t>
            </w:r>
            <w:r>
              <w:rPr>
                <w:b/>
              </w:rPr>
              <w:t>7</w:t>
            </w:r>
          </w:p>
        </w:tc>
        <w:tc>
          <w:tcPr>
            <w:tcW w:w="2507" w:type="pct"/>
          </w:tcPr>
          <w:p w14:paraId="48FE3EC3" w14:textId="77777777" w:rsidR="006D1B5E" w:rsidRPr="00614F7C" w:rsidRDefault="006D1B5E" w:rsidP="006D1B5E">
            <w:pPr>
              <w:pStyle w:val="USBodyText"/>
              <w:rPr>
                <w:b/>
                <w:u w:val="single"/>
              </w:rPr>
            </w:pPr>
            <w:r w:rsidRPr="00614F7C">
              <w:rPr>
                <w:b/>
                <w:u w:val="single"/>
              </w:rPr>
              <w:t>Storage Tanks</w:t>
            </w:r>
          </w:p>
        </w:tc>
        <w:tc>
          <w:tcPr>
            <w:tcW w:w="741" w:type="pct"/>
          </w:tcPr>
          <w:p w14:paraId="5CBAAC15" w14:textId="77777777" w:rsidR="006D1B5E" w:rsidRPr="00614F7C" w:rsidRDefault="006D1B5E" w:rsidP="006D1B5E">
            <w:pPr>
              <w:pStyle w:val="USBodyText"/>
            </w:pPr>
          </w:p>
        </w:tc>
        <w:tc>
          <w:tcPr>
            <w:tcW w:w="1308" w:type="pct"/>
            <w:gridSpan w:val="3"/>
          </w:tcPr>
          <w:p w14:paraId="00689B64" w14:textId="77777777" w:rsidR="006D1B5E" w:rsidRPr="00614F7C" w:rsidRDefault="006D1B5E" w:rsidP="006D1B5E">
            <w:pPr>
              <w:pStyle w:val="USBodyText"/>
            </w:pPr>
          </w:p>
        </w:tc>
      </w:tr>
      <w:tr w:rsidR="006D1B5E" w:rsidRPr="00614F7C" w14:paraId="29747FB2" w14:textId="77777777" w:rsidTr="00D379FB">
        <w:trPr>
          <w:cantSplit/>
        </w:trPr>
        <w:tc>
          <w:tcPr>
            <w:tcW w:w="444" w:type="pct"/>
          </w:tcPr>
          <w:p w14:paraId="42B94B84" w14:textId="77777777" w:rsidR="006D1B5E" w:rsidRPr="00614F7C" w:rsidRDefault="006D1B5E" w:rsidP="006D1B5E">
            <w:pPr>
              <w:pStyle w:val="USBodyText"/>
            </w:pPr>
          </w:p>
        </w:tc>
        <w:tc>
          <w:tcPr>
            <w:tcW w:w="2507" w:type="pct"/>
          </w:tcPr>
          <w:p w14:paraId="5992E9B5" w14:textId="77777777" w:rsidR="006D1B5E" w:rsidRPr="00614F7C" w:rsidRDefault="006D1B5E" w:rsidP="006D1B5E">
            <w:pPr>
              <w:pStyle w:val="USBodyText"/>
              <w:numPr>
                <w:ilvl w:val="0"/>
                <w:numId w:val="42"/>
              </w:numPr>
            </w:pPr>
            <w:r w:rsidRPr="00614F7C">
              <w:t>Raw Water - Number and Capacity</w:t>
            </w:r>
          </w:p>
        </w:tc>
        <w:tc>
          <w:tcPr>
            <w:tcW w:w="741" w:type="pct"/>
          </w:tcPr>
          <w:p w14:paraId="741CAE06" w14:textId="364BC70B" w:rsidR="006D1B5E" w:rsidRPr="00614F7C" w:rsidRDefault="006D1B5E" w:rsidP="006D1B5E">
            <w:pPr>
              <w:pStyle w:val="USBodyText"/>
            </w:pPr>
            <w:r>
              <w:t>T/gallons</w:t>
            </w:r>
          </w:p>
        </w:tc>
        <w:tc>
          <w:tcPr>
            <w:tcW w:w="1308" w:type="pct"/>
            <w:gridSpan w:val="3"/>
          </w:tcPr>
          <w:p w14:paraId="0B4D2441" w14:textId="77777777" w:rsidR="006D1B5E" w:rsidRPr="00614F7C" w:rsidRDefault="006D1B5E" w:rsidP="006D1B5E">
            <w:pPr>
              <w:pStyle w:val="USBodyText"/>
            </w:pPr>
          </w:p>
        </w:tc>
      </w:tr>
      <w:tr w:rsidR="006D1B5E" w:rsidRPr="00614F7C" w14:paraId="2E1DA7ED" w14:textId="77777777" w:rsidTr="00D379FB">
        <w:trPr>
          <w:cantSplit/>
        </w:trPr>
        <w:tc>
          <w:tcPr>
            <w:tcW w:w="444" w:type="pct"/>
          </w:tcPr>
          <w:p w14:paraId="75539E56" w14:textId="77777777" w:rsidR="006D1B5E" w:rsidRPr="00614F7C" w:rsidRDefault="006D1B5E" w:rsidP="006D1B5E">
            <w:pPr>
              <w:pStyle w:val="USBodyText"/>
            </w:pPr>
          </w:p>
        </w:tc>
        <w:tc>
          <w:tcPr>
            <w:tcW w:w="2507" w:type="pct"/>
          </w:tcPr>
          <w:p w14:paraId="23EE3ECF" w14:textId="516AF24A" w:rsidR="006D1B5E" w:rsidRPr="00614F7C" w:rsidRDefault="006D1B5E" w:rsidP="006D1B5E">
            <w:pPr>
              <w:pStyle w:val="USBodyText"/>
              <w:numPr>
                <w:ilvl w:val="0"/>
                <w:numId w:val="42"/>
              </w:numPr>
            </w:pPr>
            <w:r>
              <w:t>Demineraliz</w:t>
            </w:r>
            <w:r w:rsidRPr="00614F7C">
              <w:t>ed Water-Number and Capacity</w:t>
            </w:r>
          </w:p>
        </w:tc>
        <w:tc>
          <w:tcPr>
            <w:tcW w:w="741" w:type="pct"/>
          </w:tcPr>
          <w:p w14:paraId="05EC3E87" w14:textId="7AA60A20" w:rsidR="006D1B5E" w:rsidRPr="00614F7C" w:rsidRDefault="006D1B5E" w:rsidP="006D1B5E">
            <w:pPr>
              <w:pStyle w:val="USBodyText"/>
            </w:pPr>
            <w:r>
              <w:t>T/gallons</w:t>
            </w:r>
          </w:p>
        </w:tc>
        <w:tc>
          <w:tcPr>
            <w:tcW w:w="1308" w:type="pct"/>
            <w:gridSpan w:val="3"/>
          </w:tcPr>
          <w:p w14:paraId="532784C7" w14:textId="77777777" w:rsidR="006D1B5E" w:rsidRPr="00614F7C" w:rsidRDefault="006D1B5E" w:rsidP="006D1B5E">
            <w:pPr>
              <w:pStyle w:val="USBodyText"/>
            </w:pPr>
          </w:p>
        </w:tc>
      </w:tr>
      <w:tr w:rsidR="006D1B5E" w:rsidRPr="00614F7C" w14:paraId="33095AC1" w14:textId="77777777" w:rsidTr="00D379FB">
        <w:trPr>
          <w:cantSplit/>
        </w:trPr>
        <w:tc>
          <w:tcPr>
            <w:tcW w:w="444" w:type="pct"/>
          </w:tcPr>
          <w:p w14:paraId="42BFFC93" w14:textId="77777777" w:rsidR="006D1B5E" w:rsidRPr="00614F7C" w:rsidRDefault="006D1B5E" w:rsidP="006D1B5E">
            <w:pPr>
              <w:pStyle w:val="USBodyText"/>
            </w:pPr>
          </w:p>
        </w:tc>
        <w:tc>
          <w:tcPr>
            <w:tcW w:w="2507" w:type="pct"/>
          </w:tcPr>
          <w:p w14:paraId="5A496632" w14:textId="77777777" w:rsidR="006D1B5E" w:rsidRPr="00614F7C" w:rsidRDefault="006D1B5E" w:rsidP="006D1B5E">
            <w:pPr>
              <w:pStyle w:val="USBodyText"/>
              <w:numPr>
                <w:ilvl w:val="0"/>
                <w:numId w:val="42"/>
              </w:numPr>
            </w:pPr>
            <w:r w:rsidRPr="00614F7C">
              <w:t>Acid</w:t>
            </w:r>
          </w:p>
        </w:tc>
        <w:tc>
          <w:tcPr>
            <w:tcW w:w="741" w:type="pct"/>
          </w:tcPr>
          <w:p w14:paraId="4CE2815A" w14:textId="7018B146" w:rsidR="006D1B5E" w:rsidRPr="00614F7C" w:rsidRDefault="006D1B5E" w:rsidP="006D1B5E">
            <w:pPr>
              <w:pStyle w:val="USBodyText"/>
            </w:pPr>
            <w:r>
              <w:t>T/gallons</w:t>
            </w:r>
          </w:p>
        </w:tc>
        <w:tc>
          <w:tcPr>
            <w:tcW w:w="1308" w:type="pct"/>
            <w:gridSpan w:val="3"/>
          </w:tcPr>
          <w:p w14:paraId="288936D5" w14:textId="77777777" w:rsidR="006D1B5E" w:rsidRPr="00614F7C" w:rsidRDefault="006D1B5E" w:rsidP="006D1B5E">
            <w:pPr>
              <w:pStyle w:val="USBodyText"/>
            </w:pPr>
          </w:p>
        </w:tc>
      </w:tr>
      <w:tr w:rsidR="006D1B5E" w:rsidRPr="00614F7C" w14:paraId="34D6676C" w14:textId="77777777" w:rsidTr="00D379FB">
        <w:trPr>
          <w:cantSplit/>
        </w:trPr>
        <w:tc>
          <w:tcPr>
            <w:tcW w:w="444" w:type="pct"/>
          </w:tcPr>
          <w:p w14:paraId="08EB5BA2" w14:textId="77777777" w:rsidR="006D1B5E" w:rsidRPr="00614F7C" w:rsidRDefault="006D1B5E" w:rsidP="006D1B5E">
            <w:pPr>
              <w:pStyle w:val="USBodyText"/>
            </w:pPr>
          </w:p>
        </w:tc>
        <w:tc>
          <w:tcPr>
            <w:tcW w:w="2507" w:type="pct"/>
          </w:tcPr>
          <w:p w14:paraId="48270E33" w14:textId="77777777" w:rsidR="006D1B5E" w:rsidRPr="00614F7C" w:rsidRDefault="006D1B5E" w:rsidP="006D1B5E">
            <w:pPr>
              <w:pStyle w:val="USBodyText"/>
              <w:numPr>
                <w:ilvl w:val="0"/>
                <w:numId w:val="42"/>
              </w:numPr>
            </w:pPr>
            <w:r w:rsidRPr="00614F7C">
              <w:t>Caustic</w:t>
            </w:r>
          </w:p>
        </w:tc>
        <w:tc>
          <w:tcPr>
            <w:tcW w:w="741" w:type="pct"/>
          </w:tcPr>
          <w:p w14:paraId="1D5884C9" w14:textId="23435AA3" w:rsidR="006D1B5E" w:rsidRPr="00614F7C" w:rsidRDefault="006D1B5E" w:rsidP="006D1B5E">
            <w:pPr>
              <w:pStyle w:val="USBodyText"/>
            </w:pPr>
            <w:r>
              <w:t>T/gallons</w:t>
            </w:r>
          </w:p>
        </w:tc>
        <w:tc>
          <w:tcPr>
            <w:tcW w:w="1308" w:type="pct"/>
            <w:gridSpan w:val="3"/>
          </w:tcPr>
          <w:p w14:paraId="67EAC6B8" w14:textId="77777777" w:rsidR="006D1B5E" w:rsidRPr="00614F7C" w:rsidRDefault="006D1B5E" w:rsidP="006D1B5E">
            <w:pPr>
              <w:pStyle w:val="USBodyText"/>
            </w:pPr>
          </w:p>
        </w:tc>
      </w:tr>
      <w:tr w:rsidR="006D1B5E" w:rsidRPr="00614F7C" w14:paraId="4B258D8A" w14:textId="77777777" w:rsidTr="00D379FB">
        <w:trPr>
          <w:cantSplit/>
        </w:trPr>
        <w:tc>
          <w:tcPr>
            <w:tcW w:w="444" w:type="pct"/>
          </w:tcPr>
          <w:p w14:paraId="204A6743" w14:textId="77777777" w:rsidR="006D1B5E" w:rsidRPr="00614F7C" w:rsidRDefault="006D1B5E" w:rsidP="006D1B5E">
            <w:pPr>
              <w:pStyle w:val="USBodyText"/>
            </w:pPr>
          </w:p>
        </w:tc>
        <w:tc>
          <w:tcPr>
            <w:tcW w:w="2507" w:type="pct"/>
          </w:tcPr>
          <w:p w14:paraId="616844B0" w14:textId="77777777" w:rsidR="006D1B5E" w:rsidRPr="00614F7C" w:rsidRDefault="006D1B5E" w:rsidP="006D1B5E">
            <w:pPr>
              <w:pStyle w:val="USBodyText"/>
              <w:numPr>
                <w:ilvl w:val="0"/>
                <w:numId w:val="42"/>
              </w:numPr>
            </w:pPr>
            <w:r w:rsidRPr="00614F7C">
              <w:t>Fuel storage</w:t>
            </w:r>
          </w:p>
        </w:tc>
        <w:tc>
          <w:tcPr>
            <w:tcW w:w="741" w:type="pct"/>
          </w:tcPr>
          <w:p w14:paraId="7DFFC54B" w14:textId="0BE89A4A" w:rsidR="006D1B5E" w:rsidRPr="00614F7C" w:rsidRDefault="006D1B5E" w:rsidP="006D1B5E">
            <w:pPr>
              <w:pStyle w:val="USBodyText"/>
            </w:pPr>
            <w:r w:rsidRPr="00614F7C">
              <w:t>T/barrels</w:t>
            </w:r>
          </w:p>
        </w:tc>
        <w:tc>
          <w:tcPr>
            <w:tcW w:w="1308" w:type="pct"/>
            <w:gridSpan w:val="3"/>
          </w:tcPr>
          <w:p w14:paraId="5840DB2F" w14:textId="77777777" w:rsidR="006D1B5E" w:rsidRPr="00614F7C" w:rsidRDefault="006D1B5E" w:rsidP="006D1B5E">
            <w:pPr>
              <w:pStyle w:val="USBodyText"/>
            </w:pPr>
          </w:p>
        </w:tc>
      </w:tr>
      <w:tr w:rsidR="006D1B5E" w:rsidRPr="00614F7C" w14:paraId="12463EDE" w14:textId="77777777" w:rsidTr="00B41FFE">
        <w:tc>
          <w:tcPr>
            <w:tcW w:w="5000" w:type="pct"/>
            <w:gridSpan w:val="6"/>
          </w:tcPr>
          <w:p w14:paraId="4A17E8AE" w14:textId="77777777" w:rsidR="006D1B5E" w:rsidRPr="00614F7C" w:rsidRDefault="006D1B5E" w:rsidP="006D1B5E">
            <w:pPr>
              <w:pStyle w:val="USBodyText"/>
              <w:rPr>
                <w:b/>
              </w:rPr>
            </w:pPr>
          </w:p>
        </w:tc>
      </w:tr>
      <w:tr w:rsidR="006D1B5E" w:rsidRPr="00614F7C" w14:paraId="67281ABF" w14:textId="77777777" w:rsidTr="00D379FB">
        <w:tc>
          <w:tcPr>
            <w:tcW w:w="444" w:type="pct"/>
          </w:tcPr>
          <w:p w14:paraId="2BE69474" w14:textId="1AC9C412" w:rsidR="006D1B5E" w:rsidRPr="00614F7C" w:rsidRDefault="006D1B5E" w:rsidP="006D1B5E">
            <w:pPr>
              <w:pStyle w:val="USBodyText"/>
              <w:rPr>
                <w:b/>
              </w:rPr>
            </w:pPr>
            <w:r>
              <w:rPr>
                <w:b/>
              </w:rPr>
              <w:t>8.</w:t>
            </w:r>
            <w:r w:rsidRPr="00614F7C">
              <w:rPr>
                <w:b/>
              </w:rPr>
              <w:t>5.</w:t>
            </w:r>
            <w:r>
              <w:rPr>
                <w:b/>
              </w:rPr>
              <w:t>8</w:t>
            </w:r>
          </w:p>
        </w:tc>
        <w:tc>
          <w:tcPr>
            <w:tcW w:w="2507" w:type="pct"/>
          </w:tcPr>
          <w:p w14:paraId="47D9FCC2" w14:textId="77777777" w:rsidR="006D1B5E" w:rsidRPr="00614F7C" w:rsidRDefault="006D1B5E" w:rsidP="006D1B5E">
            <w:pPr>
              <w:pStyle w:val="USBodyText"/>
              <w:rPr>
                <w:b/>
              </w:rPr>
            </w:pPr>
            <w:r w:rsidRPr="00614F7C">
              <w:rPr>
                <w:b/>
                <w:u w:val="single"/>
              </w:rPr>
              <w:t>Generators &amp; Accessories</w:t>
            </w:r>
          </w:p>
        </w:tc>
        <w:tc>
          <w:tcPr>
            <w:tcW w:w="741" w:type="pct"/>
          </w:tcPr>
          <w:p w14:paraId="10C2776B" w14:textId="77777777" w:rsidR="006D1B5E" w:rsidRPr="00614F7C" w:rsidRDefault="006D1B5E" w:rsidP="006D1B5E">
            <w:pPr>
              <w:pStyle w:val="USBodyText"/>
              <w:rPr>
                <w:b/>
              </w:rPr>
            </w:pPr>
            <w:r w:rsidRPr="00614F7C">
              <w:rPr>
                <w:b/>
              </w:rPr>
              <w:t>Combustion Turbines</w:t>
            </w:r>
          </w:p>
        </w:tc>
        <w:tc>
          <w:tcPr>
            <w:tcW w:w="1308" w:type="pct"/>
            <w:gridSpan w:val="3"/>
          </w:tcPr>
          <w:p w14:paraId="3F7ADAC9" w14:textId="77777777" w:rsidR="006D1B5E" w:rsidRPr="00614F7C" w:rsidRDefault="006D1B5E" w:rsidP="006D1B5E">
            <w:pPr>
              <w:pStyle w:val="USBodyText"/>
              <w:rPr>
                <w:b/>
              </w:rPr>
            </w:pPr>
            <w:r w:rsidRPr="00614F7C">
              <w:rPr>
                <w:b/>
              </w:rPr>
              <w:t>Diesel Engines</w:t>
            </w:r>
          </w:p>
        </w:tc>
      </w:tr>
      <w:tr w:rsidR="006D1B5E" w:rsidRPr="00614F7C" w14:paraId="17709686" w14:textId="77777777" w:rsidTr="00D379FB">
        <w:tc>
          <w:tcPr>
            <w:tcW w:w="444" w:type="pct"/>
          </w:tcPr>
          <w:p w14:paraId="08970767" w14:textId="77777777" w:rsidR="006D1B5E" w:rsidRPr="00614F7C" w:rsidRDefault="006D1B5E" w:rsidP="006D1B5E">
            <w:pPr>
              <w:pStyle w:val="USBodyText"/>
            </w:pPr>
          </w:p>
        </w:tc>
        <w:tc>
          <w:tcPr>
            <w:tcW w:w="2507" w:type="pct"/>
          </w:tcPr>
          <w:p w14:paraId="2503B11E" w14:textId="77777777" w:rsidR="006D1B5E" w:rsidRPr="00614F7C" w:rsidRDefault="006D1B5E" w:rsidP="006D1B5E">
            <w:pPr>
              <w:pStyle w:val="USBodyText"/>
            </w:pPr>
            <w:r w:rsidRPr="00614F7C">
              <w:rPr>
                <w:b/>
              </w:rPr>
              <w:t>Generator</w:t>
            </w:r>
          </w:p>
        </w:tc>
        <w:tc>
          <w:tcPr>
            <w:tcW w:w="741" w:type="pct"/>
          </w:tcPr>
          <w:p w14:paraId="19AE964E" w14:textId="77777777" w:rsidR="006D1B5E" w:rsidRPr="00614F7C" w:rsidRDefault="006D1B5E" w:rsidP="006D1B5E">
            <w:pPr>
              <w:pStyle w:val="USBodyText"/>
            </w:pPr>
          </w:p>
        </w:tc>
        <w:tc>
          <w:tcPr>
            <w:tcW w:w="1308" w:type="pct"/>
            <w:gridSpan w:val="3"/>
          </w:tcPr>
          <w:p w14:paraId="0CAB01CC" w14:textId="77777777" w:rsidR="006D1B5E" w:rsidRPr="00614F7C" w:rsidRDefault="006D1B5E" w:rsidP="006D1B5E">
            <w:pPr>
              <w:pStyle w:val="USBodyText"/>
            </w:pPr>
          </w:p>
        </w:tc>
      </w:tr>
      <w:tr w:rsidR="006D1B5E" w:rsidRPr="00614F7C" w14:paraId="11CDF008" w14:textId="77777777" w:rsidTr="00D379FB">
        <w:tc>
          <w:tcPr>
            <w:tcW w:w="444" w:type="pct"/>
          </w:tcPr>
          <w:p w14:paraId="554B5AFC" w14:textId="77777777" w:rsidR="006D1B5E" w:rsidRPr="00614F7C" w:rsidRDefault="006D1B5E" w:rsidP="006D1B5E">
            <w:pPr>
              <w:pStyle w:val="USBodyText"/>
            </w:pPr>
          </w:p>
        </w:tc>
        <w:tc>
          <w:tcPr>
            <w:tcW w:w="2507" w:type="pct"/>
          </w:tcPr>
          <w:p w14:paraId="46EE5A40" w14:textId="77777777" w:rsidR="006D1B5E" w:rsidRPr="00614F7C" w:rsidRDefault="006D1B5E" w:rsidP="006D1B5E">
            <w:pPr>
              <w:pStyle w:val="USBodyText"/>
            </w:pPr>
            <w:r w:rsidRPr="00614F7C">
              <w:t>a.  Manufacturer</w:t>
            </w:r>
          </w:p>
        </w:tc>
        <w:tc>
          <w:tcPr>
            <w:tcW w:w="741" w:type="pct"/>
          </w:tcPr>
          <w:p w14:paraId="410927E2" w14:textId="77777777" w:rsidR="006D1B5E" w:rsidRPr="00614F7C" w:rsidRDefault="006D1B5E" w:rsidP="006D1B5E">
            <w:pPr>
              <w:pStyle w:val="USBodyText"/>
            </w:pPr>
          </w:p>
        </w:tc>
        <w:tc>
          <w:tcPr>
            <w:tcW w:w="1308" w:type="pct"/>
            <w:gridSpan w:val="3"/>
          </w:tcPr>
          <w:p w14:paraId="57AC8DEF" w14:textId="77777777" w:rsidR="006D1B5E" w:rsidRPr="00614F7C" w:rsidRDefault="006D1B5E" w:rsidP="006D1B5E">
            <w:pPr>
              <w:pStyle w:val="USBodyText"/>
            </w:pPr>
          </w:p>
        </w:tc>
      </w:tr>
      <w:tr w:rsidR="006D1B5E" w:rsidRPr="00614F7C" w14:paraId="459A3D68" w14:textId="77777777" w:rsidTr="00D379FB">
        <w:tc>
          <w:tcPr>
            <w:tcW w:w="444" w:type="pct"/>
          </w:tcPr>
          <w:p w14:paraId="247E0D18" w14:textId="77777777" w:rsidR="006D1B5E" w:rsidRPr="00614F7C" w:rsidRDefault="006D1B5E" w:rsidP="006D1B5E">
            <w:pPr>
              <w:pStyle w:val="USBodyText"/>
            </w:pPr>
          </w:p>
        </w:tc>
        <w:tc>
          <w:tcPr>
            <w:tcW w:w="2507" w:type="pct"/>
          </w:tcPr>
          <w:p w14:paraId="12C90F50" w14:textId="77777777" w:rsidR="006D1B5E" w:rsidRPr="00614F7C" w:rsidRDefault="006D1B5E" w:rsidP="006D1B5E">
            <w:pPr>
              <w:pStyle w:val="USBodyText"/>
            </w:pPr>
            <w:r w:rsidRPr="00614F7C">
              <w:t>b.  Rated voltage at generator terminal (kV)</w:t>
            </w:r>
          </w:p>
        </w:tc>
        <w:tc>
          <w:tcPr>
            <w:tcW w:w="741" w:type="pct"/>
          </w:tcPr>
          <w:p w14:paraId="465D2F60" w14:textId="77777777" w:rsidR="006D1B5E" w:rsidRPr="00614F7C" w:rsidRDefault="006D1B5E" w:rsidP="006D1B5E">
            <w:pPr>
              <w:pStyle w:val="USBodyText"/>
            </w:pPr>
          </w:p>
        </w:tc>
        <w:tc>
          <w:tcPr>
            <w:tcW w:w="1308" w:type="pct"/>
            <w:gridSpan w:val="3"/>
          </w:tcPr>
          <w:p w14:paraId="1D9DB0F4" w14:textId="77777777" w:rsidR="006D1B5E" w:rsidRPr="00614F7C" w:rsidRDefault="006D1B5E" w:rsidP="006D1B5E">
            <w:pPr>
              <w:pStyle w:val="USBodyText"/>
            </w:pPr>
          </w:p>
        </w:tc>
      </w:tr>
      <w:tr w:rsidR="006D1B5E" w:rsidRPr="00614F7C" w14:paraId="5BDD9254" w14:textId="77777777" w:rsidTr="00D379FB">
        <w:tc>
          <w:tcPr>
            <w:tcW w:w="444" w:type="pct"/>
          </w:tcPr>
          <w:p w14:paraId="4932A489" w14:textId="77777777" w:rsidR="006D1B5E" w:rsidRPr="00614F7C" w:rsidRDefault="006D1B5E" w:rsidP="006D1B5E">
            <w:pPr>
              <w:pStyle w:val="USBodyText"/>
            </w:pPr>
          </w:p>
        </w:tc>
        <w:tc>
          <w:tcPr>
            <w:tcW w:w="2507" w:type="pct"/>
          </w:tcPr>
          <w:p w14:paraId="36DEE8DF" w14:textId="77777777" w:rsidR="006D1B5E" w:rsidRPr="00614F7C" w:rsidRDefault="006D1B5E" w:rsidP="006D1B5E">
            <w:pPr>
              <w:pStyle w:val="USBodyText"/>
            </w:pPr>
            <w:r w:rsidRPr="00614F7C">
              <w:t>c.  Frequency range (Hz)</w:t>
            </w:r>
          </w:p>
        </w:tc>
        <w:tc>
          <w:tcPr>
            <w:tcW w:w="741" w:type="pct"/>
          </w:tcPr>
          <w:p w14:paraId="20988955" w14:textId="77777777" w:rsidR="006D1B5E" w:rsidRPr="00614F7C" w:rsidRDefault="006D1B5E" w:rsidP="006D1B5E">
            <w:pPr>
              <w:pStyle w:val="USBodyText"/>
            </w:pPr>
          </w:p>
        </w:tc>
        <w:tc>
          <w:tcPr>
            <w:tcW w:w="1308" w:type="pct"/>
            <w:gridSpan w:val="3"/>
          </w:tcPr>
          <w:p w14:paraId="2750A52E" w14:textId="77777777" w:rsidR="006D1B5E" w:rsidRPr="00614F7C" w:rsidRDefault="006D1B5E" w:rsidP="006D1B5E">
            <w:pPr>
              <w:pStyle w:val="USBodyText"/>
            </w:pPr>
          </w:p>
        </w:tc>
      </w:tr>
      <w:tr w:rsidR="006D1B5E" w:rsidRPr="00614F7C" w14:paraId="51C000C7" w14:textId="77777777" w:rsidTr="00D379FB">
        <w:tc>
          <w:tcPr>
            <w:tcW w:w="444" w:type="pct"/>
          </w:tcPr>
          <w:p w14:paraId="5E437854" w14:textId="77777777" w:rsidR="006D1B5E" w:rsidRPr="00614F7C" w:rsidRDefault="006D1B5E" w:rsidP="006D1B5E">
            <w:pPr>
              <w:pStyle w:val="USBodyText"/>
            </w:pPr>
          </w:p>
        </w:tc>
        <w:tc>
          <w:tcPr>
            <w:tcW w:w="2507" w:type="pct"/>
          </w:tcPr>
          <w:p w14:paraId="5D6C2A39" w14:textId="77777777" w:rsidR="006D1B5E" w:rsidRPr="00614F7C" w:rsidRDefault="006D1B5E" w:rsidP="006D1B5E">
            <w:pPr>
              <w:pStyle w:val="USBodyText"/>
            </w:pPr>
            <w:r w:rsidRPr="00614F7C">
              <w:t>d.  Rated Power factor</w:t>
            </w:r>
          </w:p>
        </w:tc>
        <w:tc>
          <w:tcPr>
            <w:tcW w:w="741" w:type="pct"/>
          </w:tcPr>
          <w:p w14:paraId="199CA247" w14:textId="77777777" w:rsidR="006D1B5E" w:rsidRPr="00614F7C" w:rsidRDefault="006D1B5E" w:rsidP="006D1B5E">
            <w:pPr>
              <w:pStyle w:val="USBodyText"/>
            </w:pPr>
          </w:p>
        </w:tc>
        <w:tc>
          <w:tcPr>
            <w:tcW w:w="1308" w:type="pct"/>
            <w:gridSpan w:val="3"/>
          </w:tcPr>
          <w:p w14:paraId="098F1908" w14:textId="77777777" w:rsidR="006D1B5E" w:rsidRPr="00614F7C" w:rsidRDefault="006D1B5E" w:rsidP="006D1B5E">
            <w:pPr>
              <w:pStyle w:val="USBodyText"/>
            </w:pPr>
          </w:p>
        </w:tc>
      </w:tr>
      <w:tr w:rsidR="006D1B5E" w:rsidRPr="00614F7C" w14:paraId="73923FEF" w14:textId="77777777" w:rsidTr="00D379FB">
        <w:tc>
          <w:tcPr>
            <w:tcW w:w="444" w:type="pct"/>
          </w:tcPr>
          <w:p w14:paraId="4DEAA6F6" w14:textId="77777777" w:rsidR="006D1B5E" w:rsidRPr="00614F7C" w:rsidRDefault="006D1B5E" w:rsidP="006D1B5E">
            <w:pPr>
              <w:pStyle w:val="USBodyText"/>
            </w:pPr>
          </w:p>
        </w:tc>
        <w:tc>
          <w:tcPr>
            <w:tcW w:w="2507" w:type="pct"/>
          </w:tcPr>
          <w:p w14:paraId="3E140EF3" w14:textId="77777777" w:rsidR="006D1B5E" w:rsidRPr="00614F7C" w:rsidRDefault="006D1B5E" w:rsidP="006D1B5E">
            <w:pPr>
              <w:pStyle w:val="USBodyText"/>
            </w:pPr>
            <w:r w:rsidRPr="00614F7C">
              <w:t>e.  Reactance Data</w:t>
            </w:r>
          </w:p>
        </w:tc>
        <w:tc>
          <w:tcPr>
            <w:tcW w:w="741" w:type="pct"/>
          </w:tcPr>
          <w:p w14:paraId="228E431E" w14:textId="77777777" w:rsidR="006D1B5E" w:rsidRPr="00614F7C" w:rsidRDefault="006D1B5E" w:rsidP="006D1B5E">
            <w:pPr>
              <w:pStyle w:val="USBodyText"/>
            </w:pPr>
          </w:p>
        </w:tc>
        <w:tc>
          <w:tcPr>
            <w:tcW w:w="1308" w:type="pct"/>
            <w:gridSpan w:val="3"/>
          </w:tcPr>
          <w:p w14:paraId="241277FF" w14:textId="77777777" w:rsidR="006D1B5E" w:rsidRPr="00614F7C" w:rsidRDefault="006D1B5E" w:rsidP="006D1B5E">
            <w:pPr>
              <w:pStyle w:val="USBodyText"/>
            </w:pPr>
          </w:p>
        </w:tc>
      </w:tr>
      <w:tr w:rsidR="006D1B5E" w:rsidRPr="00614F7C" w14:paraId="12E2C34F" w14:textId="77777777" w:rsidTr="00D379FB">
        <w:tc>
          <w:tcPr>
            <w:tcW w:w="444" w:type="pct"/>
          </w:tcPr>
          <w:p w14:paraId="4CABACE8" w14:textId="77777777" w:rsidR="006D1B5E" w:rsidRPr="00614F7C" w:rsidRDefault="006D1B5E" w:rsidP="006D1B5E">
            <w:pPr>
              <w:pStyle w:val="USBodyText"/>
            </w:pPr>
          </w:p>
        </w:tc>
        <w:tc>
          <w:tcPr>
            <w:tcW w:w="2507" w:type="pct"/>
          </w:tcPr>
          <w:p w14:paraId="71152E80" w14:textId="77777777" w:rsidR="006D1B5E" w:rsidRPr="00614F7C" w:rsidRDefault="006D1B5E" w:rsidP="006D1B5E">
            <w:pPr>
              <w:pStyle w:val="USBodyText"/>
            </w:pPr>
            <w:r w:rsidRPr="00614F7C">
              <w:t>f.  Insulation class</w:t>
            </w:r>
          </w:p>
        </w:tc>
        <w:tc>
          <w:tcPr>
            <w:tcW w:w="741" w:type="pct"/>
          </w:tcPr>
          <w:p w14:paraId="54A5C5C2" w14:textId="77777777" w:rsidR="006D1B5E" w:rsidRPr="00614F7C" w:rsidRDefault="006D1B5E" w:rsidP="006D1B5E">
            <w:pPr>
              <w:pStyle w:val="USBodyText"/>
            </w:pPr>
          </w:p>
        </w:tc>
        <w:tc>
          <w:tcPr>
            <w:tcW w:w="1308" w:type="pct"/>
            <w:gridSpan w:val="3"/>
          </w:tcPr>
          <w:p w14:paraId="04A6ED1A" w14:textId="77777777" w:rsidR="006D1B5E" w:rsidRPr="00614F7C" w:rsidRDefault="006D1B5E" w:rsidP="006D1B5E">
            <w:pPr>
              <w:pStyle w:val="USBodyText"/>
            </w:pPr>
          </w:p>
        </w:tc>
      </w:tr>
      <w:tr w:rsidR="006D1B5E" w:rsidRPr="00614F7C" w14:paraId="3EF06321" w14:textId="77777777" w:rsidTr="00D379FB">
        <w:tc>
          <w:tcPr>
            <w:tcW w:w="444" w:type="pct"/>
          </w:tcPr>
          <w:p w14:paraId="206B5E68" w14:textId="77777777" w:rsidR="006D1B5E" w:rsidRPr="00614F7C" w:rsidRDefault="006D1B5E" w:rsidP="006D1B5E">
            <w:pPr>
              <w:pStyle w:val="USBodyText"/>
            </w:pPr>
          </w:p>
        </w:tc>
        <w:tc>
          <w:tcPr>
            <w:tcW w:w="2507" w:type="pct"/>
          </w:tcPr>
          <w:p w14:paraId="521171CE" w14:textId="77777777" w:rsidR="006D1B5E" w:rsidRPr="00614F7C" w:rsidRDefault="006D1B5E" w:rsidP="006D1B5E">
            <w:pPr>
              <w:pStyle w:val="USBodyText"/>
            </w:pPr>
            <w:r w:rsidRPr="00614F7C">
              <w:t>g.  Type of cooling</w:t>
            </w:r>
          </w:p>
        </w:tc>
        <w:tc>
          <w:tcPr>
            <w:tcW w:w="741" w:type="pct"/>
          </w:tcPr>
          <w:p w14:paraId="0247C441" w14:textId="77777777" w:rsidR="006D1B5E" w:rsidRPr="00614F7C" w:rsidRDefault="006D1B5E" w:rsidP="006D1B5E">
            <w:pPr>
              <w:pStyle w:val="USBodyText"/>
            </w:pPr>
          </w:p>
        </w:tc>
        <w:tc>
          <w:tcPr>
            <w:tcW w:w="1308" w:type="pct"/>
            <w:gridSpan w:val="3"/>
          </w:tcPr>
          <w:p w14:paraId="4AF89EC9" w14:textId="77777777" w:rsidR="006D1B5E" w:rsidRPr="00614F7C" w:rsidRDefault="006D1B5E" w:rsidP="006D1B5E">
            <w:pPr>
              <w:pStyle w:val="USBodyText"/>
            </w:pPr>
          </w:p>
        </w:tc>
      </w:tr>
      <w:tr w:rsidR="006D1B5E" w:rsidRPr="00614F7C" w14:paraId="1E49D489" w14:textId="77777777" w:rsidTr="00D379FB">
        <w:tc>
          <w:tcPr>
            <w:tcW w:w="444" w:type="pct"/>
          </w:tcPr>
          <w:p w14:paraId="2717C839" w14:textId="77777777" w:rsidR="006D1B5E" w:rsidRPr="00614F7C" w:rsidRDefault="006D1B5E" w:rsidP="006D1B5E">
            <w:pPr>
              <w:pStyle w:val="USBodyText"/>
            </w:pPr>
          </w:p>
        </w:tc>
        <w:tc>
          <w:tcPr>
            <w:tcW w:w="2507" w:type="pct"/>
          </w:tcPr>
          <w:p w14:paraId="56690760" w14:textId="77777777" w:rsidR="006D1B5E" w:rsidRPr="00614F7C" w:rsidRDefault="006D1B5E" w:rsidP="006D1B5E">
            <w:pPr>
              <w:pStyle w:val="USBodyText"/>
            </w:pPr>
            <w:r w:rsidRPr="00614F7C">
              <w:t>h.  Design standard</w:t>
            </w:r>
          </w:p>
        </w:tc>
        <w:tc>
          <w:tcPr>
            <w:tcW w:w="741" w:type="pct"/>
          </w:tcPr>
          <w:p w14:paraId="164CD175" w14:textId="77777777" w:rsidR="006D1B5E" w:rsidRPr="00614F7C" w:rsidRDefault="006D1B5E" w:rsidP="006D1B5E">
            <w:pPr>
              <w:pStyle w:val="USBodyText"/>
            </w:pPr>
          </w:p>
        </w:tc>
        <w:tc>
          <w:tcPr>
            <w:tcW w:w="1308" w:type="pct"/>
            <w:gridSpan w:val="3"/>
          </w:tcPr>
          <w:p w14:paraId="1BDA3C59" w14:textId="77777777" w:rsidR="006D1B5E" w:rsidRPr="00614F7C" w:rsidRDefault="006D1B5E" w:rsidP="006D1B5E">
            <w:pPr>
              <w:pStyle w:val="USBodyText"/>
            </w:pPr>
          </w:p>
        </w:tc>
      </w:tr>
      <w:tr w:rsidR="006D1B5E" w:rsidRPr="00614F7C" w14:paraId="7AEB56D5" w14:textId="77777777" w:rsidTr="00D379FB">
        <w:tc>
          <w:tcPr>
            <w:tcW w:w="444" w:type="pct"/>
          </w:tcPr>
          <w:p w14:paraId="116B5A13" w14:textId="77777777" w:rsidR="006D1B5E" w:rsidRPr="00614F7C" w:rsidRDefault="006D1B5E" w:rsidP="006D1B5E">
            <w:pPr>
              <w:pStyle w:val="USBodyText"/>
            </w:pPr>
          </w:p>
        </w:tc>
        <w:tc>
          <w:tcPr>
            <w:tcW w:w="2507" w:type="pct"/>
          </w:tcPr>
          <w:p w14:paraId="5E6B3742" w14:textId="77777777" w:rsidR="006D1B5E" w:rsidRPr="00614F7C" w:rsidRDefault="006D1B5E" w:rsidP="006D1B5E">
            <w:pPr>
              <w:pStyle w:val="USBodyText"/>
            </w:pPr>
            <w:r w:rsidRPr="00614F7C">
              <w:t>i.  Efficiency</w:t>
            </w:r>
          </w:p>
        </w:tc>
        <w:tc>
          <w:tcPr>
            <w:tcW w:w="741" w:type="pct"/>
          </w:tcPr>
          <w:p w14:paraId="5233CD32" w14:textId="77777777" w:rsidR="006D1B5E" w:rsidRPr="00614F7C" w:rsidRDefault="006D1B5E" w:rsidP="006D1B5E">
            <w:pPr>
              <w:pStyle w:val="USBodyText"/>
            </w:pPr>
          </w:p>
        </w:tc>
        <w:tc>
          <w:tcPr>
            <w:tcW w:w="1308" w:type="pct"/>
            <w:gridSpan w:val="3"/>
          </w:tcPr>
          <w:p w14:paraId="33A2783C" w14:textId="77777777" w:rsidR="006D1B5E" w:rsidRPr="00614F7C" w:rsidRDefault="006D1B5E" w:rsidP="006D1B5E">
            <w:pPr>
              <w:pStyle w:val="USBodyText"/>
            </w:pPr>
          </w:p>
        </w:tc>
      </w:tr>
      <w:tr w:rsidR="006D1B5E" w:rsidRPr="00614F7C" w14:paraId="7BF84B78" w14:textId="77777777" w:rsidTr="00D379FB">
        <w:tc>
          <w:tcPr>
            <w:tcW w:w="444" w:type="pct"/>
          </w:tcPr>
          <w:p w14:paraId="3E555023" w14:textId="77777777" w:rsidR="006D1B5E" w:rsidRPr="00614F7C" w:rsidRDefault="006D1B5E" w:rsidP="006D1B5E">
            <w:pPr>
              <w:pStyle w:val="USBodyText"/>
            </w:pPr>
          </w:p>
        </w:tc>
        <w:tc>
          <w:tcPr>
            <w:tcW w:w="2507" w:type="pct"/>
          </w:tcPr>
          <w:p w14:paraId="69F02302" w14:textId="77777777" w:rsidR="006D1B5E" w:rsidRPr="00614F7C" w:rsidRDefault="006D1B5E" w:rsidP="006D1B5E">
            <w:pPr>
              <w:pStyle w:val="USBodyText"/>
            </w:pPr>
            <w:r w:rsidRPr="00614F7C">
              <w:t>j.  Reactive capability (“D”) curve</w:t>
            </w:r>
          </w:p>
        </w:tc>
        <w:tc>
          <w:tcPr>
            <w:tcW w:w="741" w:type="pct"/>
          </w:tcPr>
          <w:p w14:paraId="3C7BEAD4" w14:textId="77777777" w:rsidR="006D1B5E" w:rsidRPr="00614F7C" w:rsidRDefault="006D1B5E" w:rsidP="006D1B5E">
            <w:pPr>
              <w:pStyle w:val="USBodyText"/>
            </w:pPr>
          </w:p>
        </w:tc>
        <w:tc>
          <w:tcPr>
            <w:tcW w:w="1308" w:type="pct"/>
            <w:gridSpan w:val="3"/>
          </w:tcPr>
          <w:p w14:paraId="2887C75F" w14:textId="77777777" w:rsidR="006D1B5E" w:rsidRPr="00614F7C" w:rsidRDefault="006D1B5E" w:rsidP="006D1B5E">
            <w:pPr>
              <w:pStyle w:val="USBodyText"/>
            </w:pPr>
          </w:p>
        </w:tc>
      </w:tr>
      <w:tr w:rsidR="006D1B5E" w:rsidRPr="00614F7C" w14:paraId="0ED28A43" w14:textId="77777777" w:rsidTr="00D379FB">
        <w:tc>
          <w:tcPr>
            <w:tcW w:w="444" w:type="pct"/>
          </w:tcPr>
          <w:p w14:paraId="7F743120" w14:textId="77777777" w:rsidR="006D1B5E" w:rsidRPr="00614F7C" w:rsidRDefault="006D1B5E" w:rsidP="006D1B5E">
            <w:pPr>
              <w:pStyle w:val="USBodyText"/>
            </w:pPr>
          </w:p>
        </w:tc>
        <w:tc>
          <w:tcPr>
            <w:tcW w:w="2507" w:type="pct"/>
          </w:tcPr>
          <w:p w14:paraId="278DA69E" w14:textId="77777777" w:rsidR="006D1B5E" w:rsidRPr="00614F7C" w:rsidRDefault="006D1B5E" w:rsidP="006D1B5E">
            <w:pPr>
              <w:pStyle w:val="USBodyText"/>
            </w:pPr>
            <w:r w:rsidRPr="00614F7C">
              <w:t>k. Saturation &amp; synchronous impedance curves</w:t>
            </w:r>
          </w:p>
        </w:tc>
        <w:tc>
          <w:tcPr>
            <w:tcW w:w="741" w:type="pct"/>
          </w:tcPr>
          <w:p w14:paraId="003DB6F8" w14:textId="77777777" w:rsidR="006D1B5E" w:rsidRPr="00614F7C" w:rsidRDefault="006D1B5E" w:rsidP="006D1B5E">
            <w:pPr>
              <w:pStyle w:val="USBodyText"/>
            </w:pPr>
          </w:p>
        </w:tc>
        <w:tc>
          <w:tcPr>
            <w:tcW w:w="1308" w:type="pct"/>
            <w:gridSpan w:val="3"/>
          </w:tcPr>
          <w:p w14:paraId="6F32E6F0" w14:textId="77777777" w:rsidR="006D1B5E" w:rsidRPr="00614F7C" w:rsidRDefault="006D1B5E" w:rsidP="006D1B5E">
            <w:pPr>
              <w:pStyle w:val="USBodyText"/>
            </w:pPr>
          </w:p>
        </w:tc>
      </w:tr>
      <w:tr w:rsidR="006D1B5E" w:rsidRPr="00614F7C" w14:paraId="67FC190C" w14:textId="77777777" w:rsidTr="00D379FB">
        <w:tc>
          <w:tcPr>
            <w:tcW w:w="444" w:type="pct"/>
          </w:tcPr>
          <w:p w14:paraId="3E0EF698" w14:textId="77777777" w:rsidR="006D1B5E" w:rsidRPr="00614F7C" w:rsidRDefault="006D1B5E" w:rsidP="006D1B5E">
            <w:pPr>
              <w:pStyle w:val="USBodyText"/>
            </w:pPr>
          </w:p>
        </w:tc>
        <w:tc>
          <w:tcPr>
            <w:tcW w:w="2507" w:type="pct"/>
          </w:tcPr>
          <w:p w14:paraId="5F16FF48" w14:textId="77777777" w:rsidR="006D1B5E" w:rsidRPr="00614F7C" w:rsidRDefault="006D1B5E" w:rsidP="006D1B5E">
            <w:pPr>
              <w:pStyle w:val="USBodyText"/>
            </w:pPr>
            <w:r w:rsidRPr="00614F7C">
              <w:t>l.  Vee curves</w:t>
            </w:r>
          </w:p>
        </w:tc>
        <w:tc>
          <w:tcPr>
            <w:tcW w:w="741" w:type="pct"/>
          </w:tcPr>
          <w:p w14:paraId="104C53BC" w14:textId="77777777" w:rsidR="006D1B5E" w:rsidRPr="00614F7C" w:rsidRDefault="006D1B5E" w:rsidP="006D1B5E">
            <w:pPr>
              <w:pStyle w:val="USBodyText"/>
            </w:pPr>
          </w:p>
        </w:tc>
        <w:tc>
          <w:tcPr>
            <w:tcW w:w="1308" w:type="pct"/>
            <w:gridSpan w:val="3"/>
          </w:tcPr>
          <w:p w14:paraId="2025DF81" w14:textId="77777777" w:rsidR="006D1B5E" w:rsidRPr="00614F7C" w:rsidRDefault="006D1B5E" w:rsidP="006D1B5E">
            <w:pPr>
              <w:pStyle w:val="USBodyText"/>
            </w:pPr>
          </w:p>
        </w:tc>
      </w:tr>
      <w:tr w:rsidR="006D1B5E" w:rsidRPr="00614F7C" w14:paraId="50AF3002" w14:textId="77777777" w:rsidTr="00D379FB">
        <w:tc>
          <w:tcPr>
            <w:tcW w:w="444" w:type="pct"/>
          </w:tcPr>
          <w:p w14:paraId="4D59E29C" w14:textId="77777777" w:rsidR="006D1B5E" w:rsidRPr="00614F7C" w:rsidRDefault="006D1B5E" w:rsidP="006D1B5E">
            <w:pPr>
              <w:pStyle w:val="USBodyText"/>
            </w:pPr>
          </w:p>
        </w:tc>
        <w:tc>
          <w:tcPr>
            <w:tcW w:w="2507" w:type="pct"/>
          </w:tcPr>
          <w:p w14:paraId="0C57612D" w14:textId="77777777" w:rsidR="006D1B5E" w:rsidRPr="00614F7C" w:rsidRDefault="006D1B5E" w:rsidP="006D1B5E">
            <w:pPr>
              <w:pStyle w:val="USBodyText"/>
            </w:pPr>
            <w:r w:rsidRPr="00614F7C">
              <w:t>m  Short Circuit Ratio</w:t>
            </w:r>
          </w:p>
        </w:tc>
        <w:tc>
          <w:tcPr>
            <w:tcW w:w="741" w:type="pct"/>
          </w:tcPr>
          <w:p w14:paraId="0F37C169" w14:textId="77777777" w:rsidR="006D1B5E" w:rsidRPr="00614F7C" w:rsidRDefault="006D1B5E" w:rsidP="006D1B5E">
            <w:pPr>
              <w:pStyle w:val="USBodyText"/>
            </w:pPr>
          </w:p>
        </w:tc>
        <w:tc>
          <w:tcPr>
            <w:tcW w:w="1308" w:type="pct"/>
            <w:gridSpan w:val="3"/>
          </w:tcPr>
          <w:p w14:paraId="47422C6D" w14:textId="77777777" w:rsidR="006D1B5E" w:rsidRPr="00614F7C" w:rsidRDefault="006D1B5E" w:rsidP="006D1B5E">
            <w:pPr>
              <w:pStyle w:val="USBodyText"/>
            </w:pPr>
          </w:p>
        </w:tc>
      </w:tr>
      <w:tr w:rsidR="006D1B5E" w:rsidRPr="00614F7C" w14:paraId="0BF3B004" w14:textId="77777777" w:rsidTr="00D379FB">
        <w:tc>
          <w:tcPr>
            <w:tcW w:w="444" w:type="pct"/>
          </w:tcPr>
          <w:p w14:paraId="6BD19178" w14:textId="77777777" w:rsidR="006D1B5E" w:rsidRPr="00614F7C" w:rsidRDefault="006D1B5E" w:rsidP="006D1B5E">
            <w:pPr>
              <w:pStyle w:val="USBodyText"/>
            </w:pPr>
          </w:p>
        </w:tc>
        <w:tc>
          <w:tcPr>
            <w:tcW w:w="2507" w:type="pct"/>
          </w:tcPr>
          <w:p w14:paraId="61C69324" w14:textId="1AD2F44E" w:rsidR="006D1B5E" w:rsidRPr="00614F7C" w:rsidRDefault="006D1B5E" w:rsidP="006D1B5E">
            <w:pPr>
              <w:pStyle w:val="USBodyText"/>
            </w:pPr>
            <w:r>
              <w:t>n</w:t>
            </w:r>
            <w:r w:rsidRPr="00614F7C">
              <w:t>.   Excitation IEEE Model</w:t>
            </w:r>
          </w:p>
        </w:tc>
        <w:tc>
          <w:tcPr>
            <w:tcW w:w="741" w:type="pct"/>
          </w:tcPr>
          <w:p w14:paraId="1A07B14F" w14:textId="77777777" w:rsidR="006D1B5E" w:rsidRPr="00614F7C" w:rsidRDefault="006D1B5E" w:rsidP="006D1B5E">
            <w:pPr>
              <w:pStyle w:val="USBodyText"/>
            </w:pPr>
          </w:p>
        </w:tc>
        <w:tc>
          <w:tcPr>
            <w:tcW w:w="1308" w:type="pct"/>
            <w:gridSpan w:val="3"/>
          </w:tcPr>
          <w:p w14:paraId="467830C4" w14:textId="77777777" w:rsidR="006D1B5E" w:rsidRPr="00614F7C" w:rsidRDefault="006D1B5E" w:rsidP="006D1B5E">
            <w:pPr>
              <w:pStyle w:val="USBodyText"/>
            </w:pPr>
          </w:p>
        </w:tc>
      </w:tr>
      <w:tr w:rsidR="006D1B5E" w:rsidRPr="00614F7C" w14:paraId="20ADA0DB" w14:textId="77777777" w:rsidTr="00D379FB">
        <w:tc>
          <w:tcPr>
            <w:tcW w:w="444" w:type="pct"/>
          </w:tcPr>
          <w:p w14:paraId="1EB430A5" w14:textId="77777777" w:rsidR="006D1B5E" w:rsidRPr="00614F7C" w:rsidRDefault="006D1B5E" w:rsidP="006D1B5E">
            <w:pPr>
              <w:pStyle w:val="USBodyText"/>
            </w:pPr>
          </w:p>
        </w:tc>
        <w:tc>
          <w:tcPr>
            <w:tcW w:w="2507" w:type="pct"/>
          </w:tcPr>
          <w:p w14:paraId="01BADD59" w14:textId="77777777" w:rsidR="006D1B5E" w:rsidRPr="00614F7C" w:rsidRDefault="006D1B5E" w:rsidP="006D1B5E">
            <w:pPr>
              <w:pStyle w:val="USBodyText"/>
            </w:pPr>
            <w:r w:rsidRPr="00614F7C">
              <w:rPr>
                <w:b/>
              </w:rPr>
              <w:t>Excitation System</w:t>
            </w:r>
          </w:p>
        </w:tc>
        <w:tc>
          <w:tcPr>
            <w:tcW w:w="741" w:type="pct"/>
          </w:tcPr>
          <w:p w14:paraId="78CA43AB" w14:textId="77777777" w:rsidR="006D1B5E" w:rsidRPr="00614F7C" w:rsidRDefault="006D1B5E" w:rsidP="006D1B5E">
            <w:pPr>
              <w:pStyle w:val="USBodyText"/>
            </w:pPr>
          </w:p>
        </w:tc>
        <w:tc>
          <w:tcPr>
            <w:tcW w:w="1308" w:type="pct"/>
            <w:gridSpan w:val="3"/>
          </w:tcPr>
          <w:p w14:paraId="5BB3ED90" w14:textId="77777777" w:rsidR="006D1B5E" w:rsidRPr="00614F7C" w:rsidRDefault="006D1B5E" w:rsidP="006D1B5E">
            <w:pPr>
              <w:pStyle w:val="USBodyText"/>
            </w:pPr>
          </w:p>
        </w:tc>
      </w:tr>
      <w:tr w:rsidR="006D1B5E" w:rsidRPr="00614F7C" w14:paraId="3DD74FF6" w14:textId="77777777" w:rsidTr="00D379FB">
        <w:tc>
          <w:tcPr>
            <w:tcW w:w="444" w:type="pct"/>
          </w:tcPr>
          <w:p w14:paraId="4000BF7C" w14:textId="77777777" w:rsidR="006D1B5E" w:rsidRPr="00614F7C" w:rsidRDefault="006D1B5E" w:rsidP="006D1B5E">
            <w:pPr>
              <w:pStyle w:val="USBodyText"/>
            </w:pPr>
          </w:p>
        </w:tc>
        <w:tc>
          <w:tcPr>
            <w:tcW w:w="2507" w:type="pct"/>
          </w:tcPr>
          <w:p w14:paraId="77BECE49" w14:textId="77777777" w:rsidR="006D1B5E" w:rsidRPr="00614F7C" w:rsidRDefault="006D1B5E" w:rsidP="006D1B5E">
            <w:pPr>
              <w:pStyle w:val="USBodyText"/>
            </w:pPr>
            <w:r w:rsidRPr="00614F7C">
              <w:t>a.  Type</w:t>
            </w:r>
          </w:p>
        </w:tc>
        <w:tc>
          <w:tcPr>
            <w:tcW w:w="741" w:type="pct"/>
          </w:tcPr>
          <w:p w14:paraId="6DFCC958" w14:textId="77777777" w:rsidR="006D1B5E" w:rsidRPr="00614F7C" w:rsidRDefault="006D1B5E" w:rsidP="006D1B5E">
            <w:pPr>
              <w:pStyle w:val="USBodyText"/>
            </w:pPr>
          </w:p>
        </w:tc>
        <w:tc>
          <w:tcPr>
            <w:tcW w:w="1308" w:type="pct"/>
            <w:gridSpan w:val="3"/>
          </w:tcPr>
          <w:p w14:paraId="44B0631E" w14:textId="77777777" w:rsidR="006D1B5E" w:rsidRPr="00614F7C" w:rsidRDefault="006D1B5E" w:rsidP="006D1B5E">
            <w:pPr>
              <w:pStyle w:val="USBodyText"/>
            </w:pPr>
          </w:p>
        </w:tc>
      </w:tr>
      <w:tr w:rsidR="006D1B5E" w:rsidRPr="00614F7C" w14:paraId="2112A22B" w14:textId="77777777" w:rsidTr="00D379FB">
        <w:trPr>
          <w:trHeight w:val="507"/>
        </w:trPr>
        <w:tc>
          <w:tcPr>
            <w:tcW w:w="444" w:type="pct"/>
          </w:tcPr>
          <w:p w14:paraId="082376F3" w14:textId="77777777" w:rsidR="006D1B5E" w:rsidRPr="00614F7C" w:rsidRDefault="006D1B5E" w:rsidP="006D1B5E">
            <w:pPr>
              <w:pStyle w:val="USBodyText"/>
            </w:pPr>
          </w:p>
        </w:tc>
        <w:tc>
          <w:tcPr>
            <w:tcW w:w="2507" w:type="pct"/>
          </w:tcPr>
          <w:p w14:paraId="5396EEF1" w14:textId="77777777" w:rsidR="006D1B5E" w:rsidRPr="00614F7C" w:rsidRDefault="006D1B5E" w:rsidP="006D1B5E">
            <w:pPr>
              <w:pStyle w:val="USBodyText"/>
            </w:pPr>
            <w:r w:rsidRPr="00614F7C">
              <w:t>b.  Current rating and voltage</w:t>
            </w:r>
          </w:p>
        </w:tc>
        <w:tc>
          <w:tcPr>
            <w:tcW w:w="741" w:type="pct"/>
          </w:tcPr>
          <w:p w14:paraId="605962E6" w14:textId="77777777" w:rsidR="006D1B5E" w:rsidRPr="00614F7C" w:rsidRDefault="006D1B5E" w:rsidP="006D1B5E">
            <w:pPr>
              <w:pStyle w:val="USBodyText"/>
            </w:pPr>
          </w:p>
        </w:tc>
        <w:tc>
          <w:tcPr>
            <w:tcW w:w="1308" w:type="pct"/>
            <w:gridSpan w:val="3"/>
          </w:tcPr>
          <w:p w14:paraId="44E85BB2" w14:textId="77777777" w:rsidR="006D1B5E" w:rsidRPr="00614F7C" w:rsidRDefault="006D1B5E" w:rsidP="006D1B5E">
            <w:pPr>
              <w:pStyle w:val="USBodyText"/>
            </w:pPr>
          </w:p>
        </w:tc>
      </w:tr>
      <w:tr w:rsidR="006D1B5E" w:rsidRPr="00614F7C" w14:paraId="38D44BF2" w14:textId="77777777" w:rsidTr="00D379FB">
        <w:tc>
          <w:tcPr>
            <w:tcW w:w="444" w:type="pct"/>
          </w:tcPr>
          <w:p w14:paraId="62E411AD" w14:textId="77777777" w:rsidR="006D1B5E" w:rsidRPr="00614F7C" w:rsidRDefault="006D1B5E" w:rsidP="006D1B5E">
            <w:pPr>
              <w:pStyle w:val="USBodyText"/>
            </w:pPr>
          </w:p>
        </w:tc>
        <w:tc>
          <w:tcPr>
            <w:tcW w:w="2507" w:type="pct"/>
          </w:tcPr>
          <w:p w14:paraId="628713AE" w14:textId="77777777" w:rsidR="006D1B5E" w:rsidRPr="00614F7C" w:rsidRDefault="006D1B5E" w:rsidP="006D1B5E">
            <w:pPr>
              <w:pStyle w:val="USBodyText"/>
            </w:pPr>
            <w:r w:rsidRPr="00614F7C">
              <w:rPr>
                <w:b/>
              </w:rPr>
              <w:t>Neutral Earthing Equipment</w:t>
            </w:r>
          </w:p>
        </w:tc>
        <w:tc>
          <w:tcPr>
            <w:tcW w:w="741" w:type="pct"/>
          </w:tcPr>
          <w:p w14:paraId="730AE162" w14:textId="77777777" w:rsidR="006D1B5E" w:rsidRPr="00614F7C" w:rsidRDefault="006D1B5E" w:rsidP="006D1B5E">
            <w:pPr>
              <w:pStyle w:val="USBodyText"/>
            </w:pPr>
          </w:p>
        </w:tc>
        <w:tc>
          <w:tcPr>
            <w:tcW w:w="1308" w:type="pct"/>
            <w:gridSpan w:val="3"/>
          </w:tcPr>
          <w:p w14:paraId="4B8B449E" w14:textId="77777777" w:rsidR="006D1B5E" w:rsidRPr="00614F7C" w:rsidRDefault="006D1B5E" w:rsidP="006D1B5E">
            <w:pPr>
              <w:pStyle w:val="USBodyText"/>
            </w:pPr>
          </w:p>
        </w:tc>
      </w:tr>
      <w:tr w:rsidR="006D1B5E" w:rsidRPr="00614F7C" w14:paraId="4272C3B9" w14:textId="77777777" w:rsidTr="00D379FB">
        <w:tc>
          <w:tcPr>
            <w:tcW w:w="444" w:type="pct"/>
          </w:tcPr>
          <w:p w14:paraId="437267FE" w14:textId="77777777" w:rsidR="006D1B5E" w:rsidRPr="00614F7C" w:rsidRDefault="006D1B5E" w:rsidP="006D1B5E">
            <w:pPr>
              <w:pStyle w:val="USBodyText"/>
            </w:pPr>
          </w:p>
        </w:tc>
        <w:tc>
          <w:tcPr>
            <w:tcW w:w="2507" w:type="pct"/>
          </w:tcPr>
          <w:p w14:paraId="170C5664" w14:textId="77777777" w:rsidR="006D1B5E" w:rsidRPr="00614F7C" w:rsidRDefault="006D1B5E" w:rsidP="006D1B5E">
            <w:pPr>
              <w:pStyle w:val="USBodyText"/>
            </w:pPr>
            <w:r w:rsidRPr="00614F7C">
              <w:t>a.  Transformer</w:t>
            </w:r>
          </w:p>
        </w:tc>
        <w:tc>
          <w:tcPr>
            <w:tcW w:w="741" w:type="pct"/>
          </w:tcPr>
          <w:p w14:paraId="4F5AE902" w14:textId="77777777" w:rsidR="006D1B5E" w:rsidRPr="00614F7C" w:rsidRDefault="006D1B5E" w:rsidP="006D1B5E">
            <w:pPr>
              <w:pStyle w:val="USBodyText"/>
            </w:pPr>
          </w:p>
        </w:tc>
        <w:tc>
          <w:tcPr>
            <w:tcW w:w="1308" w:type="pct"/>
            <w:gridSpan w:val="3"/>
          </w:tcPr>
          <w:p w14:paraId="26E1E09E" w14:textId="77777777" w:rsidR="006D1B5E" w:rsidRPr="00614F7C" w:rsidRDefault="006D1B5E" w:rsidP="006D1B5E">
            <w:pPr>
              <w:pStyle w:val="USBodyText"/>
            </w:pPr>
          </w:p>
        </w:tc>
      </w:tr>
      <w:tr w:rsidR="006D1B5E" w:rsidRPr="00614F7C" w14:paraId="5F3263FD" w14:textId="77777777" w:rsidTr="00D379FB">
        <w:tc>
          <w:tcPr>
            <w:tcW w:w="444" w:type="pct"/>
          </w:tcPr>
          <w:p w14:paraId="47CB5E22" w14:textId="77777777" w:rsidR="006D1B5E" w:rsidRPr="00614F7C" w:rsidRDefault="006D1B5E" w:rsidP="006D1B5E">
            <w:pPr>
              <w:pStyle w:val="USBodyText"/>
            </w:pPr>
          </w:p>
        </w:tc>
        <w:tc>
          <w:tcPr>
            <w:tcW w:w="2507" w:type="pct"/>
          </w:tcPr>
          <w:p w14:paraId="5FE71498" w14:textId="77777777" w:rsidR="006D1B5E" w:rsidRPr="00614F7C" w:rsidRDefault="006D1B5E" w:rsidP="006D1B5E">
            <w:pPr>
              <w:pStyle w:val="USBullet2"/>
            </w:pPr>
            <w:r w:rsidRPr="00614F7C">
              <w:t>Rating (kVA/sec)</w:t>
            </w:r>
          </w:p>
        </w:tc>
        <w:tc>
          <w:tcPr>
            <w:tcW w:w="741" w:type="pct"/>
          </w:tcPr>
          <w:p w14:paraId="3F0DE7AE" w14:textId="77777777" w:rsidR="006D1B5E" w:rsidRPr="00614F7C" w:rsidRDefault="006D1B5E" w:rsidP="006D1B5E">
            <w:pPr>
              <w:pStyle w:val="USBodyText"/>
            </w:pPr>
          </w:p>
        </w:tc>
        <w:tc>
          <w:tcPr>
            <w:tcW w:w="1308" w:type="pct"/>
            <w:gridSpan w:val="3"/>
          </w:tcPr>
          <w:p w14:paraId="5EAAF2D3" w14:textId="77777777" w:rsidR="006D1B5E" w:rsidRPr="00614F7C" w:rsidRDefault="006D1B5E" w:rsidP="006D1B5E">
            <w:pPr>
              <w:pStyle w:val="USBodyText"/>
            </w:pPr>
          </w:p>
        </w:tc>
      </w:tr>
      <w:tr w:rsidR="006D1B5E" w:rsidRPr="00614F7C" w14:paraId="18DA09A5" w14:textId="77777777" w:rsidTr="00D379FB">
        <w:tc>
          <w:tcPr>
            <w:tcW w:w="444" w:type="pct"/>
          </w:tcPr>
          <w:p w14:paraId="2B32CADC" w14:textId="77777777" w:rsidR="006D1B5E" w:rsidRPr="00614F7C" w:rsidRDefault="006D1B5E" w:rsidP="006D1B5E">
            <w:pPr>
              <w:pStyle w:val="USBodyText"/>
            </w:pPr>
          </w:p>
        </w:tc>
        <w:tc>
          <w:tcPr>
            <w:tcW w:w="2507" w:type="pct"/>
          </w:tcPr>
          <w:p w14:paraId="569D2D9E" w14:textId="77777777" w:rsidR="006D1B5E" w:rsidRPr="00614F7C" w:rsidRDefault="006D1B5E" w:rsidP="006D1B5E">
            <w:pPr>
              <w:pStyle w:val="USBullet2"/>
            </w:pPr>
            <w:r w:rsidRPr="00614F7C">
              <w:t>Voltage ratio</w:t>
            </w:r>
          </w:p>
        </w:tc>
        <w:tc>
          <w:tcPr>
            <w:tcW w:w="741" w:type="pct"/>
          </w:tcPr>
          <w:p w14:paraId="66EBDC1D" w14:textId="77777777" w:rsidR="006D1B5E" w:rsidRPr="00614F7C" w:rsidRDefault="006D1B5E" w:rsidP="006D1B5E">
            <w:pPr>
              <w:pStyle w:val="USBodyText"/>
            </w:pPr>
          </w:p>
        </w:tc>
        <w:tc>
          <w:tcPr>
            <w:tcW w:w="1308" w:type="pct"/>
            <w:gridSpan w:val="3"/>
          </w:tcPr>
          <w:p w14:paraId="16F6E5C9" w14:textId="77777777" w:rsidR="006D1B5E" w:rsidRPr="00614F7C" w:rsidRDefault="006D1B5E" w:rsidP="006D1B5E">
            <w:pPr>
              <w:pStyle w:val="USBodyText"/>
            </w:pPr>
          </w:p>
        </w:tc>
      </w:tr>
      <w:tr w:rsidR="006D1B5E" w:rsidRPr="00614F7C" w14:paraId="5BD8B2C1" w14:textId="77777777" w:rsidTr="00D379FB">
        <w:tc>
          <w:tcPr>
            <w:tcW w:w="444" w:type="pct"/>
          </w:tcPr>
          <w:p w14:paraId="7FB0B1B4" w14:textId="77777777" w:rsidR="006D1B5E" w:rsidRPr="00614F7C" w:rsidRDefault="006D1B5E" w:rsidP="006D1B5E">
            <w:pPr>
              <w:pStyle w:val="USBodyText"/>
            </w:pPr>
          </w:p>
        </w:tc>
        <w:tc>
          <w:tcPr>
            <w:tcW w:w="2507" w:type="pct"/>
          </w:tcPr>
          <w:p w14:paraId="389E35C6" w14:textId="77777777" w:rsidR="006D1B5E" w:rsidRPr="00614F7C" w:rsidRDefault="006D1B5E" w:rsidP="006D1B5E">
            <w:pPr>
              <w:pStyle w:val="USBullet2"/>
            </w:pPr>
            <w:r w:rsidRPr="00614F7C">
              <w:t>BIL (kV)</w:t>
            </w:r>
          </w:p>
        </w:tc>
        <w:tc>
          <w:tcPr>
            <w:tcW w:w="741" w:type="pct"/>
          </w:tcPr>
          <w:p w14:paraId="2881B40A" w14:textId="77777777" w:rsidR="006D1B5E" w:rsidRPr="00614F7C" w:rsidRDefault="006D1B5E" w:rsidP="006D1B5E">
            <w:pPr>
              <w:pStyle w:val="USBodyText"/>
            </w:pPr>
          </w:p>
        </w:tc>
        <w:tc>
          <w:tcPr>
            <w:tcW w:w="1308" w:type="pct"/>
            <w:gridSpan w:val="3"/>
          </w:tcPr>
          <w:p w14:paraId="68B0A5E2" w14:textId="77777777" w:rsidR="006D1B5E" w:rsidRPr="00614F7C" w:rsidRDefault="006D1B5E" w:rsidP="006D1B5E">
            <w:pPr>
              <w:pStyle w:val="USBodyText"/>
            </w:pPr>
          </w:p>
        </w:tc>
      </w:tr>
      <w:tr w:rsidR="006D1B5E" w:rsidRPr="00614F7C" w14:paraId="7A12AC03" w14:textId="77777777" w:rsidTr="00D379FB">
        <w:tc>
          <w:tcPr>
            <w:tcW w:w="444" w:type="pct"/>
          </w:tcPr>
          <w:p w14:paraId="234E8648" w14:textId="77777777" w:rsidR="006D1B5E" w:rsidRPr="00614F7C" w:rsidRDefault="006D1B5E" w:rsidP="006D1B5E">
            <w:pPr>
              <w:pStyle w:val="USBodyText"/>
            </w:pPr>
          </w:p>
        </w:tc>
        <w:tc>
          <w:tcPr>
            <w:tcW w:w="2507" w:type="pct"/>
          </w:tcPr>
          <w:p w14:paraId="16824EC7" w14:textId="77777777" w:rsidR="006D1B5E" w:rsidRPr="00614F7C" w:rsidRDefault="006D1B5E" w:rsidP="006D1B5E">
            <w:pPr>
              <w:pStyle w:val="USBodyText"/>
            </w:pPr>
            <w:r w:rsidRPr="00614F7C">
              <w:t>b.  Secondary resistor</w:t>
            </w:r>
          </w:p>
        </w:tc>
        <w:tc>
          <w:tcPr>
            <w:tcW w:w="741" w:type="pct"/>
          </w:tcPr>
          <w:p w14:paraId="2014DADF" w14:textId="77777777" w:rsidR="006D1B5E" w:rsidRPr="00614F7C" w:rsidRDefault="006D1B5E" w:rsidP="006D1B5E">
            <w:pPr>
              <w:pStyle w:val="USBodyText"/>
            </w:pPr>
          </w:p>
        </w:tc>
        <w:tc>
          <w:tcPr>
            <w:tcW w:w="1308" w:type="pct"/>
            <w:gridSpan w:val="3"/>
          </w:tcPr>
          <w:p w14:paraId="122394DD" w14:textId="77777777" w:rsidR="006D1B5E" w:rsidRPr="00614F7C" w:rsidRDefault="006D1B5E" w:rsidP="006D1B5E">
            <w:pPr>
              <w:pStyle w:val="USBodyText"/>
            </w:pPr>
          </w:p>
        </w:tc>
      </w:tr>
      <w:tr w:rsidR="006D1B5E" w:rsidRPr="00614F7C" w14:paraId="3554DD88" w14:textId="77777777" w:rsidTr="00D379FB">
        <w:tc>
          <w:tcPr>
            <w:tcW w:w="444" w:type="pct"/>
          </w:tcPr>
          <w:p w14:paraId="395DE51A" w14:textId="77777777" w:rsidR="006D1B5E" w:rsidRPr="00614F7C" w:rsidRDefault="006D1B5E" w:rsidP="006D1B5E">
            <w:pPr>
              <w:pStyle w:val="USBodyText"/>
            </w:pPr>
          </w:p>
        </w:tc>
        <w:tc>
          <w:tcPr>
            <w:tcW w:w="2507" w:type="pct"/>
          </w:tcPr>
          <w:p w14:paraId="622AF394" w14:textId="77777777" w:rsidR="006D1B5E" w:rsidRPr="00614F7C" w:rsidRDefault="006D1B5E" w:rsidP="006D1B5E">
            <w:pPr>
              <w:pStyle w:val="USBullet2"/>
            </w:pPr>
            <w:r w:rsidRPr="00614F7C">
              <w:t>Type</w:t>
            </w:r>
          </w:p>
        </w:tc>
        <w:tc>
          <w:tcPr>
            <w:tcW w:w="741" w:type="pct"/>
          </w:tcPr>
          <w:p w14:paraId="24CF6C81" w14:textId="77777777" w:rsidR="006D1B5E" w:rsidRPr="00614F7C" w:rsidRDefault="006D1B5E" w:rsidP="006D1B5E">
            <w:pPr>
              <w:pStyle w:val="USBodyText"/>
            </w:pPr>
          </w:p>
        </w:tc>
        <w:tc>
          <w:tcPr>
            <w:tcW w:w="1308" w:type="pct"/>
            <w:gridSpan w:val="3"/>
          </w:tcPr>
          <w:p w14:paraId="5605BDF2" w14:textId="77777777" w:rsidR="006D1B5E" w:rsidRPr="00614F7C" w:rsidRDefault="006D1B5E" w:rsidP="006D1B5E">
            <w:pPr>
              <w:pStyle w:val="USBodyText"/>
            </w:pPr>
          </w:p>
        </w:tc>
      </w:tr>
      <w:tr w:rsidR="006D1B5E" w:rsidRPr="00614F7C" w14:paraId="79807032" w14:textId="77777777" w:rsidTr="00D379FB">
        <w:tc>
          <w:tcPr>
            <w:tcW w:w="444" w:type="pct"/>
          </w:tcPr>
          <w:p w14:paraId="13C38479" w14:textId="77777777" w:rsidR="006D1B5E" w:rsidRPr="00614F7C" w:rsidRDefault="006D1B5E" w:rsidP="006D1B5E">
            <w:pPr>
              <w:pStyle w:val="USBodyText"/>
            </w:pPr>
          </w:p>
        </w:tc>
        <w:tc>
          <w:tcPr>
            <w:tcW w:w="2507" w:type="pct"/>
          </w:tcPr>
          <w:p w14:paraId="4EBDD62C" w14:textId="77777777" w:rsidR="006D1B5E" w:rsidRPr="00614F7C" w:rsidRDefault="006D1B5E" w:rsidP="006D1B5E">
            <w:pPr>
              <w:pStyle w:val="USBullet2"/>
            </w:pPr>
            <w:r w:rsidRPr="00614F7C">
              <w:t>Resistance (ohms)</w:t>
            </w:r>
          </w:p>
        </w:tc>
        <w:tc>
          <w:tcPr>
            <w:tcW w:w="741" w:type="pct"/>
          </w:tcPr>
          <w:p w14:paraId="63CE2302" w14:textId="77777777" w:rsidR="006D1B5E" w:rsidRPr="00614F7C" w:rsidRDefault="006D1B5E" w:rsidP="006D1B5E">
            <w:pPr>
              <w:pStyle w:val="USBodyText"/>
            </w:pPr>
          </w:p>
        </w:tc>
        <w:tc>
          <w:tcPr>
            <w:tcW w:w="1308" w:type="pct"/>
            <w:gridSpan w:val="3"/>
          </w:tcPr>
          <w:p w14:paraId="106B253E" w14:textId="77777777" w:rsidR="006D1B5E" w:rsidRPr="00614F7C" w:rsidRDefault="006D1B5E" w:rsidP="006D1B5E">
            <w:pPr>
              <w:pStyle w:val="USBodyText"/>
            </w:pPr>
          </w:p>
        </w:tc>
      </w:tr>
      <w:tr w:rsidR="006D1B5E" w:rsidRPr="00614F7C" w14:paraId="4D1B9074" w14:textId="77777777" w:rsidTr="00D379FB">
        <w:tc>
          <w:tcPr>
            <w:tcW w:w="444" w:type="pct"/>
          </w:tcPr>
          <w:p w14:paraId="4F5D229A" w14:textId="77777777" w:rsidR="006D1B5E" w:rsidRPr="00614F7C" w:rsidRDefault="006D1B5E" w:rsidP="006D1B5E">
            <w:pPr>
              <w:pStyle w:val="USBodyText"/>
            </w:pPr>
          </w:p>
        </w:tc>
        <w:tc>
          <w:tcPr>
            <w:tcW w:w="2507" w:type="pct"/>
          </w:tcPr>
          <w:p w14:paraId="43055246" w14:textId="77777777" w:rsidR="006D1B5E" w:rsidRPr="00614F7C" w:rsidRDefault="006D1B5E" w:rsidP="006D1B5E">
            <w:pPr>
              <w:pStyle w:val="USBullet2"/>
            </w:pPr>
            <w:r w:rsidRPr="00614F7C">
              <w:t>Current rating (A)</w:t>
            </w:r>
          </w:p>
        </w:tc>
        <w:tc>
          <w:tcPr>
            <w:tcW w:w="741" w:type="pct"/>
          </w:tcPr>
          <w:p w14:paraId="3E322996" w14:textId="77777777" w:rsidR="006D1B5E" w:rsidRPr="00614F7C" w:rsidRDefault="006D1B5E" w:rsidP="006D1B5E">
            <w:pPr>
              <w:pStyle w:val="USBodyText"/>
            </w:pPr>
          </w:p>
        </w:tc>
        <w:tc>
          <w:tcPr>
            <w:tcW w:w="1308" w:type="pct"/>
            <w:gridSpan w:val="3"/>
          </w:tcPr>
          <w:p w14:paraId="29C386EA" w14:textId="77777777" w:rsidR="006D1B5E" w:rsidRPr="00614F7C" w:rsidRDefault="006D1B5E" w:rsidP="006D1B5E">
            <w:pPr>
              <w:pStyle w:val="USBodyText"/>
            </w:pPr>
          </w:p>
        </w:tc>
      </w:tr>
      <w:tr w:rsidR="006D1B5E" w:rsidRPr="00614F7C" w14:paraId="4B62AE6E" w14:textId="77777777" w:rsidTr="00D379FB">
        <w:tc>
          <w:tcPr>
            <w:tcW w:w="444" w:type="pct"/>
          </w:tcPr>
          <w:p w14:paraId="080306D3" w14:textId="77777777" w:rsidR="006D1B5E" w:rsidRPr="00614F7C" w:rsidRDefault="006D1B5E" w:rsidP="006D1B5E">
            <w:pPr>
              <w:pStyle w:val="USBodyText"/>
            </w:pPr>
          </w:p>
        </w:tc>
        <w:tc>
          <w:tcPr>
            <w:tcW w:w="2507" w:type="pct"/>
          </w:tcPr>
          <w:p w14:paraId="77297389" w14:textId="77777777" w:rsidR="006D1B5E" w:rsidRPr="00614F7C" w:rsidRDefault="006D1B5E" w:rsidP="006D1B5E">
            <w:pPr>
              <w:pStyle w:val="USBodyText"/>
            </w:pPr>
            <w:r w:rsidRPr="00614F7C">
              <w:rPr>
                <w:b/>
              </w:rPr>
              <w:t>Generator Circuit Breakers (if required)</w:t>
            </w:r>
          </w:p>
        </w:tc>
        <w:tc>
          <w:tcPr>
            <w:tcW w:w="741" w:type="pct"/>
          </w:tcPr>
          <w:p w14:paraId="0C425964" w14:textId="77777777" w:rsidR="006D1B5E" w:rsidRPr="00614F7C" w:rsidRDefault="006D1B5E" w:rsidP="006D1B5E">
            <w:pPr>
              <w:pStyle w:val="USBodyText"/>
            </w:pPr>
          </w:p>
        </w:tc>
        <w:tc>
          <w:tcPr>
            <w:tcW w:w="1308" w:type="pct"/>
            <w:gridSpan w:val="3"/>
          </w:tcPr>
          <w:p w14:paraId="133AA1ED" w14:textId="77777777" w:rsidR="006D1B5E" w:rsidRPr="00614F7C" w:rsidRDefault="006D1B5E" w:rsidP="006D1B5E">
            <w:pPr>
              <w:pStyle w:val="USBodyText"/>
            </w:pPr>
          </w:p>
        </w:tc>
      </w:tr>
      <w:tr w:rsidR="006D1B5E" w:rsidRPr="00614F7C" w14:paraId="42E78DF0" w14:textId="77777777" w:rsidTr="00D379FB">
        <w:tc>
          <w:tcPr>
            <w:tcW w:w="444" w:type="pct"/>
          </w:tcPr>
          <w:p w14:paraId="23CA87AE" w14:textId="77777777" w:rsidR="006D1B5E" w:rsidRPr="00614F7C" w:rsidRDefault="006D1B5E" w:rsidP="006D1B5E">
            <w:pPr>
              <w:pStyle w:val="USBodyText"/>
            </w:pPr>
          </w:p>
        </w:tc>
        <w:tc>
          <w:tcPr>
            <w:tcW w:w="2507" w:type="pct"/>
          </w:tcPr>
          <w:p w14:paraId="2BC3F042" w14:textId="3F4B6FA9" w:rsidR="006D1B5E" w:rsidRPr="00614F7C" w:rsidRDefault="006D1B5E" w:rsidP="006D1B5E">
            <w:pPr>
              <w:pStyle w:val="USBodyText"/>
              <w:numPr>
                <w:ilvl w:val="0"/>
                <w:numId w:val="43"/>
              </w:numPr>
            </w:pPr>
            <w:r w:rsidRPr="00614F7C">
              <w:t>Manufacturer</w:t>
            </w:r>
          </w:p>
        </w:tc>
        <w:tc>
          <w:tcPr>
            <w:tcW w:w="741" w:type="pct"/>
          </w:tcPr>
          <w:p w14:paraId="16E4E9D9" w14:textId="77777777" w:rsidR="006D1B5E" w:rsidRPr="00614F7C" w:rsidRDefault="006D1B5E" w:rsidP="006D1B5E">
            <w:pPr>
              <w:pStyle w:val="USBodyText"/>
            </w:pPr>
          </w:p>
        </w:tc>
        <w:tc>
          <w:tcPr>
            <w:tcW w:w="1308" w:type="pct"/>
            <w:gridSpan w:val="3"/>
          </w:tcPr>
          <w:p w14:paraId="0281A6C5" w14:textId="77777777" w:rsidR="006D1B5E" w:rsidRPr="00614F7C" w:rsidRDefault="006D1B5E" w:rsidP="006D1B5E">
            <w:pPr>
              <w:pStyle w:val="USBodyText"/>
            </w:pPr>
          </w:p>
        </w:tc>
      </w:tr>
      <w:tr w:rsidR="006D1B5E" w:rsidRPr="00614F7C" w14:paraId="6D367CE2" w14:textId="77777777" w:rsidTr="00D379FB">
        <w:tc>
          <w:tcPr>
            <w:tcW w:w="444" w:type="pct"/>
          </w:tcPr>
          <w:p w14:paraId="483CF6C6" w14:textId="77777777" w:rsidR="006D1B5E" w:rsidRPr="00614F7C" w:rsidRDefault="006D1B5E" w:rsidP="006D1B5E">
            <w:pPr>
              <w:pStyle w:val="USBodyText"/>
            </w:pPr>
          </w:p>
        </w:tc>
        <w:tc>
          <w:tcPr>
            <w:tcW w:w="2507" w:type="pct"/>
          </w:tcPr>
          <w:p w14:paraId="65D3D874" w14:textId="0088CA1F" w:rsidR="006D1B5E" w:rsidRPr="00614F7C" w:rsidRDefault="006D1B5E" w:rsidP="006D1B5E">
            <w:pPr>
              <w:pStyle w:val="USBodyText"/>
              <w:numPr>
                <w:ilvl w:val="0"/>
                <w:numId w:val="43"/>
              </w:numPr>
            </w:pPr>
            <w:r w:rsidRPr="00614F7C">
              <w:t>Type/Model</w:t>
            </w:r>
          </w:p>
        </w:tc>
        <w:tc>
          <w:tcPr>
            <w:tcW w:w="741" w:type="pct"/>
          </w:tcPr>
          <w:p w14:paraId="0B23C1C5" w14:textId="77777777" w:rsidR="006D1B5E" w:rsidRPr="00614F7C" w:rsidRDefault="006D1B5E" w:rsidP="006D1B5E">
            <w:pPr>
              <w:pStyle w:val="USBodyText"/>
            </w:pPr>
          </w:p>
        </w:tc>
        <w:tc>
          <w:tcPr>
            <w:tcW w:w="1308" w:type="pct"/>
            <w:gridSpan w:val="3"/>
          </w:tcPr>
          <w:p w14:paraId="629E47D4" w14:textId="77777777" w:rsidR="006D1B5E" w:rsidRPr="00614F7C" w:rsidRDefault="006D1B5E" w:rsidP="006D1B5E">
            <w:pPr>
              <w:pStyle w:val="USBodyText"/>
            </w:pPr>
          </w:p>
        </w:tc>
      </w:tr>
      <w:tr w:rsidR="006D1B5E" w:rsidRPr="00614F7C" w14:paraId="0A0FC9CD" w14:textId="77777777" w:rsidTr="00D379FB">
        <w:tc>
          <w:tcPr>
            <w:tcW w:w="444" w:type="pct"/>
          </w:tcPr>
          <w:p w14:paraId="5E61E761" w14:textId="77777777" w:rsidR="006D1B5E" w:rsidRPr="00614F7C" w:rsidRDefault="006D1B5E" w:rsidP="006D1B5E">
            <w:pPr>
              <w:pStyle w:val="USBodyText"/>
            </w:pPr>
          </w:p>
        </w:tc>
        <w:tc>
          <w:tcPr>
            <w:tcW w:w="2507" w:type="pct"/>
          </w:tcPr>
          <w:p w14:paraId="6CF6690D" w14:textId="29374D8D" w:rsidR="006D1B5E" w:rsidRPr="00614F7C" w:rsidRDefault="006D1B5E" w:rsidP="006D1B5E">
            <w:pPr>
              <w:pStyle w:val="USBodyText"/>
              <w:numPr>
                <w:ilvl w:val="0"/>
                <w:numId w:val="43"/>
              </w:numPr>
            </w:pPr>
            <w:r w:rsidRPr="00614F7C">
              <w:t>Rated voltage (kV)</w:t>
            </w:r>
          </w:p>
        </w:tc>
        <w:tc>
          <w:tcPr>
            <w:tcW w:w="741" w:type="pct"/>
          </w:tcPr>
          <w:p w14:paraId="4428F861" w14:textId="77777777" w:rsidR="006D1B5E" w:rsidRPr="00614F7C" w:rsidRDefault="006D1B5E" w:rsidP="006D1B5E">
            <w:pPr>
              <w:pStyle w:val="USBodyText"/>
            </w:pPr>
          </w:p>
        </w:tc>
        <w:tc>
          <w:tcPr>
            <w:tcW w:w="1308" w:type="pct"/>
            <w:gridSpan w:val="3"/>
          </w:tcPr>
          <w:p w14:paraId="51CEEABA" w14:textId="77777777" w:rsidR="006D1B5E" w:rsidRPr="00614F7C" w:rsidRDefault="006D1B5E" w:rsidP="006D1B5E">
            <w:pPr>
              <w:pStyle w:val="USBodyText"/>
            </w:pPr>
          </w:p>
        </w:tc>
      </w:tr>
      <w:tr w:rsidR="006D1B5E" w:rsidRPr="00614F7C" w14:paraId="2C3D92A5" w14:textId="77777777" w:rsidTr="00D379FB">
        <w:tc>
          <w:tcPr>
            <w:tcW w:w="444" w:type="pct"/>
          </w:tcPr>
          <w:p w14:paraId="1ABD63FD" w14:textId="77777777" w:rsidR="006D1B5E" w:rsidRPr="00614F7C" w:rsidRDefault="006D1B5E" w:rsidP="006D1B5E">
            <w:pPr>
              <w:pStyle w:val="USBodyText"/>
            </w:pPr>
          </w:p>
        </w:tc>
        <w:tc>
          <w:tcPr>
            <w:tcW w:w="2507" w:type="pct"/>
          </w:tcPr>
          <w:p w14:paraId="1DD51545" w14:textId="6CD3CCDE" w:rsidR="006D1B5E" w:rsidRPr="00614F7C" w:rsidRDefault="006D1B5E" w:rsidP="006D1B5E">
            <w:pPr>
              <w:pStyle w:val="USBodyText"/>
              <w:numPr>
                <w:ilvl w:val="0"/>
                <w:numId w:val="43"/>
              </w:numPr>
            </w:pPr>
            <w:r>
              <w:t>Rated Frequency (Hz)</w:t>
            </w:r>
          </w:p>
        </w:tc>
        <w:tc>
          <w:tcPr>
            <w:tcW w:w="741" w:type="pct"/>
          </w:tcPr>
          <w:p w14:paraId="129DBF40" w14:textId="77777777" w:rsidR="006D1B5E" w:rsidRPr="00614F7C" w:rsidRDefault="006D1B5E" w:rsidP="006D1B5E">
            <w:pPr>
              <w:pStyle w:val="USBodyText"/>
            </w:pPr>
          </w:p>
        </w:tc>
        <w:tc>
          <w:tcPr>
            <w:tcW w:w="1308" w:type="pct"/>
            <w:gridSpan w:val="3"/>
          </w:tcPr>
          <w:p w14:paraId="5951A541" w14:textId="77777777" w:rsidR="006D1B5E" w:rsidRPr="00614F7C" w:rsidRDefault="006D1B5E" w:rsidP="006D1B5E">
            <w:pPr>
              <w:pStyle w:val="USBodyText"/>
            </w:pPr>
          </w:p>
        </w:tc>
      </w:tr>
      <w:tr w:rsidR="006D1B5E" w:rsidRPr="00614F7C" w14:paraId="419E9D95" w14:textId="77777777" w:rsidTr="00D379FB">
        <w:tc>
          <w:tcPr>
            <w:tcW w:w="444" w:type="pct"/>
          </w:tcPr>
          <w:p w14:paraId="6E0BE8C5" w14:textId="77777777" w:rsidR="006D1B5E" w:rsidRPr="00614F7C" w:rsidRDefault="006D1B5E" w:rsidP="006D1B5E">
            <w:pPr>
              <w:pStyle w:val="USBodyText"/>
            </w:pPr>
          </w:p>
        </w:tc>
        <w:tc>
          <w:tcPr>
            <w:tcW w:w="2507" w:type="pct"/>
          </w:tcPr>
          <w:p w14:paraId="59EDAE73" w14:textId="1C0800E0" w:rsidR="006D1B5E" w:rsidRPr="00614F7C" w:rsidRDefault="006D1B5E" w:rsidP="006D1B5E">
            <w:pPr>
              <w:pStyle w:val="USBodyText"/>
              <w:numPr>
                <w:ilvl w:val="0"/>
                <w:numId w:val="43"/>
              </w:numPr>
            </w:pPr>
            <w:r>
              <w:t>Continuous Current rating (kVA)</w:t>
            </w:r>
          </w:p>
        </w:tc>
        <w:tc>
          <w:tcPr>
            <w:tcW w:w="741" w:type="pct"/>
          </w:tcPr>
          <w:p w14:paraId="0E4A4660" w14:textId="77777777" w:rsidR="006D1B5E" w:rsidRPr="00614F7C" w:rsidRDefault="006D1B5E" w:rsidP="006D1B5E">
            <w:pPr>
              <w:pStyle w:val="USBodyText"/>
            </w:pPr>
          </w:p>
        </w:tc>
        <w:tc>
          <w:tcPr>
            <w:tcW w:w="1308" w:type="pct"/>
            <w:gridSpan w:val="3"/>
          </w:tcPr>
          <w:p w14:paraId="527A871F" w14:textId="77777777" w:rsidR="006D1B5E" w:rsidRPr="00614F7C" w:rsidRDefault="006D1B5E" w:rsidP="006D1B5E">
            <w:pPr>
              <w:pStyle w:val="USBodyText"/>
            </w:pPr>
          </w:p>
        </w:tc>
      </w:tr>
      <w:tr w:rsidR="006D1B5E" w:rsidRPr="00614F7C" w14:paraId="14B2725B" w14:textId="77777777" w:rsidTr="00D379FB">
        <w:tc>
          <w:tcPr>
            <w:tcW w:w="444" w:type="pct"/>
          </w:tcPr>
          <w:p w14:paraId="512F8A39" w14:textId="77777777" w:rsidR="006D1B5E" w:rsidRPr="00614F7C" w:rsidRDefault="006D1B5E" w:rsidP="006D1B5E">
            <w:pPr>
              <w:pStyle w:val="USBodyText"/>
            </w:pPr>
          </w:p>
        </w:tc>
        <w:tc>
          <w:tcPr>
            <w:tcW w:w="2507" w:type="pct"/>
          </w:tcPr>
          <w:p w14:paraId="6E222171" w14:textId="3B9FA5C7" w:rsidR="006D1B5E" w:rsidRPr="00614F7C" w:rsidRDefault="006D1B5E" w:rsidP="006D1B5E">
            <w:pPr>
              <w:pStyle w:val="USBodyText"/>
              <w:numPr>
                <w:ilvl w:val="0"/>
                <w:numId w:val="43"/>
              </w:numPr>
            </w:pPr>
            <w:r w:rsidRPr="00614F7C">
              <w:t>Maximum  Interrupting current rating (k</w:t>
            </w:r>
            <w:r>
              <w:t>A)</w:t>
            </w:r>
          </w:p>
        </w:tc>
        <w:tc>
          <w:tcPr>
            <w:tcW w:w="741" w:type="pct"/>
          </w:tcPr>
          <w:p w14:paraId="2E69CB96" w14:textId="77777777" w:rsidR="006D1B5E" w:rsidRPr="00614F7C" w:rsidRDefault="006D1B5E" w:rsidP="006D1B5E">
            <w:pPr>
              <w:pStyle w:val="USBodyText"/>
            </w:pPr>
          </w:p>
        </w:tc>
        <w:tc>
          <w:tcPr>
            <w:tcW w:w="1308" w:type="pct"/>
            <w:gridSpan w:val="3"/>
          </w:tcPr>
          <w:p w14:paraId="34009074" w14:textId="77777777" w:rsidR="006D1B5E" w:rsidRPr="00614F7C" w:rsidRDefault="006D1B5E" w:rsidP="006D1B5E">
            <w:pPr>
              <w:pStyle w:val="USBodyText"/>
            </w:pPr>
          </w:p>
        </w:tc>
      </w:tr>
      <w:tr w:rsidR="006D1B5E" w:rsidRPr="00614F7C" w14:paraId="04362498" w14:textId="77777777" w:rsidTr="00D379FB">
        <w:tc>
          <w:tcPr>
            <w:tcW w:w="444" w:type="pct"/>
          </w:tcPr>
          <w:p w14:paraId="1CD9DA16" w14:textId="77777777" w:rsidR="006D1B5E" w:rsidRPr="00614F7C" w:rsidRDefault="006D1B5E" w:rsidP="006D1B5E">
            <w:pPr>
              <w:pStyle w:val="USBodyText"/>
            </w:pPr>
          </w:p>
        </w:tc>
        <w:tc>
          <w:tcPr>
            <w:tcW w:w="2507" w:type="pct"/>
          </w:tcPr>
          <w:p w14:paraId="76F3EA27" w14:textId="74DC7A59" w:rsidR="006D1B5E" w:rsidRPr="00614F7C" w:rsidRDefault="006D1B5E" w:rsidP="006D1B5E">
            <w:pPr>
              <w:pStyle w:val="USBodyText"/>
              <w:numPr>
                <w:ilvl w:val="0"/>
                <w:numId w:val="43"/>
              </w:numPr>
            </w:pPr>
            <w:r w:rsidRPr="00614F7C">
              <w:t>Max</w:t>
            </w:r>
            <w:r>
              <w:t>imum interrupting time (cycles)</w:t>
            </w:r>
          </w:p>
        </w:tc>
        <w:tc>
          <w:tcPr>
            <w:tcW w:w="741" w:type="pct"/>
          </w:tcPr>
          <w:p w14:paraId="066ADB93" w14:textId="77777777" w:rsidR="006D1B5E" w:rsidRPr="00614F7C" w:rsidRDefault="006D1B5E" w:rsidP="006D1B5E">
            <w:pPr>
              <w:pStyle w:val="USBodyText"/>
            </w:pPr>
          </w:p>
        </w:tc>
        <w:tc>
          <w:tcPr>
            <w:tcW w:w="1308" w:type="pct"/>
            <w:gridSpan w:val="3"/>
          </w:tcPr>
          <w:p w14:paraId="6F3CA295" w14:textId="77777777" w:rsidR="006D1B5E" w:rsidRPr="00614F7C" w:rsidRDefault="006D1B5E" w:rsidP="006D1B5E">
            <w:pPr>
              <w:pStyle w:val="USBodyText"/>
            </w:pPr>
          </w:p>
        </w:tc>
      </w:tr>
      <w:tr w:rsidR="006D1B5E" w:rsidRPr="00614F7C" w14:paraId="30C84D73" w14:textId="77777777" w:rsidTr="00D379FB">
        <w:tc>
          <w:tcPr>
            <w:tcW w:w="444" w:type="pct"/>
          </w:tcPr>
          <w:p w14:paraId="2C269571" w14:textId="77777777" w:rsidR="006D1B5E" w:rsidRPr="00614F7C" w:rsidRDefault="006D1B5E" w:rsidP="006D1B5E">
            <w:pPr>
              <w:pStyle w:val="USBodyText"/>
            </w:pPr>
          </w:p>
        </w:tc>
        <w:tc>
          <w:tcPr>
            <w:tcW w:w="2507" w:type="pct"/>
          </w:tcPr>
          <w:p w14:paraId="5F3FC8B2" w14:textId="61A90C76" w:rsidR="006D1B5E" w:rsidRPr="00614F7C" w:rsidRDefault="006D1B5E" w:rsidP="006D1B5E">
            <w:pPr>
              <w:pStyle w:val="USBodyText"/>
              <w:numPr>
                <w:ilvl w:val="0"/>
                <w:numId w:val="43"/>
              </w:numPr>
            </w:pPr>
            <w:r>
              <w:t>M</w:t>
            </w:r>
            <w:r w:rsidRPr="00614F7C">
              <w:t>aximum closing time (cycles)</w:t>
            </w:r>
          </w:p>
        </w:tc>
        <w:tc>
          <w:tcPr>
            <w:tcW w:w="741" w:type="pct"/>
          </w:tcPr>
          <w:p w14:paraId="2D033ACB" w14:textId="77777777" w:rsidR="006D1B5E" w:rsidRPr="00614F7C" w:rsidRDefault="006D1B5E" w:rsidP="006D1B5E">
            <w:pPr>
              <w:pStyle w:val="USBodyText"/>
            </w:pPr>
          </w:p>
        </w:tc>
        <w:tc>
          <w:tcPr>
            <w:tcW w:w="1308" w:type="pct"/>
            <w:gridSpan w:val="3"/>
          </w:tcPr>
          <w:p w14:paraId="6304233A" w14:textId="77777777" w:rsidR="006D1B5E" w:rsidRPr="00614F7C" w:rsidRDefault="006D1B5E" w:rsidP="006D1B5E">
            <w:pPr>
              <w:pStyle w:val="USBodyText"/>
            </w:pPr>
          </w:p>
        </w:tc>
      </w:tr>
      <w:tr w:rsidR="006D1B5E" w:rsidRPr="00614F7C" w14:paraId="197A3FA9" w14:textId="77777777" w:rsidTr="00D379FB">
        <w:tc>
          <w:tcPr>
            <w:tcW w:w="444" w:type="pct"/>
          </w:tcPr>
          <w:p w14:paraId="0F500567" w14:textId="77777777" w:rsidR="006D1B5E" w:rsidRPr="00614F7C" w:rsidRDefault="006D1B5E" w:rsidP="006D1B5E">
            <w:pPr>
              <w:pStyle w:val="USBodyText"/>
            </w:pPr>
          </w:p>
        </w:tc>
        <w:tc>
          <w:tcPr>
            <w:tcW w:w="2507" w:type="pct"/>
          </w:tcPr>
          <w:p w14:paraId="0BEC04FB" w14:textId="45C6B691" w:rsidR="006D1B5E" w:rsidRPr="00614F7C" w:rsidRDefault="006D1B5E" w:rsidP="006D1B5E">
            <w:pPr>
              <w:pStyle w:val="USBodyText"/>
              <w:numPr>
                <w:ilvl w:val="0"/>
                <w:numId w:val="43"/>
              </w:numPr>
            </w:pPr>
            <w:r w:rsidRPr="00614F7C">
              <w:t>BIL rating</w:t>
            </w:r>
          </w:p>
        </w:tc>
        <w:tc>
          <w:tcPr>
            <w:tcW w:w="741" w:type="pct"/>
          </w:tcPr>
          <w:p w14:paraId="7887CC60" w14:textId="77777777" w:rsidR="006D1B5E" w:rsidRPr="00614F7C" w:rsidRDefault="006D1B5E" w:rsidP="006D1B5E">
            <w:pPr>
              <w:pStyle w:val="USBodyText"/>
            </w:pPr>
          </w:p>
        </w:tc>
        <w:tc>
          <w:tcPr>
            <w:tcW w:w="1308" w:type="pct"/>
            <w:gridSpan w:val="3"/>
          </w:tcPr>
          <w:p w14:paraId="1A0A5562" w14:textId="77777777" w:rsidR="006D1B5E" w:rsidRPr="00614F7C" w:rsidRDefault="006D1B5E" w:rsidP="006D1B5E">
            <w:pPr>
              <w:pStyle w:val="USBodyText"/>
            </w:pPr>
          </w:p>
        </w:tc>
      </w:tr>
      <w:tr w:rsidR="006D1B5E" w:rsidRPr="00614F7C" w14:paraId="2F20A185" w14:textId="77777777" w:rsidTr="00D379FB">
        <w:tc>
          <w:tcPr>
            <w:tcW w:w="444" w:type="pct"/>
          </w:tcPr>
          <w:p w14:paraId="01E8EC92" w14:textId="77777777" w:rsidR="006D1B5E" w:rsidRPr="00614F7C" w:rsidRDefault="006D1B5E" w:rsidP="006D1B5E">
            <w:pPr>
              <w:pStyle w:val="USBodyText"/>
            </w:pPr>
          </w:p>
        </w:tc>
        <w:tc>
          <w:tcPr>
            <w:tcW w:w="2507" w:type="pct"/>
          </w:tcPr>
          <w:p w14:paraId="5FC85D07" w14:textId="646C03F0" w:rsidR="006D1B5E" w:rsidRPr="00614F7C" w:rsidRDefault="006D1B5E" w:rsidP="006D1B5E">
            <w:pPr>
              <w:pStyle w:val="USBodyText"/>
              <w:numPr>
                <w:ilvl w:val="0"/>
                <w:numId w:val="43"/>
              </w:numPr>
            </w:pPr>
            <w:r w:rsidRPr="00614F7C">
              <w:t>Interrupting medium</w:t>
            </w:r>
          </w:p>
        </w:tc>
        <w:tc>
          <w:tcPr>
            <w:tcW w:w="741" w:type="pct"/>
          </w:tcPr>
          <w:p w14:paraId="24A5B408" w14:textId="77777777" w:rsidR="006D1B5E" w:rsidRPr="00614F7C" w:rsidRDefault="006D1B5E" w:rsidP="006D1B5E">
            <w:pPr>
              <w:pStyle w:val="USBodyText"/>
            </w:pPr>
          </w:p>
        </w:tc>
        <w:tc>
          <w:tcPr>
            <w:tcW w:w="1308" w:type="pct"/>
            <w:gridSpan w:val="3"/>
          </w:tcPr>
          <w:p w14:paraId="6B04B856" w14:textId="77777777" w:rsidR="006D1B5E" w:rsidRPr="00614F7C" w:rsidRDefault="006D1B5E" w:rsidP="006D1B5E">
            <w:pPr>
              <w:pStyle w:val="USBodyText"/>
            </w:pPr>
          </w:p>
        </w:tc>
      </w:tr>
      <w:tr w:rsidR="006D1B5E" w:rsidRPr="00614F7C" w14:paraId="545CC484" w14:textId="77777777" w:rsidTr="00D379FB">
        <w:tc>
          <w:tcPr>
            <w:tcW w:w="444" w:type="pct"/>
          </w:tcPr>
          <w:p w14:paraId="09D0A516" w14:textId="1EDFF3DE" w:rsidR="006D1B5E" w:rsidRPr="00614F7C" w:rsidRDefault="006D1B5E" w:rsidP="006D1B5E">
            <w:pPr>
              <w:pStyle w:val="USBodyText"/>
            </w:pPr>
            <w:r w:rsidRPr="00614F7C">
              <w:br w:type="page"/>
            </w:r>
          </w:p>
        </w:tc>
        <w:tc>
          <w:tcPr>
            <w:tcW w:w="2507" w:type="pct"/>
          </w:tcPr>
          <w:p w14:paraId="2459F890" w14:textId="77777777" w:rsidR="006D1B5E" w:rsidRPr="00614F7C" w:rsidRDefault="006D1B5E" w:rsidP="006D1B5E">
            <w:pPr>
              <w:pStyle w:val="USBodyText"/>
            </w:pPr>
          </w:p>
        </w:tc>
        <w:tc>
          <w:tcPr>
            <w:tcW w:w="741" w:type="pct"/>
          </w:tcPr>
          <w:p w14:paraId="05FC3BE8" w14:textId="77777777" w:rsidR="006D1B5E" w:rsidRPr="00614F7C" w:rsidRDefault="006D1B5E" w:rsidP="006D1B5E">
            <w:pPr>
              <w:pStyle w:val="USBodyText"/>
            </w:pPr>
          </w:p>
        </w:tc>
        <w:tc>
          <w:tcPr>
            <w:tcW w:w="1308" w:type="pct"/>
            <w:gridSpan w:val="3"/>
          </w:tcPr>
          <w:p w14:paraId="06E683D9" w14:textId="04C7F485" w:rsidR="006D1B5E" w:rsidRPr="00614F7C" w:rsidRDefault="006D1B5E" w:rsidP="006D1B5E">
            <w:pPr>
              <w:pStyle w:val="USBodyText"/>
            </w:pPr>
          </w:p>
        </w:tc>
      </w:tr>
      <w:tr w:rsidR="006D1B5E" w:rsidRPr="00614F7C" w14:paraId="3A898A39" w14:textId="77777777" w:rsidTr="00D379FB">
        <w:trPr>
          <w:trHeight w:val="450"/>
        </w:trPr>
        <w:tc>
          <w:tcPr>
            <w:tcW w:w="444" w:type="pct"/>
          </w:tcPr>
          <w:p w14:paraId="05EBEDFF" w14:textId="4973B13E" w:rsidR="006D1B5E" w:rsidRPr="00614F7C" w:rsidRDefault="006D1B5E" w:rsidP="006D1B5E">
            <w:pPr>
              <w:pStyle w:val="USBodyText"/>
              <w:rPr>
                <w:b/>
              </w:rPr>
            </w:pPr>
            <w:r>
              <w:rPr>
                <w:b/>
              </w:rPr>
              <w:t>8.</w:t>
            </w:r>
            <w:r w:rsidRPr="00614F7C">
              <w:rPr>
                <w:b/>
              </w:rPr>
              <w:t>5.</w:t>
            </w:r>
            <w:r>
              <w:rPr>
                <w:b/>
              </w:rPr>
              <w:t>9</w:t>
            </w:r>
          </w:p>
        </w:tc>
        <w:tc>
          <w:tcPr>
            <w:tcW w:w="2507" w:type="pct"/>
          </w:tcPr>
          <w:p w14:paraId="471614A5" w14:textId="77777777" w:rsidR="006D1B5E" w:rsidRPr="00614F7C" w:rsidRDefault="006D1B5E" w:rsidP="006D1B5E">
            <w:pPr>
              <w:pStyle w:val="USBodyText"/>
              <w:rPr>
                <w:b/>
                <w:u w:val="single"/>
              </w:rPr>
            </w:pPr>
            <w:r w:rsidRPr="00614F7C">
              <w:rPr>
                <w:b/>
                <w:u w:val="single"/>
              </w:rPr>
              <w:t>Generator Step-up Power Transformers</w:t>
            </w:r>
          </w:p>
        </w:tc>
        <w:tc>
          <w:tcPr>
            <w:tcW w:w="741" w:type="pct"/>
          </w:tcPr>
          <w:p w14:paraId="73364A29" w14:textId="77777777" w:rsidR="006D1B5E" w:rsidRPr="00614F7C" w:rsidRDefault="006D1B5E" w:rsidP="006D1B5E">
            <w:pPr>
              <w:pStyle w:val="USBodyText"/>
              <w:rPr>
                <w:b/>
              </w:rPr>
            </w:pPr>
          </w:p>
        </w:tc>
        <w:tc>
          <w:tcPr>
            <w:tcW w:w="1308" w:type="pct"/>
            <w:gridSpan w:val="3"/>
          </w:tcPr>
          <w:p w14:paraId="7F354AF5" w14:textId="2FCD54AD" w:rsidR="006D1B5E" w:rsidRPr="00614F7C" w:rsidRDefault="006D1B5E" w:rsidP="006D1B5E">
            <w:pPr>
              <w:pStyle w:val="USBodyText"/>
              <w:rPr>
                <w:b/>
              </w:rPr>
            </w:pPr>
          </w:p>
        </w:tc>
      </w:tr>
      <w:tr w:rsidR="006D1B5E" w:rsidRPr="00614F7C" w14:paraId="48C1FC1D" w14:textId="77777777" w:rsidTr="00D379FB">
        <w:tc>
          <w:tcPr>
            <w:tcW w:w="444" w:type="pct"/>
          </w:tcPr>
          <w:p w14:paraId="498871DE" w14:textId="77777777" w:rsidR="006D1B5E" w:rsidRPr="00614F7C" w:rsidRDefault="006D1B5E" w:rsidP="006D1B5E">
            <w:pPr>
              <w:pStyle w:val="USBodyText"/>
            </w:pPr>
          </w:p>
        </w:tc>
        <w:tc>
          <w:tcPr>
            <w:tcW w:w="2507" w:type="pct"/>
          </w:tcPr>
          <w:p w14:paraId="12851E3A" w14:textId="77777777" w:rsidR="006D1B5E" w:rsidRPr="00614F7C" w:rsidRDefault="006D1B5E" w:rsidP="006D1B5E">
            <w:pPr>
              <w:pStyle w:val="USBodyText"/>
            </w:pPr>
            <w:r w:rsidRPr="00614F7C">
              <w:rPr>
                <w:u w:val="single"/>
              </w:rPr>
              <w:t>General</w:t>
            </w:r>
          </w:p>
        </w:tc>
        <w:tc>
          <w:tcPr>
            <w:tcW w:w="741" w:type="pct"/>
          </w:tcPr>
          <w:p w14:paraId="610C4C05" w14:textId="77777777" w:rsidR="006D1B5E" w:rsidRPr="00614F7C" w:rsidRDefault="006D1B5E" w:rsidP="006D1B5E">
            <w:pPr>
              <w:pStyle w:val="USBodyText"/>
            </w:pPr>
          </w:p>
        </w:tc>
        <w:tc>
          <w:tcPr>
            <w:tcW w:w="1308" w:type="pct"/>
            <w:gridSpan w:val="3"/>
          </w:tcPr>
          <w:p w14:paraId="0BD6C14A" w14:textId="1E273440" w:rsidR="006D1B5E" w:rsidRPr="00614F7C" w:rsidRDefault="006D1B5E" w:rsidP="006D1B5E">
            <w:pPr>
              <w:pStyle w:val="USBodyText"/>
            </w:pPr>
          </w:p>
        </w:tc>
      </w:tr>
      <w:tr w:rsidR="006D1B5E" w:rsidRPr="00614F7C" w14:paraId="4A368786" w14:textId="77777777" w:rsidTr="00D379FB">
        <w:trPr>
          <w:trHeight w:val="279"/>
        </w:trPr>
        <w:tc>
          <w:tcPr>
            <w:tcW w:w="444" w:type="pct"/>
          </w:tcPr>
          <w:p w14:paraId="54F1C245" w14:textId="77777777" w:rsidR="006D1B5E" w:rsidRPr="00614F7C" w:rsidRDefault="006D1B5E" w:rsidP="006D1B5E">
            <w:pPr>
              <w:pStyle w:val="USBodyText"/>
            </w:pPr>
          </w:p>
        </w:tc>
        <w:tc>
          <w:tcPr>
            <w:tcW w:w="2507" w:type="pct"/>
          </w:tcPr>
          <w:p w14:paraId="59B6B3D2" w14:textId="77777777" w:rsidR="006D1B5E" w:rsidRPr="00614F7C" w:rsidRDefault="006D1B5E" w:rsidP="006D1B5E">
            <w:pPr>
              <w:pStyle w:val="USBodyText"/>
              <w:numPr>
                <w:ilvl w:val="0"/>
                <w:numId w:val="44"/>
              </w:numPr>
            </w:pPr>
            <w:r w:rsidRPr="00614F7C">
              <w:t>Quantity</w:t>
            </w:r>
          </w:p>
        </w:tc>
        <w:tc>
          <w:tcPr>
            <w:tcW w:w="741" w:type="pct"/>
          </w:tcPr>
          <w:p w14:paraId="1396E04A" w14:textId="77777777" w:rsidR="006D1B5E" w:rsidRPr="00614F7C" w:rsidRDefault="006D1B5E" w:rsidP="006D1B5E">
            <w:pPr>
              <w:pStyle w:val="USBodyText"/>
            </w:pPr>
          </w:p>
        </w:tc>
        <w:tc>
          <w:tcPr>
            <w:tcW w:w="1308" w:type="pct"/>
            <w:gridSpan w:val="3"/>
          </w:tcPr>
          <w:p w14:paraId="02FD4B18" w14:textId="78028435" w:rsidR="006D1B5E" w:rsidRPr="00614F7C" w:rsidRDefault="006D1B5E" w:rsidP="006D1B5E">
            <w:pPr>
              <w:pStyle w:val="USBodyText"/>
            </w:pPr>
          </w:p>
        </w:tc>
      </w:tr>
      <w:tr w:rsidR="006D1B5E" w:rsidRPr="00614F7C" w14:paraId="5500298D" w14:textId="77777777" w:rsidTr="00D379FB">
        <w:tc>
          <w:tcPr>
            <w:tcW w:w="444" w:type="pct"/>
          </w:tcPr>
          <w:p w14:paraId="28F9F52D" w14:textId="77777777" w:rsidR="006D1B5E" w:rsidRPr="00614F7C" w:rsidRDefault="006D1B5E" w:rsidP="006D1B5E">
            <w:pPr>
              <w:pStyle w:val="USBodyText"/>
            </w:pPr>
          </w:p>
        </w:tc>
        <w:tc>
          <w:tcPr>
            <w:tcW w:w="2507" w:type="pct"/>
          </w:tcPr>
          <w:p w14:paraId="183F937F" w14:textId="77777777" w:rsidR="006D1B5E" w:rsidRPr="00614F7C" w:rsidRDefault="006D1B5E" w:rsidP="006D1B5E">
            <w:pPr>
              <w:pStyle w:val="USBodyText"/>
              <w:numPr>
                <w:ilvl w:val="0"/>
                <w:numId w:val="44"/>
              </w:numPr>
            </w:pPr>
            <w:r w:rsidRPr="00614F7C">
              <w:t>Manufacturer</w:t>
            </w:r>
          </w:p>
        </w:tc>
        <w:tc>
          <w:tcPr>
            <w:tcW w:w="741" w:type="pct"/>
          </w:tcPr>
          <w:p w14:paraId="40B8E668" w14:textId="77777777" w:rsidR="006D1B5E" w:rsidRPr="00614F7C" w:rsidRDefault="006D1B5E" w:rsidP="006D1B5E">
            <w:pPr>
              <w:pStyle w:val="USBodyText"/>
            </w:pPr>
          </w:p>
        </w:tc>
        <w:tc>
          <w:tcPr>
            <w:tcW w:w="1308" w:type="pct"/>
            <w:gridSpan w:val="3"/>
          </w:tcPr>
          <w:p w14:paraId="4922BED7" w14:textId="6AA1153E" w:rsidR="006D1B5E" w:rsidRPr="00614F7C" w:rsidRDefault="006D1B5E" w:rsidP="006D1B5E">
            <w:pPr>
              <w:pStyle w:val="USBodyText"/>
            </w:pPr>
          </w:p>
        </w:tc>
      </w:tr>
      <w:tr w:rsidR="006D1B5E" w:rsidRPr="00614F7C" w14:paraId="713DBD6F" w14:textId="77777777" w:rsidTr="00D379FB">
        <w:tc>
          <w:tcPr>
            <w:tcW w:w="444" w:type="pct"/>
          </w:tcPr>
          <w:p w14:paraId="0246F233" w14:textId="77777777" w:rsidR="006D1B5E" w:rsidRPr="00614F7C" w:rsidRDefault="006D1B5E" w:rsidP="006D1B5E">
            <w:pPr>
              <w:pStyle w:val="USBodyText"/>
            </w:pPr>
          </w:p>
        </w:tc>
        <w:tc>
          <w:tcPr>
            <w:tcW w:w="2507" w:type="pct"/>
          </w:tcPr>
          <w:p w14:paraId="76C6382F" w14:textId="77777777" w:rsidR="006D1B5E" w:rsidRPr="00614F7C" w:rsidRDefault="006D1B5E" w:rsidP="006D1B5E">
            <w:pPr>
              <w:pStyle w:val="USBodyText"/>
              <w:numPr>
                <w:ilvl w:val="0"/>
                <w:numId w:val="44"/>
              </w:numPr>
            </w:pPr>
            <w:r w:rsidRPr="00614F7C">
              <w:t>Type</w:t>
            </w:r>
          </w:p>
        </w:tc>
        <w:tc>
          <w:tcPr>
            <w:tcW w:w="741" w:type="pct"/>
          </w:tcPr>
          <w:p w14:paraId="46C76601" w14:textId="77777777" w:rsidR="006D1B5E" w:rsidRPr="00614F7C" w:rsidRDefault="006D1B5E" w:rsidP="006D1B5E">
            <w:pPr>
              <w:pStyle w:val="USBodyText"/>
            </w:pPr>
          </w:p>
        </w:tc>
        <w:tc>
          <w:tcPr>
            <w:tcW w:w="1308" w:type="pct"/>
            <w:gridSpan w:val="3"/>
          </w:tcPr>
          <w:p w14:paraId="0F815F9D" w14:textId="728A82C3" w:rsidR="006D1B5E" w:rsidRPr="00614F7C" w:rsidRDefault="006D1B5E" w:rsidP="006D1B5E">
            <w:pPr>
              <w:pStyle w:val="USBodyText"/>
            </w:pPr>
          </w:p>
        </w:tc>
      </w:tr>
      <w:tr w:rsidR="006D1B5E" w:rsidRPr="00614F7C" w14:paraId="6B52BC22" w14:textId="77777777" w:rsidTr="00D379FB">
        <w:tc>
          <w:tcPr>
            <w:tcW w:w="444" w:type="pct"/>
          </w:tcPr>
          <w:p w14:paraId="68993C64" w14:textId="77777777" w:rsidR="006D1B5E" w:rsidRPr="00614F7C" w:rsidRDefault="006D1B5E" w:rsidP="006D1B5E">
            <w:pPr>
              <w:pStyle w:val="USBodyText"/>
            </w:pPr>
          </w:p>
        </w:tc>
        <w:tc>
          <w:tcPr>
            <w:tcW w:w="2507" w:type="pct"/>
          </w:tcPr>
          <w:p w14:paraId="59AEA5EA" w14:textId="77777777" w:rsidR="006D1B5E" w:rsidRPr="00614F7C" w:rsidRDefault="006D1B5E" w:rsidP="006D1B5E">
            <w:pPr>
              <w:pStyle w:val="USBodyText"/>
              <w:numPr>
                <w:ilvl w:val="0"/>
                <w:numId w:val="44"/>
              </w:numPr>
            </w:pPr>
            <w:r w:rsidRPr="00614F7C">
              <w:t>Applicable Standards</w:t>
            </w:r>
          </w:p>
        </w:tc>
        <w:tc>
          <w:tcPr>
            <w:tcW w:w="741" w:type="pct"/>
          </w:tcPr>
          <w:p w14:paraId="0C814E2C" w14:textId="77777777" w:rsidR="006D1B5E" w:rsidRPr="00614F7C" w:rsidRDefault="006D1B5E" w:rsidP="006D1B5E">
            <w:pPr>
              <w:pStyle w:val="USBodyText"/>
            </w:pPr>
          </w:p>
        </w:tc>
        <w:tc>
          <w:tcPr>
            <w:tcW w:w="1308" w:type="pct"/>
            <w:gridSpan w:val="3"/>
          </w:tcPr>
          <w:p w14:paraId="49701141" w14:textId="77777777" w:rsidR="006D1B5E" w:rsidRPr="00614F7C" w:rsidRDefault="006D1B5E" w:rsidP="006D1B5E">
            <w:pPr>
              <w:pStyle w:val="USBodyText"/>
            </w:pPr>
          </w:p>
        </w:tc>
      </w:tr>
      <w:tr w:rsidR="006D1B5E" w:rsidRPr="00614F7C" w14:paraId="663506A6" w14:textId="77777777" w:rsidTr="00D379FB">
        <w:tc>
          <w:tcPr>
            <w:tcW w:w="444" w:type="pct"/>
          </w:tcPr>
          <w:p w14:paraId="05FB4DFA" w14:textId="77777777" w:rsidR="006D1B5E" w:rsidRPr="00614F7C" w:rsidRDefault="006D1B5E" w:rsidP="006D1B5E">
            <w:pPr>
              <w:pStyle w:val="USBodyText"/>
            </w:pPr>
          </w:p>
        </w:tc>
        <w:tc>
          <w:tcPr>
            <w:tcW w:w="2507" w:type="pct"/>
          </w:tcPr>
          <w:p w14:paraId="14EB2579" w14:textId="77777777" w:rsidR="006D1B5E" w:rsidRPr="00614F7C" w:rsidRDefault="006D1B5E" w:rsidP="006D1B5E">
            <w:pPr>
              <w:pStyle w:val="USBodyText"/>
            </w:pPr>
            <w:r w:rsidRPr="00614F7C">
              <w:rPr>
                <w:u w:val="single"/>
              </w:rPr>
              <w:t>Design Data</w:t>
            </w:r>
          </w:p>
        </w:tc>
        <w:tc>
          <w:tcPr>
            <w:tcW w:w="741" w:type="pct"/>
          </w:tcPr>
          <w:p w14:paraId="2B305E60" w14:textId="77777777" w:rsidR="006D1B5E" w:rsidRPr="00614F7C" w:rsidRDefault="006D1B5E" w:rsidP="006D1B5E">
            <w:pPr>
              <w:pStyle w:val="USBodyText"/>
            </w:pPr>
          </w:p>
        </w:tc>
        <w:tc>
          <w:tcPr>
            <w:tcW w:w="1308" w:type="pct"/>
            <w:gridSpan w:val="3"/>
          </w:tcPr>
          <w:p w14:paraId="3F381972" w14:textId="77777777" w:rsidR="006D1B5E" w:rsidRPr="00614F7C" w:rsidRDefault="006D1B5E" w:rsidP="006D1B5E">
            <w:pPr>
              <w:pStyle w:val="USBodyText"/>
            </w:pPr>
          </w:p>
        </w:tc>
      </w:tr>
      <w:tr w:rsidR="006D1B5E" w:rsidRPr="00614F7C" w14:paraId="0414F306" w14:textId="77777777" w:rsidTr="00D379FB">
        <w:tc>
          <w:tcPr>
            <w:tcW w:w="444" w:type="pct"/>
          </w:tcPr>
          <w:p w14:paraId="1B4CFF26" w14:textId="77777777" w:rsidR="006D1B5E" w:rsidRPr="00614F7C" w:rsidRDefault="006D1B5E" w:rsidP="006D1B5E">
            <w:pPr>
              <w:pStyle w:val="USBodyText"/>
            </w:pPr>
          </w:p>
        </w:tc>
        <w:tc>
          <w:tcPr>
            <w:tcW w:w="2507" w:type="pct"/>
          </w:tcPr>
          <w:p w14:paraId="73E51D68" w14:textId="77777777" w:rsidR="006D1B5E" w:rsidRPr="00614F7C" w:rsidRDefault="006D1B5E" w:rsidP="006D1B5E">
            <w:pPr>
              <w:pStyle w:val="USBodyText"/>
              <w:numPr>
                <w:ilvl w:val="0"/>
                <w:numId w:val="45"/>
              </w:numPr>
            </w:pPr>
            <w:r w:rsidRPr="00614F7C">
              <w:t>Voltage ratio</w:t>
            </w:r>
          </w:p>
        </w:tc>
        <w:tc>
          <w:tcPr>
            <w:tcW w:w="741" w:type="pct"/>
          </w:tcPr>
          <w:p w14:paraId="7B0DDA92" w14:textId="77777777" w:rsidR="006D1B5E" w:rsidRPr="00614F7C" w:rsidRDefault="006D1B5E" w:rsidP="006D1B5E">
            <w:pPr>
              <w:pStyle w:val="USBodyText"/>
            </w:pPr>
          </w:p>
        </w:tc>
        <w:tc>
          <w:tcPr>
            <w:tcW w:w="1308" w:type="pct"/>
            <w:gridSpan w:val="3"/>
          </w:tcPr>
          <w:p w14:paraId="1ED247B0" w14:textId="77777777" w:rsidR="006D1B5E" w:rsidRPr="00614F7C" w:rsidRDefault="006D1B5E" w:rsidP="006D1B5E">
            <w:pPr>
              <w:pStyle w:val="USBodyText"/>
            </w:pPr>
          </w:p>
        </w:tc>
      </w:tr>
      <w:tr w:rsidR="006D1B5E" w:rsidRPr="00614F7C" w14:paraId="7471F3E5" w14:textId="77777777" w:rsidTr="00D379FB">
        <w:tc>
          <w:tcPr>
            <w:tcW w:w="444" w:type="pct"/>
          </w:tcPr>
          <w:p w14:paraId="32BBD69E" w14:textId="77777777" w:rsidR="006D1B5E" w:rsidRPr="00614F7C" w:rsidRDefault="006D1B5E" w:rsidP="006D1B5E">
            <w:pPr>
              <w:pStyle w:val="USBodyText"/>
            </w:pPr>
          </w:p>
        </w:tc>
        <w:tc>
          <w:tcPr>
            <w:tcW w:w="2507" w:type="pct"/>
          </w:tcPr>
          <w:p w14:paraId="6B253008" w14:textId="77777777" w:rsidR="006D1B5E" w:rsidRPr="00614F7C" w:rsidRDefault="006D1B5E" w:rsidP="006D1B5E">
            <w:pPr>
              <w:pStyle w:val="USBodyText"/>
              <w:numPr>
                <w:ilvl w:val="0"/>
                <w:numId w:val="45"/>
              </w:numPr>
              <w:rPr>
                <w:u w:val="single"/>
              </w:rPr>
            </w:pPr>
            <w:r w:rsidRPr="00614F7C">
              <w:t>Maximum Continuous Rating  (MVA)</w:t>
            </w:r>
          </w:p>
        </w:tc>
        <w:tc>
          <w:tcPr>
            <w:tcW w:w="741" w:type="pct"/>
          </w:tcPr>
          <w:p w14:paraId="6BE1E3C9" w14:textId="77777777" w:rsidR="006D1B5E" w:rsidRPr="00614F7C" w:rsidRDefault="006D1B5E" w:rsidP="006D1B5E">
            <w:pPr>
              <w:pStyle w:val="USBodyText"/>
            </w:pPr>
          </w:p>
        </w:tc>
        <w:tc>
          <w:tcPr>
            <w:tcW w:w="1308" w:type="pct"/>
            <w:gridSpan w:val="3"/>
          </w:tcPr>
          <w:p w14:paraId="3135B51D" w14:textId="77777777" w:rsidR="006D1B5E" w:rsidRPr="00614F7C" w:rsidRDefault="006D1B5E" w:rsidP="006D1B5E">
            <w:pPr>
              <w:pStyle w:val="USBodyText"/>
            </w:pPr>
          </w:p>
        </w:tc>
      </w:tr>
      <w:tr w:rsidR="006D1B5E" w:rsidRPr="00614F7C" w14:paraId="7737C1A5" w14:textId="77777777" w:rsidTr="00D379FB">
        <w:tc>
          <w:tcPr>
            <w:tcW w:w="444" w:type="pct"/>
          </w:tcPr>
          <w:p w14:paraId="52A69AA4" w14:textId="77777777" w:rsidR="006D1B5E" w:rsidRPr="00614F7C" w:rsidRDefault="006D1B5E" w:rsidP="006D1B5E">
            <w:pPr>
              <w:pStyle w:val="USBodyText"/>
            </w:pPr>
          </w:p>
        </w:tc>
        <w:tc>
          <w:tcPr>
            <w:tcW w:w="2507" w:type="pct"/>
          </w:tcPr>
          <w:p w14:paraId="5C87688F" w14:textId="77777777" w:rsidR="006D1B5E" w:rsidRPr="00614F7C" w:rsidRDefault="006D1B5E" w:rsidP="006D1B5E">
            <w:pPr>
              <w:pStyle w:val="USBodyText"/>
              <w:numPr>
                <w:ilvl w:val="0"/>
                <w:numId w:val="45"/>
              </w:numPr>
            </w:pPr>
            <w:r w:rsidRPr="00614F7C">
              <w:t>Rated temperature rise (</w:t>
            </w:r>
            <w:r w:rsidRPr="00614F7C">
              <w:rPr>
                <w:vertAlign w:val="superscript"/>
              </w:rPr>
              <w:t>o</w:t>
            </w:r>
            <w:r w:rsidRPr="00614F7C">
              <w:t>C)</w:t>
            </w:r>
          </w:p>
        </w:tc>
        <w:tc>
          <w:tcPr>
            <w:tcW w:w="741" w:type="pct"/>
          </w:tcPr>
          <w:p w14:paraId="42F3ED8C" w14:textId="77777777" w:rsidR="006D1B5E" w:rsidRPr="00614F7C" w:rsidRDefault="006D1B5E" w:rsidP="006D1B5E">
            <w:pPr>
              <w:pStyle w:val="USBodyText"/>
            </w:pPr>
          </w:p>
        </w:tc>
        <w:tc>
          <w:tcPr>
            <w:tcW w:w="1308" w:type="pct"/>
            <w:gridSpan w:val="3"/>
          </w:tcPr>
          <w:p w14:paraId="75C3E511" w14:textId="77777777" w:rsidR="006D1B5E" w:rsidRPr="00614F7C" w:rsidRDefault="006D1B5E" w:rsidP="006D1B5E">
            <w:pPr>
              <w:pStyle w:val="USBodyText"/>
            </w:pPr>
          </w:p>
        </w:tc>
      </w:tr>
      <w:tr w:rsidR="006D1B5E" w:rsidRPr="00614F7C" w14:paraId="0D5768E4" w14:textId="77777777" w:rsidTr="00D379FB">
        <w:tc>
          <w:tcPr>
            <w:tcW w:w="444" w:type="pct"/>
          </w:tcPr>
          <w:p w14:paraId="310CDC8A" w14:textId="77777777" w:rsidR="006D1B5E" w:rsidRPr="00614F7C" w:rsidRDefault="006D1B5E" w:rsidP="006D1B5E">
            <w:pPr>
              <w:pStyle w:val="USBodyText"/>
            </w:pPr>
          </w:p>
        </w:tc>
        <w:tc>
          <w:tcPr>
            <w:tcW w:w="2507" w:type="pct"/>
          </w:tcPr>
          <w:p w14:paraId="55756EE0" w14:textId="77777777" w:rsidR="006D1B5E" w:rsidRPr="00614F7C" w:rsidRDefault="006D1B5E" w:rsidP="006D1B5E">
            <w:pPr>
              <w:pStyle w:val="USBodyText"/>
              <w:numPr>
                <w:ilvl w:val="0"/>
                <w:numId w:val="45"/>
              </w:numPr>
            </w:pPr>
            <w:r w:rsidRPr="00614F7C">
              <w:t>Basic Insulation Level:</w:t>
            </w:r>
          </w:p>
        </w:tc>
        <w:tc>
          <w:tcPr>
            <w:tcW w:w="741" w:type="pct"/>
          </w:tcPr>
          <w:p w14:paraId="3EBE4FD0" w14:textId="77777777" w:rsidR="006D1B5E" w:rsidRPr="00614F7C" w:rsidRDefault="006D1B5E" w:rsidP="006D1B5E">
            <w:pPr>
              <w:pStyle w:val="USBodyText"/>
            </w:pPr>
          </w:p>
        </w:tc>
        <w:tc>
          <w:tcPr>
            <w:tcW w:w="1308" w:type="pct"/>
            <w:gridSpan w:val="3"/>
          </w:tcPr>
          <w:p w14:paraId="37C7F6E4" w14:textId="77777777" w:rsidR="006D1B5E" w:rsidRPr="00614F7C" w:rsidRDefault="006D1B5E" w:rsidP="006D1B5E">
            <w:pPr>
              <w:pStyle w:val="USBodyText"/>
            </w:pPr>
          </w:p>
        </w:tc>
      </w:tr>
      <w:tr w:rsidR="006D1B5E" w:rsidRPr="00614F7C" w14:paraId="78231B0C" w14:textId="77777777" w:rsidTr="00D379FB">
        <w:tc>
          <w:tcPr>
            <w:tcW w:w="444" w:type="pct"/>
          </w:tcPr>
          <w:p w14:paraId="6D5FA10E" w14:textId="77777777" w:rsidR="006D1B5E" w:rsidRPr="00614F7C" w:rsidRDefault="006D1B5E" w:rsidP="006D1B5E">
            <w:pPr>
              <w:pStyle w:val="USBodyText"/>
            </w:pPr>
          </w:p>
        </w:tc>
        <w:tc>
          <w:tcPr>
            <w:tcW w:w="2507" w:type="pct"/>
          </w:tcPr>
          <w:p w14:paraId="08B29910" w14:textId="77D20226" w:rsidR="006D1B5E" w:rsidRPr="00614F7C" w:rsidRDefault="006D1B5E" w:rsidP="006D1B5E">
            <w:pPr>
              <w:pStyle w:val="USBullet2"/>
            </w:pPr>
            <w:r w:rsidRPr="00614F7C">
              <w:t>Of HV winding (kV)</w:t>
            </w:r>
          </w:p>
        </w:tc>
        <w:tc>
          <w:tcPr>
            <w:tcW w:w="741" w:type="pct"/>
          </w:tcPr>
          <w:p w14:paraId="06647CEF" w14:textId="77777777" w:rsidR="006D1B5E" w:rsidRPr="00614F7C" w:rsidRDefault="006D1B5E" w:rsidP="006D1B5E">
            <w:pPr>
              <w:pStyle w:val="USBodyText"/>
            </w:pPr>
          </w:p>
        </w:tc>
        <w:tc>
          <w:tcPr>
            <w:tcW w:w="1308" w:type="pct"/>
            <w:gridSpan w:val="3"/>
          </w:tcPr>
          <w:p w14:paraId="6817E7C3" w14:textId="77777777" w:rsidR="006D1B5E" w:rsidRPr="00614F7C" w:rsidRDefault="006D1B5E" w:rsidP="006D1B5E">
            <w:pPr>
              <w:pStyle w:val="USBodyText"/>
            </w:pPr>
          </w:p>
        </w:tc>
      </w:tr>
      <w:tr w:rsidR="006D1B5E" w:rsidRPr="00614F7C" w14:paraId="3D85D5B8" w14:textId="77777777" w:rsidTr="00D379FB">
        <w:tc>
          <w:tcPr>
            <w:tcW w:w="444" w:type="pct"/>
          </w:tcPr>
          <w:p w14:paraId="75D19B2F" w14:textId="77777777" w:rsidR="006D1B5E" w:rsidRPr="00614F7C" w:rsidRDefault="006D1B5E" w:rsidP="006D1B5E">
            <w:pPr>
              <w:pStyle w:val="USBodyText"/>
            </w:pPr>
          </w:p>
        </w:tc>
        <w:tc>
          <w:tcPr>
            <w:tcW w:w="2507" w:type="pct"/>
          </w:tcPr>
          <w:p w14:paraId="053B55C9" w14:textId="31D9CA04" w:rsidR="006D1B5E" w:rsidRPr="00614F7C" w:rsidRDefault="006D1B5E" w:rsidP="006D1B5E">
            <w:pPr>
              <w:pStyle w:val="USBullet2"/>
            </w:pPr>
            <w:r w:rsidRPr="00614F7C">
              <w:t>Of neutral of HV winding (kV)</w:t>
            </w:r>
          </w:p>
        </w:tc>
        <w:tc>
          <w:tcPr>
            <w:tcW w:w="741" w:type="pct"/>
          </w:tcPr>
          <w:p w14:paraId="288FE80D" w14:textId="77777777" w:rsidR="006D1B5E" w:rsidRPr="00614F7C" w:rsidRDefault="006D1B5E" w:rsidP="006D1B5E">
            <w:pPr>
              <w:pStyle w:val="USBodyText"/>
            </w:pPr>
          </w:p>
        </w:tc>
        <w:tc>
          <w:tcPr>
            <w:tcW w:w="1308" w:type="pct"/>
            <w:gridSpan w:val="3"/>
          </w:tcPr>
          <w:p w14:paraId="511569BA" w14:textId="77777777" w:rsidR="006D1B5E" w:rsidRPr="00614F7C" w:rsidRDefault="006D1B5E" w:rsidP="006D1B5E">
            <w:pPr>
              <w:pStyle w:val="USBodyText"/>
            </w:pPr>
          </w:p>
        </w:tc>
      </w:tr>
      <w:tr w:rsidR="006D1B5E" w:rsidRPr="00614F7C" w14:paraId="37F377F1" w14:textId="77777777" w:rsidTr="00D379FB">
        <w:tc>
          <w:tcPr>
            <w:tcW w:w="444" w:type="pct"/>
          </w:tcPr>
          <w:p w14:paraId="5264C2D1" w14:textId="77777777" w:rsidR="006D1B5E" w:rsidRPr="00614F7C" w:rsidRDefault="006D1B5E" w:rsidP="006D1B5E">
            <w:pPr>
              <w:pStyle w:val="USBodyText"/>
            </w:pPr>
          </w:p>
        </w:tc>
        <w:tc>
          <w:tcPr>
            <w:tcW w:w="2507" w:type="pct"/>
          </w:tcPr>
          <w:p w14:paraId="7E92B6FF" w14:textId="6761A29A" w:rsidR="006D1B5E" w:rsidRPr="00614F7C" w:rsidRDefault="006D1B5E" w:rsidP="006D1B5E">
            <w:pPr>
              <w:pStyle w:val="USBullet2"/>
            </w:pPr>
            <w:r w:rsidRPr="00614F7C">
              <w:t xml:space="preserve">Of </w:t>
            </w:r>
            <w:smartTag w:uri="urn:schemas-microsoft-com:office:smarttags" w:element="place">
              <w:smartTag w:uri="urn:schemas-microsoft-com:office:smarttags" w:element="City">
                <w:r w:rsidRPr="00614F7C">
                  <w:t>LV</w:t>
                </w:r>
              </w:smartTag>
            </w:smartTag>
            <w:r w:rsidRPr="00614F7C">
              <w:t xml:space="preserve"> winding (kV)</w:t>
            </w:r>
          </w:p>
        </w:tc>
        <w:tc>
          <w:tcPr>
            <w:tcW w:w="741" w:type="pct"/>
          </w:tcPr>
          <w:p w14:paraId="0FD98A9F" w14:textId="77777777" w:rsidR="006D1B5E" w:rsidRPr="00614F7C" w:rsidRDefault="006D1B5E" w:rsidP="006D1B5E">
            <w:pPr>
              <w:pStyle w:val="USBodyText"/>
            </w:pPr>
          </w:p>
        </w:tc>
        <w:tc>
          <w:tcPr>
            <w:tcW w:w="1308" w:type="pct"/>
            <w:gridSpan w:val="3"/>
          </w:tcPr>
          <w:p w14:paraId="65C0FE95" w14:textId="77777777" w:rsidR="006D1B5E" w:rsidRPr="00614F7C" w:rsidRDefault="006D1B5E" w:rsidP="006D1B5E">
            <w:pPr>
              <w:pStyle w:val="USBodyText"/>
            </w:pPr>
          </w:p>
        </w:tc>
      </w:tr>
      <w:tr w:rsidR="006D1B5E" w:rsidRPr="00614F7C" w14:paraId="4FF105AC" w14:textId="77777777" w:rsidTr="00D379FB">
        <w:tc>
          <w:tcPr>
            <w:tcW w:w="444" w:type="pct"/>
          </w:tcPr>
          <w:p w14:paraId="124D1BEA" w14:textId="77777777" w:rsidR="006D1B5E" w:rsidRPr="00614F7C" w:rsidRDefault="006D1B5E" w:rsidP="006D1B5E">
            <w:pPr>
              <w:pStyle w:val="USBodyText"/>
            </w:pPr>
          </w:p>
        </w:tc>
        <w:tc>
          <w:tcPr>
            <w:tcW w:w="2507" w:type="pct"/>
          </w:tcPr>
          <w:p w14:paraId="33349ECD" w14:textId="1B76B3E0" w:rsidR="006D1B5E" w:rsidRPr="00614F7C" w:rsidRDefault="006D1B5E" w:rsidP="006D1B5E">
            <w:pPr>
              <w:pStyle w:val="USBullet2"/>
            </w:pPr>
            <w:r w:rsidRPr="00614F7C">
              <w:t xml:space="preserve">Of neutral of </w:t>
            </w:r>
            <w:smartTag w:uri="urn:schemas-microsoft-com:office:smarttags" w:element="place">
              <w:smartTag w:uri="urn:schemas-microsoft-com:office:smarttags" w:element="City">
                <w:r w:rsidRPr="00614F7C">
                  <w:t>LV</w:t>
                </w:r>
              </w:smartTag>
            </w:smartTag>
            <w:r w:rsidRPr="00614F7C">
              <w:t xml:space="preserve"> winding (kV)</w:t>
            </w:r>
          </w:p>
        </w:tc>
        <w:tc>
          <w:tcPr>
            <w:tcW w:w="741" w:type="pct"/>
          </w:tcPr>
          <w:p w14:paraId="5C0B5AB9" w14:textId="77777777" w:rsidR="006D1B5E" w:rsidRPr="00614F7C" w:rsidRDefault="006D1B5E" w:rsidP="006D1B5E">
            <w:pPr>
              <w:pStyle w:val="USBodyText"/>
            </w:pPr>
          </w:p>
        </w:tc>
        <w:tc>
          <w:tcPr>
            <w:tcW w:w="1308" w:type="pct"/>
            <w:gridSpan w:val="3"/>
          </w:tcPr>
          <w:p w14:paraId="4BF6A3A6" w14:textId="77777777" w:rsidR="006D1B5E" w:rsidRPr="00614F7C" w:rsidRDefault="006D1B5E" w:rsidP="006D1B5E">
            <w:pPr>
              <w:pStyle w:val="USBodyText"/>
            </w:pPr>
          </w:p>
        </w:tc>
      </w:tr>
      <w:tr w:rsidR="006D1B5E" w:rsidRPr="00614F7C" w14:paraId="20064CBE" w14:textId="77777777" w:rsidTr="00D379FB">
        <w:tc>
          <w:tcPr>
            <w:tcW w:w="444" w:type="pct"/>
          </w:tcPr>
          <w:p w14:paraId="6C7386AD" w14:textId="77777777" w:rsidR="006D1B5E" w:rsidRPr="00614F7C" w:rsidRDefault="006D1B5E" w:rsidP="006D1B5E">
            <w:pPr>
              <w:pStyle w:val="USBodyText"/>
            </w:pPr>
          </w:p>
        </w:tc>
        <w:tc>
          <w:tcPr>
            <w:tcW w:w="2507" w:type="pct"/>
          </w:tcPr>
          <w:p w14:paraId="270289F8" w14:textId="77777777" w:rsidR="006D1B5E" w:rsidRPr="00614F7C" w:rsidRDefault="006D1B5E" w:rsidP="006D1B5E">
            <w:pPr>
              <w:pStyle w:val="USBodyText"/>
              <w:numPr>
                <w:ilvl w:val="0"/>
                <w:numId w:val="45"/>
              </w:numPr>
            </w:pPr>
            <w:r w:rsidRPr="00614F7C">
              <w:t>Type of tap changer (Load or No-Load) and no./ratio of taps</w:t>
            </w:r>
          </w:p>
        </w:tc>
        <w:tc>
          <w:tcPr>
            <w:tcW w:w="741" w:type="pct"/>
          </w:tcPr>
          <w:p w14:paraId="1C5873E2" w14:textId="77777777" w:rsidR="006D1B5E" w:rsidRPr="00614F7C" w:rsidRDefault="006D1B5E" w:rsidP="006D1B5E">
            <w:pPr>
              <w:pStyle w:val="USBodyText"/>
            </w:pPr>
          </w:p>
        </w:tc>
        <w:tc>
          <w:tcPr>
            <w:tcW w:w="1308" w:type="pct"/>
            <w:gridSpan w:val="3"/>
          </w:tcPr>
          <w:p w14:paraId="42039F62" w14:textId="77777777" w:rsidR="006D1B5E" w:rsidRPr="00614F7C" w:rsidRDefault="006D1B5E" w:rsidP="006D1B5E">
            <w:pPr>
              <w:pStyle w:val="USBodyText"/>
            </w:pPr>
          </w:p>
        </w:tc>
      </w:tr>
      <w:tr w:rsidR="006D1B5E" w:rsidRPr="00614F7C" w14:paraId="69CA055E" w14:textId="77777777" w:rsidTr="00D379FB">
        <w:tc>
          <w:tcPr>
            <w:tcW w:w="444" w:type="pct"/>
          </w:tcPr>
          <w:p w14:paraId="2CBADC35" w14:textId="77777777" w:rsidR="006D1B5E" w:rsidRPr="00614F7C" w:rsidRDefault="006D1B5E" w:rsidP="006D1B5E">
            <w:pPr>
              <w:pStyle w:val="USBodyText"/>
            </w:pPr>
          </w:p>
        </w:tc>
        <w:tc>
          <w:tcPr>
            <w:tcW w:w="2507" w:type="pct"/>
          </w:tcPr>
          <w:p w14:paraId="179EA629" w14:textId="77777777" w:rsidR="006D1B5E" w:rsidRPr="00614F7C" w:rsidRDefault="006D1B5E" w:rsidP="006D1B5E">
            <w:pPr>
              <w:pStyle w:val="USBodyText"/>
              <w:numPr>
                <w:ilvl w:val="0"/>
                <w:numId w:val="45"/>
              </w:numPr>
            </w:pPr>
            <w:r w:rsidRPr="00614F7C">
              <w:t>Total power requirements of auxiliary</w:t>
            </w:r>
            <w:r w:rsidRPr="00614F7C">
              <w:br/>
              <w:t>equipment (kW)</w:t>
            </w:r>
          </w:p>
        </w:tc>
        <w:tc>
          <w:tcPr>
            <w:tcW w:w="741" w:type="pct"/>
          </w:tcPr>
          <w:p w14:paraId="475D8B6D" w14:textId="77777777" w:rsidR="006D1B5E" w:rsidRPr="00614F7C" w:rsidRDefault="006D1B5E" w:rsidP="006D1B5E">
            <w:pPr>
              <w:pStyle w:val="USBodyText"/>
            </w:pPr>
          </w:p>
        </w:tc>
        <w:tc>
          <w:tcPr>
            <w:tcW w:w="1308" w:type="pct"/>
            <w:gridSpan w:val="3"/>
          </w:tcPr>
          <w:p w14:paraId="19944FE7" w14:textId="77777777" w:rsidR="006D1B5E" w:rsidRPr="00614F7C" w:rsidRDefault="006D1B5E" w:rsidP="006D1B5E">
            <w:pPr>
              <w:pStyle w:val="USBodyText"/>
            </w:pPr>
          </w:p>
        </w:tc>
      </w:tr>
      <w:tr w:rsidR="006D1B5E" w:rsidRPr="00614F7C" w14:paraId="0E297CD8" w14:textId="77777777" w:rsidTr="00D379FB">
        <w:tc>
          <w:tcPr>
            <w:tcW w:w="444" w:type="pct"/>
          </w:tcPr>
          <w:p w14:paraId="063CC6B0" w14:textId="77777777" w:rsidR="006D1B5E" w:rsidRPr="00614F7C" w:rsidRDefault="006D1B5E" w:rsidP="006D1B5E">
            <w:pPr>
              <w:pStyle w:val="USBodyText"/>
            </w:pPr>
          </w:p>
        </w:tc>
        <w:tc>
          <w:tcPr>
            <w:tcW w:w="2507" w:type="pct"/>
          </w:tcPr>
          <w:p w14:paraId="649EF1C0" w14:textId="77777777" w:rsidR="006D1B5E" w:rsidRPr="00614F7C" w:rsidRDefault="006D1B5E" w:rsidP="006D1B5E">
            <w:pPr>
              <w:pStyle w:val="USBodyText"/>
              <w:numPr>
                <w:ilvl w:val="0"/>
                <w:numId w:val="45"/>
              </w:numPr>
            </w:pPr>
            <w:r w:rsidRPr="00614F7C">
              <w:t>Power factor</w:t>
            </w:r>
          </w:p>
        </w:tc>
        <w:tc>
          <w:tcPr>
            <w:tcW w:w="741" w:type="pct"/>
          </w:tcPr>
          <w:p w14:paraId="535177F3" w14:textId="77777777" w:rsidR="006D1B5E" w:rsidRPr="00614F7C" w:rsidRDefault="006D1B5E" w:rsidP="006D1B5E">
            <w:pPr>
              <w:pStyle w:val="USBodyText"/>
            </w:pPr>
          </w:p>
        </w:tc>
        <w:tc>
          <w:tcPr>
            <w:tcW w:w="1308" w:type="pct"/>
            <w:gridSpan w:val="3"/>
          </w:tcPr>
          <w:p w14:paraId="28A6481E" w14:textId="77777777" w:rsidR="006D1B5E" w:rsidRPr="00614F7C" w:rsidRDefault="006D1B5E" w:rsidP="006D1B5E">
            <w:pPr>
              <w:pStyle w:val="USBodyText"/>
            </w:pPr>
          </w:p>
        </w:tc>
      </w:tr>
      <w:tr w:rsidR="006D1B5E" w:rsidRPr="00614F7C" w14:paraId="0E4E4EC7" w14:textId="77777777" w:rsidTr="00D379FB">
        <w:tc>
          <w:tcPr>
            <w:tcW w:w="444" w:type="pct"/>
          </w:tcPr>
          <w:p w14:paraId="0C9A85CE" w14:textId="77777777" w:rsidR="006D1B5E" w:rsidRPr="00614F7C" w:rsidRDefault="006D1B5E" w:rsidP="006D1B5E">
            <w:pPr>
              <w:pStyle w:val="USBodyText"/>
            </w:pPr>
          </w:p>
        </w:tc>
        <w:tc>
          <w:tcPr>
            <w:tcW w:w="2507" w:type="pct"/>
          </w:tcPr>
          <w:p w14:paraId="1F0BE03E" w14:textId="77777777" w:rsidR="006D1B5E" w:rsidRPr="00614F7C" w:rsidRDefault="006D1B5E" w:rsidP="006D1B5E">
            <w:pPr>
              <w:pStyle w:val="USBodyText"/>
              <w:numPr>
                <w:ilvl w:val="0"/>
                <w:numId w:val="45"/>
              </w:numPr>
            </w:pPr>
            <w:r w:rsidRPr="00614F7C">
              <w:t>Insulation class</w:t>
            </w:r>
          </w:p>
        </w:tc>
        <w:tc>
          <w:tcPr>
            <w:tcW w:w="741" w:type="pct"/>
          </w:tcPr>
          <w:p w14:paraId="7C65212A" w14:textId="77777777" w:rsidR="006D1B5E" w:rsidRPr="00614F7C" w:rsidRDefault="006D1B5E" w:rsidP="006D1B5E">
            <w:pPr>
              <w:pStyle w:val="USBodyText"/>
            </w:pPr>
          </w:p>
        </w:tc>
        <w:tc>
          <w:tcPr>
            <w:tcW w:w="1308" w:type="pct"/>
            <w:gridSpan w:val="3"/>
          </w:tcPr>
          <w:p w14:paraId="43BB94F5" w14:textId="77777777" w:rsidR="006D1B5E" w:rsidRPr="00614F7C" w:rsidRDefault="006D1B5E" w:rsidP="006D1B5E">
            <w:pPr>
              <w:pStyle w:val="USBodyText"/>
            </w:pPr>
          </w:p>
        </w:tc>
      </w:tr>
      <w:tr w:rsidR="006D1B5E" w:rsidRPr="00614F7C" w14:paraId="76961FD0" w14:textId="77777777" w:rsidTr="00D379FB">
        <w:tc>
          <w:tcPr>
            <w:tcW w:w="444" w:type="pct"/>
          </w:tcPr>
          <w:p w14:paraId="6D30DE9D" w14:textId="77777777" w:rsidR="006D1B5E" w:rsidRPr="00614F7C" w:rsidRDefault="006D1B5E" w:rsidP="006D1B5E">
            <w:pPr>
              <w:pStyle w:val="USBodyText"/>
            </w:pPr>
          </w:p>
        </w:tc>
        <w:tc>
          <w:tcPr>
            <w:tcW w:w="2507" w:type="pct"/>
          </w:tcPr>
          <w:p w14:paraId="06D92154" w14:textId="77777777" w:rsidR="006D1B5E" w:rsidRPr="00614F7C" w:rsidRDefault="006D1B5E" w:rsidP="006D1B5E">
            <w:pPr>
              <w:pStyle w:val="USBodyText"/>
              <w:numPr>
                <w:ilvl w:val="0"/>
                <w:numId w:val="45"/>
              </w:numPr>
            </w:pPr>
            <w:r w:rsidRPr="00614F7C">
              <w:t>Type of cooling</w:t>
            </w:r>
          </w:p>
        </w:tc>
        <w:tc>
          <w:tcPr>
            <w:tcW w:w="741" w:type="pct"/>
          </w:tcPr>
          <w:p w14:paraId="00865628" w14:textId="77777777" w:rsidR="006D1B5E" w:rsidRPr="00614F7C" w:rsidRDefault="006D1B5E" w:rsidP="006D1B5E">
            <w:pPr>
              <w:pStyle w:val="USBodyText"/>
            </w:pPr>
          </w:p>
        </w:tc>
        <w:tc>
          <w:tcPr>
            <w:tcW w:w="1308" w:type="pct"/>
            <w:gridSpan w:val="3"/>
          </w:tcPr>
          <w:p w14:paraId="791004D4" w14:textId="77777777" w:rsidR="006D1B5E" w:rsidRPr="00614F7C" w:rsidRDefault="006D1B5E" w:rsidP="006D1B5E">
            <w:pPr>
              <w:pStyle w:val="USBodyText"/>
            </w:pPr>
          </w:p>
        </w:tc>
      </w:tr>
      <w:tr w:rsidR="006D1B5E" w:rsidRPr="00614F7C" w14:paraId="762FDBAB" w14:textId="77777777" w:rsidTr="00D379FB">
        <w:tc>
          <w:tcPr>
            <w:tcW w:w="444" w:type="pct"/>
          </w:tcPr>
          <w:p w14:paraId="784F76DB" w14:textId="77777777" w:rsidR="006D1B5E" w:rsidRPr="00614F7C" w:rsidRDefault="006D1B5E" w:rsidP="006D1B5E">
            <w:pPr>
              <w:pStyle w:val="USBodyText"/>
            </w:pPr>
          </w:p>
        </w:tc>
        <w:tc>
          <w:tcPr>
            <w:tcW w:w="2507" w:type="pct"/>
          </w:tcPr>
          <w:p w14:paraId="1B8F98FC" w14:textId="77777777" w:rsidR="006D1B5E" w:rsidRPr="00614F7C" w:rsidRDefault="006D1B5E" w:rsidP="006D1B5E">
            <w:pPr>
              <w:pStyle w:val="USBodyText"/>
              <w:numPr>
                <w:ilvl w:val="0"/>
                <w:numId w:val="45"/>
              </w:numPr>
            </w:pPr>
            <w:r w:rsidRPr="00614F7C">
              <w:t>Type of connection</w:t>
            </w:r>
          </w:p>
          <w:p w14:paraId="6EECC4E6" w14:textId="77777777" w:rsidR="006D1B5E" w:rsidRPr="00614F7C" w:rsidRDefault="006D1B5E" w:rsidP="006D1B5E">
            <w:pPr>
              <w:pStyle w:val="USBullet2"/>
            </w:pPr>
            <w:r w:rsidRPr="00614F7C">
              <w:t>High voltage winding</w:t>
            </w:r>
          </w:p>
          <w:p w14:paraId="0C4AA518" w14:textId="77777777" w:rsidR="006D1B5E" w:rsidRPr="00614F7C" w:rsidRDefault="006D1B5E" w:rsidP="006D1B5E">
            <w:pPr>
              <w:pStyle w:val="USBullet2"/>
            </w:pPr>
            <w:r w:rsidRPr="00614F7C">
              <w:t>Low voltage winding</w:t>
            </w:r>
          </w:p>
        </w:tc>
        <w:tc>
          <w:tcPr>
            <w:tcW w:w="741" w:type="pct"/>
          </w:tcPr>
          <w:p w14:paraId="368C91AB" w14:textId="77777777" w:rsidR="006D1B5E" w:rsidRPr="00614F7C" w:rsidRDefault="006D1B5E" w:rsidP="006D1B5E">
            <w:pPr>
              <w:pStyle w:val="USBodyText"/>
            </w:pPr>
          </w:p>
        </w:tc>
        <w:tc>
          <w:tcPr>
            <w:tcW w:w="1308" w:type="pct"/>
            <w:gridSpan w:val="3"/>
          </w:tcPr>
          <w:p w14:paraId="765356A4" w14:textId="77777777" w:rsidR="006D1B5E" w:rsidRPr="00614F7C" w:rsidRDefault="006D1B5E" w:rsidP="006D1B5E">
            <w:pPr>
              <w:pStyle w:val="USBodyText"/>
            </w:pPr>
          </w:p>
        </w:tc>
      </w:tr>
      <w:tr w:rsidR="006D1B5E" w:rsidRPr="00614F7C" w14:paraId="312947B9" w14:textId="77777777" w:rsidTr="00D379FB">
        <w:tc>
          <w:tcPr>
            <w:tcW w:w="444" w:type="pct"/>
          </w:tcPr>
          <w:p w14:paraId="250B2655" w14:textId="77777777" w:rsidR="006D1B5E" w:rsidRPr="00614F7C" w:rsidRDefault="006D1B5E" w:rsidP="006D1B5E">
            <w:pPr>
              <w:pStyle w:val="USBodyText"/>
            </w:pPr>
          </w:p>
        </w:tc>
        <w:tc>
          <w:tcPr>
            <w:tcW w:w="2507" w:type="pct"/>
          </w:tcPr>
          <w:p w14:paraId="37CA646B" w14:textId="77777777" w:rsidR="006D1B5E" w:rsidRPr="00614F7C" w:rsidRDefault="006D1B5E" w:rsidP="006D1B5E">
            <w:pPr>
              <w:pStyle w:val="USBodyText"/>
              <w:numPr>
                <w:ilvl w:val="0"/>
                <w:numId w:val="45"/>
              </w:numPr>
            </w:pPr>
            <w:r w:rsidRPr="00614F7C">
              <w:t>Design standard</w:t>
            </w:r>
          </w:p>
        </w:tc>
        <w:tc>
          <w:tcPr>
            <w:tcW w:w="741" w:type="pct"/>
          </w:tcPr>
          <w:p w14:paraId="1447D1C8" w14:textId="77777777" w:rsidR="006D1B5E" w:rsidRPr="00614F7C" w:rsidRDefault="006D1B5E" w:rsidP="006D1B5E">
            <w:pPr>
              <w:pStyle w:val="USBodyText"/>
            </w:pPr>
          </w:p>
        </w:tc>
        <w:tc>
          <w:tcPr>
            <w:tcW w:w="1308" w:type="pct"/>
            <w:gridSpan w:val="3"/>
          </w:tcPr>
          <w:p w14:paraId="33933371" w14:textId="77777777" w:rsidR="006D1B5E" w:rsidRPr="00614F7C" w:rsidRDefault="006D1B5E" w:rsidP="006D1B5E">
            <w:pPr>
              <w:pStyle w:val="USBodyText"/>
            </w:pPr>
          </w:p>
        </w:tc>
      </w:tr>
      <w:tr w:rsidR="006D1B5E" w:rsidRPr="00614F7C" w14:paraId="5E37909E" w14:textId="77777777" w:rsidTr="00D379FB">
        <w:tc>
          <w:tcPr>
            <w:tcW w:w="444" w:type="pct"/>
          </w:tcPr>
          <w:p w14:paraId="17B15D99" w14:textId="77777777" w:rsidR="006D1B5E" w:rsidRPr="00614F7C" w:rsidRDefault="006D1B5E" w:rsidP="006D1B5E">
            <w:pPr>
              <w:pStyle w:val="USBodyText"/>
              <w:rPr>
                <w:b/>
              </w:rPr>
            </w:pPr>
          </w:p>
        </w:tc>
        <w:tc>
          <w:tcPr>
            <w:tcW w:w="2507" w:type="pct"/>
          </w:tcPr>
          <w:p w14:paraId="0A6084D0" w14:textId="77777777" w:rsidR="006D1B5E" w:rsidRPr="00614F7C" w:rsidRDefault="006D1B5E" w:rsidP="006D1B5E">
            <w:pPr>
              <w:pStyle w:val="USBodyText"/>
              <w:numPr>
                <w:ilvl w:val="0"/>
                <w:numId w:val="45"/>
              </w:numPr>
              <w:rPr>
                <w:b/>
                <w:u w:val="single"/>
              </w:rPr>
            </w:pPr>
            <w:r w:rsidRPr="00697163">
              <w:t>Vector Group</w:t>
            </w:r>
          </w:p>
        </w:tc>
        <w:tc>
          <w:tcPr>
            <w:tcW w:w="741" w:type="pct"/>
          </w:tcPr>
          <w:p w14:paraId="4561D88B" w14:textId="77777777" w:rsidR="006D1B5E" w:rsidRPr="00614F7C" w:rsidRDefault="006D1B5E" w:rsidP="006D1B5E">
            <w:pPr>
              <w:pStyle w:val="USBodyText"/>
              <w:rPr>
                <w:b/>
              </w:rPr>
            </w:pPr>
          </w:p>
        </w:tc>
        <w:tc>
          <w:tcPr>
            <w:tcW w:w="1308" w:type="pct"/>
            <w:gridSpan w:val="3"/>
          </w:tcPr>
          <w:p w14:paraId="33D3C4F4" w14:textId="4DF4DA27" w:rsidR="006D1B5E" w:rsidRPr="00614F7C" w:rsidRDefault="006D1B5E" w:rsidP="006D1B5E">
            <w:pPr>
              <w:pStyle w:val="USBodyText"/>
              <w:rPr>
                <w:b/>
              </w:rPr>
            </w:pPr>
          </w:p>
        </w:tc>
      </w:tr>
      <w:tr w:rsidR="006D1B5E" w:rsidRPr="00614F7C" w14:paraId="37248ADA" w14:textId="77777777" w:rsidTr="00D379FB">
        <w:tc>
          <w:tcPr>
            <w:tcW w:w="444" w:type="pct"/>
          </w:tcPr>
          <w:p w14:paraId="14B3DE49" w14:textId="77777777" w:rsidR="006D1B5E" w:rsidRPr="00614F7C" w:rsidRDefault="006D1B5E" w:rsidP="006D1B5E">
            <w:pPr>
              <w:pStyle w:val="USBodyText"/>
              <w:rPr>
                <w:b/>
              </w:rPr>
            </w:pPr>
          </w:p>
        </w:tc>
        <w:tc>
          <w:tcPr>
            <w:tcW w:w="2507" w:type="pct"/>
          </w:tcPr>
          <w:p w14:paraId="536344AD" w14:textId="77777777" w:rsidR="006D1B5E" w:rsidRPr="00614F7C" w:rsidRDefault="006D1B5E" w:rsidP="006D1B5E">
            <w:pPr>
              <w:pStyle w:val="USBodyText"/>
              <w:rPr>
                <w:b/>
                <w:u w:val="single"/>
              </w:rPr>
            </w:pPr>
          </w:p>
        </w:tc>
        <w:tc>
          <w:tcPr>
            <w:tcW w:w="2049" w:type="pct"/>
            <w:gridSpan w:val="4"/>
          </w:tcPr>
          <w:p w14:paraId="224E767E" w14:textId="77777777" w:rsidR="006D1B5E" w:rsidRPr="00614F7C" w:rsidRDefault="006D1B5E" w:rsidP="006D1B5E">
            <w:pPr>
              <w:pStyle w:val="USBodyText"/>
              <w:rPr>
                <w:b/>
              </w:rPr>
            </w:pPr>
          </w:p>
        </w:tc>
      </w:tr>
      <w:tr w:rsidR="006D1B5E" w:rsidRPr="00614F7C" w14:paraId="7F5E2741" w14:textId="77777777" w:rsidTr="00D379FB">
        <w:tc>
          <w:tcPr>
            <w:tcW w:w="444" w:type="pct"/>
          </w:tcPr>
          <w:p w14:paraId="0FEFA730" w14:textId="76637508" w:rsidR="006D1B5E" w:rsidRPr="00614F7C" w:rsidRDefault="006D1B5E" w:rsidP="006D1B5E">
            <w:pPr>
              <w:pStyle w:val="USBodyText"/>
              <w:rPr>
                <w:b/>
              </w:rPr>
            </w:pPr>
            <w:r>
              <w:rPr>
                <w:b/>
              </w:rPr>
              <w:t>8.</w:t>
            </w:r>
            <w:r w:rsidRPr="00614F7C">
              <w:rPr>
                <w:b/>
              </w:rPr>
              <w:t>5.</w:t>
            </w:r>
            <w:r>
              <w:rPr>
                <w:b/>
              </w:rPr>
              <w:t>10</w:t>
            </w:r>
          </w:p>
        </w:tc>
        <w:tc>
          <w:tcPr>
            <w:tcW w:w="2507" w:type="pct"/>
          </w:tcPr>
          <w:p w14:paraId="77ED95AE" w14:textId="77777777" w:rsidR="006D1B5E" w:rsidRPr="00614F7C" w:rsidRDefault="006D1B5E" w:rsidP="006D1B5E">
            <w:pPr>
              <w:pStyle w:val="USBodyText"/>
              <w:rPr>
                <w:b/>
              </w:rPr>
            </w:pPr>
            <w:r w:rsidRPr="00614F7C">
              <w:rPr>
                <w:b/>
                <w:u w:val="single"/>
              </w:rPr>
              <w:t>Medium Voltage Switchgear</w:t>
            </w:r>
          </w:p>
        </w:tc>
        <w:tc>
          <w:tcPr>
            <w:tcW w:w="2049" w:type="pct"/>
            <w:gridSpan w:val="4"/>
          </w:tcPr>
          <w:p w14:paraId="70942BB8" w14:textId="77777777" w:rsidR="006D1B5E" w:rsidRPr="00614F7C" w:rsidRDefault="006D1B5E" w:rsidP="006D1B5E">
            <w:pPr>
              <w:pStyle w:val="USBodyText"/>
              <w:rPr>
                <w:b/>
              </w:rPr>
            </w:pPr>
          </w:p>
        </w:tc>
      </w:tr>
      <w:tr w:rsidR="006D1B5E" w:rsidRPr="00614F7C" w14:paraId="20F7939B" w14:textId="77777777" w:rsidTr="00D379FB">
        <w:tc>
          <w:tcPr>
            <w:tcW w:w="444" w:type="pct"/>
          </w:tcPr>
          <w:p w14:paraId="5A14DABA" w14:textId="77777777" w:rsidR="006D1B5E" w:rsidRPr="00614F7C" w:rsidRDefault="006D1B5E" w:rsidP="006D1B5E">
            <w:pPr>
              <w:pStyle w:val="USBodyText"/>
            </w:pPr>
          </w:p>
        </w:tc>
        <w:tc>
          <w:tcPr>
            <w:tcW w:w="2507" w:type="pct"/>
          </w:tcPr>
          <w:p w14:paraId="6D1803FC" w14:textId="77777777" w:rsidR="006D1B5E" w:rsidRPr="00614F7C" w:rsidRDefault="006D1B5E" w:rsidP="006D1B5E">
            <w:pPr>
              <w:pStyle w:val="USBodyText"/>
            </w:pPr>
            <w:r w:rsidRPr="00614F7C">
              <w:t>a.</w:t>
            </w:r>
            <w:r w:rsidRPr="00614F7C">
              <w:tab/>
              <w:t>General</w:t>
            </w:r>
          </w:p>
        </w:tc>
        <w:tc>
          <w:tcPr>
            <w:tcW w:w="2049" w:type="pct"/>
            <w:gridSpan w:val="4"/>
          </w:tcPr>
          <w:p w14:paraId="4D5DC266" w14:textId="77777777" w:rsidR="006D1B5E" w:rsidRPr="00614F7C" w:rsidRDefault="006D1B5E" w:rsidP="006D1B5E">
            <w:pPr>
              <w:pStyle w:val="USBodyText"/>
            </w:pPr>
          </w:p>
        </w:tc>
      </w:tr>
      <w:tr w:rsidR="006D1B5E" w:rsidRPr="00614F7C" w14:paraId="7BD336E5" w14:textId="77777777" w:rsidTr="00D379FB">
        <w:tc>
          <w:tcPr>
            <w:tcW w:w="444" w:type="pct"/>
          </w:tcPr>
          <w:p w14:paraId="54E65EE6" w14:textId="77777777" w:rsidR="006D1B5E" w:rsidRPr="00614F7C" w:rsidRDefault="006D1B5E" w:rsidP="006D1B5E">
            <w:pPr>
              <w:pStyle w:val="USBodyText"/>
            </w:pPr>
          </w:p>
        </w:tc>
        <w:tc>
          <w:tcPr>
            <w:tcW w:w="2507" w:type="pct"/>
          </w:tcPr>
          <w:p w14:paraId="24D3833C" w14:textId="77777777" w:rsidR="006D1B5E" w:rsidRPr="00614F7C" w:rsidRDefault="006D1B5E" w:rsidP="006D1B5E">
            <w:pPr>
              <w:pStyle w:val="USBullet2"/>
            </w:pPr>
            <w:r w:rsidRPr="00614F7C">
              <w:t>Manufacturer</w:t>
            </w:r>
          </w:p>
        </w:tc>
        <w:tc>
          <w:tcPr>
            <w:tcW w:w="2049" w:type="pct"/>
            <w:gridSpan w:val="4"/>
          </w:tcPr>
          <w:p w14:paraId="615E5AEE" w14:textId="77777777" w:rsidR="006D1B5E" w:rsidRPr="00614F7C" w:rsidRDefault="006D1B5E" w:rsidP="006D1B5E">
            <w:pPr>
              <w:pStyle w:val="USBodyText"/>
            </w:pPr>
          </w:p>
        </w:tc>
      </w:tr>
      <w:tr w:rsidR="006D1B5E" w:rsidRPr="00614F7C" w14:paraId="6C530D3D" w14:textId="77777777" w:rsidTr="00D379FB">
        <w:tc>
          <w:tcPr>
            <w:tcW w:w="444" w:type="pct"/>
          </w:tcPr>
          <w:p w14:paraId="70EDF89B" w14:textId="77777777" w:rsidR="006D1B5E" w:rsidRPr="00614F7C" w:rsidRDefault="006D1B5E" w:rsidP="006D1B5E">
            <w:pPr>
              <w:pStyle w:val="USBodyText"/>
            </w:pPr>
          </w:p>
        </w:tc>
        <w:tc>
          <w:tcPr>
            <w:tcW w:w="2507" w:type="pct"/>
          </w:tcPr>
          <w:p w14:paraId="7467579A" w14:textId="77777777" w:rsidR="006D1B5E" w:rsidRPr="00614F7C" w:rsidRDefault="006D1B5E" w:rsidP="006D1B5E">
            <w:pPr>
              <w:pStyle w:val="USBullet2"/>
            </w:pPr>
            <w:r w:rsidRPr="00614F7C">
              <w:t>Applicable standards</w:t>
            </w:r>
          </w:p>
        </w:tc>
        <w:tc>
          <w:tcPr>
            <w:tcW w:w="2049" w:type="pct"/>
            <w:gridSpan w:val="4"/>
          </w:tcPr>
          <w:p w14:paraId="3B98B48B" w14:textId="77777777" w:rsidR="006D1B5E" w:rsidRPr="00614F7C" w:rsidRDefault="006D1B5E" w:rsidP="006D1B5E">
            <w:pPr>
              <w:pStyle w:val="USBodyText"/>
            </w:pPr>
          </w:p>
        </w:tc>
      </w:tr>
      <w:tr w:rsidR="006D1B5E" w:rsidRPr="00614F7C" w14:paraId="1C1A7F9A" w14:textId="77777777" w:rsidTr="00D379FB">
        <w:tc>
          <w:tcPr>
            <w:tcW w:w="444" w:type="pct"/>
          </w:tcPr>
          <w:p w14:paraId="492FC7B5" w14:textId="77777777" w:rsidR="006D1B5E" w:rsidRPr="00614F7C" w:rsidRDefault="006D1B5E" w:rsidP="006D1B5E">
            <w:pPr>
              <w:pStyle w:val="USBodyText"/>
            </w:pPr>
          </w:p>
        </w:tc>
        <w:tc>
          <w:tcPr>
            <w:tcW w:w="2507" w:type="pct"/>
          </w:tcPr>
          <w:p w14:paraId="490D4FFB" w14:textId="77777777" w:rsidR="006D1B5E" w:rsidRPr="00614F7C" w:rsidRDefault="006D1B5E" w:rsidP="006D1B5E">
            <w:pPr>
              <w:pStyle w:val="USBodyText"/>
            </w:pPr>
            <w:r w:rsidRPr="00614F7C">
              <w:t>b.</w:t>
            </w:r>
            <w:r w:rsidRPr="00614F7C">
              <w:tab/>
              <w:t>Design Data</w:t>
            </w:r>
          </w:p>
        </w:tc>
        <w:tc>
          <w:tcPr>
            <w:tcW w:w="2049" w:type="pct"/>
            <w:gridSpan w:val="4"/>
          </w:tcPr>
          <w:p w14:paraId="1EC2393C" w14:textId="77777777" w:rsidR="006D1B5E" w:rsidRPr="00614F7C" w:rsidRDefault="006D1B5E" w:rsidP="006D1B5E">
            <w:pPr>
              <w:pStyle w:val="USBodyText"/>
            </w:pPr>
          </w:p>
        </w:tc>
      </w:tr>
      <w:tr w:rsidR="006D1B5E" w:rsidRPr="00614F7C" w14:paraId="6D245290" w14:textId="77777777" w:rsidTr="00D379FB">
        <w:tc>
          <w:tcPr>
            <w:tcW w:w="444" w:type="pct"/>
          </w:tcPr>
          <w:p w14:paraId="3F9DF164" w14:textId="77777777" w:rsidR="006D1B5E" w:rsidRPr="00614F7C" w:rsidRDefault="006D1B5E" w:rsidP="006D1B5E">
            <w:pPr>
              <w:pStyle w:val="USBodyText"/>
            </w:pPr>
          </w:p>
        </w:tc>
        <w:tc>
          <w:tcPr>
            <w:tcW w:w="2507" w:type="pct"/>
          </w:tcPr>
          <w:p w14:paraId="294256E1" w14:textId="77777777" w:rsidR="006D1B5E" w:rsidRPr="00614F7C" w:rsidRDefault="006D1B5E" w:rsidP="006D1B5E">
            <w:pPr>
              <w:pStyle w:val="USBullet2"/>
            </w:pPr>
            <w:r w:rsidRPr="00614F7C">
              <w:t>Rated/nominal voltage of switchgear (kV)</w:t>
            </w:r>
          </w:p>
        </w:tc>
        <w:tc>
          <w:tcPr>
            <w:tcW w:w="2049" w:type="pct"/>
            <w:gridSpan w:val="4"/>
          </w:tcPr>
          <w:p w14:paraId="710BCF80" w14:textId="77777777" w:rsidR="006D1B5E" w:rsidRPr="00614F7C" w:rsidRDefault="006D1B5E" w:rsidP="006D1B5E">
            <w:pPr>
              <w:pStyle w:val="USBodyText"/>
            </w:pPr>
          </w:p>
        </w:tc>
      </w:tr>
      <w:tr w:rsidR="006D1B5E" w:rsidRPr="00614F7C" w14:paraId="05804836" w14:textId="77777777" w:rsidTr="00D379FB">
        <w:tc>
          <w:tcPr>
            <w:tcW w:w="444" w:type="pct"/>
          </w:tcPr>
          <w:p w14:paraId="25806243" w14:textId="77777777" w:rsidR="006D1B5E" w:rsidRPr="00614F7C" w:rsidRDefault="006D1B5E" w:rsidP="006D1B5E">
            <w:pPr>
              <w:pStyle w:val="USBodyText"/>
            </w:pPr>
          </w:p>
        </w:tc>
        <w:tc>
          <w:tcPr>
            <w:tcW w:w="2507" w:type="pct"/>
          </w:tcPr>
          <w:p w14:paraId="4946793C" w14:textId="77777777" w:rsidR="006D1B5E" w:rsidRPr="00614F7C" w:rsidRDefault="006D1B5E" w:rsidP="006D1B5E">
            <w:pPr>
              <w:pStyle w:val="USBullet2"/>
            </w:pPr>
            <w:r w:rsidRPr="00614F7C">
              <w:t>Rated insulation level, low frequency/</w:t>
            </w:r>
            <w:r w:rsidRPr="00614F7C">
              <w:br/>
              <w:t>impulse (kV/kV)</w:t>
            </w:r>
          </w:p>
        </w:tc>
        <w:tc>
          <w:tcPr>
            <w:tcW w:w="2049" w:type="pct"/>
            <w:gridSpan w:val="4"/>
          </w:tcPr>
          <w:p w14:paraId="2FA5C4EB" w14:textId="77777777" w:rsidR="006D1B5E" w:rsidRPr="00614F7C" w:rsidRDefault="006D1B5E" w:rsidP="006D1B5E">
            <w:pPr>
              <w:pStyle w:val="USBodyText"/>
            </w:pPr>
          </w:p>
        </w:tc>
      </w:tr>
      <w:tr w:rsidR="006D1B5E" w:rsidRPr="00614F7C" w14:paraId="14C7308C" w14:textId="77777777" w:rsidTr="00D379FB">
        <w:tc>
          <w:tcPr>
            <w:tcW w:w="444" w:type="pct"/>
          </w:tcPr>
          <w:p w14:paraId="255EF51E" w14:textId="77777777" w:rsidR="006D1B5E" w:rsidRPr="00614F7C" w:rsidRDefault="006D1B5E" w:rsidP="006D1B5E">
            <w:pPr>
              <w:pStyle w:val="USBodyText"/>
            </w:pPr>
          </w:p>
        </w:tc>
        <w:tc>
          <w:tcPr>
            <w:tcW w:w="2507" w:type="pct"/>
          </w:tcPr>
          <w:p w14:paraId="46EE4DE6" w14:textId="77777777" w:rsidR="006D1B5E" w:rsidRPr="00614F7C" w:rsidRDefault="006D1B5E" w:rsidP="006D1B5E">
            <w:pPr>
              <w:pStyle w:val="USBullet2"/>
            </w:pPr>
            <w:r w:rsidRPr="00614F7C">
              <w:t xml:space="preserve">Momentary (asymmetrical) current </w:t>
            </w:r>
            <w:r w:rsidRPr="00614F7C">
              <w:br/>
              <w:t>rating (kA)</w:t>
            </w:r>
          </w:p>
        </w:tc>
        <w:tc>
          <w:tcPr>
            <w:tcW w:w="2049" w:type="pct"/>
            <w:gridSpan w:val="4"/>
          </w:tcPr>
          <w:p w14:paraId="3F2F4DC4" w14:textId="77777777" w:rsidR="006D1B5E" w:rsidRPr="00614F7C" w:rsidRDefault="006D1B5E" w:rsidP="006D1B5E">
            <w:pPr>
              <w:pStyle w:val="USBodyText"/>
            </w:pPr>
          </w:p>
        </w:tc>
      </w:tr>
      <w:tr w:rsidR="006D1B5E" w:rsidRPr="00614F7C" w14:paraId="0665C34D" w14:textId="77777777" w:rsidTr="00D379FB">
        <w:tc>
          <w:tcPr>
            <w:tcW w:w="444" w:type="pct"/>
          </w:tcPr>
          <w:p w14:paraId="389E2441" w14:textId="77777777" w:rsidR="006D1B5E" w:rsidRPr="00614F7C" w:rsidRDefault="006D1B5E" w:rsidP="006D1B5E">
            <w:pPr>
              <w:pStyle w:val="USBodyText"/>
            </w:pPr>
          </w:p>
        </w:tc>
        <w:tc>
          <w:tcPr>
            <w:tcW w:w="2507" w:type="pct"/>
          </w:tcPr>
          <w:p w14:paraId="25E1B0B3" w14:textId="77777777" w:rsidR="006D1B5E" w:rsidRPr="00614F7C" w:rsidRDefault="006D1B5E" w:rsidP="006D1B5E">
            <w:pPr>
              <w:pStyle w:val="USBullet2"/>
            </w:pPr>
            <w:r w:rsidRPr="00614F7C">
              <w:t xml:space="preserve">Breaker interrupting time </w:t>
            </w:r>
          </w:p>
        </w:tc>
        <w:tc>
          <w:tcPr>
            <w:tcW w:w="2049" w:type="pct"/>
            <w:gridSpan w:val="4"/>
          </w:tcPr>
          <w:p w14:paraId="5E4489C2" w14:textId="77777777" w:rsidR="006D1B5E" w:rsidRPr="00614F7C" w:rsidRDefault="006D1B5E" w:rsidP="006D1B5E">
            <w:pPr>
              <w:pStyle w:val="USBodyText"/>
            </w:pPr>
          </w:p>
        </w:tc>
      </w:tr>
      <w:tr w:rsidR="006D1B5E" w:rsidRPr="00614F7C" w14:paraId="651B9162" w14:textId="77777777" w:rsidTr="00D379FB">
        <w:tc>
          <w:tcPr>
            <w:tcW w:w="444" w:type="pct"/>
          </w:tcPr>
          <w:p w14:paraId="09022310" w14:textId="77777777" w:rsidR="006D1B5E" w:rsidRPr="00614F7C" w:rsidRDefault="006D1B5E" w:rsidP="006D1B5E">
            <w:pPr>
              <w:pStyle w:val="USBodyText"/>
            </w:pPr>
          </w:p>
        </w:tc>
        <w:tc>
          <w:tcPr>
            <w:tcW w:w="2507" w:type="pct"/>
          </w:tcPr>
          <w:p w14:paraId="3207D83B" w14:textId="77777777" w:rsidR="006D1B5E" w:rsidRPr="00614F7C" w:rsidRDefault="006D1B5E" w:rsidP="006D1B5E">
            <w:pPr>
              <w:pStyle w:val="USBullet2"/>
            </w:pPr>
            <w:r w:rsidRPr="00614F7C">
              <w:t>Breaker closing time</w:t>
            </w:r>
          </w:p>
        </w:tc>
        <w:tc>
          <w:tcPr>
            <w:tcW w:w="2049" w:type="pct"/>
            <w:gridSpan w:val="4"/>
          </w:tcPr>
          <w:p w14:paraId="71FF2AD8" w14:textId="77777777" w:rsidR="006D1B5E" w:rsidRPr="00614F7C" w:rsidRDefault="006D1B5E" w:rsidP="006D1B5E">
            <w:pPr>
              <w:pStyle w:val="USBodyText"/>
            </w:pPr>
          </w:p>
        </w:tc>
      </w:tr>
      <w:tr w:rsidR="006D1B5E" w:rsidRPr="00614F7C" w14:paraId="102E1FDE" w14:textId="77777777" w:rsidTr="00D379FB">
        <w:tc>
          <w:tcPr>
            <w:tcW w:w="444" w:type="pct"/>
          </w:tcPr>
          <w:p w14:paraId="6DA5529C" w14:textId="77777777" w:rsidR="006D1B5E" w:rsidRPr="00614F7C" w:rsidRDefault="006D1B5E" w:rsidP="006D1B5E">
            <w:pPr>
              <w:pStyle w:val="USBodyText"/>
            </w:pPr>
          </w:p>
        </w:tc>
        <w:tc>
          <w:tcPr>
            <w:tcW w:w="2507" w:type="pct"/>
          </w:tcPr>
          <w:p w14:paraId="7A5F2E18" w14:textId="77777777" w:rsidR="006D1B5E" w:rsidRPr="00614F7C" w:rsidRDefault="006D1B5E" w:rsidP="006D1B5E">
            <w:pPr>
              <w:pStyle w:val="USBullet2"/>
            </w:pPr>
            <w:r w:rsidRPr="00614F7C">
              <w:t>Bus material and rating</w:t>
            </w:r>
          </w:p>
        </w:tc>
        <w:tc>
          <w:tcPr>
            <w:tcW w:w="2049" w:type="pct"/>
            <w:gridSpan w:val="4"/>
          </w:tcPr>
          <w:p w14:paraId="30783FA3" w14:textId="77777777" w:rsidR="006D1B5E" w:rsidRPr="00614F7C" w:rsidRDefault="006D1B5E" w:rsidP="006D1B5E">
            <w:pPr>
              <w:pStyle w:val="USBodyText"/>
            </w:pPr>
          </w:p>
        </w:tc>
      </w:tr>
      <w:tr w:rsidR="006D1B5E" w:rsidRPr="00614F7C" w14:paraId="7C3DDBF1" w14:textId="77777777" w:rsidTr="00D379FB">
        <w:tc>
          <w:tcPr>
            <w:tcW w:w="444" w:type="pct"/>
          </w:tcPr>
          <w:p w14:paraId="54893E58" w14:textId="77777777" w:rsidR="006D1B5E" w:rsidRPr="00614F7C" w:rsidRDefault="006D1B5E" w:rsidP="006D1B5E">
            <w:pPr>
              <w:pStyle w:val="USBodyText"/>
            </w:pPr>
          </w:p>
        </w:tc>
        <w:tc>
          <w:tcPr>
            <w:tcW w:w="2507" w:type="pct"/>
          </w:tcPr>
          <w:p w14:paraId="3029A6BD" w14:textId="77777777" w:rsidR="006D1B5E" w:rsidRPr="00614F7C" w:rsidRDefault="006D1B5E" w:rsidP="006D1B5E">
            <w:pPr>
              <w:pStyle w:val="USBullet2"/>
            </w:pPr>
            <w:r w:rsidRPr="00614F7C">
              <w:t>Type of enclosure</w:t>
            </w:r>
          </w:p>
        </w:tc>
        <w:tc>
          <w:tcPr>
            <w:tcW w:w="2049" w:type="pct"/>
            <w:gridSpan w:val="4"/>
          </w:tcPr>
          <w:p w14:paraId="48EE624C" w14:textId="77777777" w:rsidR="006D1B5E" w:rsidRPr="00614F7C" w:rsidRDefault="006D1B5E" w:rsidP="006D1B5E">
            <w:pPr>
              <w:pStyle w:val="USBodyText"/>
            </w:pPr>
          </w:p>
        </w:tc>
      </w:tr>
      <w:tr w:rsidR="006D1B5E" w:rsidRPr="00614F7C" w14:paraId="4AA2A660" w14:textId="77777777" w:rsidTr="00D379FB">
        <w:tc>
          <w:tcPr>
            <w:tcW w:w="444" w:type="pct"/>
          </w:tcPr>
          <w:p w14:paraId="6C2BA0B0" w14:textId="77777777" w:rsidR="006D1B5E" w:rsidRPr="00614F7C" w:rsidRDefault="006D1B5E" w:rsidP="006D1B5E">
            <w:pPr>
              <w:pStyle w:val="USBodyText"/>
            </w:pPr>
          </w:p>
        </w:tc>
        <w:tc>
          <w:tcPr>
            <w:tcW w:w="2507" w:type="pct"/>
          </w:tcPr>
          <w:p w14:paraId="60C06EC1" w14:textId="77777777" w:rsidR="006D1B5E" w:rsidRPr="00614F7C" w:rsidRDefault="006D1B5E" w:rsidP="006D1B5E">
            <w:pPr>
              <w:pStyle w:val="USBullet2"/>
            </w:pPr>
            <w:r w:rsidRPr="00614F7C">
              <w:t>Breaker type</w:t>
            </w:r>
          </w:p>
        </w:tc>
        <w:tc>
          <w:tcPr>
            <w:tcW w:w="2049" w:type="pct"/>
            <w:gridSpan w:val="4"/>
          </w:tcPr>
          <w:p w14:paraId="5165D4D4" w14:textId="77777777" w:rsidR="006D1B5E" w:rsidRPr="00614F7C" w:rsidRDefault="006D1B5E" w:rsidP="006D1B5E">
            <w:pPr>
              <w:pStyle w:val="USBodyText"/>
            </w:pPr>
          </w:p>
        </w:tc>
      </w:tr>
      <w:tr w:rsidR="006D1B5E" w:rsidRPr="00614F7C" w14:paraId="0708EAD6" w14:textId="77777777" w:rsidTr="00D379FB">
        <w:tc>
          <w:tcPr>
            <w:tcW w:w="444" w:type="pct"/>
          </w:tcPr>
          <w:p w14:paraId="5CD59727" w14:textId="77777777" w:rsidR="006D1B5E" w:rsidRPr="00614F7C" w:rsidRDefault="006D1B5E" w:rsidP="006D1B5E">
            <w:pPr>
              <w:pStyle w:val="USBodyText"/>
            </w:pPr>
          </w:p>
        </w:tc>
        <w:tc>
          <w:tcPr>
            <w:tcW w:w="2507" w:type="pct"/>
          </w:tcPr>
          <w:p w14:paraId="09148AB0" w14:textId="77777777" w:rsidR="006D1B5E" w:rsidRPr="00614F7C" w:rsidRDefault="006D1B5E" w:rsidP="006D1B5E">
            <w:pPr>
              <w:pStyle w:val="USBullet2"/>
            </w:pPr>
            <w:r w:rsidRPr="00614F7C">
              <w:t>Short time current rating, 3 sec.</w:t>
            </w:r>
          </w:p>
        </w:tc>
        <w:tc>
          <w:tcPr>
            <w:tcW w:w="2049" w:type="pct"/>
            <w:gridSpan w:val="4"/>
          </w:tcPr>
          <w:p w14:paraId="74193B68" w14:textId="77777777" w:rsidR="006D1B5E" w:rsidRPr="00614F7C" w:rsidRDefault="006D1B5E" w:rsidP="006D1B5E">
            <w:pPr>
              <w:pStyle w:val="USBodyText"/>
            </w:pPr>
          </w:p>
        </w:tc>
      </w:tr>
      <w:tr w:rsidR="006D1B5E" w:rsidRPr="00614F7C" w14:paraId="3A8B88CD" w14:textId="77777777" w:rsidTr="00D379FB">
        <w:tc>
          <w:tcPr>
            <w:tcW w:w="444" w:type="pct"/>
          </w:tcPr>
          <w:p w14:paraId="7C25D680" w14:textId="77777777" w:rsidR="006D1B5E" w:rsidRPr="00614F7C" w:rsidRDefault="006D1B5E" w:rsidP="006D1B5E">
            <w:pPr>
              <w:pStyle w:val="USBodyText"/>
            </w:pPr>
          </w:p>
        </w:tc>
        <w:tc>
          <w:tcPr>
            <w:tcW w:w="2507" w:type="pct"/>
          </w:tcPr>
          <w:p w14:paraId="52A2E6A2" w14:textId="77777777" w:rsidR="006D1B5E" w:rsidRPr="00614F7C" w:rsidRDefault="006D1B5E" w:rsidP="006D1B5E">
            <w:pPr>
              <w:pStyle w:val="USBullet1"/>
              <w:numPr>
                <w:ilvl w:val="0"/>
                <w:numId w:val="0"/>
              </w:numPr>
              <w:ind w:left="425" w:hanging="425"/>
            </w:pPr>
          </w:p>
        </w:tc>
        <w:tc>
          <w:tcPr>
            <w:tcW w:w="2049" w:type="pct"/>
            <w:gridSpan w:val="4"/>
          </w:tcPr>
          <w:p w14:paraId="4E76B1B0" w14:textId="77777777" w:rsidR="006D1B5E" w:rsidRPr="00614F7C" w:rsidRDefault="006D1B5E" w:rsidP="006D1B5E">
            <w:pPr>
              <w:pStyle w:val="USBodyText"/>
            </w:pPr>
          </w:p>
        </w:tc>
      </w:tr>
      <w:tr w:rsidR="006D1B5E" w:rsidRPr="00614F7C" w14:paraId="26CE1F21" w14:textId="77777777" w:rsidTr="00D379FB">
        <w:tc>
          <w:tcPr>
            <w:tcW w:w="444" w:type="pct"/>
          </w:tcPr>
          <w:p w14:paraId="160BEE7A" w14:textId="608DA81E" w:rsidR="006D1B5E" w:rsidRPr="00697163" w:rsidRDefault="006D1B5E" w:rsidP="006D1B5E">
            <w:pPr>
              <w:pStyle w:val="USBodyText"/>
              <w:rPr>
                <w:b/>
              </w:rPr>
            </w:pPr>
            <w:r w:rsidRPr="00697163">
              <w:rPr>
                <w:b/>
              </w:rPr>
              <w:t>8.5.</w:t>
            </w:r>
            <w:r>
              <w:rPr>
                <w:b/>
              </w:rPr>
              <w:t>11</w:t>
            </w:r>
          </w:p>
        </w:tc>
        <w:tc>
          <w:tcPr>
            <w:tcW w:w="2507" w:type="pct"/>
          </w:tcPr>
          <w:p w14:paraId="62C8752B" w14:textId="70E19F11" w:rsidR="006D1B5E" w:rsidRPr="00614F7C" w:rsidRDefault="006D1B5E" w:rsidP="006D1B5E">
            <w:pPr>
              <w:pStyle w:val="USBodyText"/>
            </w:pPr>
            <w:r>
              <w:rPr>
                <w:b/>
                <w:u w:val="single"/>
              </w:rPr>
              <w:t xml:space="preserve">ULSD </w:t>
            </w:r>
            <w:r w:rsidRPr="00614F7C">
              <w:rPr>
                <w:b/>
                <w:u w:val="single"/>
              </w:rPr>
              <w:t>Handling and Storage</w:t>
            </w:r>
          </w:p>
        </w:tc>
        <w:tc>
          <w:tcPr>
            <w:tcW w:w="2049" w:type="pct"/>
            <w:gridSpan w:val="4"/>
          </w:tcPr>
          <w:p w14:paraId="3F43CAF6" w14:textId="77777777" w:rsidR="006D1B5E" w:rsidRPr="00614F7C" w:rsidRDefault="006D1B5E" w:rsidP="006D1B5E">
            <w:pPr>
              <w:pStyle w:val="USBodyText"/>
            </w:pPr>
          </w:p>
        </w:tc>
      </w:tr>
      <w:tr w:rsidR="006D1B5E" w:rsidRPr="00614F7C" w14:paraId="7F7DAC1D" w14:textId="77777777" w:rsidTr="00D379FB">
        <w:tc>
          <w:tcPr>
            <w:tcW w:w="444" w:type="pct"/>
          </w:tcPr>
          <w:p w14:paraId="4C8CEDB5" w14:textId="77777777" w:rsidR="006D1B5E" w:rsidRPr="00614F7C" w:rsidRDefault="006D1B5E" w:rsidP="006D1B5E">
            <w:pPr>
              <w:pStyle w:val="USBodyText"/>
            </w:pPr>
          </w:p>
        </w:tc>
        <w:tc>
          <w:tcPr>
            <w:tcW w:w="2507" w:type="pct"/>
          </w:tcPr>
          <w:p w14:paraId="558825D9" w14:textId="77777777" w:rsidR="006D1B5E" w:rsidRPr="00614F7C" w:rsidRDefault="006D1B5E" w:rsidP="006D1B5E">
            <w:pPr>
              <w:pStyle w:val="USBodyText"/>
            </w:pPr>
            <w:r w:rsidRPr="00614F7C">
              <w:t>a.</w:t>
            </w:r>
            <w:r w:rsidRPr="00614F7C">
              <w:tab/>
              <w:t>Fuel Handling Equipment</w:t>
            </w:r>
          </w:p>
        </w:tc>
        <w:tc>
          <w:tcPr>
            <w:tcW w:w="2049" w:type="pct"/>
            <w:gridSpan w:val="4"/>
          </w:tcPr>
          <w:p w14:paraId="6320E1A7" w14:textId="77777777" w:rsidR="006D1B5E" w:rsidRPr="00614F7C" w:rsidRDefault="006D1B5E" w:rsidP="006D1B5E">
            <w:pPr>
              <w:pStyle w:val="USBodyText"/>
            </w:pPr>
          </w:p>
        </w:tc>
      </w:tr>
      <w:tr w:rsidR="006D1B5E" w:rsidRPr="00614F7C" w14:paraId="5C4BAAAD" w14:textId="77777777" w:rsidTr="00D379FB">
        <w:tc>
          <w:tcPr>
            <w:tcW w:w="444" w:type="pct"/>
          </w:tcPr>
          <w:p w14:paraId="1340DCAF" w14:textId="77777777" w:rsidR="006D1B5E" w:rsidRPr="00614F7C" w:rsidRDefault="006D1B5E" w:rsidP="006D1B5E">
            <w:pPr>
              <w:pStyle w:val="USBodyText"/>
            </w:pPr>
          </w:p>
        </w:tc>
        <w:tc>
          <w:tcPr>
            <w:tcW w:w="2507" w:type="pct"/>
          </w:tcPr>
          <w:p w14:paraId="3A5EDAB3" w14:textId="7DF02E49" w:rsidR="006D1B5E" w:rsidRPr="00614F7C" w:rsidRDefault="006D1B5E" w:rsidP="006D1B5E">
            <w:pPr>
              <w:pStyle w:val="USBullet2"/>
            </w:pPr>
            <w:r w:rsidRPr="00614F7C">
              <w:t>Type &amp; Capacity</w:t>
            </w:r>
          </w:p>
        </w:tc>
        <w:tc>
          <w:tcPr>
            <w:tcW w:w="2049" w:type="pct"/>
            <w:gridSpan w:val="4"/>
          </w:tcPr>
          <w:p w14:paraId="63F8D68C" w14:textId="77777777" w:rsidR="006D1B5E" w:rsidRPr="00614F7C" w:rsidRDefault="006D1B5E" w:rsidP="006D1B5E">
            <w:pPr>
              <w:pStyle w:val="USBodyText"/>
            </w:pPr>
          </w:p>
        </w:tc>
      </w:tr>
      <w:tr w:rsidR="006D1B5E" w:rsidRPr="00614F7C" w14:paraId="22FA4DEA" w14:textId="77777777" w:rsidTr="00D379FB">
        <w:tc>
          <w:tcPr>
            <w:tcW w:w="444" w:type="pct"/>
          </w:tcPr>
          <w:p w14:paraId="5DDF8550" w14:textId="77777777" w:rsidR="006D1B5E" w:rsidRPr="00614F7C" w:rsidRDefault="006D1B5E" w:rsidP="006D1B5E">
            <w:pPr>
              <w:pStyle w:val="USBodyText"/>
            </w:pPr>
          </w:p>
        </w:tc>
        <w:tc>
          <w:tcPr>
            <w:tcW w:w="2507" w:type="pct"/>
          </w:tcPr>
          <w:p w14:paraId="630A3F6D" w14:textId="6968FAA2" w:rsidR="006D1B5E" w:rsidRPr="00614F7C" w:rsidRDefault="006D1B5E" w:rsidP="006D1B5E">
            <w:pPr>
              <w:pStyle w:val="USBullet2"/>
            </w:pPr>
            <w:r>
              <w:t>M</w:t>
            </w:r>
            <w:r w:rsidRPr="00614F7C">
              <w:t>etering System</w:t>
            </w:r>
          </w:p>
        </w:tc>
        <w:tc>
          <w:tcPr>
            <w:tcW w:w="2049" w:type="pct"/>
            <w:gridSpan w:val="4"/>
          </w:tcPr>
          <w:p w14:paraId="1B3031FC" w14:textId="77777777" w:rsidR="006D1B5E" w:rsidRPr="00614F7C" w:rsidRDefault="006D1B5E" w:rsidP="006D1B5E">
            <w:pPr>
              <w:pStyle w:val="USBodyText"/>
            </w:pPr>
          </w:p>
        </w:tc>
      </w:tr>
      <w:tr w:rsidR="006D1B5E" w:rsidRPr="00614F7C" w14:paraId="5EB62E2C" w14:textId="77777777" w:rsidTr="00D379FB">
        <w:tc>
          <w:tcPr>
            <w:tcW w:w="444" w:type="pct"/>
          </w:tcPr>
          <w:p w14:paraId="778BDAC7" w14:textId="77777777" w:rsidR="006D1B5E" w:rsidRPr="00614F7C" w:rsidRDefault="006D1B5E" w:rsidP="006D1B5E">
            <w:pPr>
              <w:pStyle w:val="USBodyText"/>
            </w:pPr>
          </w:p>
        </w:tc>
        <w:tc>
          <w:tcPr>
            <w:tcW w:w="2507" w:type="pct"/>
          </w:tcPr>
          <w:p w14:paraId="4B54FD27" w14:textId="633FA600" w:rsidR="006D1B5E" w:rsidRPr="00614F7C" w:rsidRDefault="006D1B5E" w:rsidP="006D1B5E">
            <w:pPr>
              <w:pStyle w:val="USBullet2"/>
            </w:pPr>
            <w:r w:rsidRPr="00614F7C">
              <w:t>Chemical Analysis (if any)</w:t>
            </w:r>
          </w:p>
        </w:tc>
        <w:tc>
          <w:tcPr>
            <w:tcW w:w="2049" w:type="pct"/>
            <w:gridSpan w:val="4"/>
          </w:tcPr>
          <w:p w14:paraId="16809A8F" w14:textId="77777777" w:rsidR="006D1B5E" w:rsidRPr="00614F7C" w:rsidRDefault="006D1B5E" w:rsidP="006D1B5E">
            <w:pPr>
              <w:pStyle w:val="USBodyText"/>
            </w:pPr>
          </w:p>
        </w:tc>
      </w:tr>
      <w:tr w:rsidR="006D1B5E" w:rsidRPr="00614F7C" w14:paraId="4F375C6B" w14:textId="77777777" w:rsidTr="00D379FB">
        <w:tc>
          <w:tcPr>
            <w:tcW w:w="444" w:type="pct"/>
          </w:tcPr>
          <w:p w14:paraId="0E16401B" w14:textId="77777777" w:rsidR="006D1B5E" w:rsidRPr="00614F7C" w:rsidRDefault="006D1B5E" w:rsidP="006D1B5E">
            <w:pPr>
              <w:pStyle w:val="USBodyText"/>
            </w:pPr>
          </w:p>
        </w:tc>
        <w:tc>
          <w:tcPr>
            <w:tcW w:w="2507" w:type="pct"/>
          </w:tcPr>
          <w:p w14:paraId="06A5F16D" w14:textId="77777777" w:rsidR="006D1B5E" w:rsidRPr="00614F7C" w:rsidRDefault="006D1B5E" w:rsidP="006D1B5E">
            <w:pPr>
              <w:pStyle w:val="USBodyText"/>
            </w:pPr>
            <w:r w:rsidRPr="00614F7C">
              <w:t>b.</w:t>
            </w:r>
            <w:r w:rsidRPr="00614F7C">
              <w:tab/>
              <w:t>Off-loading area</w:t>
            </w:r>
          </w:p>
        </w:tc>
        <w:tc>
          <w:tcPr>
            <w:tcW w:w="2049" w:type="pct"/>
            <w:gridSpan w:val="4"/>
          </w:tcPr>
          <w:p w14:paraId="272B9D1E" w14:textId="77777777" w:rsidR="006D1B5E" w:rsidRPr="00614F7C" w:rsidRDefault="006D1B5E" w:rsidP="006D1B5E">
            <w:pPr>
              <w:pStyle w:val="USBodyText"/>
            </w:pPr>
          </w:p>
        </w:tc>
      </w:tr>
      <w:tr w:rsidR="006D1B5E" w:rsidRPr="00614F7C" w14:paraId="0C6269E1" w14:textId="77777777" w:rsidTr="00D379FB">
        <w:tc>
          <w:tcPr>
            <w:tcW w:w="444" w:type="pct"/>
          </w:tcPr>
          <w:p w14:paraId="19E14A84" w14:textId="77777777" w:rsidR="006D1B5E" w:rsidRPr="00614F7C" w:rsidRDefault="006D1B5E" w:rsidP="006D1B5E">
            <w:pPr>
              <w:pStyle w:val="USBodyText"/>
            </w:pPr>
          </w:p>
        </w:tc>
        <w:tc>
          <w:tcPr>
            <w:tcW w:w="2507" w:type="pct"/>
          </w:tcPr>
          <w:p w14:paraId="72F47507" w14:textId="6D1949D0" w:rsidR="006D1B5E" w:rsidRPr="00614F7C" w:rsidRDefault="006D1B5E" w:rsidP="006D1B5E">
            <w:pPr>
              <w:pStyle w:val="USBullet2"/>
            </w:pPr>
            <w:r w:rsidRPr="00614F7C">
              <w:t xml:space="preserve"> Number of trucks offloading &amp; parked</w:t>
            </w:r>
          </w:p>
        </w:tc>
        <w:tc>
          <w:tcPr>
            <w:tcW w:w="2049" w:type="pct"/>
            <w:gridSpan w:val="4"/>
          </w:tcPr>
          <w:p w14:paraId="273A8DE6" w14:textId="77777777" w:rsidR="006D1B5E" w:rsidRPr="00614F7C" w:rsidRDefault="006D1B5E" w:rsidP="006D1B5E">
            <w:pPr>
              <w:pStyle w:val="USBodyText"/>
            </w:pPr>
          </w:p>
        </w:tc>
      </w:tr>
      <w:tr w:rsidR="006D1B5E" w:rsidRPr="00614F7C" w14:paraId="1CE8D003" w14:textId="77777777" w:rsidTr="00D379FB">
        <w:tc>
          <w:tcPr>
            <w:tcW w:w="444" w:type="pct"/>
          </w:tcPr>
          <w:p w14:paraId="36848E7E" w14:textId="77777777" w:rsidR="006D1B5E" w:rsidRPr="00614F7C" w:rsidRDefault="006D1B5E" w:rsidP="006D1B5E">
            <w:pPr>
              <w:pStyle w:val="USBodyText"/>
            </w:pPr>
          </w:p>
        </w:tc>
        <w:tc>
          <w:tcPr>
            <w:tcW w:w="2507" w:type="pct"/>
          </w:tcPr>
          <w:p w14:paraId="165B42A1" w14:textId="77777777" w:rsidR="006D1B5E" w:rsidRPr="00614F7C" w:rsidRDefault="006D1B5E" w:rsidP="006D1B5E">
            <w:pPr>
              <w:pStyle w:val="USBodyText"/>
            </w:pPr>
            <w:r w:rsidRPr="00614F7C">
              <w:t>c.</w:t>
            </w:r>
            <w:r w:rsidRPr="00614F7C">
              <w:tab/>
              <w:t>Storage Facility</w:t>
            </w:r>
          </w:p>
        </w:tc>
        <w:tc>
          <w:tcPr>
            <w:tcW w:w="2049" w:type="pct"/>
            <w:gridSpan w:val="4"/>
          </w:tcPr>
          <w:p w14:paraId="4617DF92" w14:textId="77777777" w:rsidR="006D1B5E" w:rsidRPr="00614F7C" w:rsidRDefault="006D1B5E" w:rsidP="006D1B5E">
            <w:pPr>
              <w:pStyle w:val="USBodyText"/>
            </w:pPr>
          </w:p>
        </w:tc>
      </w:tr>
      <w:tr w:rsidR="006D1B5E" w:rsidRPr="00614F7C" w14:paraId="676871AF" w14:textId="77777777" w:rsidTr="00D379FB">
        <w:tc>
          <w:tcPr>
            <w:tcW w:w="444" w:type="pct"/>
          </w:tcPr>
          <w:p w14:paraId="2A80D31D" w14:textId="77777777" w:rsidR="006D1B5E" w:rsidRPr="00614F7C" w:rsidRDefault="006D1B5E" w:rsidP="006D1B5E">
            <w:pPr>
              <w:pStyle w:val="USBodyText"/>
            </w:pPr>
          </w:p>
        </w:tc>
        <w:tc>
          <w:tcPr>
            <w:tcW w:w="2507" w:type="pct"/>
          </w:tcPr>
          <w:p w14:paraId="2B2FD913" w14:textId="32719B01" w:rsidR="006D1B5E" w:rsidRPr="00614F7C" w:rsidRDefault="006D1B5E" w:rsidP="006D1B5E">
            <w:pPr>
              <w:pStyle w:val="USBullet2"/>
            </w:pPr>
            <w:r w:rsidRPr="00614F7C">
              <w:t>Number of Tanks, Type, and Capacity</w:t>
            </w:r>
          </w:p>
        </w:tc>
        <w:tc>
          <w:tcPr>
            <w:tcW w:w="2049" w:type="pct"/>
            <w:gridSpan w:val="4"/>
          </w:tcPr>
          <w:p w14:paraId="65A78A10" w14:textId="77777777" w:rsidR="006D1B5E" w:rsidRPr="00614F7C" w:rsidRDefault="006D1B5E" w:rsidP="006D1B5E">
            <w:pPr>
              <w:pStyle w:val="USBodyText"/>
            </w:pPr>
          </w:p>
        </w:tc>
      </w:tr>
      <w:tr w:rsidR="006D1B5E" w:rsidRPr="00614F7C" w14:paraId="46AA4201" w14:textId="77777777" w:rsidTr="00D379FB">
        <w:tc>
          <w:tcPr>
            <w:tcW w:w="444" w:type="pct"/>
          </w:tcPr>
          <w:p w14:paraId="2CDE39AA" w14:textId="77777777" w:rsidR="006D1B5E" w:rsidRPr="00614F7C" w:rsidRDefault="006D1B5E" w:rsidP="006D1B5E">
            <w:pPr>
              <w:pStyle w:val="USBodyText"/>
            </w:pPr>
          </w:p>
        </w:tc>
        <w:tc>
          <w:tcPr>
            <w:tcW w:w="2507" w:type="pct"/>
          </w:tcPr>
          <w:p w14:paraId="64570898" w14:textId="5FA742D7" w:rsidR="006D1B5E" w:rsidRPr="00614F7C" w:rsidRDefault="006D1B5E" w:rsidP="006D1B5E">
            <w:pPr>
              <w:pStyle w:val="USBullet2"/>
            </w:pPr>
            <w:r w:rsidRPr="00614F7C">
              <w:t>Total Capacity of Tanks</w:t>
            </w:r>
            <w:r>
              <w:t xml:space="preserve"> (in days of supply at for operation at 100% load)</w:t>
            </w:r>
          </w:p>
        </w:tc>
        <w:tc>
          <w:tcPr>
            <w:tcW w:w="2049" w:type="pct"/>
            <w:gridSpan w:val="4"/>
          </w:tcPr>
          <w:p w14:paraId="79F1A740" w14:textId="77777777" w:rsidR="006D1B5E" w:rsidRPr="00614F7C" w:rsidRDefault="006D1B5E" w:rsidP="006D1B5E">
            <w:pPr>
              <w:pStyle w:val="USBodyText"/>
            </w:pPr>
          </w:p>
        </w:tc>
      </w:tr>
      <w:tr w:rsidR="006D1B5E" w:rsidRPr="00614F7C" w14:paraId="126C2C0F" w14:textId="77777777" w:rsidTr="00D379FB">
        <w:tc>
          <w:tcPr>
            <w:tcW w:w="444" w:type="pct"/>
          </w:tcPr>
          <w:p w14:paraId="31F3CFD3" w14:textId="77777777" w:rsidR="006D1B5E" w:rsidRPr="0078604F" w:rsidRDefault="006D1B5E" w:rsidP="006D1B5E">
            <w:pPr>
              <w:pStyle w:val="USBodyText"/>
              <w:rPr>
                <w:b/>
              </w:rPr>
            </w:pPr>
          </w:p>
        </w:tc>
        <w:tc>
          <w:tcPr>
            <w:tcW w:w="2507" w:type="pct"/>
          </w:tcPr>
          <w:p w14:paraId="7178B2E8" w14:textId="77777777" w:rsidR="006D1B5E" w:rsidRDefault="006D1B5E" w:rsidP="006D1B5E">
            <w:pPr>
              <w:pStyle w:val="USBodyText"/>
            </w:pPr>
          </w:p>
        </w:tc>
        <w:tc>
          <w:tcPr>
            <w:tcW w:w="2049" w:type="pct"/>
            <w:gridSpan w:val="4"/>
          </w:tcPr>
          <w:p w14:paraId="3E7465A4" w14:textId="77777777" w:rsidR="006D1B5E" w:rsidRPr="00614F7C" w:rsidRDefault="006D1B5E" w:rsidP="006D1B5E">
            <w:pPr>
              <w:pStyle w:val="USBodyText"/>
            </w:pPr>
          </w:p>
        </w:tc>
      </w:tr>
      <w:tr w:rsidR="006D1B5E" w:rsidRPr="00614F7C" w14:paraId="16187F65" w14:textId="77777777" w:rsidTr="00D379FB">
        <w:tc>
          <w:tcPr>
            <w:tcW w:w="444" w:type="pct"/>
          </w:tcPr>
          <w:p w14:paraId="0CB2EEAB" w14:textId="35777C9D" w:rsidR="006D1B5E" w:rsidRPr="0078604F" w:rsidRDefault="006D1B5E" w:rsidP="006D1B5E">
            <w:pPr>
              <w:pStyle w:val="USBodyText"/>
              <w:rPr>
                <w:b/>
              </w:rPr>
            </w:pPr>
            <w:r w:rsidRPr="0078604F">
              <w:rPr>
                <w:b/>
              </w:rPr>
              <w:t>8.5.1</w:t>
            </w:r>
            <w:r>
              <w:rPr>
                <w:b/>
              </w:rPr>
              <w:t>2</w:t>
            </w:r>
          </w:p>
        </w:tc>
        <w:tc>
          <w:tcPr>
            <w:tcW w:w="2507" w:type="pct"/>
          </w:tcPr>
          <w:p w14:paraId="477AC27B" w14:textId="1C81E442" w:rsidR="006D1B5E" w:rsidRPr="0078604F" w:rsidRDefault="006D1B5E" w:rsidP="006D1B5E">
            <w:pPr>
              <w:pStyle w:val="USBodyText"/>
              <w:rPr>
                <w:b/>
                <w:u w:val="single"/>
              </w:rPr>
            </w:pPr>
            <w:r w:rsidRPr="0078604F">
              <w:rPr>
                <w:b/>
                <w:u w:val="single"/>
              </w:rPr>
              <w:t>Natural Gas System</w:t>
            </w:r>
          </w:p>
        </w:tc>
        <w:tc>
          <w:tcPr>
            <w:tcW w:w="2049" w:type="pct"/>
            <w:gridSpan w:val="4"/>
          </w:tcPr>
          <w:p w14:paraId="4B83B08A" w14:textId="77777777" w:rsidR="006D1B5E" w:rsidRPr="00614F7C" w:rsidRDefault="006D1B5E" w:rsidP="006D1B5E">
            <w:pPr>
              <w:pStyle w:val="USBodyText"/>
            </w:pPr>
          </w:p>
        </w:tc>
      </w:tr>
      <w:tr w:rsidR="006D1B5E" w:rsidRPr="00614F7C" w14:paraId="5ECB3BA2" w14:textId="77777777" w:rsidTr="00D379FB">
        <w:tc>
          <w:tcPr>
            <w:tcW w:w="444" w:type="pct"/>
          </w:tcPr>
          <w:p w14:paraId="55F07208" w14:textId="77777777" w:rsidR="006D1B5E" w:rsidRPr="00614F7C" w:rsidRDefault="006D1B5E" w:rsidP="006D1B5E">
            <w:pPr>
              <w:pStyle w:val="USBodyText"/>
            </w:pPr>
          </w:p>
        </w:tc>
        <w:tc>
          <w:tcPr>
            <w:tcW w:w="2507" w:type="pct"/>
          </w:tcPr>
          <w:p w14:paraId="04537EFE" w14:textId="405C6419" w:rsidR="006D1B5E" w:rsidRPr="00614F7C" w:rsidRDefault="006D1B5E" w:rsidP="006D1B5E">
            <w:pPr>
              <w:pStyle w:val="USBodyText"/>
            </w:pPr>
            <w:r w:rsidRPr="00614F7C">
              <w:t xml:space="preserve">a. </w:t>
            </w:r>
            <w:r w:rsidRPr="00614F7C">
              <w:rPr>
                <w:u w:val="single"/>
              </w:rPr>
              <w:t>General</w:t>
            </w:r>
          </w:p>
        </w:tc>
        <w:tc>
          <w:tcPr>
            <w:tcW w:w="741" w:type="pct"/>
          </w:tcPr>
          <w:p w14:paraId="123B80D6" w14:textId="77777777" w:rsidR="006D1B5E" w:rsidRPr="00614F7C" w:rsidRDefault="006D1B5E" w:rsidP="006D1B5E">
            <w:pPr>
              <w:pStyle w:val="USBodyText"/>
            </w:pPr>
          </w:p>
        </w:tc>
        <w:tc>
          <w:tcPr>
            <w:tcW w:w="1308" w:type="pct"/>
            <w:gridSpan w:val="3"/>
          </w:tcPr>
          <w:p w14:paraId="0FCA4BD1" w14:textId="77777777" w:rsidR="006D1B5E" w:rsidRPr="00614F7C" w:rsidRDefault="006D1B5E" w:rsidP="006D1B5E">
            <w:pPr>
              <w:pStyle w:val="USBodyText"/>
            </w:pPr>
          </w:p>
        </w:tc>
      </w:tr>
      <w:tr w:rsidR="006D1B5E" w:rsidRPr="00614F7C" w14:paraId="740E382D" w14:textId="77777777" w:rsidTr="00D379FB">
        <w:tc>
          <w:tcPr>
            <w:tcW w:w="444" w:type="pct"/>
          </w:tcPr>
          <w:p w14:paraId="35BBA439" w14:textId="77777777" w:rsidR="006D1B5E" w:rsidRPr="00614F7C" w:rsidRDefault="006D1B5E" w:rsidP="006D1B5E">
            <w:pPr>
              <w:pStyle w:val="USBodyText"/>
            </w:pPr>
          </w:p>
        </w:tc>
        <w:tc>
          <w:tcPr>
            <w:tcW w:w="2507" w:type="pct"/>
          </w:tcPr>
          <w:p w14:paraId="7A97E789" w14:textId="3378E9A0" w:rsidR="006D1B5E" w:rsidRPr="00614F7C" w:rsidRDefault="006D1B5E" w:rsidP="006D1B5E">
            <w:pPr>
              <w:pStyle w:val="USBullet2"/>
            </w:pPr>
            <w:r w:rsidRPr="00614F7C">
              <w:t>Design basis</w:t>
            </w:r>
          </w:p>
        </w:tc>
        <w:tc>
          <w:tcPr>
            <w:tcW w:w="741" w:type="pct"/>
          </w:tcPr>
          <w:p w14:paraId="309A61E4" w14:textId="77777777" w:rsidR="006D1B5E" w:rsidRPr="00614F7C" w:rsidRDefault="006D1B5E" w:rsidP="006D1B5E">
            <w:pPr>
              <w:pStyle w:val="USBodyText"/>
            </w:pPr>
          </w:p>
        </w:tc>
        <w:tc>
          <w:tcPr>
            <w:tcW w:w="1308" w:type="pct"/>
            <w:gridSpan w:val="3"/>
          </w:tcPr>
          <w:p w14:paraId="2DAA29B1" w14:textId="77777777" w:rsidR="006D1B5E" w:rsidRPr="00614F7C" w:rsidRDefault="006D1B5E" w:rsidP="006D1B5E">
            <w:pPr>
              <w:pStyle w:val="USBodyText"/>
            </w:pPr>
          </w:p>
        </w:tc>
      </w:tr>
      <w:tr w:rsidR="006D1B5E" w:rsidRPr="00614F7C" w14:paraId="020180BA" w14:textId="77777777" w:rsidTr="00D379FB">
        <w:tc>
          <w:tcPr>
            <w:tcW w:w="444" w:type="pct"/>
          </w:tcPr>
          <w:p w14:paraId="608DFE1F" w14:textId="77777777" w:rsidR="006D1B5E" w:rsidRPr="00614F7C" w:rsidRDefault="006D1B5E" w:rsidP="006D1B5E">
            <w:pPr>
              <w:pStyle w:val="USBodyText"/>
            </w:pPr>
          </w:p>
        </w:tc>
        <w:tc>
          <w:tcPr>
            <w:tcW w:w="2507" w:type="pct"/>
          </w:tcPr>
          <w:p w14:paraId="425ADB21" w14:textId="40A77119" w:rsidR="006D1B5E" w:rsidRPr="00614F7C" w:rsidRDefault="006D1B5E" w:rsidP="006D1B5E">
            <w:pPr>
              <w:pStyle w:val="USBullet2"/>
            </w:pPr>
            <w:r w:rsidRPr="00614F7C">
              <w:t>Maximum fuel gas required, SCFM</w:t>
            </w:r>
          </w:p>
        </w:tc>
        <w:tc>
          <w:tcPr>
            <w:tcW w:w="741" w:type="pct"/>
          </w:tcPr>
          <w:p w14:paraId="32956219" w14:textId="77777777" w:rsidR="006D1B5E" w:rsidRPr="00614F7C" w:rsidRDefault="006D1B5E" w:rsidP="006D1B5E">
            <w:pPr>
              <w:pStyle w:val="USBodyText"/>
            </w:pPr>
          </w:p>
        </w:tc>
        <w:tc>
          <w:tcPr>
            <w:tcW w:w="1308" w:type="pct"/>
            <w:gridSpan w:val="3"/>
          </w:tcPr>
          <w:p w14:paraId="27E11C25" w14:textId="77777777" w:rsidR="006D1B5E" w:rsidRPr="00614F7C" w:rsidRDefault="006D1B5E" w:rsidP="006D1B5E">
            <w:pPr>
              <w:pStyle w:val="USBodyText"/>
            </w:pPr>
          </w:p>
        </w:tc>
      </w:tr>
      <w:tr w:rsidR="006D1B5E" w:rsidRPr="00614F7C" w14:paraId="24998EC6" w14:textId="77777777" w:rsidTr="00D379FB">
        <w:tc>
          <w:tcPr>
            <w:tcW w:w="444" w:type="pct"/>
          </w:tcPr>
          <w:p w14:paraId="0EB4056A" w14:textId="77777777" w:rsidR="006D1B5E" w:rsidRPr="00614F7C" w:rsidRDefault="006D1B5E" w:rsidP="006D1B5E">
            <w:pPr>
              <w:pStyle w:val="USBodyText"/>
            </w:pPr>
          </w:p>
        </w:tc>
        <w:tc>
          <w:tcPr>
            <w:tcW w:w="2507" w:type="pct"/>
          </w:tcPr>
          <w:p w14:paraId="2B405C93" w14:textId="72AA9AFB" w:rsidR="006D1B5E" w:rsidRPr="00614F7C" w:rsidRDefault="006D1B5E" w:rsidP="006D1B5E">
            <w:pPr>
              <w:pStyle w:val="USBullet2"/>
            </w:pPr>
            <w:r w:rsidRPr="00614F7C">
              <w:t>Maximum flow rate required during start-up (shutdown to full speed and no load), SCFM</w:t>
            </w:r>
          </w:p>
        </w:tc>
        <w:tc>
          <w:tcPr>
            <w:tcW w:w="741" w:type="pct"/>
          </w:tcPr>
          <w:p w14:paraId="5F2C2C32" w14:textId="77777777" w:rsidR="006D1B5E" w:rsidRPr="00614F7C" w:rsidRDefault="006D1B5E" w:rsidP="006D1B5E">
            <w:pPr>
              <w:pStyle w:val="USBodyText"/>
            </w:pPr>
          </w:p>
        </w:tc>
        <w:tc>
          <w:tcPr>
            <w:tcW w:w="1308" w:type="pct"/>
            <w:gridSpan w:val="3"/>
          </w:tcPr>
          <w:p w14:paraId="3CA86E3A" w14:textId="77777777" w:rsidR="006D1B5E" w:rsidRPr="00614F7C" w:rsidRDefault="006D1B5E" w:rsidP="006D1B5E">
            <w:pPr>
              <w:pStyle w:val="USBodyText"/>
            </w:pPr>
          </w:p>
        </w:tc>
      </w:tr>
      <w:tr w:rsidR="006D1B5E" w:rsidRPr="00614F7C" w14:paraId="1367C268" w14:textId="77777777" w:rsidTr="00D379FB">
        <w:tc>
          <w:tcPr>
            <w:tcW w:w="444" w:type="pct"/>
          </w:tcPr>
          <w:p w14:paraId="32070464" w14:textId="77777777" w:rsidR="006D1B5E" w:rsidRPr="00614F7C" w:rsidRDefault="006D1B5E" w:rsidP="006D1B5E">
            <w:pPr>
              <w:pStyle w:val="USBodyText"/>
            </w:pPr>
          </w:p>
        </w:tc>
        <w:tc>
          <w:tcPr>
            <w:tcW w:w="2507" w:type="pct"/>
          </w:tcPr>
          <w:p w14:paraId="52404E96" w14:textId="1608734A" w:rsidR="006D1B5E" w:rsidRPr="00614F7C" w:rsidRDefault="006D1B5E" w:rsidP="006D1B5E">
            <w:pPr>
              <w:pStyle w:val="USBullet2"/>
            </w:pPr>
            <w:r w:rsidRPr="00614F7C">
              <w:t>Minimum fuel gas flow rate at ignition, SCFM</w:t>
            </w:r>
          </w:p>
        </w:tc>
        <w:tc>
          <w:tcPr>
            <w:tcW w:w="741" w:type="pct"/>
          </w:tcPr>
          <w:p w14:paraId="0813BDAB" w14:textId="77777777" w:rsidR="006D1B5E" w:rsidRPr="00614F7C" w:rsidRDefault="006D1B5E" w:rsidP="006D1B5E">
            <w:pPr>
              <w:pStyle w:val="USBodyText"/>
            </w:pPr>
          </w:p>
        </w:tc>
        <w:tc>
          <w:tcPr>
            <w:tcW w:w="1308" w:type="pct"/>
            <w:gridSpan w:val="3"/>
          </w:tcPr>
          <w:p w14:paraId="785FEF2E" w14:textId="77777777" w:rsidR="006D1B5E" w:rsidRPr="00614F7C" w:rsidRDefault="006D1B5E" w:rsidP="006D1B5E">
            <w:pPr>
              <w:pStyle w:val="USBodyText"/>
            </w:pPr>
          </w:p>
        </w:tc>
      </w:tr>
      <w:tr w:rsidR="006D1B5E" w:rsidRPr="00614F7C" w14:paraId="090A7EE9" w14:textId="77777777" w:rsidTr="00D379FB">
        <w:tc>
          <w:tcPr>
            <w:tcW w:w="444" w:type="pct"/>
          </w:tcPr>
          <w:p w14:paraId="0E99CBA7" w14:textId="77777777" w:rsidR="006D1B5E" w:rsidRPr="00614F7C" w:rsidRDefault="006D1B5E" w:rsidP="006D1B5E">
            <w:pPr>
              <w:pStyle w:val="USBodyText"/>
            </w:pPr>
          </w:p>
        </w:tc>
        <w:tc>
          <w:tcPr>
            <w:tcW w:w="2507" w:type="pct"/>
          </w:tcPr>
          <w:p w14:paraId="3D267E2A" w14:textId="5D3BAB22" w:rsidR="006D1B5E" w:rsidRPr="00614F7C" w:rsidRDefault="006D1B5E" w:rsidP="006D1B5E">
            <w:pPr>
              <w:pStyle w:val="USBullet2"/>
            </w:pPr>
            <w:r w:rsidRPr="00614F7C">
              <w:t>Minimum gas pressure for base load required at Owner's interface, psig</w:t>
            </w:r>
          </w:p>
        </w:tc>
        <w:tc>
          <w:tcPr>
            <w:tcW w:w="741" w:type="pct"/>
          </w:tcPr>
          <w:p w14:paraId="08C2E974" w14:textId="77777777" w:rsidR="006D1B5E" w:rsidRPr="00614F7C" w:rsidRDefault="006D1B5E" w:rsidP="006D1B5E">
            <w:pPr>
              <w:pStyle w:val="USBodyText"/>
            </w:pPr>
          </w:p>
        </w:tc>
        <w:tc>
          <w:tcPr>
            <w:tcW w:w="1308" w:type="pct"/>
            <w:gridSpan w:val="3"/>
          </w:tcPr>
          <w:p w14:paraId="3882B29A" w14:textId="77777777" w:rsidR="006D1B5E" w:rsidRPr="00614F7C" w:rsidRDefault="006D1B5E" w:rsidP="006D1B5E">
            <w:pPr>
              <w:pStyle w:val="USBodyText"/>
            </w:pPr>
          </w:p>
        </w:tc>
      </w:tr>
      <w:tr w:rsidR="006D1B5E" w:rsidRPr="00614F7C" w14:paraId="40E7BB0A" w14:textId="77777777" w:rsidTr="00D379FB">
        <w:tc>
          <w:tcPr>
            <w:tcW w:w="444" w:type="pct"/>
          </w:tcPr>
          <w:p w14:paraId="72B376A0" w14:textId="77777777" w:rsidR="006D1B5E" w:rsidRPr="00614F7C" w:rsidRDefault="006D1B5E" w:rsidP="006D1B5E">
            <w:pPr>
              <w:pStyle w:val="USBodyText"/>
            </w:pPr>
          </w:p>
        </w:tc>
        <w:tc>
          <w:tcPr>
            <w:tcW w:w="2507" w:type="pct"/>
          </w:tcPr>
          <w:p w14:paraId="69DACAFD" w14:textId="55211B9B" w:rsidR="006D1B5E" w:rsidRPr="00614F7C" w:rsidRDefault="006D1B5E" w:rsidP="006D1B5E">
            <w:pPr>
              <w:pStyle w:val="USBullet2"/>
            </w:pPr>
            <w:r w:rsidRPr="00614F7C">
              <w:t>Allowable percentage variation in fuel gas supply pressure</w:t>
            </w:r>
          </w:p>
        </w:tc>
        <w:tc>
          <w:tcPr>
            <w:tcW w:w="741" w:type="pct"/>
          </w:tcPr>
          <w:p w14:paraId="09AA3749" w14:textId="77777777" w:rsidR="006D1B5E" w:rsidRPr="00614F7C" w:rsidRDefault="006D1B5E" w:rsidP="006D1B5E">
            <w:pPr>
              <w:pStyle w:val="USBodyText"/>
            </w:pPr>
          </w:p>
        </w:tc>
        <w:tc>
          <w:tcPr>
            <w:tcW w:w="1308" w:type="pct"/>
            <w:gridSpan w:val="3"/>
          </w:tcPr>
          <w:p w14:paraId="6217AA28" w14:textId="77777777" w:rsidR="006D1B5E" w:rsidRPr="00614F7C" w:rsidRDefault="006D1B5E" w:rsidP="006D1B5E">
            <w:pPr>
              <w:pStyle w:val="USBodyText"/>
            </w:pPr>
          </w:p>
        </w:tc>
      </w:tr>
      <w:tr w:rsidR="006D1B5E" w:rsidRPr="00614F7C" w14:paraId="62DF9629" w14:textId="77777777" w:rsidTr="00D379FB">
        <w:tc>
          <w:tcPr>
            <w:tcW w:w="444" w:type="pct"/>
          </w:tcPr>
          <w:p w14:paraId="14FF47CD" w14:textId="77777777" w:rsidR="006D1B5E" w:rsidRPr="00614F7C" w:rsidRDefault="006D1B5E" w:rsidP="006D1B5E">
            <w:pPr>
              <w:pStyle w:val="USBodyText"/>
            </w:pPr>
          </w:p>
        </w:tc>
        <w:tc>
          <w:tcPr>
            <w:tcW w:w="2507" w:type="pct"/>
          </w:tcPr>
          <w:p w14:paraId="20723CCC" w14:textId="722CE47E" w:rsidR="006D1B5E" w:rsidRPr="00614F7C" w:rsidRDefault="006D1B5E" w:rsidP="006D1B5E">
            <w:pPr>
              <w:pStyle w:val="USBullet3"/>
            </w:pPr>
            <w:r w:rsidRPr="00614F7C">
              <w:tab/>
              <w:t>Steady state, psi</w:t>
            </w:r>
          </w:p>
        </w:tc>
        <w:tc>
          <w:tcPr>
            <w:tcW w:w="741" w:type="pct"/>
          </w:tcPr>
          <w:p w14:paraId="59930FDC" w14:textId="77777777" w:rsidR="006D1B5E" w:rsidRPr="00614F7C" w:rsidRDefault="006D1B5E" w:rsidP="006D1B5E">
            <w:pPr>
              <w:pStyle w:val="USBodyText"/>
            </w:pPr>
          </w:p>
        </w:tc>
        <w:tc>
          <w:tcPr>
            <w:tcW w:w="1308" w:type="pct"/>
            <w:gridSpan w:val="3"/>
          </w:tcPr>
          <w:p w14:paraId="79D45C23" w14:textId="77777777" w:rsidR="006D1B5E" w:rsidRPr="00614F7C" w:rsidRDefault="006D1B5E" w:rsidP="006D1B5E">
            <w:pPr>
              <w:pStyle w:val="USBodyText"/>
            </w:pPr>
          </w:p>
        </w:tc>
      </w:tr>
      <w:tr w:rsidR="006D1B5E" w:rsidRPr="00614F7C" w14:paraId="35470E38" w14:textId="77777777" w:rsidTr="00D379FB">
        <w:tc>
          <w:tcPr>
            <w:tcW w:w="444" w:type="pct"/>
          </w:tcPr>
          <w:p w14:paraId="36908F04" w14:textId="77777777" w:rsidR="006D1B5E" w:rsidRPr="00614F7C" w:rsidRDefault="006D1B5E" w:rsidP="006D1B5E">
            <w:pPr>
              <w:pStyle w:val="USBodyText"/>
            </w:pPr>
          </w:p>
        </w:tc>
        <w:tc>
          <w:tcPr>
            <w:tcW w:w="2507" w:type="pct"/>
          </w:tcPr>
          <w:p w14:paraId="62CB6A69" w14:textId="3F46B826" w:rsidR="006D1B5E" w:rsidRPr="00614F7C" w:rsidRDefault="006D1B5E" w:rsidP="006D1B5E">
            <w:pPr>
              <w:pStyle w:val="USBullet3"/>
            </w:pPr>
            <w:r w:rsidRPr="00614F7C">
              <w:tab/>
              <w:t>Load changing, psi</w:t>
            </w:r>
          </w:p>
        </w:tc>
        <w:tc>
          <w:tcPr>
            <w:tcW w:w="741" w:type="pct"/>
          </w:tcPr>
          <w:p w14:paraId="30BE35CE" w14:textId="77777777" w:rsidR="006D1B5E" w:rsidRPr="00614F7C" w:rsidRDefault="006D1B5E" w:rsidP="006D1B5E">
            <w:pPr>
              <w:pStyle w:val="USBodyText"/>
            </w:pPr>
          </w:p>
        </w:tc>
        <w:tc>
          <w:tcPr>
            <w:tcW w:w="1308" w:type="pct"/>
            <w:gridSpan w:val="3"/>
          </w:tcPr>
          <w:p w14:paraId="0C22FCC0" w14:textId="77777777" w:rsidR="006D1B5E" w:rsidRPr="00614F7C" w:rsidRDefault="006D1B5E" w:rsidP="006D1B5E">
            <w:pPr>
              <w:pStyle w:val="USBodyText"/>
            </w:pPr>
          </w:p>
        </w:tc>
      </w:tr>
      <w:tr w:rsidR="006D1B5E" w:rsidRPr="00614F7C" w14:paraId="12C038EC" w14:textId="77777777" w:rsidTr="00D379FB">
        <w:tc>
          <w:tcPr>
            <w:tcW w:w="444" w:type="pct"/>
          </w:tcPr>
          <w:p w14:paraId="01F9443A" w14:textId="77777777" w:rsidR="006D1B5E" w:rsidRPr="00614F7C" w:rsidRDefault="006D1B5E" w:rsidP="006D1B5E">
            <w:pPr>
              <w:pStyle w:val="USBodyText"/>
            </w:pPr>
          </w:p>
        </w:tc>
        <w:tc>
          <w:tcPr>
            <w:tcW w:w="2507" w:type="pct"/>
          </w:tcPr>
          <w:p w14:paraId="52BB1C4B" w14:textId="171365BF" w:rsidR="006D1B5E" w:rsidRPr="00614F7C" w:rsidRDefault="006D1B5E" w:rsidP="006D1B5E">
            <w:pPr>
              <w:pStyle w:val="USBullet2"/>
            </w:pPr>
            <w:r w:rsidRPr="00614F7C">
              <w:t>System design pressure, psig</w:t>
            </w:r>
          </w:p>
        </w:tc>
        <w:tc>
          <w:tcPr>
            <w:tcW w:w="741" w:type="pct"/>
          </w:tcPr>
          <w:p w14:paraId="6F393E11" w14:textId="77777777" w:rsidR="006D1B5E" w:rsidRPr="00614F7C" w:rsidRDefault="006D1B5E" w:rsidP="006D1B5E">
            <w:pPr>
              <w:pStyle w:val="USBodyText"/>
            </w:pPr>
          </w:p>
        </w:tc>
        <w:tc>
          <w:tcPr>
            <w:tcW w:w="1308" w:type="pct"/>
            <w:gridSpan w:val="3"/>
          </w:tcPr>
          <w:p w14:paraId="020EF456" w14:textId="77777777" w:rsidR="006D1B5E" w:rsidRPr="00614F7C" w:rsidRDefault="006D1B5E" w:rsidP="006D1B5E">
            <w:pPr>
              <w:pStyle w:val="USBodyText"/>
            </w:pPr>
          </w:p>
        </w:tc>
      </w:tr>
      <w:tr w:rsidR="006D1B5E" w:rsidRPr="00614F7C" w14:paraId="306F59D8" w14:textId="77777777" w:rsidTr="00D379FB">
        <w:tc>
          <w:tcPr>
            <w:tcW w:w="444" w:type="pct"/>
          </w:tcPr>
          <w:p w14:paraId="7354799E" w14:textId="77777777" w:rsidR="006D1B5E" w:rsidRPr="00614F7C" w:rsidRDefault="006D1B5E" w:rsidP="006D1B5E">
            <w:pPr>
              <w:pStyle w:val="USBodyText"/>
            </w:pPr>
          </w:p>
        </w:tc>
        <w:tc>
          <w:tcPr>
            <w:tcW w:w="2507" w:type="pct"/>
          </w:tcPr>
          <w:p w14:paraId="0ACAA8F9" w14:textId="5E32FEFE" w:rsidR="006D1B5E" w:rsidRPr="00614F7C" w:rsidRDefault="006D1B5E" w:rsidP="006D1B5E">
            <w:pPr>
              <w:pStyle w:val="USBullet2"/>
            </w:pPr>
            <w:r w:rsidRPr="00614F7C">
              <w:t xml:space="preserve">Allowable temperature range for fuel gas supply, </w:t>
            </w:r>
            <w:r>
              <w:rPr>
                <w:vertAlign w:val="superscript"/>
              </w:rPr>
              <w:t>o</w:t>
            </w:r>
            <w:r w:rsidRPr="00614F7C">
              <w:t>F</w:t>
            </w:r>
          </w:p>
        </w:tc>
        <w:tc>
          <w:tcPr>
            <w:tcW w:w="741" w:type="pct"/>
          </w:tcPr>
          <w:p w14:paraId="1BC114A1" w14:textId="77777777" w:rsidR="006D1B5E" w:rsidRPr="00614F7C" w:rsidRDefault="006D1B5E" w:rsidP="006D1B5E">
            <w:pPr>
              <w:pStyle w:val="USBodyText"/>
            </w:pPr>
          </w:p>
        </w:tc>
        <w:tc>
          <w:tcPr>
            <w:tcW w:w="1308" w:type="pct"/>
            <w:gridSpan w:val="3"/>
          </w:tcPr>
          <w:p w14:paraId="5941127E" w14:textId="77777777" w:rsidR="006D1B5E" w:rsidRPr="00614F7C" w:rsidRDefault="006D1B5E" w:rsidP="006D1B5E">
            <w:pPr>
              <w:pStyle w:val="USBodyText"/>
            </w:pPr>
          </w:p>
        </w:tc>
      </w:tr>
      <w:tr w:rsidR="006D1B5E" w:rsidRPr="00614F7C" w14:paraId="3CC141BA" w14:textId="77777777" w:rsidTr="00D379FB">
        <w:tc>
          <w:tcPr>
            <w:tcW w:w="444" w:type="pct"/>
          </w:tcPr>
          <w:p w14:paraId="52ADD149" w14:textId="77777777" w:rsidR="006D1B5E" w:rsidRPr="00614F7C" w:rsidRDefault="006D1B5E" w:rsidP="006D1B5E">
            <w:pPr>
              <w:pStyle w:val="USBodyText"/>
            </w:pPr>
          </w:p>
        </w:tc>
        <w:tc>
          <w:tcPr>
            <w:tcW w:w="2507" w:type="pct"/>
          </w:tcPr>
          <w:p w14:paraId="7142C3B8" w14:textId="656D2F5C" w:rsidR="006D1B5E" w:rsidRPr="00614F7C" w:rsidRDefault="006D1B5E" w:rsidP="006D1B5E">
            <w:pPr>
              <w:pStyle w:val="USBullet2"/>
            </w:pPr>
            <w:r w:rsidRPr="00614F7C">
              <w:t>Piping material</w:t>
            </w:r>
          </w:p>
        </w:tc>
        <w:tc>
          <w:tcPr>
            <w:tcW w:w="741" w:type="pct"/>
          </w:tcPr>
          <w:p w14:paraId="295B60C2" w14:textId="77777777" w:rsidR="006D1B5E" w:rsidRPr="00614F7C" w:rsidRDefault="006D1B5E" w:rsidP="006D1B5E">
            <w:pPr>
              <w:pStyle w:val="USBodyText"/>
            </w:pPr>
          </w:p>
        </w:tc>
        <w:tc>
          <w:tcPr>
            <w:tcW w:w="1308" w:type="pct"/>
            <w:gridSpan w:val="3"/>
          </w:tcPr>
          <w:p w14:paraId="319BB025" w14:textId="77777777" w:rsidR="006D1B5E" w:rsidRPr="00614F7C" w:rsidRDefault="006D1B5E" w:rsidP="006D1B5E">
            <w:pPr>
              <w:pStyle w:val="USBodyText"/>
            </w:pPr>
          </w:p>
        </w:tc>
      </w:tr>
      <w:tr w:rsidR="006D1B5E" w:rsidRPr="00614F7C" w14:paraId="05A69215" w14:textId="77777777" w:rsidTr="00D379FB">
        <w:tc>
          <w:tcPr>
            <w:tcW w:w="444" w:type="pct"/>
          </w:tcPr>
          <w:p w14:paraId="5D033E95" w14:textId="77777777" w:rsidR="006D1B5E" w:rsidRPr="00614F7C" w:rsidRDefault="006D1B5E" w:rsidP="006D1B5E">
            <w:pPr>
              <w:pStyle w:val="USBodyText"/>
            </w:pPr>
          </w:p>
        </w:tc>
        <w:tc>
          <w:tcPr>
            <w:tcW w:w="2507" w:type="pct"/>
          </w:tcPr>
          <w:p w14:paraId="6084B4F1" w14:textId="28BEDB81" w:rsidR="006D1B5E" w:rsidRPr="00614F7C" w:rsidRDefault="006D1B5E" w:rsidP="006D1B5E">
            <w:pPr>
              <w:pStyle w:val="USBullet2"/>
            </w:pPr>
            <w:r w:rsidRPr="00614F7C">
              <w:t>Corrosion allowance</w:t>
            </w:r>
          </w:p>
        </w:tc>
        <w:tc>
          <w:tcPr>
            <w:tcW w:w="741" w:type="pct"/>
          </w:tcPr>
          <w:p w14:paraId="5E1E6115" w14:textId="77777777" w:rsidR="006D1B5E" w:rsidRPr="00614F7C" w:rsidRDefault="006D1B5E" w:rsidP="006D1B5E">
            <w:pPr>
              <w:pStyle w:val="USBodyText"/>
            </w:pPr>
          </w:p>
        </w:tc>
        <w:tc>
          <w:tcPr>
            <w:tcW w:w="1308" w:type="pct"/>
            <w:gridSpan w:val="3"/>
          </w:tcPr>
          <w:p w14:paraId="4E7F532C" w14:textId="77777777" w:rsidR="006D1B5E" w:rsidRPr="00614F7C" w:rsidRDefault="006D1B5E" w:rsidP="006D1B5E">
            <w:pPr>
              <w:pStyle w:val="USBodyText"/>
            </w:pPr>
          </w:p>
        </w:tc>
      </w:tr>
      <w:tr w:rsidR="006D1B5E" w:rsidRPr="00614F7C" w14:paraId="6F48DEC3" w14:textId="77777777" w:rsidTr="00D379FB">
        <w:tc>
          <w:tcPr>
            <w:tcW w:w="444" w:type="pct"/>
          </w:tcPr>
          <w:p w14:paraId="623EF3F6" w14:textId="77777777" w:rsidR="006D1B5E" w:rsidRPr="00614F7C" w:rsidRDefault="006D1B5E" w:rsidP="006D1B5E">
            <w:pPr>
              <w:pStyle w:val="USBodyText"/>
            </w:pPr>
          </w:p>
        </w:tc>
        <w:tc>
          <w:tcPr>
            <w:tcW w:w="2507" w:type="pct"/>
          </w:tcPr>
          <w:p w14:paraId="24221762" w14:textId="3CF799BD" w:rsidR="006D1B5E" w:rsidRPr="00614F7C" w:rsidRDefault="006D1B5E" w:rsidP="006D1B5E">
            <w:pPr>
              <w:pStyle w:val="USBodyText"/>
            </w:pPr>
            <w:r w:rsidRPr="00614F7C">
              <w:t>b.</w:t>
            </w:r>
            <w:r w:rsidRPr="00614F7C">
              <w:tab/>
            </w:r>
            <w:r w:rsidRPr="00614F7C">
              <w:rPr>
                <w:u w:val="single"/>
              </w:rPr>
              <w:t>Filter (Per Combustion Turbine Generator)</w:t>
            </w:r>
          </w:p>
        </w:tc>
        <w:tc>
          <w:tcPr>
            <w:tcW w:w="741" w:type="pct"/>
          </w:tcPr>
          <w:p w14:paraId="4AE7DD79" w14:textId="77777777" w:rsidR="006D1B5E" w:rsidRPr="00614F7C" w:rsidRDefault="006D1B5E" w:rsidP="006D1B5E">
            <w:pPr>
              <w:pStyle w:val="USBodyText"/>
            </w:pPr>
          </w:p>
        </w:tc>
        <w:tc>
          <w:tcPr>
            <w:tcW w:w="1308" w:type="pct"/>
            <w:gridSpan w:val="3"/>
          </w:tcPr>
          <w:p w14:paraId="3C2840C0" w14:textId="77777777" w:rsidR="006D1B5E" w:rsidRPr="00614F7C" w:rsidRDefault="006D1B5E" w:rsidP="006D1B5E">
            <w:pPr>
              <w:pStyle w:val="USBodyText"/>
            </w:pPr>
          </w:p>
        </w:tc>
      </w:tr>
      <w:tr w:rsidR="006D1B5E" w:rsidRPr="00614F7C" w14:paraId="1E8F4808" w14:textId="77777777" w:rsidTr="00D379FB">
        <w:tc>
          <w:tcPr>
            <w:tcW w:w="444" w:type="pct"/>
          </w:tcPr>
          <w:p w14:paraId="5996D6F3" w14:textId="77777777" w:rsidR="006D1B5E" w:rsidRPr="00614F7C" w:rsidRDefault="006D1B5E" w:rsidP="006D1B5E">
            <w:pPr>
              <w:pStyle w:val="USBodyText"/>
            </w:pPr>
          </w:p>
        </w:tc>
        <w:tc>
          <w:tcPr>
            <w:tcW w:w="2507" w:type="pct"/>
          </w:tcPr>
          <w:p w14:paraId="0AC108B7" w14:textId="01D1B225" w:rsidR="006D1B5E" w:rsidRPr="00614F7C" w:rsidRDefault="006D1B5E" w:rsidP="006D1B5E">
            <w:pPr>
              <w:pStyle w:val="USBullet2"/>
            </w:pPr>
            <w:r w:rsidRPr="00614F7C">
              <w:t>Manufacturer</w:t>
            </w:r>
          </w:p>
        </w:tc>
        <w:tc>
          <w:tcPr>
            <w:tcW w:w="741" w:type="pct"/>
          </w:tcPr>
          <w:p w14:paraId="2A77FF31" w14:textId="77777777" w:rsidR="006D1B5E" w:rsidRPr="00614F7C" w:rsidRDefault="006D1B5E" w:rsidP="006D1B5E">
            <w:pPr>
              <w:pStyle w:val="USBodyText"/>
            </w:pPr>
          </w:p>
        </w:tc>
        <w:tc>
          <w:tcPr>
            <w:tcW w:w="1308" w:type="pct"/>
            <w:gridSpan w:val="3"/>
          </w:tcPr>
          <w:p w14:paraId="5885C2CE" w14:textId="77777777" w:rsidR="006D1B5E" w:rsidRPr="00614F7C" w:rsidRDefault="006D1B5E" w:rsidP="006D1B5E">
            <w:pPr>
              <w:pStyle w:val="USBodyText"/>
            </w:pPr>
          </w:p>
        </w:tc>
      </w:tr>
      <w:tr w:rsidR="006D1B5E" w:rsidRPr="00614F7C" w14:paraId="262046BF" w14:textId="77777777" w:rsidTr="00D379FB">
        <w:tc>
          <w:tcPr>
            <w:tcW w:w="444" w:type="pct"/>
          </w:tcPr>
          <w:p w14:paraId="79CB23A9" w14:textId="77777777" w:rsidR="006D1B5E" w:rsidRPr="00614F7C" w:rsidRDefault="006D1B5E" w:rsidP="006D1B5E">
            <w:pPr>
              <w:pStyle w:val="USBodyText"/>
            </w:pPr>
          </w:p>
        </w:tc>
        <w:tc>
          <w:tcPr>
            <w:tcW w:w="2507" w:type="pct"/>
          </w:tcPr>
          <w:p w14:paraId="0123F28D" w14:textId="64ABD7AF" w:rsidR="006D1B5E" w:rsidRPr="00614F7C" w:rsidRDefault="006D1B5E" w:rsidP="006D1B5E">
            <w:pPr>
              <w:pStyle w:val="USBullet2"/>
            </w:pPr>
            <w:r w:rsidRPr="00614F7C">
              <w:t>Type</w:t>
            </w:r>
          </w:p>
        </w:tc>
        <w:tc>
          <w:tcPr>
            <w:tcW w:w="741" w:type="pct"/>
          </w:tcPr>
          <w:p w14:paraId="5B1CAAEA" w14:textId="77777777" w:rsidR="006D1B5E" w:rsidRPr="00614F7C" w:rsidRDefault="006D1B5E" w:rsidP="006D1B5E">
            <w:pPr>
              <w:pStyle w:val="USBodyText"/>
            </w:pPr>
          </w:p>
        </w:tc>
        <w:tc>
          <w:tcPr>
            <w:tcW w:w="1308" w:type="pct"/>
            <w:gridSpan w:val="3"/>
          </w:tcPr>
          <w:p w14:paraId="75D5CCD7" w14:textId="77777777" w:rsidR="006D1B5E" w:rsidRPr="00614F7C" w:rsidRDefault="006D1B5E" w:rsidP="006D1B5E">
            <w:pPr>
              <w:pStyle w:val="USBodyText"/>
            </w:pPr>
          </w:p>
        </w:tc>
      </w:tr>
      <w:tr w:rsidR="006D1B5E" w:rsidRPr="00614F7C" w14:paraId="20DA66D1" w14:textId="77777777" w:rsidTr="00D379FB">
        <w:tc>
          <w:tcPr>
            <w:tcW w:w="444" w:type="pct"/>
          </w:tcPr>
          <w:p w14:paraId="3F46E3EE" w14:textId="77777777" w:rsidR="006D1B5E" w:rsidRPr="00614F7C" w:rsidRDefault="006D1B5E" w:rsidP="006D1B5E">
            <w:pPr>
              <w:pStyle w:val="USBodyText"/>
            </w:pPr>
          </w:p>
        </w:tc>
        <w:tc>
          <w:tcPr>
            <w:tcW w:w="2507" w:type="pct"/>
          </w:tcPr>
          <w:p w14:paraId="1DA2F36F" w14:textId="2F7E2ECB" w:rsidR="006D1B5E" w:rsidRPr="00614F7C" w:rsidRDefault="006D1B5E" w:rsidP="006D1B5E">
            <w:pPr>
              <w:pStyle w:val="USBullet2"/>
            </w:pPr>
            <w:r w:rsidRPr="00614F7C">
              <w:t>Quantity</w:t>
            </w:r>
          </w:p>
        </w:tc>
        <w:tc>
          <w:tcPr>
            <w:tcW w:w="741" w:type="pct"/>
          </w:tcPr>
          <w:p w14:paraId="0F61B83A" w14:textId="77777777" w:rsidR="006D1B5E" w:rsidRPr="00614F7C" w:rsidRDefault="006D1B5E" w:rsidP="006D1B5E">
            <w:pPr>
              <w:pStyle w:val="USBodyText"/>
            </w:pPr>
          </w:p>
        </w:tc>
        <w:tc>
          <w:tcPr>
            <w:tcW w:w="1308" w:type="pct"/>
            <w:gridSpan w:val="3"/>
          </w:tcPr>
          <w:p w14:paraId="32E546D0" w14:textId="77777777" w:rsidR="006D1B5E" w:rsidRPr="00614F7C" w:rsidRDefault="006D1B5E" w:rsidP="006D1B5E">
            <w:pPr>
              <w:pStyle w:val="USBodyText"/>
            </w:pPr>
          </w:p>
        </w:tc>
      </w:tr>
      <w:tr w:rsidR="006D1B5E" w:rsidRPr="00614F7C" w14:paraId="3684F0F8" w14:textId="77777777" w:rsidTr="00D379FB">
        <w:tc>
          <w:tcPr>
            <w:tcW w:w="444" w:type="pct"/>
          </w:tcPr>
          <w:p w14:paraId="75A71DD0" w14:textId="77777777" w:rsidR="006D1B5E" w:rsidRPr="00614F7C" w:rsidRDefault="006D1B5E" w:rsidP="006D1B5E">
            <w:pPr>
              <w:pStyle w:val="USBodyText"/>
            </w:pPr>
          </w:p>
        </w:tc>
        <w:tc>
          <w:tcPr>
            <w:tcW w:w="2507" w:type="pct"/>
          </w:tcPr>
          <w:p w14:paraId="272FB61E" w14:textId="16D5E08A" w:rsidR="006D1B5E" w:rsidRPr="00614F7C" w:rsidRDefault="006D1B5E" w:rsidP="006D1B5E">
            <w:pPr>
              <w:pStyle w:val="USBodyText"/>
            </w:pPr>
            <w:r w:rsidRPr="00614F7C">
              <w:t>c.</w:t>
            </w:r>
            <w:r w:rsidRPr="00614F7C">
              <w:tab/>
            </w:r>
            <w:r w:rsidRPr="00614F7C">
              <w:rPr>
                <w:u w:val="single"/>
              </w:rPr>
              <w:t>Gas Treatment Skids</w:t>
            </w:r>
          </w:p>
        </w:tc>
        <w:tc>
          <w:tcPr>
            <w:tcW w:w="741" w:type="pct"/>
          </w:tcPr>
          <w:p w14:paraId="6C6A529F" w14:textId="77777777" w:rsidR="006D1B5E" w:rsidRPr="00614F7C" w:rsidRDefault="006D1B5E" w:rsidP="006D1B5E">
            <w:pPr>
              <w:pStyle w:val="USBodyText"/>
            </w:pPr>
          </w:p>
        </w:tc>
        <w:tc>
          <w:tcPr>
            <w:tcW w:w="1308" w:type="pct"/>
            <w:gridSpan w:val="3"/>
          </w:tcPr>
          <w:p w14:paraId="45F080AB" w14:textId="77777777" w:rsidR="006D1B5E" w:rsidRPr="00614F7C" w:rsidRDefault="006D1B5E" w:rsidP="006D1B5E">
            <w:pPr>
              <w:pStyle w:val="USBodyText"/>
            </w:pPr>
          </w:p>
        </w:tc>
      </w:tr>
      <w:tr w:rsidR="006D1B5E" w:rsidRPr="00614F7C" w14:paraId="694CA8F9" w14:textId="77777777" w:rsidTr="00D379FB">
        <w:tc>
          <w:tcPr>
            <w:tcW w:w="444" w:type="pct"/>
          </w:tcPr>
          <w:p w14:paraId="251D338F" w14:textId="77777777" w:rsidR="006D1B5E" w:rsidRPr="00614F7C" w:rsidRDefault="006D1B5E" w:rsidP="006D1B5E">
            <w:pPr>
              <w:pStyle w:val="USBodyText"/>
            </w:pPr>
          </w:p>
        </w:tc>
        <w:tc>
          <w:tcPr>
            <w:tcW w:w="2507" w:type="pct"/>
          </w:tcPr>
          <w:p w14:paraId="6C4FCA24" w14:textId="2613C9DA" w:rsidR="006D1B5E" w:rsidRPr="00614F7C" w:rsidRDefault="006D1B5E" w:rsidP="006D1B5E">
            <w:pPr>
              <w:pStyle w:val="USBullet2"/>
            </w:pPr>
            <w:r w:rsidRPr="00614F7C">
              <w:t xml:space="preserve">No. of skids </w:t>
            </w:r>
          </w:p>
        </w:tc>
        <w:tc>
          <w:tcPr>
            <w:tcW w:w="741" w:type="pct"/>
          </w:tcPr>
          <w:p w14:paraId="4C0AB513" w14:textId="77777777" w:rsidR="006D1B5E" w:rsidRPr="00614F7C" w:rsidRDefault="006D1B5E" w:rsidP="006D1B5E">
            <w:pPr>
              <w:pStyle w:val="USBodyText"/>
            </w:pPr>
          </w:p>
        </w:tc>
        <w:tc>
          <w:tcPr>
            <w:tcW w:w="1308" w:type="pct"/>
            <w:gridSpan w:val="3"/>
          </w:tcPr>
          <w:p w14:paraId="51D16641" w14:textId="77777777" w:rsidR="006D1B5E" w:rsidRPr="00614F7C" w:rsidRDefault="006D1B5E" w:rsidP="006D1B5E">
            <w:pPr>
              <w:pStyle w:val="USBodyText"/>
            </w:pPr>
          </w:p>
        </w:tc>
      </w:tr>
      <w:tr w:rsidR="006D1B5E" w:rsidRPr="00614F7C" w14:paraId="567099FF" w14:textId="77777777" w:rsidTr="00D379FB">
        <w:tc>
          <w:tcPr>
            <w:tcW w:w="444" w:type="pct"/>
          </w:tcPr>
          <w:p w14:paraId="3CFB3EBC" w14:textId="77777777" w:rsidR="006D1B5E" w:rsidRPr="00614F7C" w:rsidRDefault="006D1B5E" w:rsidP="006D1B5E">
            <w:pPr>
              <w:pStyle w:val="USBodyText"/>
            </w:pPr>
          </w:p>
        </w:tc>
        <w:tc>
          <w:tcPr>
            <w:tcW w:w="2507" w:type="pct"/>
          </w:tcPr>
          <w:p w14:paraId="0DA289D1" w14:textId="6033811E" w:rsidR="006D1B5E" w:rsidRPr="00614F7C" w:rsidRDefault="006D1B5E" w:rsidP="006D1B5E">
            <w:pPr>
              <w:pStyle w:val="USBullet2"/>
            </w:pPr>
            <w:r w:rsidRPr="00614F7C">
              <w:t>Location</w:t>
            </w:r>
          </w:p>
        </w:tc>
        <w:tc>
          <w:tcPr>
            <w:tcW w:w="741" w:type="pct"/>
          </w:tcPr>
          <w:p w14:paraId="2F8DD066" w14:textId="77777777" w:rsidR="006D1B5E" w:rsidRPr="00614F7C" w:rsidRDefault="006D1B5E" w:rsidP="006D1B5E">
            <w:pPr>
              <w:pStyle w:val="USBodyText"/>
            </w:pPr>
          </w:p>
        </w:tc>
        <w:tc>
          <w:tcPr>
            <w:tcW w:w="1308" w:type="pct"/>
            <w:gridSpan w:val="3"/>
          </w:tcPr>
          <w:p w14:paraId="6E8098BE" w14:textId="77777777" w:rsidR="006D1B5E" w:rsidRPr="00614F7C" w:rsidRDefault="006D1B5E" w:rsidP="006D1B5E">
            <w:pPr>
              <w:pStyle w:val="USBodyText"/>
            </w:pPr>
          </w:p>
        </w:tc>
      </w:tr>
      <w:tr w:rsidR="006D1B5E" w:rsidRPr="00614F7C" w14:paraId="300E7213" w14:textId="77777777" w:rsidTr="00D379FB">
        <w:tc>
          <w:tcPr>
            <w:tcW w:w="444" w:type="pct"/>
          </w:tcPr>
          <w:p w14:paraId="38D0B7E9" w14:textId="77777777" w:rsidR="006D1B5E" w:rsidRPr="00614F7C" w:rsidRDefault="006D1B5E" w:rsidP="006D1B5E">
            <w:pPr>
              <w:pStyle w:val="USBodyText"/>
            </w:pPr>
          </w:p>
        </w:tc>
        <w:tc>
          <w:tcPr>
            <w:tcW w:w="2507" w:type="pct"/>
          </w:tcPr>
          <w:p w14:paraId="3A2C2B2E" w14:textId="32ED3C55" w:rsidR="006D1B5E" w:rsidRPr="00614F7C" w:rsidRDefault="006D1B5E" w:rsidP="006D1B5E">
            <w:pPr>
              <w:pStyle w:val="USBullet2"/>
            </w:pPr>
            <w:r w:rsidRPr="00614F7C">
              <w:t>Waste collection tank (per skid)</w:t>
            </w:r>
          </w:p>
        </w:tc>
        <w:tc>
          <w:tcPr>
            <w:tcW w:w="741" w:type="pct"/>
          </w:tcPr>
          <w:p w14:paraId="4B814CC4" w14:textId="77777777" w:rsidR="006D1B5E" w:rsidRPr="00614F7C" w:rsidRDefault="006D1B5E" w:rsidP="006D1B5E">
            <w:pPr>
              <w:pStyle w:val="USBodyText"/>
            </w:pPr>
          </w:p>
        </w:tc>
        <w:tc>
          <w:tcPr>
            <w:tcW w:w="1308" w:type="pct"/>
            <w:gridSpan w:val="3"/>
          </w:tcPr>
          <w:p w14:paraId="3A6AD8DD" w14:textId="77777777" w:rsidR="006D1B5E" w:rsidRPr="00614F7C" w:rsidRDefault="006D1B5E" w:rsidP="006D1B5E">
            <w:pPr>
              <w:pStyle w:val="USBodyText"/>
            </w:pPr>
          </w:p>
        </w:tc>
      </w:tr>
      <w:tr w:rsidR="006D1B5E" w:rsidRPr="00614F7C" w14:paraId="25340E33" w14:textId="77777777" w:rsidTr="00D379FB">
        <w:tc>
          <w:tcPr>
            <w:tcW w:w="444" w:type="pct"/>
          </w:tcPr>
          <w:p w14:paraId="353B09EF" w14:textId="77777777" w:rsidR="006D1B5E" w:rsidRPr="00614F7C" w:rsidRDefault="006D1B5E" w:rsidP="006D1B5E">
            <w:pPr>
              <w:pStyle w:val="USBodyText"/>
            </w:pPr>
          </w:p>
        </w:tc>
        <w:tc>
          <w:tcPr>
            <w:tcW w:w="2507" w:type="pct"/>
          </w:tcPr>
          <w:p w14:paraId="34F8F728" w14:textId="523059F3" w:rsidR="006D1B5E" w:rsidRPr="00614F7C" w:rsidRDefault="006D1B5E" w:rsidP="006D1B5E">
            <w:pPr>
              <w:pStyle w:val="USBodyText"/>
            </w:pPr>
            <w:r w:rsidRPr="00614F7C">
              <w:t>d.</w:t>
            </w:r>
            <w:r w:rsidRPr="00614F7C">
              <w:tab/>
            </w:r>
            <w:r w:rsidRPr="00614F7C">
              <w:rPr>
                <w:u w:val="single"/>
              </w:rPr>
              <w:t>Drains Vessel</w:t>
            </w:r>
          </w:p>
        </w:tc>
        <w:tc>
          <w:tcPr>
            <w:tcW w:w="741" w:type="pct"/>
          </w:tcPr>
          <w:p w14:paraId="4E2E917F" w14:textId="77777777" w:rsidR="006D1B5E" w:rsidRPr="00614F7C" w:rsidRDefault="006D1B5E" w:rsidP="006D1B5E">
            <w:pPr>
              <w:pStyle w:val="USBodyText"/>
            </w:pPr>
          </w:p>
        </w:tc>
        <w:tc>
          <w:tcPr>
            <w:tcW w:w="1308" w:type="pct"/>
            <w:gridSpan w:val="3"/>
          </w:tcPr>
          <w:p w14:paraId="6B90986A" w14:textId="77777777" w:rsidR="006D1B5E" w:rsidRPr="00614F7C" w:rsidRDefault="006D1B5E" w:rsidP="006D1B5E">
            <w:pPr>
              <w:pStyle w:val="USBodyText"/>
            </w:pPr>
          </w:p>
        </w:tc>
      </w:tr>
      <w:tr w:rsidR="006D1B5E" w:rsidRPr="00614F7C" w14:paraId="41F231DC" w14:textId="77777777" w:rsidTr="00D379FB">
        <w:tc>
          <w:tcPr>
            <w:tcW w:w="444" w:type="pct"/>
          </w:tcPr>
          <w:p w14:paraId="25337FF6" w14:textId="77777777" w:rsidR="006D1B5E" w:rsidRPr="00614F7C" w:rsidRDefault="006D1B5E" w:rsidP="006D1B5E">
            <w:pPr>
              <w:pStyle w:val="USBodyText"/>
            </w:pPr>
          </w:p>
        </w:tc>
        <w:tc>
          <w:tcPr>
            <w:tcW w:w="2507" w:type="pct"/>
          </w:tcPr>
          <w:p w14:paraId="43C0B4F8" w14:textId="23F7ADA6" w:rsidR="006D1B5E" w:rsidRPr="00614F7C" w:rsidRDefault="006D1B5E" w:rsidP="006D1B5E">
            <w:pPr>
              <w:pStyle w:val="USBullet2"/>
            </w:pPr>
            <w:r w:rsidRPr="00614F7C">
              <w:t>Quantity (per Combustion Turbine Generator)</w:t>
            </w:r>
          </w:p>
        </w:tc>
        <w:tc>
          <w:tcPr>
            <w:tcW w:w="741" w:type="pct"/>
          </w:tcPr>
          <w:p w14:paraId="52EB5533" w14:textId="77777777" w:rsidR="006D1B5E" w:rsidRPr="00614F7C" w:rsidRDefault="006D1B5E" w:rsidP="006D1B5E">
            <w:pPr>
              <w:pStyle w:val="USBodyText"/>
            </w:pPr>
          </w:p>
        </w:tc>
        <w:tc>
          <w:tcPr>
            <w:tcW w:w="1308" w:type="pct"/>
            <w:gridSpan w:val="3"/>
          </w:tcPr>
          <w:p w14:paraId="29306DD4" w14:textId="77777777" w:rsidR="006D1B5E" w:rsidRPr="00614F7C" w:rsidRDefault="006D1B5E" w:rsidP="006D1B5E">
            <w:pPr>
              <w:pStyle w:val="USBodyText"/>
            </w:pPr>
          </w:p>
        </w:tc>
      </w:tr>
      <w:tr w:rsidR="006D1B5E" w:rsidRPr="00614F7C" w14:paraId="3D83963C" w14:textId="77777777" w:rsidTr="00D379FB">
        <w:tc>
          <w:tcPr>
            <w:tcW w:w="444" w:type="pct"/>
          </w:tcPr>
          <w:p w14:paraId="036FA895" w14:textId="77777777" w:rsidR="006D1B5E" w:rsidRPr="00614F7C" w:rsidRDefault="006D1B5E" w:rsidP="006D1B5E">
            <w:pPr>
              <w:pStyle w:val="USBodyText"/>
            </w:pPr>
          </w:p>
        </w:tc>
        <w:tc>
          <w:tcPr>
            <w:tcW w:w="2507" w:type="pct"/>
          </w:tcPr>
          <w:p w14:paraId="6DA2FF91" w14:textId="6FCD8222" w:rsidR="006D1B5E" w:rsidRPr="00614F7C" w:rsidRDefault="006D1B5E" w:rsidP="006D1B5E">
            <w:pPr>
              <w:pStyle w:val="USBullet2"/>
            </w:pPr>
            <w:r w:rsidRPr="00614F7C">
              <w:t>Corrosion allowance</w:t>
            </w:r>
          </w:p>
        </w:tc>
        <w:tc>
          <w:tcPr>
            <w:tcW w:w="741" w:type="pct"/>
          </w:tcPr>
          <w:p w14:paraId="21335AA9" w14:textId="77777777" w:rsidR="006D1B5E" w:rsidRPr="00614F7C" w:rsidRDefault="006D1B5E" w:rsidP="006D1B5E">
            <w:pPr>
              <w:pStyle w:val="USBodyText"/>
            </w:pPr>
          </w:p>
        </w:tc>
        <w:tc>
          <w:tcPr>
            <w:tcW w:w="1308" w:type="pct"/>
            <w:gridSpan w:val="3"/>
          </w:tcPr>
          <w:p w14:paraId="4A29B7F9" w14:textId="77777777" w:rsidR="006D1B5E" w:rsidRPr="00614F7C" w:rsidRDefault="006D1B5E" w:rsidP="006D1B5E">
            <w:pPr>
              <w:pStyle w:val="USBodyText"/>
            </w:pPr>
          </w:p>
        </w:tc>
      </w:tr>
      <w:tr w:rsidR="006D1B5E" w:rsidRPr="00614F7C" w14:paraId="4AFD442B" w14:textId="77777777" w:rsidTr="00D379FB">
        <w:tc>
          <w:tcPr>
            <w:tcW w:w="444" w:type="pct"/>
          </w:tcPr>
          <w:p w14:paraId="7C276046" w14:textId="77777777" w:rsidR="006D1B5E" w:rsidRPr="00614F7C" w:rsidRDefault="006D1B5E" w:rsidP="006D1B5E">
            <w:pPr>
              <w:pStyle w:val="USBodyText"/>
            </w:pPr>
          </w:p>
        </w:tc>
        <w:tc>
          <w:tcPr>
            <w:tcW w:w="2507" w:type="pct"/>
          </w:tcPr>
          <w:p w14:paraId="0DA54D87" w14:textId="3A064179" w:rsidR="006D1B5E" w:rsidRPr="00614F7C" w:rsidRDefault="006D1B5E" w:rsidP="006D1B5E">
            <w:pPr>
              <w:pStyle w:val="USBullet2"/>
            </w:pPr>
            <w:r w:rsidRPr="00614F7C">
              <w:t>Design standard</w:t>
            </w:r>
          </w:p>
        </w:tc>
        <w:tc>
          <w:tcPr>
            <w:tcW w:w="741" w:type="pct"/>
          </w:tcPr>
          <w:p w14:paraId="199BDD55" w14:textId="77777777" w:rsidR="006D1B5E" w:rsidRPr="00614F7C" w:rsidRDefault="006D1B5E" w:rsidP="006D1B5E">
            <w:pPr>
              <w:pStyle w:val="USBodyText"/>
            </w:pPr>
          </w:p>
        </w:tc>
        <w:tc>
          <w:tcPr>
            <w:tcW w:w="1308" w:type="pct"/>
            <w:gridSpan w:val="3"/>
          </w:tcPr>
          <w:p w14:paraId="0B86BC95" w14:textId="77777777" w:rsidR="006D1B5E" w:rsidRPr="00614F7C" w:rsidRDefault="006D1B5E" w:rsidP="006D1B5E">
            <w:pPr>
              <w:pStyle w:val="USBodyText"/>
            </w:pPr>
          </w:p>
        </w:tc>
      </w:tr>
      <w:tr w:rsidR="006D1B5E" w:rsidRPr="00614F7C" w14:paraId="2D9EC2AB" w14:textId="77777777" w:rsidTr="00D379FB">
        <w:tc>
          <w:tcPr>
            <w:tcW w:w="444" w:type="pct"/>
          </w:tcPr>
          <w:p w14:paraId="712D0D9E" w14:textId="77777777" w:rsidR="006D1B5E" w:rsidRPr="00614F7C" w:rsidRDefault="006D1B5E" w:rsidP="006D1B5E">
            <w:pPr>
              <w:pStyle w:val="USBodyText"/>
            </w:pPr>
          </w:p>
        </w:tc>
        <w:tc>
          <w:tcPr>
            <w:tcW w:w="2507" w:type="pct"/>
          </w:tcPr>
          <w:p w14:paraId="68706B18" w14:textId="1D0A80D2" w:rsidR="006D1B5E" w:rsidRPr="00614F7C" w:rsidRDefault="006D1B5E" w:rsidP="006D1B5E">
            <w:pPr>
              <w:pStyle w:val="USBodyText"/>
            </w:pPr>
            <w:r w:rsidRPr="00614F7C">
              <w:t>e.</w:t>
            </w:r>
            <w:r w:rsidRPr="00614F7C">
              <w:tab/>
            </w:r>
            <w:r w:rsidRPr="00614F7C">
              <w:rPr>
                <w:u w:val="single"/>
              </w:rPr>
              <w:t>Knockout Vessel</w:t>
            </w:r>
          </w:p>
        </w:tc>
        <w:tc>
          <w:tcPr>
            <w:tcW w:w="741" w:type="pct"/>
          </w:tcPr>
          <w:p w14:paraId="3BC96BEF" w14:textId="77777777" w:rsidR="006D1B5E" w:rsidRPr="00614F7C" w:rsidRDefault="006D1B5E" w:rsidP="006D1B5E">
            <w:pPr>
              <w:pStyle w:val="USBodyText"/>
            </w:pPr>
          </w:p>
        </w:tc>
        <w:tc>
          <w:tcPr>
            <w:tcW w:w="1308" w:type="pct"/>
            <w:gridSpan w:val="3"/>
          </w:tcPr>
          <w:p w14:paraId="393E7F19" w14:textId="77777777" w:rsidR="006D1B5E" w:rsidRPr="00614F7C" w:rsidRDefault="006D1B5E" w:rsidP="006D1B5E">
            <w:pPr>
              <w:pStyle w:val="USBodyText"/>
            </w:pPr>
          </w:p>
        </w:tc>
      </w:tr>
      <w:tr w:rsidR="006D1B5E" w:rsidRPr="00614F7C" w14:paraId="45B283CF" w14:textId="77777777" w:rsidTr="00D379FB">
        <w:tc>
          <w:tcPr>
            <w:tcW w:w="444" w:type="pct"/>
          </w:tcPr>
          <w:p w14:paraId="3E9ED2C4" w14:textId="77777777" w:rsidR="006D1B5E" w:rsidRPr="00614F7C" w:rsidRDefault="006D1B5E" w:rsidP="006D1B5E">
            <w:pPr>
              <w:pStyle w:val="USBodyText"/>
            </w:pPr>
          </w:p>
        </w:tc>
        <w:tc>
          <w:tcPr>
            <w:tcW w:w="2507" w:type="pct"/>
          </w:tcPr>
          <w:p w14:paraId="6E088F54" w14:textId="36FCC52B" w:rsidR="006D1B5E" w:rsidRPr="00614F7C" w:rsidRDefault="006D1B5E" w:rsidP="006D1B5E">
            <w:pPr>
              <w:pStyle w:val="USBullet2"/>
            </w:pPr>
            <w:r w:rsidRPr="00614F7C">
              <w:t>Quantity (per Combustion Turbine Generator)</w:t>
            </w:r>
          </w:p>
        </w:tc>
        <w:tc>
          <w:tcPr>
            <w:tcW w:w="741" w:type="pct"/>
          </w:tcPr>
          <w:p w14:paraId="596F7975" w14:textId="77777777" w:rsidR="006D1B5E" w:rsidRPr="00614F7C" w:rsidRDefault="006D1B5E" w:rsidP="006D1B5E">
            <w:pPr>
              <w:pStyle w:val="USBodyText"/>
            </w:pPr>
          </w:p>
        </w:tc>
        <w:tc>
          <w:tcPr>
            <w:tcW w:w="1308" w:type="pct"/>
            <w:gridSpan w:val="3"/>
          </w:tcPr>
          <w:p w14:paraId="249365BB" w14:textId="77777777" w:rsidR="006D1B5E" w:rsidRPr="00614F7C" w:rsidRDefault="006D1B5E" w:rsidP="006D1B5E">
            <w:pPr>
              <w:pStyle w:val="USBodyText"/>
            </w:pPr>
          </w:p>
        </w:tc>
      </w:tr>
      <w:tr w:rsidR="006D1B5E" w:rsidRPr="00614F7C" w14:paraId="45762D7F" w14:textId="77777777" w:rsidTr="00D379FB">
        <w:tc>
          <w:tcPr>
            <w:tcW w:w="444" w:type="pct"/>
          </w:tcPr>
          <w:p w14:paraId="6C7783F9" w14:textId="77777777" w:rsidR="006D1B5E" w:rsidRPr="00614F7C" w:rsidRDefault="006D1B5E" w:rsidP="006D1B5E">
            <w:pPr>
              <w:pStyle w:val="USBodyText"/>
            </w:pPr>
          </w:p>
        </w:tc>
        <w:tc>
          <w:tcPr>
            <w:tcW w:w="2507" w:type="pct"/>
          </w:tcPr>
          <w:p w14:paraId="400ED740" w14:textId="1A24C409" w:rsidR="006D1B5E" w:rsidRPr="00614F7C" w:rsidRDefault="006D1B5E" w:rsidP="006D1B5E">
            <w:pPr>
              <w:pStyle w:val="USBullet2"/>
            </w:pPr>
            <w:r w:rsidRPr="00614F7C">
              <w:t>Design standard</w:t>
            </w:r>
          </w:p>
        </w:tc>
        <w:tc>
          <w:tcPr>
            <w:tcW w:w="741" w:type="pct"/>
          </w:tcPr>
          <w:p w14:paraId="14648C64" w14:textId="77777777" w:rsidR="006D1B5E" w:rsidRPr="00614F7C" w:rsidRDefault="006D1B5E" w:rsidP="006D1B5E">
            <w:pPr>
              <w:pStyle w:val="USBodyText"/>
            </w:pPr>
          </w:p>
        </w:tc>
        <w:tc>
          <w:tcPr>
            <w:tcW w:w="1308" w:type="pct"/>
            <w:gridSpan w:val="3"/>
          </w:tcPr>
          <w:p w14:paraId="706A9F82" w14:textId="77777777" w:rsidR="006D1B5E" w:rsidRPr="00614F7C" w:rsidRDefault="006D1B5E" w:rsidP="006D1B5E">
            <w:pPr>
              <w:pStyle w:val="USBodyText"/>
            </w:pPr>
          </w:p>
        </w:tc>
      </w:tr>
      <w:tr w:rsidR="006D1B5E" w:rsidRPr="00614F7C" w14:paraId="7ACA4F5A" w14:textId="77777777" w:rsidTr="00D379FB">
        <w:tc>
          <w:tcPr>
            <w:tcW w:w="444" w:type="pct"/>
          </w:tcPr>
          <w:p w14:paraId="61BC30EF" w14:textId="77777777" w:rsidR="006D1B5E" w:rsidRPr="00614F7C" w:rsidRDefault="006D1B5E" w:rsidP="006D1B5E">
            <w:pPr>
              <w:pStyle w:val="USBodyText"/>
            </w:pPr>
          </w:p>
        </w:tc>
        <w:tc>
          <w:tcPr>
            <w:tcW w:w="2507" w:type="pct"/>
          </w:tcPr>
          <w:p w14:paraId="0BAE2BD3" w14:textId="0F8156B4" w:rsidR="006D1B5E" w:rsidRPr="00614F7C" w:rsidRDefault="006D1B5E" w:rsidP="006D1B5E">
            <w:pPr>
              <w:pStyle w:val="USBodyText"/>
            </w:pPr>
            <w:r w:rsidRPr="00614F7C">
              <w:t>f.</w:t>
            </w:r>
            <w:r w:rsidRPr="00614F7C">
              <w:tab/>
            </w:r>
            <w:r w:rsidRPr="00614F7C">
              <w:rPr>
                <w:u w:val="single"/>
              </w:rPr>
              <w:t>Metering System</w:t>
            </w:r>
          </w:p>
        </w:tc>
        <w:tc>
          <w:tcPr>
            <w:tcW w:w="741" w:type="pct"/>
          </w:tcPr>
          <w:p w14:paraId="33D3FFD1" w14:textId="77777777" w:rsidR="006D1B5E" w:rsidRPr="00614F7C" w:rsidRDefault="006D1B5E" w:rsidP="006D1B5E">
            <w:pPr>
              <w:pStyle w:val="USBodyText"/>
            </w:pPr>
          </w:p>
        </w:tc>
        <w:tc>
          <w:tcPr>
            <w:tcW w:w="1308" w:type="pct"/>
            <w:gridSpan w:val="3"/>
          </w:tcPr>
          <w:p w14:paraId="6709B74F" w14:textId="77777777" w:rsidR="006D1B5E" w:rsidRPr="00614F7C" w:rsidRDefault="006D1B5E" w:rsidP="006D1B5E">
            <w:pPr>
              <w:pStyle w:val="USBodyText"/>
            </w:pPr>
          </w:p>
        </w:tc>
      </w:tr>
      <w:tr w:rsidR="006D1B5E" w:rsidRPr="00614F7C" w14:paraId="533C890A" w14:textId="77777777" w:rsidTr="00D379FB">
        <w:tc>
          <w:tcPr>
            <w:tcW w:w="444" w:type="pct"/>
          </w:tcPr>
          <w:p w14:paraId="3E5320FD" w14:textId="77777777" w:rsidR="006D1B5E" w:rsidRPr="00614F7C" w:rsidRDefault="006D1B5E" w:rsidP="006D1B5E">
            <w:pPr>
              <w:pStyle w:val="USBodyText"/>
            </w:pPr>
          </w:p>
        </w:tc>
        <w:tc>
          <w:tcPr>
            <w:tcW w:w="2507" w:type="pct"/>
          </w:tcPr>
          <w:p w14:paraId="162555F7" w14:textId="6FE7EB2A" w:rsidR="006D1B5E" w:rsidRPr="00614F7C" w:rsidRDefault="006D1B5E" w:rsidP="006D1B5E">
            <w:pPr>
              <w:pStyle w:val="USBullet2"/>
            </w:pPr>
            <w:r w:rsidRPr="00614F7C">
              <w:t>No. of flow meters (per Combustion Turbine Generator)</w:t>
            </w:r>
          </w:p>
        </w:tc>
        <w:tc>
          <w:tcPr>
            <w:tcW w:w="741" w:type="pct"/>
          </w:tcPr>
          <w:p w14:paraId="315FA638" w14:textId="77777777" w:rsidR="006D1B5E" w:rsidRPr="00614F7C" w:rsidRDefault="006D1B5E" w:rsidP="006D1B5E">
            <w:pPr>
              <w:pStyle w:val="USBodyText"/>
            </w:pPr>
          </w:p>
        </w:tc>
        <w:tc>
          <w:tcPr>
            <w:tcW w:w="1308" w:type="pct"/>
            <w:gridSpan w:val="3"/>
          </w:tcPr>
          <w:p w14:paraId="3D7882BE" w14:textId="77777777" w:rsidR="006D1B5E" w:rsidRPr="00614F7C" w:rsidRDefault="006D1B5E" w:rsidP="006D1B5E">
            <w:pPr>
              <w:pStyle w:val="USBodyText"/>
            </w:pPr>
          </w:p>
        </w:tc>
      </w:tr>
      <w:tr w:rsidR="006D1B5E" w:rsidRPr="00614F7C" w14:paraId="52B3555F" w14:textId="77777777" w:rsidTr="00D379FB">
        <w:tc>
          <w:tcPr>
            <w:tcW w:w="444" w:type="pct"/>
          </w:tcPr>
          <w:p w14:paraId="5462328D" w14:textId="77777777" w:rsidR="006D1B5E" w:rsidRPr="00614F7C" w:rsidRDefault="006D1B5E" w:rsidP="006D1B5E">
            <w:pPr>
              <w:pStyle w:val="USBodyText"/>
            </w:pPr>
          </w:p>
        </w:tc>
        <w:tc>
          <w:tcPr>
            <w:tcW w:w="2507" w:type="pct"/>
          </w:tcPr>
          <w:p w14:paraId="563A36F8" w14:textId="2F3597CE" w:rsidR="006D1B5E" w:rsidRPr="00614F7C" w:rsidRDefault="006D1B5E" w:rsidP="006D1B5E">
            <w:pPr>
              <w:pStyle w:val="USBullet2"/>
            </w:pPr>
            <w:r w:rsidRPr="00614F7C">
              <w:t>Manufacturer</w:t>
            </w:r>
          </w:p>
        </w:tc>
        <w:tc>
          <w:tcPr>
            <w:tcW w:w="741" w:type="pct"/>
          </w:tcPr>
          <w:p w14:paraId="125BA994" w14:textId="77777777" w:rsidR="006D1B5E" w:rsidRPr="00614F7C" w:rsidRDefault="006D1B5E" w:rsidP="006D1B5E">
            <w:pPr>
              <w:pStyle w:val="USBodyText"/>
            </w:pPr>
          </w:p>
        </w:tc>
        <w:tc>
          <w:tcPr>
            <w:tcW w:w="1308" w:type="pct"/>
            <w:gridSpan w:val="3"/>
          </w:tcPr>
          <w:p w14:paraId="6185524E" w14:textId="77777777" w:rsidR="006D1B5E" w:rsidRPr="00614F7C" w:rsidRDefault="006D1B5E" w:rsidP="006D1B5E">
            <w:pPr>
              <w:pStyle w:val="USBodyText"/>
            </w:pPr>
          </w:p>
        </w:tc>
      </w:tr>
      <w:tr w:rsidR="006D1B5E" w:rsidRPr="00614F7C" w14:paraId="492C1D2B" w14:textId="77777777" w:rsidTr="00D379FB">
        <w:tc>
          <w:tcPr>
            <w:tcW w:w="444" w:type="pct"/>
          </w:tcPr>
          <w:p w14:paraId="44DF11F3" w14:textId="43F45439" w:rsidR="006D1B5E" w:rsidRPr="00614F7C" w:rsidRDefault="006D1B5E" w:rsidP="006D1B5E">
            <w:pPr>
              <w:pStyle w:val="USBodyText"/>
            </w:pPr>
            <w:r>
              <w:rPr>
                <w:b/>
              </w:rPr>
              <w:t>8.5.13</w:t>
            </w:r>
          </w:p>
        </w:tc>
        <w:tc>
          <w:tcPr>
            <w:tcW w:w="2507" w:type="pct"/>
          </w:tcPr>
          <w:p w14:paraId="3CC07B75" w14:textId="7793958C" w:rsidR="006D1B5E" w:rsidRPr="00614F7C" w:rsidRDefault="006D1B5E" w:rsidP="006D1B5E">
            <w:pPr>
              <w:pStyle w:val="USBodyText"/>
            </w:pPr>
            <w:r>
              <w:rPr>
                <w:b/>
                <w:u w:val="single"/>
              </w:rPr>
              <w:t>115 kV Switchyard</w:t>
            </w:r>
          </w:p>
        </w:tc>
        <w:tc>
          <w:tcPr>
            <w:tcW w:w="741" w:type="pct"/>
          </w:tcPr>
          <w:p w14:paraId="3F4D0BB9" w14:textId="77777777" w:rsidR="006D1B5E" w:rsidRPr="00614F7C" w:rsidRDefault="006D1B5E" w:rsidP="006D1B5E">
            <w:pPr>
              <w:pStyle w:val="USBodyText"/>
            </w:pPr>
          </w:p>
        </w:tc>
        <w:tc>
          <w:tcPr>
            <w:tcW w:w="1308" w:type="pct"/>
            <w:gridSpan w:val="3"/>
          </w:tcPr>
          <w:p w14:paraId="09C79858" w14:textId="77777777" w:rsidR="006D1B5E" w:rsidRPr="00614F7C" w:rsidRDefault="006D1B5E" w:rsidP="006D1B5E">
            <w:pPr>
              <w:pStyle w:val="USBodyText"/>
            </w:pPr>
          </w:p>
        </w:tc>
      </w:tr>
      <w:tr w:rsidR="006D1B5E" w:rsidRPr="00614F7C" w14:paraId="1A07F857" w14:textId="77777777" w:rsidTr="00D379FB">
        <w:tc>
          <w:tcPr>
            <w:tcW w:w="444" w:type="pct"/>
          </w:tcPr>
          <w:p w14:paraId="3C67D31D" w14:textId="77777777" w:rsidR="006D1B5E" w:rsidRPr="00614F7C" w:rsidRDefault="006D1B5E" w:rsidP="006D1B5E">
            <w:pPr>
              <w:pStyle w:val="USBodyText"/>
            </w:pPr>
          </w:p>
        </w:tc>
        <w:tc>
          <w:tcPr>
            <w:tcW w:w="2507" w:type="pct"/>
          </w:tcPr>
          <w:p w14:paraId="761AC6DD" w14:textId="3F7D0A63" w:rsidR="006D1B5E" w:rsidRPr="00614F7C" w:rsidRDefault="006D1B5E" w:rsidP="006D1B5E">
            <w:pPr>
              <w:pStyle w:val="USBodyText"/>
            </w:pPr>
            <w:r w:rsidRPr="00614F7C">
              <w:t>a.</w:t>
            </w:r>
            <w:r w:rsidRPr="00614F7C">
              <w:tab/>
              <w:t>General</w:t>
            </w:r>
          </w:p>
        </w:tc>
        <w:tc>
          <w:tcPr>
            <w:tcW w:w="741" w:type="pct"/>
          </w:tcPr>
          <w:p w14:paraId="7C4C097D" w14:textId="77777777" w:rsidR="006D1B5E" w:rsidRPr="00614F7C" w:rsidRDefault="006D1B5E" w:rsidP="006D1B5E">
            <w:pPr>
              <w:pStyle w:val="USBodyText"/>
            </w:pPr>
          </w:p>
        </w:tc>
        <w:tc>
          <w:tcPr>
            <w:tcW w:w="1308" w:type="pct"/>
            <w:gridSpan w:val="3"/>
          </w:tcPr>
          <w:p w14:paraId="0C14EE55" w14:textId="77777777" w:rsidR="006D1B5E" w:rsidRPr="00614F7C" w:rsidRDefault="006D1B5E" w:rsidP="006D1B5E">
            <w:pPr>
              <w:pStyle w:val="USBodyText"/>
            </w:pPr>
          </w:p>
        </w:tc>
      </w:tr>
      <w:tr w:rsidR="006D1B5E" w:rsidRPr="00614F7C" w14:paraId="67C1273B" w14:textId="77777777" w:rsidTr="00D379FB">
        <w:tc>
          <w:tcPr>
            <w:tcW w:w="444" w:type="pct"/>
          </w:tcPr>
          <w:p w14:paraId="197374E2" w14:textId="77777777" w:rsidR="006D1B5E" w:rsidRPr="00614F7C" w:rsidRDefault="006D1B5E" w:rsidP="006D1B5E">
            <w:pPr>
              <w:pStyle w:val="USBodyText"/>
            </w:pPr>
          </w:p>
        </w:tc>
        <w:tc>
          <w:tcPr>
            <w:tcW w:w="2507" w:type="pct"/>
          </w:tcPr>
          <w:p w14:paraId="7D57B593" w14:textId="25AB8D20" w:rsidR="006D1B5E" w:rsidRPr="00614F7C" w:rsidRDefault="006D1B5E" w:rsidP="006D1B5E">
            <w:pPr>
              <w:pStyle w:val="USBullet2"/>
            </w:pPr>
            <w:r>
              <w:t>Supplier</w:t>
            </w:r>
          </w:p>
        </w:tc>
        <w:tc>
          <w:tcPr>
            <w:tcW w:w="741" w:type="pct"/>
          </w:tcPr>
          <w:p w14:paraId="28DDC070" w14:textId="77777777" w:rsidR="006D1B5E" w:rsidRPr="00614F7C" w:rsidRDefault="006D1B5E" w:rsidP="006D1B5E">
            <w:pPr>
              <w:pStyle w:val="USBodyText"/>
            </w:pPr>
          </w:p>
        </w:tc>
        <w:tc>
          <w:tcPr>
            <w:tcW w:w="1308" w:type="pct"/>
            <w:gridSpan w:val="3"/>
          </w:tcPr>
          <w:p w14:paraId="5E2C623A" w14:textId="77777777" w:rsidR="006D1B5E" w:rsidRPr="00614F7C" w:rsidRDefault="006D1B5E" w:rsidP="006D1B5E">
            <w:pPr>
              <w:pStyle w:val="USBodyText"/>
            </w:pPr>
          </w:p>
        </w:tc>
      </w:tr>
      <w:tr w:rsidR="006D1B5E" w:rsidRPr="00614F7C" w14:paraId="460656D0" w14:textId="77777777" w:rsidTr="00D379FB">
        <w:tc>
          <w:tcPr>
            <w:tcW w:w="444" w:type="pct"/>
          </w:tcPr>
          <w:p w14:paraId="780AEC4E" w14:textId="77777777" w:rsidR="006D1B5E" w:rsidRPr="00614F7C" w:rsidRDefault="006D1B5E" w:rsidP="006D1B5E">
            <w:pPr>
              <w:pStyle w:val="USBodyText"/>
            </w:pPr>
          </w:p>
        </w:tc>
        <w:tc>
          <w:tcPr>
            <w:tcW w:w="2507" w:type="pct"/>
          </w:tcPr>
          <w:p w14:paraId="56185F6D" w14:textId="318C28F2" w:rsidR="006D1B5E" w:rsidRPr="00614F7C" w:rsidRDefault="006D1B5E" w:rsidP="006D1B5E">
            <w:pPr>
              <w:pStyle w:val="USBullet2"/>
            </w:pPr>
            <w:r w:rsidRPr="00614F7C">
              <w:t>Applicable standards</w:t>
            </w:r>
          </w:p>
        </w:tc>
        <w:tc>
          <w:tcPr>
            <w:tcW w:w="741" w:type="pct"/>
          </w:tcPr>
          <w:p w14:paraId="0011B271" w14:textId="77777777" w:rsidR="006D1B5E" w:rsidRPr="00614F7C" w:rsidRDefault="006D1B5E" w:rsidP="006D1B5E">
            <w:pPr>
              <w:pStyle w:val="USBodyText"/>
            </w:pPr>
          </w:p>
        </w:tc>
        <w:tc>
          <w:tcPr>
            <w:tcW w:w="1308" w:type="pct"/>
            <w:gridSpan w:val="3"/>
          </w:tcPr>
          <w:p w14:paraId="41F7445C" w14:textId="77777777" w:rsidR="006D1B5E" w:rsidRPr="00614F7C" w:rsidRDefault="006D1B5E" w:rsidP="006D1B5E">
            <w:pPr>
              <w:pStyle w:val="USBodyText"/>
            </w:pPr>
          </w:p>
        </w:tc>
      </w:tr>
      <w:tr w:rsidR="006D1B5E" w:rsidRPr="00614F7C" w14:paraId="1E13E7A5" w14:textId="77777777" w:rsidTr="00D379FB">
        <w:tc>
          <w:tcPr>
            <w:tcW w:w="444" w:type="pct"/>
          </w:tcPr>
          <w:p w14:paraId="7C3D456C" w14:textId="77777777" w:rsidR="006D1B5E" w:rsidRPr="00614F7C" w:rsidRDefault="006D1B5E" w:rsidP="006D1B5E">
            <w:pPr>
              <w:pStyle w:val="USBodyText"/>
            </w:pPr>
          </w:p>
        </w:tc>
        <w:tc>
          <w:tcPr>
            <w:tcW w:w="2507" w:type="pct"/>
          </w:tcPr>
          <w:p w14:paraId="559D3499" w14:textId="690BA23B" w:rsidR="006D1B5E" w:rsidRPr="00614F7C" w:rsidRDefault="006D1B5E" w:rsidP="006D1B5E">
            <w:pPr>
              <w:pStyle w:val="USBodyText"/>
            </w:pPr>
            <w:r w:rsidRPr="00614F7C">
              <w:t>b.</w:t>
            </w:r>
            <w:r w:rsidRPr="00614F7C">
              <w:tab/>
              <w:t>Design Data</w:t>
            </w:r>
          </w:p>
        </w:tc>
        <w:tc>
          <w:tcPr>
            <w:tcW w:w="741" w:type="pct"/>
          </w:tcPr>
          <w:p w14:paraId="0AF7AEDF" w14:textId="77777777" w:rsidR="006D1B5E" w:rsidRPr="00614F7C" w:rsidRDefault="006D1B5E" w:rsidP="006D1B5E">
            <w:pPr>
              <w:pStyle w:val="USBodyText"/>
            </w:pPr>
          </w:p>
        </w:tc>
        <w:tc>
          <w:tcPr>
            <w:tcW w:w="1308" w:type="pct"/>
            <w:gridSpan w:val="3"/>
          </w:tcPr>
          <w:p w14:paraId="5AFC59F5" w14:textId="77777777" w:rsidR="006D1B5E" w:rsidRPr="00614F7C" w:rsidRDefault="006D1B5E" w:rsidP="006D1B5E">
            <w:pPr>
              <w:pStyle w:val="USBodyText"/>
            </w:pPr>
          </w:p>
        </w:tc>
      </w:tr>
      <w:tr w:rsidR="006D1B5E" w:rsidRPr="00614F7C" w14:paraId="1B3F0D9F" w14:textId="77777777" w:rsidTr="00D379FB">
        <w:tc>
          <w:tcPr>
            <w:tcW w:w="444" w:type="pct"/>
          </w:tcPr>
          <w:p w14:paraId="7CAA5E09" w14:textId="77777777" w:rsidR="006D1B5E" w:rsidRPr="00614F7C" w:rsidRDefault="006D1B5E" w:rsidP="006D1B5E">
            <w:pPr>
              <w:pStyle w:val="USBodyText"/>
            </w:pPr>
          </w:p>
        </w:tc>
        <w:tc>
          <w:tcPr>
            <w:tcW w:w="2507" w:type="pct"/>
          </w:tcPr>
          <w:p w14:paraId="2EE668D8" w14:textId="08404186" w:rsidR="006D1B5E" w:rsidRPr="00614F7C" w:rsidRDefault="006D1B5E" w:rsidP="006D1B5E">
            <w:pPr>
              <w:pStyle w:val="USBullet2"/>
            </w:pPr>
            <w:r w:rsidRPr="00614F7C">
              <w:t>Rated/nominal voltage (kV)</w:t>
            </w:r>
          </w:p>
        </w:tc>
        <w:tc>
          <w:tcPr>
            <w:tcW w:w="741" w:type="pct"/>
          </w:tcPr>
          <w:p w14:paraId="5850FDC2" w14:textId="77777777" w:rsidR="006D1B5E" w:rsidRPr="00614F7C" w:rsidRDefault="006D1B5E" w:rsidP="006D1B5E">
            <w:pPr>
              <w:pStyle w:val="USBodyText"/>
            </w:pPr>
          </w:p>
        </w:tc>
        <w:tc>
          <w:tcPr>
            <w:tcW w:w="1308" w:type="pct"/>
            <w:gridSpan w:val="3"/>
          </w:tcPr>
          <w:p w14:paraId="3623ECC5" w14:textId="77777777" w:rsidR="006D1B5E" w:rsidRPr="00614F7C" w:rsidRDefault="006D1B5E" w:rsidP="006D1B5E">
            <w:pPr>
              <w:pStyle w:val="USBodyText"/>
            </w:pPr>
          </w:p>
        </w:tc>
      </w:tr>
      <w:tr w:rsidR="006D1B5E" w:rsidRPr="00614F7C" w14:paraId="6E189D80" w14:textId="77777777" w:rsidTr="00D379FB">
        <w:tc>
          <w:tcPr>
            <w:tcW w:w="444" w:type="pct"/>
          </w:tcPr>
          <w:p w14:paraId="5CFA4E3F" w14:textId="77777777" w:rsidR="006D1B5E" w:rsidRPr="00614F7C" w:rsidRDefault="006D1B5E" w:rsidP="006D1B5E">
            <w:pPr>
              <w:pStyle w:val="USBodyText"/>
            </w:pPr>
          </w:p>
        </w:tc>
        <w:tc>
          <w:tcPr>
            <w:tcW w:w="2507" w:type="pct"/>
          </w:tcPr>
          <w:p w14:paraId="0998BDA7" w14:textId="1A6ABD8D" w:rsidR="006D1B5E" w:rsidRPr="00614F7C" w:rsidRDefault="006D1B5E" w:rsidP="006D1B5E">
            <w:pPr>
              <w:pStyle w:val="USBullet2"/>
            </w:pPr>
            <w:r w:rsidRPr="00614F7C">
              <w:t>Rated insulation level, low frequency/</w:t>
            </w:r>
            <w:r w:rsidRPr="00614F7C">
              <w:br/>
              <w:t>impulse (kV/kV)</w:t>
            </w:r>
          </w:p>
        </w:tc>
        <w:tc>
          <w:tcPr>
            <w:tcW w:w="741" w:type="pct"/>
          </w:tcPr>
          <w:p w14:paraId="43B05F53" w14:textId="77777777" w:rsidR="006D1B5E" w:rsidRPr="00614F7C" w:rsidRDefault="006D1B5E" w:rsidP="006D1B5E">
            <w:pPr>
              <w:pStyle w:val="USBodyText"/>
            </w:pPr>
          </w:p>
        </w:tc>
        <w:tc>
          <w:tcPr>
            <w:tcW w:w="1308" w:type="pct"/>
            <w:gridSpan w:val="3"/>
          </w:tcPr>
          <w:p w14:paraId="6045BAB5" w14:textId="77777777" w:rsidR="006D1B5E" w:rsidRPr="00614F7C" w:rsidRDefault="006D1B5E" w:rsidP="006D1B5E">
            <w:pPr>
              <w:pStyle w:val="USBodyText"/>
            </w:pPr>
          </w:p>
        </w:tc>
      </w:tr>
      <w:tr w:rsidR="006D1B5E" w:rsidRPr="00614F7C" w14:paraId="64AD97A3" w14:textId="77777777" w:rsidTr="00D379FB">
        <w:tc>
          <w:tcPr>
            <w:tcW w:w="444" w:type="pct"/>
          </w:tcPr>
          <w:p w14:paraId="415F18FB" w14:textId="77777777" w:rsidR="006D1B5E" w:rsidRPr="00614F7C" w:rsidRDefault="006D1B5E" w:rsidP="006D1B5E">
            <w:pPr>
              <w:pStyle w:val="USBodyText"/>
            </w:pPr>
          </w:p>
        </w:tc>
        <w:tc>
          <w:tcPr>
            <w:tcW w:w="2507" w:type="pct"/>
          </w:tcPr>
          <w:p w14:paraId="784E3B28" w14:textId="0BF686FE" w:rsidR="006D1B5E" w:rsidRPr="00614F7C" w:rsidRDefault="006D1B5E" w:rsidP="006D1B5E">
            <w:pPr>
              <w:pStyle w:val="USBullet2"/>
            </w:pPr>
            <w:r w:rsidRPr="00614F7C">
              <w:t xml:space="preserve">Momentary (asymmetrical) current </w:t>
            </w:r>
            <w:r w:rsidRPr="00614F7C">
              <w:br/>
              <w:t>rating (kA)</w:t>
            </w:r>
          </w:p>
        </w:tc>
        <w:tc>
          <w:tcPr>
            <w:tcW w:w="741" w:type="pct"/>
          </w:tcPr>
          <w:p w14:paraId="6C4075E6" w14:textId="77777777" w:rsidR="006D1B5E" w:rsidRPr="00614F7C" w:rsidRDefault="006D1B5E" w:rsidP="006D1B5E">
            <w:pPr>
              <w:pStyle w:val="USBodyText"/>
            </w:pPr>
          </w:p>
        </w:tc>
        <w:tc>
          <w:tcPr>
            <w:tcW w:w="1308" w:type="pct"/>
            <w:gridSpan w:val="3"/>
          </w:tcPr>
          <w:p w14:paraId="7FF7E8DE" w14:textId="77777777" w:rsidR="006D1B5E" w:rsidRPr="00614F7C" w:rsidRDefault="006D1B5E" w:rsidP="006D1B5E">
            <w:pPr>
              <w:pStyle w:val="USBodyText"/>
            </w:pPr>
          </w:p>
        </w:tc>
      </w:tr>
      <w:tr w:rsidR="006D1B5E" w:rsidRPr="00614F7C" w14:paraId="3856C0A7" w14:textId="77777777" w:rsidTr="00D379FB">
        <w:tc>
          <w:tcPr>
            <w:tcW w:w="444" w:type="pct"/>
          </w:tcPr>
          <w:p w14:paraId="729F4651" w14:textId="77777777" w:rsidR="006D1B5E" w:rsidRPr="00614F7C" w:rsidRDefault="006D1B5E" w:rsidP="006D1B5E">
            <w:pPr>
              <w:pStyle w:val="USBodyText"/>
            </w:pPr>
          </w:p>
        </w:tc>
        <w:tc>
          <w:tcPr>
            <w:tcW w:w="2507" w:type="pct"/>
          </w:tcPr>
          <w:p w14:paraId="6359862A" w14:textId="0BA57DAB" w:rsidR="006D1B5E" w:rsidRPr="00614F7C" w:rsidRDefault="006D1B5E" w:rsidP="006D1B5E">
            <w:pPr>
              <w:pStyle w:val="USBullet2"/>
            </w:pPr>
            <w:r w:rsidRPr="00614F7C">
              <w:t xml:space="preserve">Breaker interrupting time </w:t>
            </w:r>
          </w:p>
        </w:tc>
        <w:tc>
          <w:tcPr>
            <w:tcW w:w="741" w:type="pct"/>
          </w:tcPr>
          <w:p w14:paraId="7C7CD318" w14:textId="77777777" w:rsidR="006D1B5E" w:rsidRPr="00614F7C" w:rsidRDefault="006D1B5E" w:rsidP="006D1B5E">
            <w:pPr>
              <w:pStyle w:val="USBodyText"/>
            </w:pPr>
          </w:p>
        </w:tc>
        <w:tc>
          <w:tcPr>
            <w:tcW w:w="1308" w:type="pct"/>
            <w:gridSpan w:val="3"/>
          </w:tcPr>
          <w:p w14:paraId="5BBB37C1" w14:textId="77777777" w:rsidR="006D1B5E" w:rsidRPr="00614F7C" w:rsidRDefault="006D1B5E" w:rsidP="006D1B5E">
            <w:pPr>
              <w:pStyle w:val="USBodyText"/>
            </w:pPr>
          </w:p>
        </w:tc>
      </w:tr>
      <w:tr w:rsidR="006D1B5E" w:rsidRPr="00614F7C" w14:paraId="21E5252A" w14:textId="77777777" w:rsidTr="00D379FB">
        <w:tc>
          <w:tcPr>
            <w:tcW w:w="444" w:type="pct"/>
          </w:tcPr>
          <w:p w14:paraId="7329A2D4" w14:textId="77777777" w:rsidR="006D1B5E" w:rsidRPr="00614F7C" w:rsidRDefault="006D1B5E" w:rsidP="006D1B5E">
            <w:pPr>
              <w:pStyle w:val="USBodyText"/>
            </w:pPr>
          </w:p>
        </w:tc>
        <w:tc>
          <w:tcPr>
            <w:tcW w:w="2507" w:type="pct"/>
          </w:tcPr>
          <w:p w14:paraId="1F5888E4" w14:textId="66D2AFDB" w:rsidR="006D1B5E" w:rsidRPr="00614F7C" w:rsidRDefault="006D1B5E" w:rsidP="006D1B5E">
            <w:pPr>
              <w:pStyle w:val="USBullet2"/>
            </w:pPr>
            <w:r w:rsidRPr="00614F7C">
              <w:t>Breaker closing time</w:t>
            </w:r>
          </w:p>
        </w:tc>
        <w:tc>
          <w:tcPr>
            <w:tcW w:w="741" w:type="pct"/>
          </w:tcPr>
          <w:p w14:paraId="22885FA2" w14:textId="77777777" w:rsidR="006D1B5E" w:rsidRPr="00614F7C" w:rsidRDefault="006D1B5E" w:rsidP="006D1B5E">
            <w:pPr>
              <w:pStyle w:val="USBodyText"/>
            </w:pPr>
          </w:p>
        </w:tc>
        <w:tc>
          <w:tcPr>
            <w:tcW w:w="1308" w:type="pct"/>
            <w:gridSpan w:val="3"/>
          </w:tcPr>
          <w:p w14:paraId="64C9844B" w14:textId="77777777" w:rsidR="006D1B5E" w:rsidRPr="00614F7C" w:rsidRDefault="006D1B5E" w:rsidP="006D1B5E">
            <w:pPr>
              <w:pStyle w:val="USBodyText"/>
            </w:pPr>
          </w:p>
        </w:tc>
      </w:tr>
      <w:tr w:rsidR="006D1B5E" w:rsidRPr="00614F7C" w14:paraId="6AC8BDB4" w14:textId="77777777" w:rsidTr="00D379FB">
        <w:tc>
          <w:tcPr>
            <w:tcW w:w="444" w:type="pct"/>
          </w:tcPr>
          <w:p w14:paraId="6ECF6FA8" w14:textId="77777777" w:rsidR="006D1B5E" w:rsidRPr="00614F7C" w:rsidRDefault="006D1B5E" w:rsidP="006D1B5E">
            <w:pPr>
              <w:pStyle w:val="USBodyText"/>
            </w:pPr>
          </w:p>
        </w:tc>
        <w:tc>
          <w:tcPr>
            <w:tcW w:w="2507" w:type="pct"/>
          </w:tcPr>
          <w:p w14:paraId="26FB711A" w14:textId="3BB1613D" w:rsidR="006D1B5E" w:rsidRPr="00614F7C" w:rsidRDefault="006D1B5E" w:rsidP="006D1B5E">
            <w:pPr>
              <w:pStyle w:val="USBullet2"/>
            </w:pPr>
            <w:r w:rsidRPr="00614F7C">
              <w:t>Bus material and rating</w:t>
            </w:r>
          </w:p>
        </w:tc>
        <w:tc>
          <w:tcPr>
            <w:tcW w:w="741" w:type="pct"/>
          </w:tcPr>
          <w:p w14:paraId="172EA9AC" w14:textId="77777777" w:rsidR="006D1B5E" w:rsidRPr="00614F7C" w:rsidRDefault="006D1B5E" w:rsidP="006D1B5E">
            <w:pPr>
              <w:pStyle w:val="USBodyText"/>
            </w:pPr>
          </w:p>
        </w:tc>
        <w:tc>
          <w:tcPr>
            <w:tcW w:w="1308" w:type="pct"/>
            <w:gridSpan w:val="3"/>
          </w:tcPr>
          <w:p w14:paraId="742FD9F0" w14:textId="77777777" w:rsidR="006D1B5E" w:rsidRPr="00614F7C" w:rsidRDefault="006D1B5E" w:rsidP="006D1B5E">
            <w:pPr>
              <w:pStyle w:val="USBodyText"/>
            </w:pPr>
          </w:p>
        </w:tc>
      </w:tr>
      <w:tr w:rsidR="006D1B5E" w:rsidRPr="00614F7C" w14:paraId="4974193B" w14:textId="77777777" w:rsidTr="00D379FB">
        <w:tc>
          <w:tcPr>
            <w:tcW w:w="444" w:type="pct"/>
          </w:tcPr>
          <w:p w14:paraId="0F250DCC" w14:textId="77777777" w:rsidR="006D1B5E" w:rsidRPr="00614F7C" w:rsidRDefault="006D1B5E" w:rsidP="006D1B5E">
            <w:pPr>
              <w:pStyle w:val="USBodyText"/>
            </w:pPr>
          </w:p>
        </w:tc>
        <w:tc>
          <w:tcPr>
            <w:tcW w:w="2507" w:type="pct"/>
          </w:tcPr>
          <w:p w14:paraId="1B8F0C26" w14:textId="6910301E" w:rsidR="006D1B5E" w:rsidRPr="00614F7C" w:rsidRDefault="006D1B5E" w:rsidP="006D1B5E">
            <w:pPr>
              <w:pStyle w:val="USBullet2"/>
            </w:pPr>
            <w:r w:rsidRPr="00614F7C">
              <w:t>Breaker type</w:t>
            </w:r>
          </w:p>
        </w:tc>
        <w:tc>
          <w:tcPr>
            <w:tcW w:w="741" w:type="pct"/>
          </w:tcPr>
          <w:p w14:paraId="59D1DAC1" w14:textId="77777777" w:rsidR="006D1B5E" w:rsidRPr="00614F7C" w:rsidRDefault="006D1B5E" w:rsidP="006D1B5E">
            <w:pPr>
              <w:pStyle w:val="USBodyText"/>
            </w:pPr>
          </w:p>
        </w:tc>
        <w:tc>
          <w:tcPr>
            <w:tcW w:w="1308" w:type="pct"/>
            <w:gridSpan w:val="3"/>
          </w:tcPr>
          <w:p w14:paraId="62C20CDB" w14:textId="77777777" w:rsidR="006D1B5E" w:rsidRPr="00614F7C" w:rsidRDefault="006D1B5E" w:rsidP="006D1B5E">
            <w:pPr>
              <w:pStyle w:val="USBodyText"/>
            </w:pPr>
          </w:p>
        </w:tc>
      </w:tr>
      <w:tr w:rsidR="006D1B5E" w:rsidRPr="00614F7C" w14:paraId="1D3BEBC8" w14:textId="77777777" w:rsidTr="00D379FB">
        <w:tc>
          <w:tcPr>
            <w:tcW w:w="444" w:type="pct"/>
          </w:tcPr>
          <w:p w14:paraId="7B14F74E" w14:textId="77777777" w:rsidR="006D1B5E" w:rsidRPr="00614F7C" w:rsidRDefault="006D1B5E" w:rsidP="006D1B5E">
            <w:pPr>
              <w:pStyle w:val="USBodyText"/>
            </w:pPr>
          </w:p>
        </w:tc>
        <w:tc>
          <w:tcPr>
            <w:tcW w:w="2507" w:type="pct"/>
          </w:tcPr>
          <w:p w14:paraId="6E605E80" w14:textId="1741097D" w:rsidR="006D1B5E" w:rsidRPr="00614F7C" w:rsidRDefault="006D1B5E" w:rsidP="006D1B5E">
            <w:pPr>
              <w:pStyle w:val="USBullet2"/>
            </w:pPr>
            <w:r>
              <w:t>Breaker manufacturer</w:t>
            </w:r>
          </w:p>
        </w:tc>
        <w:tc>
          <w:tcPr>
            <w:tcW w:w="741" w:type="pct"/>
          </w:tcPr>
          <w:p w14:paraId="02163563" w14:textId="77777777" w:rsidR="006D1B5E" w:rsidRPr="00614F7C" w:rsidRDefault="006D1B5E" w:rsidP="006D1B5E">
            <w:pPr>
              <w:pStyle w:val="USBodyText"/>
            </w:pPr>
          </w:p>
        </w:tc>
        <w:tc>
          <w:tcPr>
            <w:tcW w:w="1308" w:type="pct"/>
            <w:gridSpan w:val="3"/>
          </w:tcPr>
          <w:p w14:paraId="290AC533" w14:textId="77777777" w:rsidR="006D1B5E" w:rsidRPr="00614F7C" w:rsidRDefault="006D1B5E" w:rsidP="006D1B5E">
            <w:pPr>
              <w:pStyle w:val="USBodyText"/>
            </w:pPr>
          </w:p>
        </w:tc>
      </w:tr>
      <w:tr w:rsidR="006D1B5E" w:rsidRPr="00614F7C" w14:paraId="3C4BF2ED" w14:textId="77777777" w:rsidTr="00D379FB">
        <w:tc>
          <w:tcPr>
            <w:tcW w:w="444" w:type="pct"/>
          </w:tcPr>
          <w:p w14:paraId="55ADDF29" w14:textId="77777777" w:rsidR="006D1B5E" w:rsidRPr="00614F7C" w:rsidRDefault="006D1B5E" w:rsidP="006D1B5E">
            <w:pPr>
              <w:pStyle w:val="USBodyText"/>
            </w:pPr>
          </w:p>
        </w:tc>
        <w:tc>
          <w:tcPr>
            <w:tcW w:w="2507" w:type="pct"/>
          </w:tcPr>
          <w:p w14:paraId="0A5718E4" w14:textId="2D12D1E1" w:rsidR="006D1B5E" w:rsidRPr="00614F7C" w:rsidRDefault="006D1B5E" w:rsidP="006D1B5E">
            <w:pPr>
              <w:pStyle w:val="USBullet2"/>
            </w:pPr>
            <w:r w:rsidRPr="00614F7C">
              <w:t>Short time current rating, 3 sec.</w:t>
            </w:r>
          </w:p>
        </w:tc>
        <w:tc>
          <w:tcPr>
            <w:tcW w:w="741" w:type="pct"/>
          </w:tcPr>
          <w:p w14:paraId="4A629302" w14:textId="77777777" w:rsidR="006D1B5E" w:rsidRPr="00614F7C" w:rsidRDefault="006D1B5E" w:rsidP="006D1B5E">
            <w:pPr>
              <w:pStyle w:val="USBodyText"/>
            </w:pPr>
          </w:p>
        </w:tc>
        <w:tc>
          <w:tcPr>
            <w:tcW w:w="1308" w:type="pct"/>
            <w:gridSpan w:val="3"/>
          </w:tcPr>
          <w:p w14:paraId="42AE85B3" w14:textId="77777777" w:rsidR="006D1B5E" w:rsidRPr="00614F7C" w:rsidRDefault="006D1B5E" w:rsidP="006D1B5E">
            <w:pPr>
              <w:pStyle w:val="USBodyText"/>
            </w:pPr>
          </w:p>
        </w:tc>
      </w:tr>
      <w:tr w:rsidR="006D1B5E" w:rsidRPr="00614F7C" w14:paraId="38085E75" w14:textId="77777777" w:rsidTr="00D379FB">
        <w:tc>
          <w:tcPr>
            <w:tcW w:w="444" w:type="pct"/>
          </w:tcPr>
          <w:p w14:paraId="065030C6" w14:textId="0F4FE999" w:rsidR="006D1B5E" w:rsidRPr="00614F7C" w:rsidRDefault="006D1B5E" w:rsidP="006D1B5E">
            <w:pPr>
              <w:pStyle w:val="USBodyText"/>
              <w:rPr>
                <w:b/>
              </w:rPr>
            </w:pPr>
            <w:r>
              <w:rPr>
                <w:b/>
              </w:rPr>
              <w:t>8.5.14</w:t>
            </w:r>
          </w:p>
        </w:tc>
        <w:tc>
          <w:tcPr>
            <w:tcW w:w="2507" w:type="pct"/>
          </w:tcPr>
          <w:p w14:paraId="4D6BBFD2" w14:textId="77777777" w:rsidR="006D1B5E" w:rsidRPr="00614F7C" w:rsidRDefault="006D1B5E" w:rsidP="006D1B5E">
            <w:pPr>
              <w:pStyle w:val="USBodyText"/>
              <w:rPr>
                <w:b/>
              </w:rPr>
            </w:pPr>
            <w:r w:rsidRPr="00614F7C">
              <w:rPr>
                <w:b/>
                <w:u w:val="single"/>
              </w:rPr>
              <w:t>Gas Insulated Busbar</w:t>
            </w:r>
            <w:r w:rsidRPr="00614F7C">
              <w:rPr>
                <w:b/>
              </w:rPr>
              <w:t xml:space="preserve"> </w:t>
            </w:r>
            <w:r w:rsidRPr="00614F7C">
              <w:t xml:space="preserve"> [if used]</w:t>
            </w:r>
          </w:p>
        </w:tc>
        <w:tc>
          <w:tcPr>
            <w:tcW w:w="741" w:type="pct"/>
          </w:tcPr>
          <w:p w14:paraId="39AAB55B" w14:textId="77777777" w:rsidR="006D1B5E" w:rsidRPr="00614F7C" w:rsidRDefault="006D1B5E" w:rsidP="006D1B5E">
            <w:pPr>
              <w:pStyle w:val="USBodyText"/>
              <w:rPr>
                <w:b/>
              </w:rPr>
            </w:pPr>
          </w:p>
        </w:tc>
        <w:tc>
          <w:tcPr>
            <w:tcW w:w="1308" w:type="pct"/>
            <w:gridSpan w:val="3"/>
          </w:tcPr>
          <w:p w14:paraId="64FC2445" w14:textId="77777777" w:rsidR="006D1B5E" w:rsidRPr="00614F7C" w:rsidRDefault="006D1B5E" w:rsidP="006D1B5E">
            <w:pPr>
              <w:pStyle w:val="USBodyText"/>
              <w:rPr>
                <w:b/>
              </w:rPr>
            </w:pPr>
          </w:p>
        </w:tc>
      </w:tr>
      <w:tr w:rsidR="006D1B5E" w:rsidRPr="00614F7C" w14:paraId="7D853EE1" w14:textId="77777777" w:rsidTr="00D379FB">
        <w:tc>
          <w:tcPr>
            <w:tcW w:w="444" w:type="pct"/>
          </w:tcPr>
          <w:p w14:paraId="341C7DDB" w14:textId="77777777" w:rsidR="006D1B5E" w:rsidRPr="00614F7C" w:rsidRDefault="006D1B5E" w:rsidP="006D1B5E">
            <w:pPr>
              <w:pStyle w:val="USBodyText"/>
            </w:pPr>
          </w:p>
        </w:tc>
        <w:tc>
          <w:tcPr>
            <w:tcW w:w="2507" w:type="pct"/>
          </w:tcPr>
          <w:p w14:paraId="4414FBBF" w14:textId="77777777" w:rsidR="006D1B5E" w:rsidRPr="00614F7C" w:rsidRDefault="006D1B5E" w:rsidP="006D1B5E">
            <w:pPr>
              <w:pStyle w:val="USBullet2"/>
            </w:pPr>
            <w:r w:rsidRPr="00614F7C">
              <w:t>Rated Voltage</w:t>
            </w:r>
          </w:p>
        </w:tc>
        <w:tc>
          <w:tcPr>
            <w:tcW w:w="741" w:type="pct"/>
          </w:tcPr>
          <w:p w14:paraId="740AA946" w14:textId="77777777" w:rsidR="006D1B5E" w:rsidRPr="00614F7C" w:rsidRDefault="006D1B5E" w:rsidP="006D1B5E">
            <w:pPr>
              <w:pStyle w:val="USBodyText"/>
            </w:pPr>
            <w:r w:rsidRPr="00614F7C">
              <w:t>kV</w:t>
            </w:r>
          </w:p>
        </w:tc>
        <w:tc>
          <w:tcPr>
            <w:tcW w:w="1308" w:type="pct"/>
            <w:gridSpan w:val="3"/>
          </w:tcPr>
          <w:p w14:paraId="580CC8EE" w14:textId="77777777" w:rsidR="006D1B5E" w:rsidRPr="00614F7C" w:rsidRDefault="006D1B5E" w:rsidP="006D1B5E">
            <w:pPr>
              <w:pStyle w:val="USBodyText"/>
            </w:pPr>
          </w:p>
        </w:tc>
      </w:tr>
      <w:tr w:rsidR="006D1B5E" w:rsidRPr="00614F7C" w14:paraId="1F745F63" w14:textId="77777777" w:rsidTr="00D379FB">
        <w:tc>
          <w:tcPr>
            <w:tcW w:w="444" w:type="pct"/>
          </w:tcPr>
          <w:p w14:paraId="7BCA3792" w14:textId="77777777" w:rsidR="006D1B5E" w:rsidRPr="00614F7C" w:rsidRDefault="006D1B5E" w:rsidP="006D1B5E">
            <w:pPr>
              <w:pStyle w:val="USBodyText"/>
            </w:pPr>
          </w:p>
        </w:tc>
        <w:tc>
          <w:tcPr>
            <w:tcW w:w="2507" w:type="pct"/>
          </w:tcPr>
          <w:p w14:paraId="17C2C35E" w14:textId="77777777" w:rsidR="006D1B5E" w:rsidRPr="00614F7C" w:rsidRDefault="006D1B5E" w:rsidP="006D1B5E">
            <w:pPr>
              <w:pStyle w:val="USBullet2"/>
            </w:pPr>
            <w:r w:rsidRPr="00614F7C">
              <w:t>Manufacturer</w:t>
            </w:r>
          </w:p>
        </w:tc>
        <w:tc>
          <w:tcPr>
            <w:tcW w:w="741" w:type="pct"/>
          </w:tcPr>
          <w:p w14:paraId="25CDB335" w14:textId="77777777" w:rsidR="006D1B5E" w:rsidRPr="00614F7C" w:rsidRDefault="006D1B5E" w:rsidP="006D1B5E">
            <w:pPr>
              <w:pStyle w:val="USBodyText"/>
            </w:pPr>
          </w:p>
        </w:tc>
        <w:tc>
          <w:tcPr>
            <w:tcW w:w="1308" w:type="pct"/>
            <w:gridSpan w:val="3"/>
          </w:tcPr>
          <w:p w14:paraId="5F60CBB9" w14:textId="77777777" w:rsidR="006D1B5E" w:rsidRPr="00614F7C" w:rsidRDefault="006D1B5E" w:rsidP="006D1B5E">
            <w:pPr>
              <w:pStyle w:val="USBodyText"/>
            </w:pPr>
          </w:p>
        </w:tc>
      </w:tr>
      <w:tr w:rsidR="00E408D2" w:rsidRPr="00614F7C" w14:paraId="33D45B14" w14:textId="77777777" w:rsidTr="00D379FB">
        <w:trPr>
          <w:cantSplit/>
        </w:trPr>
        <w:tc>
          <w:tcPr>
            <w:tcW w:w="444" w:type="pct"/>
          </w:tcPr>
          <w:p w14:paraId="77E9062E" w14:textId="402A5894" w:rsidR="00E408D2" w:rsidRDefault="00C45485" w:rsidP="00884E76">
            <w:pPr>
              <w:pStyle w:val="USBodyText"/>
              <w:rPr>
                <w:b/>
              </w:rPr>
            </w:pPr>
            <w:r>
              <w:rPr>
                <w:b/>
              </w:rPr>
              <w:t>8.5.15</w:t>
            </w:r>
          </w:p>
        </w:tc>
        <w:tc>
          <w:tcPr>
            <w:tcW w:w="2507" w:type="pct"/>
          </w:tcPr>
          <w:p w14:paraId="419F1DB4" w14:textId="77777777" w:rsidR="00E408D2" w:rsidRPr="00614F7C" w:rsidRDefault="00E408D2" w:rsidP="00884E76">
            <w:pPr>
              <w:pStyle w:val="USBodyText"/>
              <w:rPr>
                <w:b/>
                <w:u w:val="single"/>
              </w:rPr>
            </w:pPr>
            <w:r>
              <w:rPr>
                <w:b/>
                <w:u w:val="single"/>
              </w:rPr>
              <w:t>Wind</w:t>
            </w:r>
            <w:r w:rsidRPr="00614F7C">
              <w:rPr>
                <w:b/>
                <w:u w:val="single"/>
              </w:rPr>
              <w:t xml:space="preserve"> turbines</w:t>
            </w:r>
          </w:p>
          <w:p w14:paraId="10435A23" w14:textId="1A39F6B9" w:rsidR="00E408D2" w:rsidRPr="00614F7C" w:rsidRDefault="00E408D2" w:rsidP="00884E76">
            <w:pPr>
              <w:pStyle w:val="USBodyText"/>
              <w:rPr>
                <w:b/>
                <w:u w:val="single"/>
              </w:rPr>
            </w:pPr>
            <w:r w:rsidRPr="00614F7C">
              <w:t xml:space="preserve">(Performance at </w:t>
            </w:r>
            <w:r>
              <w:t xml:space="preserve">Reference </w:t>
            </w:r>
            <w:r w:rsidRPr="00614F7C">
              <w:t>Site Conditions</w:t>
            </w:r>
            <w:r>
              <w:t>)</w:t>
            </w:r>
          </w:p>
        </w:tc>
        <w:tc>
          <w:tcPr>
            <w:tcW w:w="741" w:type="pct"/>
            <w:shd w:val="clear" w:color="auto" w:fill="auto"/>
          </w:tcPr>
          <w:p w14:paraId="02E598BB" w14:textId="77777777" w:rsidR="00E408D2" w:rsidRPr="00614F7C" w:rsidRDefault="00E408D2" w:rsidP="00884E76">
            <w:pPr>
              <w:pStyle w:val="USBodyText"/>
            </w:pPr>
          </w:p>
        </w:tc>
        <w:tc>
          <w:tcPr>
            <w:tcW w:w="1308" w:type="pct"/>
            <w:gridSpan w:val="3"/>
            <w:shd w:val="clear" w:color="auto" w:fill="auto"/>
          </w:tcPr>
          <w:p w14:paraId="3D20F143" w14:textId="77777777" w:rsidR="00E408D2" w:rsidRPr="00614F7C" w:rsidRDefault="00E408D2" w:rsidP="00884E76">
            <w:pPr>
              <w:pStyle w:val="USBodyText"/>
            </w:pPr>
          </w:p>
        </w:tc>
      </w:tr>
      <w:tr w:rsidR="00E408D2" w:rsidRPr="00614F7C" w14:paraId="6ABC1B5C" w14:textId="77777777" w:rsidTr="00D379FB">
        <w:trPr>
          <w:cantSplit/>
        </w:trPr>
        <w:tc>
          <w:tcPr>
            <w:tcW w:w="444" w:type="pct"/>
          </w:tcPr>
          <w:p w14:paraId="74B6E089" w14:textId="77777777" w:rsidR="00E408D2" w:rsidRDefault="00E408D2" w:rsidP="00884E76">
            <w:pPr>
              <w:pStyle w:val="USBodyText"/>
              <w:rPr>
                <w:b/>
              </w:rPr>
            </w:pPr>
          </w:p>
        </w:tc>
        <w:tc>
          <w:tcPr>
            <w:tcW w:w="2507" w:type="pct"/>
          </w:tcPr>
          <w:p w14:paraId="26D0D28B" w14:textId="77777777" w:rsidR="00E408D2" w:rsidRPr="00614F7C" w:rsidRDefault="00E408D2" w:rsidP="00884E76">
            <w:pPr>
              <w:pStyle w:val="USBodyText"/>
              <w:rPr>
                <w:b/>
                <w:u w:val="single"/>
              </w:rPr>
            </w:pPr>
          </w:p>
        </w:tc>
        <w:tc>
          <w:tcPr>
            <w:tcW w:w="741" w:type="pct"/>
            <w:shd w:val="clear" w:color="auto" w:fill="auto"/>
          </w:tcPr>
          <w:p w14:paraId="3429F231" w14:textId="77777777" w:rsidR="00E408D2" w:rsidRPr="00614F7C" w:rsidRDefault="00E408D2" w:rsidP="00884E76">
            <w:pPr>
              <w:pStyle w:val="USBodyText"/>
            </w:pPr>
          </w:p>
        </w:tc>
        <w:tc>
          <w:tcPr>
            <w:tcW w:w="1308" w:type="pct"/>
            <w:gridSpan w:val="3"/>
            <w:shd w:val="clear" w:color="auto" w:fill="auto"/>
          </w:tcPr>
          <w:p w14:paraId="483D1785" w14:textId="77777777" w:rsidR="00E408D2" w:rsidRPr="00614F7C" w:rsidRDefault="00E408D2" w:rsidP="00884E76">
            <w:pPr>
              <w:pStyle w:val="USBodyText"/>
            </w:pPr>
          </w:p>
        </w:tc>
      </w:tr>
      <w:tr w:rsidR="00E408D2" w:rsidRPr="00614F7C" w14:paraId="7AFEB2C3" w14:textId="77777777" w:rsidTr="00D379FB">
        <w:trPr>
          <w:cantSplit/>
        </w:trPr>
        <w:tc>
          <w:tcPr>
            <w:tcW w:w="444" w:type="pct"/>
          </w:tcPr>
          <w:p w14:paraId="4D7294A7" w14:textId="77777777" w:rsidR="00E408D2" w:rsidRDefault="00E408D2" w:rsidP="00884E76">
            <w:pPr>
              <w:pStyle w:val="USBodyText"/>
              <w:rPr>
                <w:b/>
              </w:rPr>
            </w:pPr>
          </w:p>
        </w:tc>
        <w:tc>
          <w:tcPr>
            <w:tcW w:w="2507" w:type="pct"/>
          </w:tcPr>
          <w:p w14:paraId="3FBDAAA7" w14:textId="77777777" w:rsidR="00E408D2" w:rsidRPr="00614F7C" w:rsidRDefault="00E408D2" w:rsidP="00884E76">
            <w:pPr>
              <w:pStyle w:val="USBodyText"/>
              <w:rPr>
                <w:b/>
                <w:u w:val="single"/>
              </w:rPr>
            </w:pPr>
            <w:r>
              <w:t>Wind</w:t>
            </w:r>
            <w:r w:rsidRPr="00614F7C">
              <w:t xml:space="preserve"> turbine manufacturer</w:t>
            </w:r>
          </w:p>
        </w:tc>
        <w:tc>
          <w:tcPr>
            <w:tcW w:w="741" w:type="pct"/>
            <w:shd w:val="clear" w:color="auto" w:fill="auto"/>
          </w:tcPr>
          <w:p w14:paraId="6A48964B" w14:textId="77777777" w:rsidR="00E408D2" w:rsidRPr="00614F7C" w:rsidRDefault="00E408D2" w:rsidP="00884E76">
            <w:pPr>
              <w:pStyle w:val="USBodyText"/>
            </w:pPr>
          </w:p>
        </w:tc>
        <w:tc>
          <w:tcPr>
            <w:tcW w:w="1308" w:type="pct"/>
            <w:gridSpan w:val="3"/>
            <w:shd w:val="clear" w:color="auto" w:fill="auto"/>
          </w:tcPr>
          <w:p w14:paraId="7DBA9BFA" w14:textId="77777777" w:rsidR="00E408D2" w:rsidRPr="00614F7C" w:rsidRDefault="00E408D2" w:rsidP="00884E76">
            <w:pPr>
              <w:pStyle w:val="USBodyText"/>
            </w:pPr>
          </w:p>
        </w:tc>
      </w:tr>
      <w:tr w:rsidR="00E408D2" w:rsidRPr="00614F7C" w14:paraId="549E848B" w14:textId="77777777" w:rsidTr="00D379FB">
        <w:trPr>
          <w:cantSplit/>
        </w:trPr>
        <w:tc>
          <w:tcPr>
            <w:tcW w:w="444" w:type="pct"/>
          </w:tcPr>
          <w:p w14:paraId="181CE73E" w14:textId="77777777" w:rsidR="00E408D2" w:rsidRDefault="00E408D2" w:rsidP="00884E76">
            <w:pPr>
              <w:pStyle w:val="USBodyText"/>
              <w:rPr>
                <w:b/>
              </w:rPr>
            </w:pPr>
          </w:p>
        </w:tc>
        <w:tc>
          <w:tcPr>
            <w:tcW w:w="2507" w:type="pct"/>
          </w:tcPr>
          <w:p w14:paraId="27DFE781" w14:textId="77777777" w:rsidR="00E408D2" w:rsidRPr="00614F7C" w:rsidRDefault="00E408D2" w:rsidP="00884E76">
            <w:pPr>
              <w:pStyle w:val="USBodyText"/>
              <w:rPr>
                <w:b/>
                <w:u w:val="single"/>
              </w:rPr>
            </w:pPr>
            <w:r w:rsidRPr="00614F7C">
              <w:t>Model/type</w:t>
            </w:r>
          </w:p>
        </w:tc>
        <w:tc>
          <w:tcPr>
            <w:tcW w:w="741" w:type="pct"/>
            <w:shd w:val="clear" w:color="auto" w:fill="auto"/>
          </w:tcPr>
          <w:p w14:paraId="53C0F942" w14:textId="77777777" w:rsidR="00E408D2" w:rsidRPr="00614F7C" w:rsidRDefault="00E408D2" w:rsidP="00884E76">
            <w:pPr>
              <w:pStyle w:val="USBodyText"/>
            </w:pPr>
          </w:p>
        </w:tc>
        <w:tc>
          <w:tcPr>
            <w:tcW w:w="1308" w:type="pct"/>
            <w:gridSpan w:val="3"/>
            <w:shd w:val="clear" w:color="auto" w:fill="auto"/>
          </w:tcPr>
          <w:p w14:paraId="2D273810" w14:textId="77777777" w:rsidR="00E408D2" w:rsidRPr="00614F7C" w:rsidRDefault="00E408D2" w:rsidP="00884E76">
            <w:pPr>
              <w:pStyle w:val="USBodyText"/>
            </w:pPr>
          </w:p>
        </w:tc>
      </w:tr>
      <w:tr w:rsidR="00E408D2" w:rsidRPr="00614F7C" w14:paraId="0835396B" w14:textId="77777777" w:rsidTr="00D379FB">
        <w:trPr>
          <w:cantSplit/>
        </w:trPr>
        <w:tc>
          <w:tcPr>
            <w:tcW w:w="444" w:type="pct"/>
          </w:tcPr>
          <w:p w14:paraId="604FB451" w14:textId="77777777" w:rsidR="00E408D2" w:rsidRDefault="00E408D2" w:rsidP="00884E76">
            <w:pPr>
              <w:pStyle w:val="USBodyText"/>
              <w:rPr>
                <w:b/>
              </w:rPr>
            </w:pPr>
          </w:p>
        </w:tc>
        <w:tc>
          <w:tcPr>
            <w:tcW w:w="2507" w:type="pct"/>
          </w:tcPr>
          <w:p w14:paraId="6CC56FE0" w14:textId="77777777" w:rsidR="00E408D2" w:rsidRPr="00614F7C" w:rsidRDefault="00E408D2" w:rsidP="00884E76">
            <w:pPr>
              <w:pStyle w:val="USBodyText"/>
              <w:rPr>
                <w:b/>
                <w:u w:val="single"/>
              </w:rPr>
            </w:pPr>
            <w:r>
              <w:t>Gross o</w:t>
            </w:r>
            <w:r w:rsidRPr="00614F7C">
              <w:t>utput</w:t>
            </w:r>
            <w:r>
              <w:t xml:space="preserve"> (at generator terminals)</w:t>
            </w:r>
          </w:p>
        </w:tc>
        <w:tc>
          <w:tcPr>
            <w:tcW w:w="741" w:type="pct"/>
            <w:shd w:val="clear" w:color="auto" w:fill="auto"/>
          </w:tcPr>
          <w:p w14:paraId="6D61C627" w14:textId="77777777" w:rsidR="00E408D2" w:rsidRPr="00614F7C" w:rsidRDefault="00E408D2" w:rsidP="00884E76">
            <w:pPr>
              <w:pStyle w:val="USBodyText"/>
            </w:pPr>
            <w:r w:rsidRPr="00614F7C">
              <w:t>kW</w:t>
            </w:r>
          </w:p>
        </w:tc>
        <w:tc>
          <w:tcPr>
            <w:tcW w:w="1308" w:type="pct"/>
            <w:gridSpan w:val="3"/>
            <w:shd w:val="clear" w:color="auto" w:fill="auto"/>
          </w:tcPr>
          <w:p w14:paraId="5AFBC804" w14:textId="77777777" w:rsidR="00E408D2" w:rsidRPr="00614F7C" w:rsidRDefault="00E408D2" w:rsidP="00884E76">
            <w:pPr>
              <w:pStyle w:val="USBodyText"/>
            </w:pPr>
          </w:p>
        </w:tc>
      </w:tr>
      <w:tr w:rsidR="003507A3" w:rsidRPr="00614F7C" w14:paraId="468C5E4F" w14:textId="77777777" w:rsidTr="00D379FB">
        <w:trPr>
          <w:cantSplit/>
        </w:trPr>
        <w:tc>
          <w:tcPr>
            <w:tcW w:w="444" w:type="pct"/>
          </w:tcPr>
          <w:p w14:paraId="21BE4A25" w14:textId="77777777" w:rsidR="003507A3" w:rsidRDefault="003507A3" w:rsidP="00884E76">
            <w:pPr>
              <w:pStyle w:val="USBodyText"/>
              <w:rPr>
                <w:b/>
              </w:rPr>
            </w:pPr>
          </w:p>
        </w:tc>
        <w:tc>
          <w:tcPr>
            <w:tcW w:w="2507" w:type="pct"/>
          </w:tcPr>
          <w:p w14:paraId="1C2F2F02" w14:textId="5442285E" w:rsidR="003507A3" w:rsidRPr="00B41FFE" w:rsidRDefault="003507A3" w:rsidP="00884E76">
            <w:pPr>
              <w:pStyle w:val="USBodyText"/>
            </w:pPr>
            <w:r w:rsidRPr="00B41FFE">
              <w:t xml:space="preserve">Total </w:t>
            </w:r>
            <w:r>
              <w:t>wind plant peak power at Delivery Point</w:t>
            </w:r>
          </w:p>
        </w:tc>
        <w:tc>
          <w:tcPr>
            <w:tcW w:w="741" w:type="pct"/>
            <w:shd w:val="clear" w:color="auto" w:fill="auto"/>
          </w:tcPr>
          <w:p w14:paraId="592B10BA" w14:textId="55B0B77A" w:rsidR="003507A3" w:rsidRPr="00614F7C" w:rsidRDefault="003507A3" w:rsidP="00884E76">
            <w:pPr>
              <w:pStyle w:val="USBodyText"/>
            </w:pPr>
            <w:r>
              <w:t>kW</w:t>
            </w:r>
          </w:p>
        </w:tc>
        <w:tc>
          <w:tcPr>
            <w:tcW w:w="1308" w:type="pct"/>
            <w:gridSpan w:val="3"/>
            <w:shd w:val="clear" w:color="auto" w:fill="auto"/>
          </w:tcPr>
          <w:p w14:paraId="642DA7D4" w14:textId="77777777" w:rsidR="003507A3" w:rsidRPr="00614F7C" w:rsidRDefault="003507A3" w:rsidP="00884E76">
            <w:pPr>
              <w:pStyle w:val="USBodyText"/>
            </w:pPr>
          </w:p>
        </w:tc>
      </w:tr>
      <w:tr w:rsidR="005A48ED" w:rsidRPr="00614F7C" w14:paraId="5B817BB5" w14:textId="77777777" w:rsidTr="00D379FB">
        <w:trPr>
          <w:cantSplit/>
        </w:trPr>
        <w:tc>
          <w:tcPr>
            <w:tcW w:w="444" w:type="pct"/>
          </w:tcPr>
          <w:p w14:paraId="2B4E1F19" w14:textId="2C23CA34" w:rsidR="005A48ED" w:rsidRDefault="005A48ED" w:rsidP="00884E76">
            <w:pPr>
              <w:pStyle w:val="USBodyText"/>
              <w:rPr>
                <w:b/>
              </w:rPr>
            </w:pPr>
            <w:r>
              <w:rPr>
                <w:b/>
              </w:rPr>
              <w:t>8.5.16</w:t>
            </w:r>
          </w:p>
        </w:tc>
        <w:tc>
          <w:tcPr>
            <w:tcW w:w="2507" w:type="pct"/>
          </w:tcPr>
          <w:p w14:paraId="6F0BD1CE" w14:textId="1E7F6674" w:rsidR="005A48ED" w:rsidRPr="00B41FFE" w:rsidRDefault="005A48ED" w:rsidP="00884E76">
            <w:pPr>
              <w:pStyle w:val="USBodyText"/>
            </w:pPr>
            <w:r>
              <w:t xml:space="preserve">Other Renewable Generation </w:t>
            </w:r>
            <w:r w:rsidR="00F51A18">
              <w:t>Technologies</w:t>
            </w:r>
          </w:p>
        </w:tc>
        <w:tc>
          <w:tcPr>
            <w:tcW w:w="741" w:type="pct"/>
            <w:shd w:val="clear" w:color="auto" w:fill="auto"/>
          </w:tcPr>
          <w:p w14:paraId="337CAFDE" w14:textId="77777777" w:rsidR="005A48ED" w:rsidRDefault="005A48ED" w:rsidP="00884E76">
            <w:pPr>
              <w:pStyle w:val="USBodyText"/>
            </w:pPr>
          </w:p>
        </w:tc>
        <w:tc>
          <w:tcPr>
            <w:tcW w:w="1308" w:type="pct"/>
            <w:gridSpan w:val="3"/>
            <w:shd w:val="clear" w:color="auto" w:fill="auto"/>
          </w:tcPr>
          <w:p w14:paraId="51739E01" w14:textId="77777777" w:rsidR="005A48ED" w:rsidRPr="00614F7C" w:rsidRDefault="005A48ED" w:rsidP="00884E76">
            <w:pPr>
              <w:pStyle w:val="USBodyText"/>
            </w:pPr>
          </w:p>
        </w:tc>
      </w:tr>
      <w:tr w:rsidR="005A48ED" w:rsidRPr="00614F7C" w14:paraId="654421E3" w14:textId="77777777" w:rsidTr="00D379FB">
        <w:trPr>
          <w:cantSplit/>
        </w:trPr>
        <w:tc>
          <w:tcPr>
            <w:tcW w:w="444" w:type="pct"/>
          </w:tcPr>
          <w:p w14:paraId="388A941B" w14:textId="77777777" w:rsidR="005A48ED" w:rsidRDefault="005A48ED" w:rsidP="00884E76">
            <w:pPr>
              <w:pStyle w:val="USBodyText"/>
              <w:rPr>
                <w:b/>
              </w:rPr>
            </w:pPr>
          </w:p>
        </w:tc>
        <w:tc>
          <w:tcPr>
            <w:tcW w:w="2507" w:type="pct"/>
          </w:tcPr>
          <w:p w14:paraId="3760A00F" w14:textId="77777777" w:rsidR="005A48ED" w:rsidRPr="00B41FFE" w:rsidRDefault="005A48ED" w:rsidP="00884E76">
            <w:pPr>
              <w:pStyle w:val="USBodyText"/>
            </w:pPr>
          </w:p>
        </w:tc>
        <w:tc>
          <w:tcPr>
            <w:tcW w:w="741" w:type="pct"/>
            <w:shd w:val="clear" w:color="auto" w:fill="auto"/>
          </w:tcPr>
          <w:p w14:paraId="10E92789" w14:textId="77777777" w:rsidR="005A48ED" w:rsidRDefault="005A48ED" w:rsidP="00884E76">
            <w:pPr>
              <w:pStyle w:val="USBodyText"/>
            </w:pPr>
          </w:p>
        </w:tc>
        <w:tc>
          <w:tcPr>
            <w:tcW w:w="1308" w:type="pct"/>
            <w:gridSpan w:val="3"/>
            <w:shd w:val="clear" w:color="auto" w:fill="auto"/>
          </w:tcPr>
          <w:p w14:paraId="5B9E5C34" w14:textId="77777777" w:rsidR="005A48ED" w:rsidRPr="00614F7C" w:rsidRDefault="005A48ED" w:rsidP="00884E76">
            <w:pPr>
              <w:pStyle w:val="USBodyText"/>
            </w:pPr>
          </w:p>
        </w:tc>
      </w:tr>
      <w:tr w:rsidR="005A48ED" w:rsidRPr="00614F7C" w14:paraId="0D3E65B2" w14:textId="77777777" w:rsidTr="00D379FB">
        <w:trPr>
          <w:cantSplit/>
        </w:trPr>
        <w:tc>
          <w:tcPr>
            <w:tcW w:w="444" w:type="pct"/>
          </w:tcPr>
          <w:p w14:paraId="4CC823A8" w14:textId="77777777" w:rsidR="005A48ED" w:rsidRDefault="005A48ED" w:rsidP="00884E76">
            <w:pPr>
              <w:pStyle w:val="USBodyText"/>
              <w:rPr>
                <w:b/>
              </w:rPr>
            </w:pPr>
          </w:p>
        </w:tc>
        <w:tc>
          <w:tcPr>
            <w:tcW w:w="2507" w:type="pct"/>
          </w:tcPr>
          <w:p w14:paraId="350CB6C1" w14:textId="77777777" w:rsidR="005A48ED" w:rsidRPr="00B41FFE" w:rsidRDefault="005A48ED" w:rsidP="00884E76">
            <w:pPr>
              <w:pStyle w:val="USBodyText"/>
            </w:pPr>
          </w:p>
        </w:tc>
        <w:tc>
          <w:tcPr>
            <w:tcW w:w="741" w:type="pct"/>
            <w:shd w:val="clear" w:color="auto" w:fill="auto"/>
          </w:tcPr>
          <w:p w14:paraId="43CBD1F8" w14:textId="77777777" w:rsidR="005A48ED" w:rsidRDefault="005A48ED" w:rsidP="00884E76">
            <w:pPr>
              <w:pStyle w:val="USBodyText"/>
            </w:pPr>
          </w:p>
        </w:tc>
        <w:tc>
          <w:tcPr>
            <w:tcW w:w="1308" w:type="pct"/>
            <w:gridSpan w:val="3"/>
            <w:shd w:val="clear" w:color="auto" w:fill="auto"/>
          </w:tcPr>
          <w:p w14:paraId="7D42F859" w14:textId="77777777" w:rsidR="005A48ED" w:rsidRPr="00614F7C" w:rsidRDefault="005A48ED" w:rsidP="00884E76">
            <w:pPr>
              <w:pStyle w:val="USBodyText"/>
            </w:pPr>
          </w:p>
        </w:tc>
      </w:tr>
    </w:tbl>
    <w:p w14:paraId="6E8B3A89" w14:textId="7EC70BE5" w:rsidR="007A0E14" w:rsidRDefault="007A0E14" w:rsidP="00F911BF">
      <w:pPr>
        <w:pStyle w:val="Heading2"/>
      </w:pPr>
      <w:bookmarkStart w:id="47" w:name="_Toc526151156"/>
      <w:r>
        <w:t>Drawings</w:t>
      </w:r>
      <w:bookmarkEnd w:id="47"/>
    </w:p>
    <w:tbl>
      <w:tblPr>
        <w:tblW w:w="9558" w:type="dxa"/>
        <w:tblBorders>
          <w:top w:val="single" w:sz="6" w:space="0" w:color="3E6EA3"/>
          <w:left w:val="single" w:sz="6" w:space="0" w:color="3E6EA3"/>
          <w:bottom w:val="single" w:sz="6" w:space="0" w:color="3E6EA3"/>
          <w:right w:val="single" w:sz="6" w:space="0" w:color="3E6EA3"/>
          <w:insideH w:val="single" w:sz="6" w:space="0" w:color="3E6EA3"/>
          <w:insideV w:val="single" w:sz="6" w:space="0" w:color="3E6EA3"/>
        </w:tblBorders>
        <w:tblLayout w:type="fixed"/>
        <w:tblLook w:val="0000" w:firstRow="0" w:lastRow="0" w:firstColumn="0" w:lastColumn="0" w:noHBand="0" w:noVBand="0"/>
      </w:tblPr>
      <w:tblGrid>
        <w:gridCol w:w="982"/>
        <w:gridCol w:w="5786"/>
        <w:gridCol w:w="2790"/>
      </w:tblGrid>
      <w:tr w:rsidR="007A0E14" w:rsidRPr="00EF5ED1" w14:paraId="0E1CD972" w14:textId="77777777" w:rsidTr="00730EB5">
        <w:trPr>
          <w:tblHeader/>
        </w:trPr>
        <w:tc>
          <w:tcPr>
            <w:tcW w:w="982" w:type="dxa"/>
            <w:tcBorders>
              <w:right w:val="single" w:sz="6" w:space="0" w:color="FFFFFF" w:themeColor="background1"/>
            </w:tcBorders>
            <w:shd w:val="clear" w:color="auto" w:fill="3E6EA3"/>
          </w:tcPr>
          <w:p w14:paraId="6EF6C0E8" w14:textId="022A6134" w:rsidR="007A0E14" w:rsidRPr="00EF5ED1" w:rsidRDefault="00730EB5" w:rsidP="00730EB5">
            <w:pPr>
              <w:pStyle w:val="TSTableHeading"/>
              <w:rPr>
                <w:sz w:val="20"/>
                <w:szCs w:val="20"/>
              </w:rPr>
            </w:pPr>
            <w:r w:rsidRPr="00EF5ED1">
              <w:rPr>
                <w:sz w:val="20"/>
                <w:szCs w:val="20"/>
              </w:rPr>
              <w:t>No.</w:t>
            </w:r>
          </w:p>
        </w:tc>
        <w:tc>
          <w:tcPr>
            <w:tcW w:w="5786" w:type="dxa"/>
            <w:tcBorders>
              <w:left w:val="single" w:sz="6" w:space="0" w:color="FFFFFF" w:themeColor="background1"/>
              <w:right w:val="single" w:sz="6" w:space="0" w:color="FFFFFF" w:themeColor="background1"/>
            </w:tcBorders>
            <w:shd w:val="clear" w:color="auto" w:fill="3E6EA3"/>
          </w:tcPr>
          <w:p w14:paraId="0B5377C0" w14:textId="35AC0E36" w:rsidR="007A0E14" w:rsidRPr="00EF5ED1" w:rsidRDefault="00730EB5" w:rsidP="00730EB5">
            <w:pPr>
              <w:pStyle w:val="TSTableHeading"/>
              <w:rPr>
                <w:sz w:val="20"/>
                <w:szCs w:val="20"/>
              </w:rPr>
            </w:pPr>
            <w:r w:rsidRPr="00EF5ED1">
              <w:rPr>
                <w:sz w:val="20"/>
                <w:szCs w:val="20"/>
              </w:rPr>
              <w:t>Drawing Type</w:t>
            </w:r>
          </w:p>
        </w:tc>
        <w:tc>
          <w:tcPr>
            <w:tcW w:w="2790" w:type="dxa"/>
            <w:tcBorders>
              <w:left w:val="single" w:sz="6" w:space="0" w:color="FFFFFF" w:themeColor="background1"/>
            </w:tcBorders>
            <w:shd w:val="clear" w:color="auto" w:fill="3E6EA3"/>
          </w:tcPr>
          <w:p w14:paraId="1C25B0C8" w14:textId="77777777" w:rsidR="007A0E14" w:rsidRPr="00EF5ED1" w:rsidRDefault="007A0E14" w:rsidP="00730EB5">
            <w:pPr>
              <w:pStyle w:val="TSTableHeading"/>
              <w:rPr>
                <w:sz w:val="20"/>
                <w:szCs w:val="20"/>
              </w:rPr>
            </w:pPr>
            <w:r w:rsidRPr="00EF5ED1">
              <w:rPr>
                <w:sz w:val="20"/>
                <w:szCs w:val="20"/>
              </w:rPr>
              <w:t>Data (or page # on which</w:t>
            </w:r>
          </w:p>
          <w:p w14:paraId="6CFBACB0" w14:textId="77777777" w:rsidR="007A0E14" w:rsidRPr="00EF5ED1" w:rsidRDefault="007A0E14" w:rsidP="00730EB5">
            <w:pPr>
              <w:pStyle w:val="TSTableHeading"/>
              <w:rPr>
                <w:sz w:val="20"/>
                <w:szCs w:val="20"/>
              </w:rPr>
            </w:pPr>
            <w:r w:rsidRPr="00EF5ED1">
              <w:rPr>
                <w:sz w:val="20"/>
                <w:szCs w:val="20"/>
              </w:rPr>
              <w:t xml:space="preserve"> to find the data)</w:t>
            </w:r>
          </w:p>
        </w:tc>
      </w:tr>
      <w:tr w:rsidR="007A0E14" w:rsidRPr="007A0E14" w14:paraId="4DA48B02" w14:textId="77777777" w:rsidTr="00730EB5">
        <w:tc>
          <w:tcPr>
            <w:tcW w:w="982" w:type="dxa"/>
          </w:tcPr>
          <w:p w14:paraId="03CEA77C" w14:textId="39A597FB" w:rsidR="007A0E14" w:rsidRPr="007A0E14" w:rsidRDefault="00730EB5" w:rsidP="007A0E14">
            <w:pPr>
              <w:pStyle w:val="USBodyText"/>
              <w:rPr>
                <w:b/>
              </w:rPr>
            </w:pPr>
            <w:r>
              <w:rPr>
                <w:b/>
              </w:rPr>
              <w:t>8.</w:t>
            </w:r>
            <w:r w:rsidR="007A0E14" w:rsidRPr="007A0E14">
              <w:rPr>
                <w:b/>
              </w:rPr>
              <w:t>6.1</w:t>
            </w:r>
          </w:p>
        </w:tc>
        <w:tc>
          <w:tcPr>
            <w:tcW w:w="5786" w:type="dxa"/>
          </w:tcPr>
          <w:p w14:paraId="29FBF4F3" w14:textId="6E5EA8B5" w:rsidR="007A0E14" w:rsidRPr="007A0E14" w:rsidRDefault="007A0E14" w:rsidP="007A0E14">
            <w:pPr>
              <w:pStyle w:val="USBodyText"/>
              <w:rPr>
                <w:b/>
              </w:rPr>
            </w:pPr>
            <w:r w:rsidRPr="007A0E14">
              <w:rPr>
                <w:b/>
                <w:u w:val="single"/>
              </w:rPr>
              <w:t xml:space="preserve">Outline drawings </w:t>
            </w:r>
            <w:r w:rsidRPr="007A0E14">
              <w:t>of Combustion Turbine Generators and</w:t>
            </w:r>
            <w:r w:rsidR="00730EB5">
              <w:t>/or</w:t>
            </w:r>
            <w:r w:rsidRPr="007A0E14">
              <w:t xml:space="preserve"> </w:t>
            </w:r>
            <w:r w:rsidR="0052231D">
              <w:t>Reciprocating</w:t>
            </w:r>
            <w:r w:rsidRPr="007A0E14">
              <w:t xml:space="preserve"> Engine Generators, </w:t>
            </w:r>
            <w:r w:rsidR="002947CC">
              <w:t>Heat Recovery Steam Generators, and Steam Turbine Generators</w:t>
            </w:r>
          </w:p>
        </w:tc>
        <w:tc>
          <w:tcPr>
            <w:tcW w:w="2790" w:type="dxa"/>
          </w:tcPr>
          <w:p w14:paraId="41F0CAE5" w14:textId="77777777" w:rsidR="007A0E14" w:rsidRPr="007A0E14" w:rsidRDefault="007A0E14" w:rsidP="007A0E14">
            <w:pPr>
              <w:pStyle w:val="USBodyText"/>
            </w:pPr>
          </w:p>
        </w:tc>
      </w:tr>
      <w:tr w:rsidR="007A0E14" w:rsidRPr="007A0E14" w14:paraId="6A72F344" w14:textId="77777777" w:rsidTr="00730EB5">
        <w:tc>
          <w:tcPr>
            <w:tcW w:w="982" w:type="dxa"/>
          </w:tcPr>
          <w:p w14:paraId="3C75A112" w14:textId="2CBA6B90" w:rsidR="007A0E14" w:rsidRPr="007A0E14" w:rsidRDefault="00730EB5" w:rsidP="007A0E14">
            <w:pPr>
              <w:pStyle w:val="USBodyText"/>
            </w:pPr>
            <w:r>
              <w:rPr>
                <w:b/>
              </w:rPr>
              <w:t>8.</w:t>
            </w:r>
            <w:r w:rsidR="007A0E14" w:rsidRPr="007A0E14">
              <w:rPr>
                <w:b/>
              </w:rPr>
              <w:t>6.2</w:t>
            </w:r>
          </w:p>
        </w:tc>
        <w:tc>
          <w:tcPr>
            <w:tcW w:w="5786" w:type="dxa"/>
          </w:tcPr>
          <w:p w14:paraId="07B1051C" w14:textId="77777777" w:rsidR="007A0E14" w:rsidRPr="007A0E14" w:rsidRDefault="007A0E14" w:rsidP="007A0E14">
            <w:pPr>
              <w:pStyle w:val="USBodyText"/>
            </w:pPr>
            <w:r w:rsidRPr="007A0E14">
              <w:rPr>
                <w:b/>
                <w:u w:val="single"/>
              </w:rPr>
              <w:t>Plant Layout</w:t>
            </w:r>
          </w:p>
        </w:tc>
        <w:tc>
          <w:tcPr>
            <w:tcW w:w="2790" w:type="dxa"/>
          </w:tcPr>
          <w:p w14:paraId="2D1DC748" w14:textId="77777777" w:rsidR="007A0E14" w:rsidRPr="007A0E14" w:rsidRDefault="007A0E14" w:rsidP="007A0E14">
            <w:pPr>
              <w:pStyle w:val="USBodyText"/>
            </w:pPr>
          </w:p>
        </w:tc>
      </w:tr>
      <w:tr w:rsidR="007A0E14" w:rsidRPr="007A0E14" w14:paraId="0781F9EB" w14:textId="77777777" w:rsidTr="00730EB5">
        <w:tc>
          <w:tcPr>
            <w:tcW w:w="982" w:type="dxa"/>
          </w:tcPr>
          <w:p w14:paraId="56EB56F0" w14:textId="77777777" w:rsidR="007A0E14" w:rsidRPr="007A0E14" w:rsidRDefault="007A0E14" w:rsidP="007A0E14">
            <w:pPr>
              <w:pStyle w:val="USBodyText"/>
            </w:pPr>
          </w:p>
        </w:tc>
        <w:tc>
          <w:tcPr>
            <w:tcW w:w="5786" w:type="dxa"/>
          </w:tcPr>
          <w:p w14:paraId="1D7309DC" w14:textId="0DB29CCD" w:rsidR="007A0E14" w:rsidRPr="007A0E14" w:rsidRDefault="007A0E14" w:rsidP="00005DFB">
            <w:pPr>
              <w:pStyle w:val="USNumber1"/>
              <w:numPr>
                <w:ilvl w:val="0"/>
                <w:numId w:val="46"/>
              </w:numPr>
            </w:pPr>
            <w:r w:rsidRPr="007A0E14">
              <w:t xml:space="preserve">Overall site layout drawing showing principal dimensions, major plants, cooling towers, radiators, buildings, roads, interfaces with the </w:t>
            </w:r>
            <w:r w:rsidR="001715EE">
              <w:t>Electrical Interconnection Facilities,</w:t>
            </w:r>
            <w:r w:rsidR="004B4631">
              <w:t xml:space="preserve"> </w:t>
            </w:r>
            <w:r w:rsidR="001715EE">
              <w:t>ULSD supply pipelines,</w:t>
            </w:r>
            <w:r w:rsidR="0052231D">
              <w:t xml:space="preserve"> natural gas supply pipeline(s), perimeter buffer zones, </w:t>
            </w:r>
            <w:r w:rsidR="001715EE">
              <w:t xml:space="preserve"> etc</w:t>
            </w:r>
            <w:r w:rsidRPr="007A0E14">
              <w:t>.</w:t>
            </w:r>
          </w:p>
        </w:tc>
        <w:tc>
          <w:tcPr>
            <w:tcW w:w="2790" w:type="dxa"/>
          </w:tcPr>
          <w:p w14:paraId="614DFA23" w14:textId="77777777" w:rsidR="007A0E14" w:rsidRPr="007A0E14" w:rsidRDefault="007A0E14" w:rsidP="007A0E14">
            <w:pPr>
              <w:pStyle w:val="USBodyText"/>
            </w:pPr>
          </w:p>
        </w:tc>
      </w:tr>
      <w:tr w:rsidR="007A0E14" w:rsidRPr="007A0E14" w14:paraId="04691C4A" w14:textId="77777777" w:rsidTr="00730EB5">
        <w:tc>
          <w:tcPr>
            <w:tcW w:w="982" w:type="dxa"/>
          </w:tcPr>
          <w:p w14:paraId="2D49F64A" w14:textId="77777777" w:rsidR="007A0E14" w:rsidRPr="007A0E14" w:rsidRDefault="007A0E14" w:rsidP="007A0E14">
            <w:pPr>
              <w:pStyle w:val="USBodyText"/>
            </w:pPr>
          </w:p>
        </w:tc>
        <w:tc>
          <w:tcPr>
            <w:tcW w:w="5786" w:type="dxa"/>
          </w:tcPr>
          <w:p w14:paraId="2601CC6F" w14:textId="77777777" w:rsidR="007A0E14" w:rsidRDefault="007A0E14" w:rsidP="00730EB5">
            <w:pPr>
              <w:pStyle w:val="USNumber1"/>
            </w:pPr>
            <w:r w:rsidRPr="007A0E14">
              <w:t xml:space="preserve">Proposed layout and elevation drawings </w:t>
            </w:r>
            <w:r w:rsidRPr="007A0E14">
              <w:lastRenderedPageBreak/>
              <w:t>of all buildings in the Facility.</w:t>
            </w:r>
          </w:p>
          <w:p w14:paraId="097A2FC8" w14:textId="1A1AE892" w:rsidR="001715EE" w:rsidRPr="007A0E14" w:rsidRDefault="001715EE" w:rsidP="00730EB5">
            <w:pPr>
              <w:pStyle w:val="USNumber1"/>
            </w:pPr>
            <w:r>
              <w:t xml:space="preserve">Layouts of ULSD supply pipeline and Electrical </w:t>
            </w:r>
            <w:r w:rsidR="004B4631">
              <w:t>Interconnection</w:t>
            </w:r>
            <w:r>
              <w:t xml:space="preserve"> Facilities.</w:t>
            </w:r>
          </w:p>
        </w:tc>
        <w:tc>
          <w:tcPr>
            <w:tcW w:w="2790" w:type="dxa"/>
          </w:tcPr>
          <w:p w14:paraId="2F87B64B" w14:textId="77777777" w:rsidR="007A0E14" w:rsidRPr="007A0E14" w:rsidRDefault="007A0E14" w:rsidP="007A0E14">
            <w:pPr>
              <w:pStyle w:val="USBodyText"/>
            </w:pPr>
          </w:p>
        </w:tc>
      </w:tr>
      <w:tr w:rsidR="007A0E14" w:rsidRPr="007A0E14" w14:paraId="3A5E0899" w14:textId="77777777" w:rsidTr="00730EB5">
        <w:tc>
          <w:tcPr>
            <w:tcW w:w="982" w:type="dxa"/>
          </w:tcPr>
          <w:p w14:paraId="4F6EE978" w14:textId="427475E8" w:rsidR="007A0E14" w:rsidRPr="007A0E14" w:rsidRDefault="00730EB5" w:rsidP="007A0E14">
            <w:pPr>
              <w:pStyle w:val="USBodyText"/>
              <w:rPr>
                <w:b/>
              </w:rPr>
            </w:pPr>
            <w:r>
              <w:rPr>
                <w:b/>
              </w:rPr>
              <w:lastRenderedPageBreak/>
              <w:t>8.</w:t>
            </w:r>
            <w:r w:rsidR="007A0E14" w:rsidRPr="007A0E14">
              <w:rPr>
                <w:b/>
              </w:rPr>
              <w:t>6.3</w:t>
            </w:r>
          </w:p>
        </w:tc>
        <w:tc>
          <w:tcPr>
            <w:tcW w:w="5786" w:type="dxa"/>
          </w:tcPr>
          <w:p w14:paraId="6CFF8F56" w14:textId="77777777" w:rsidR="007A0E14" w:rsidRPr="007A0E14" w:rsidRDefault="007A0E14" w:rsidP="007A0E14">
            <w:pPr>
              <w:pStyle w:val="USBodyText"/>
              <w:rPr>
                <w:b/>
              </w:rPr>
            </w:pPr>
            <w:r w:rsidRPr="007A0E14">
              <w:rPr>
                <w:b/>
                <w:u w:val="single"/>
              </w:rPr>
              <w:t>Mechanical</w:t>
            </w:r>
          </w:p>
        </w:tc>
        <w:tc>
          <w:tcPr>
            <w:tcW w:w="2790" w:type="dxa"/>
          </w:tcPr>
          <w:p w14:paraId="232AC1EB" w14:textId="77777777" w:rsidR="007A0E14" w:rsidRPr="007A0E14" w:rsidRDefault="007A0E14" w:rsidP="007A0E14">
            <w:pPr>
              <w:pStyle w:val="USBodyText"/>
            </w:pPr>
          </w:p>
        </w:tc>
      </w:tr>
      <w:tr w:rsidR="007A0E14" w:rsidRPr="007A0E14" w14:paraId="1E296FB3" w14:textId="77777777" w:rsidTr="00730EB5">
        <w:tc>
          <w:tcPr>
            <w:tcW w:w="982" w:type="dxa"/>
          </w:tcPr>
          <w:p w14:paraId="447CA036" w14:textId="77777777" w:rsidR="007A0E14" w:rsidRPr="007A0E14" w:rsidRDefault="007A0E14" w:rsidP="007A0E14">
            <w:pPr>
              <w:pStyle w:val="USBodyText"/>
            </w:pPr>
          </w:p>
        </w:tc>
        <w:tc>
          <w:tcPr>
            <w:tcW w:w="5786" w:type="dxa"/>
          </w:tcPr>
          <w:p w14:paraId="7C1B0E28" w14:textId="20B2511D" w:rsidR="007A0E14" w:rsidRPr="007A0E14" w:rsidRDefault="007A0E14" w:rsidP="00005DFB">
            <w:pPr>
              <w:pStyle w:val="USNumber1"/>
              <w:numPr>
                <w:ilvl w:val="0"/>
                <w:numId w:val="47"/>
              </w:numPr>
            </w:pPr>
            <w:r w:rsidRPr="007A0E14">
              <w:t>Pr</w:t>
            </w:r>
            <w:r w:rsidR="001715EE">
              <w:t xml:space="preserve">ocess flow diagrams for Fuels and </w:t>
            </w:r>
            <w:r w:rsidRPr="007A0E14">
              <w:t>auxiliary equipment</w:t>
            </w:r>
            <w:r w:rsidR="001715EE">
              <w:t xml:space="preserve"> and systems. </w:t>
            </w:r>
            <w:r w:rsidRPr="007A0E14">
              <w:t xml:space="preserve"> </w:t>
            </w:r>
          </w:p>
        </w:tc>
        <w:tc>
          <w:tcPr>
            <w:tcW w:w="2790" w:type="dxa"/>
          </w:tcPr>
          <w:p w14:paraId="34FB0CDE" w14:textId="77777777" w:rsidR="007A0E14" w:rsidRPr="007A0E14" w:rsidRDefault="007A0E14" w:rsidP="007A0E14">
            <w:pPr>
              <w:pStyle w:val="USBodyText"/>
            </w:pPr>
          </w:p>
        </w:tc>
      </w:tr>
      <w:tr w:rsidR="007A0E14" w:rsidRPr="007A0E14" w14:paraId="7C20749C" w14:textId="77777777" w:rsidTr="00730EB5">
        <w:tc>
          <w:tcPr>
            <w:tcW w:w="982" w:type="dxa"/>
          </w:tcPr>
          <w:p w14:paraId="36AEF1B5" w14:textId="64B3696F" w:rsidR="007A0E14" w:rsidRPr="007A0E14" w:rsidRDefault="00730EB5" w:rsidP="007A0E14">
            <w:pPr>
              <w:pStyle w:val="USBodyText"/>
              <w:rPr>
                <w:b/>
              </w:rPr>
            </w:pPr>
            <w:r>
              <w:rPr>
                <w:b/>
              </w:rPr>
              <w:t>8.6.</w:t>
            </w:r>
            <w:r w:rsidR="007A0E14" w:rsidRPr="007A0E14">
              <w:rPr>
                <w:b/>
              </w:rPr>
              <w:t>4</w:t>
            </w:r>
          </w:p>
        </w:tc>
        <w:tc>
          <w:tcPr>
            <w:tcW w:w="5786" w:type="dxa"/>
          </w:tcPr>
          <w:p w14:paraId="707B71C3" w14:textId="77777777" w:rsidR="007A0E14" w:rsidRPr="007A0E14" w:rsidRDefault="007A0E14" w:rsidP="007A0E14">
            <w:pPr>
              <w:pStyle w:val="USBodyText"/>
              <w:rPr>
                <w:b/>
              </w:rPr>
            </w:pPr>
            <w:r w:rsidRPr="007A0E14">
              <w:rPr>
                <w:b/>
                <w:u w:val="single"/>
              </w:rPr>
              <w:t>Electrical</w:t>
            </w:r>
          </w:p>
        </w:tc>
        <w:tc>
          <w:tcPr>
            <w:tcW w:w="2790" w:type="dxa"/>
          </w:tcPr>
          <w:p w14:paraId="4AC82AD8" w14:textId="77777777" w:rsidR="007A0E14" w:rsidRPr="007A0E14" w:rsidRDefault="007A0E14" w:rsidP="007A0E14">
            <w:pPr>
              <w:pStyle w:val="USBodyText"/>
            </w:pPr>
          </w:p>
        </w:tc>
      </w:tr>
      <w:tr w:rsidR="007A0E14" w:rsidRPr="007A0E14" w14:paraId="463AD5EE" w14:textId="77777777" w:rsidTr="00730EB5">
        <w:tc>
          <w:tcPr>
            <w:tcW w:w="982" w:type="dxa"/>
          </w:tcPr>
          <w:p w14:paraId="04268434" w14:textId="77777777" w:rsidR="007A0E14" w:rsidRPr="007A0E14" w:rsidRDefault="007A0E14" w:rsidP="007A0E14">
            <w:pPr>
              <w:pStyle w:val="USBodyText"/>
            </w:pPr>
          </w:p>
        </w:tc>
        <w:tc>
          <w:tcPr>
            <w:tcW w:w="5786" w:type="dxa"/>
          </w:tcPr>
          <w:p w14:paraId="54AA785C" w14:textId="5B8C16A3" w:rsidR="007A0E14" w:rsidRPr="007A0E14" w:rsidRDefault="007A0E14" w:rsidP="00005DFB">
            <w:pPr>
              <w:pStyle w:val="USNumber1"/>
              <w:numPr>
                <w:ilvl w:val="0"/>
                <w:numId w:val="48"/>
              </w:numPr>
            </w:pPr>
            <w:r w:rsidRPr="007A0E14">
              <w:tab/>
              <w:t>Electrical single line diagrams (showing equipment ratings)</w:t>
            </w:r>
            <w:r w:rsidR="0041031A">
              <w:t xml:space="preserve"> for switchyard, MV switchgear, </w:t>
            </w:r>
            <w:r w:rsidRPr="0041031A">
              <w:t>Unit synchronization plan, step up transformers and overall</w:t>
            </w:r>
            <w:r w:rsidRPr="007A0E14">
              <w:t xml:space="preserve"> plant electric system including connections for emergency diesel, if required.</w:t>
            </w:r>
          </w:p>
        </w:tc>
        <w:tc>
          <w:tcPr>
            <w:tcW w:w="2790" w:type="dxa"/>
          </w:tcPr>
          <w:p w14:paraId="2AD8477A" w14:textId="77777777" w:rsidR="007A0E14" w:rsidRPr="007A0E14" w:rsidRDefault="007A0E14" w:rsidP="007A0E14">
            <w:pPr>
              <w:pStyle w:val="USBodyText"/>
            </w:pPr>
          </w:p>
        </w:tc>
      </w:tr>
      <w:tr w:rsidR="007A0E14" w:rsidRPr="007A0E14" w14:paraId="36B69FC8" w14:textId="77777777" w:rsidTr="00730EB5">
        <w:tc>
          <w:tcPr>
            <w:tcW w:w="982" w:type="dxa"/>
          </w:tcPr>
          <w:p w14:paraId="5A2DF7A8" w14:textId="77777777" w:rsidR="007A0E14" w:rsidRPr="007A0E14" w:rsidRDefault="007A0E14" w:rsidP="007A0E14">
            <w:pPr>
              <w:pStyle w:val="USBodyText"/>
            </w:pPr>
          </w:p>
        </w:tc>
        <w:tc>
          <w:tcPr>
            <w:tcW w:w="5786" w:type="dxa"/>
          </w:tcPr>
          <w:p w14:paraId="3082CCF6" w14:textId="7D6DC99B" w:rsidR="007A0E14" w:rsidRPr="007A0E14" w:rsidRDefault="007A0E14" w:rsidP="00730EB5">
            <w:pPr>
              <w:pStyle w:val="USNumber1"/>
            </w:pPr>
            <w:r w:rsidRPr="007A0E14">
              <w:t>Principal Protection/Metering block diagram for generators, generator station transformers,).</w:t>
            </w:r>
          </w:p>
        </w:tc>
        <w:tc>
          <w:tcPr>
            <w:tcW w:w="2790" w:type="dxa"/>
          </w:tcPr>
          <w:p w14:paraId="24FDC68C" w14:textId="77777777" w:rsidR="007A0E14" w:rsidRPr="007A0E14" w:rsidRDefault="007A0E14" w:rsidP="007A0E14">
            <w:pPr>
              <w:pStyle w:val="USBodyText"/>
            </w:pPr>
          </w:p>
        </w:tc>
      </w:tr>
      <w:tr w:rsidR="007A0E14" w:rsidRPr="007A0E14" w14:paraId="3AF73DE2" w14:textId="77777777" w:rsidTr="00730EB5">
        <w:tc>
          <w:tcPr>
            <w:tcW w:w="982" w:type="dxa"/>
          </w:tcPr>
          <w:p w14:paraId="171C9AF8" w14:textId="77777777" w:rsidR="007A0E14" w:rsidRPr="007A0E14" w:rsidRDefault="007A0E14" w:rsidP="007A0E14">
            <w:pPr>
              <w:pStyle w:val="USBodyText"/>
            </w:pPr>
          </w:p>
        </w:tc>
        <w:tc>
          <w:tcPr>
            <w:tcW w:w="5786" w:type="dxa"/>
          </w:tcPr>
          <w:p w14:paraId="3F71D15E" w14:textId="064EF963" w:rsidR="007A0E14" w:rsidRPr="007A0E14" w:rsidRDefault="007A0E14" w:rsidP="00730EB5">
            <w:pPr>
              <w:pStyle w:val="USNumber1"/>
            </w:pPr>
            <w:r w:rsidRPr="007A0E14">
              <w:tab/>
              <w:t>One line block diagram for each battery and UPS system.</w:t>
            </w:r>
          </w:p>
        </w:tc>
        <w:tc>
          <w:tcPr>
            <w:tcW w:w="2790" w:type="dxa"/>
          </w:tcPr>
          <w:p w14:paraId="0C79E29C" w14:textId="77777777" w:rsidR="007A0E14" w:rsidRPr="007A0E14" w:rsidRDefault="007A0E14" w:rsidP="007A0E14">
            <w:pPr>
              <w:pStyle w:val="USBodyText"/>
            </w:pPr>
          </w:p>
        </w:tc>
      </w:tr>
      <w:tr w:rsidR="007A0E14" w:rsidRPr="007A0E14" w14:paraId="0F62F137" w14:textId="77777777" w:rsidTr="00730EB5">
        <w:tc>
          <w:tcPr>
            <w:tcW w:w="982" w:type="dxa"/>
          </w:tcPr>
          <w:p w14:paraId="3A0DDE52" w14:textId="77777777" w:rsidR="007A0E14" w:rsidRPr="007A0E14" w:rsidRDefault="007A0E14" w:rsidP="007A0E14">
            <w:pPr>
              <w:pStyle w:val="USBodyText"/>
            </w:pPr>
          </w:p>
        </w:tc>
        <w:tc>
          <w:tcPr>
            <w:tcW w:w="5786" w:type="dxa"/>
          </w:tcPr>
          <w:p w14:paraId="4116B3C0" w14:textId="291D3E8C" w:rsidR="007A0E14" w:rsidRPr="007A0E14" w:rsidRDefault="007A0E14" w:rsidP="00730EB5">
            <w:pPr>
              <w:pStyle w:val="USNumber1"/>
            </w:pPr>
            <w:r w:rsidRPr="007A0E14">
              <w:t>One line block diagram for energy metering system.</w:t>
            </w:r>
          </w:p>
        </w:tc>
        <w:tc>
          <w:tcPr>
            <w:tcW w:w="2790" w:type="dxa"/>
          </w:tcPr>
          <w:p w14:paraId="1EFA9CED" w14:textId="77777777" w:rsidR="007A0E14" w:rsidRPr="007A0E14" w:rsidRDefault="007A0E14" w:rsidP="007A0E14">
            <w:pPr>
              <w:pStyle w:val="USBodyText"/>
            </w:pPr>
          </w:p>
        </w:tc>
      </w:tr>
      <w:tr w:rsidR="007A0E14" w:rsidRPr="007A0E14" w14:paraId="33D95C05" w14:textId="77777777" w:rsidTr="00730EB5">
        <w:tc>
          <w:tcPr>
            <w:tcW w:w="982" w:type="dxa"/>
          </w:tcPr>
          <w:p w14:paraId="61CC7889" w14:textId="77777777" w:rsidR="007A0E14" w:rsidRPr="007A0E14" w:rsidRDefault="007A0E14" w:rsidP="007A0E14">
            <w:pPr>
              <w:pStyle w:val="USBodyText"/>
            </w:pPr>
          </w:p>
        </w:tc>
        <w:tc>
          <w:tcPr>
            <w:tcW w:w="5786" w:type="dxa"/>
          </w:tcPr>
          <w:p w14:paraId="7C390A64" w14:textId="54D5CA44" w:rsidR="007A0E14" w:rsidRPr="007A0E14" w:rsidRDefault="007A0E14" w:rsidP="00730EB5">
            <w:pPr>
              <w:pStyle w:val="USNumber1"/>
            </w:pPr>
            <w:r w:rsidRPr="007A0E14">
              <w:tab/>
              <w:t>Description of philosophy for sizing of station service transformers, switchgear, battery and UPS system.</w:t>
            </w:r>
          </w:p>
        </w:tc>
        <w:tc>
          <w:tcPr>
            <w:tcW w:w="2790" w:type="dxa"/>
          </w:tcPr>
          <w:p w14:paraId="33508A60" w14:textId="77777777" w:rsidR="007A0E14" w:rsidRPr="007A0E14" w:rsidRDefault="007A0E14" w:rsidP="007A0E14">
            <w:pPr>
              <w:pStyle w:val="USBodyText"/>
            </w:pPr>
          </w:p>
        </w:tc>
      </w:tr>
      <w:tr w:rsidR="007A0E14" w:rsidRPr="007A0E14" w14:paraId="55A7F9D1" w14:textId="77777777" w:rsidTr="00730EB5">
        <w:tc>
          <w:tcPr>
            <w:tcW w:w="982" w:type="dxa"/>
          </w:tcPr>
          <w:p w14:paraId="34ABE8CF" w14:textId="77777777" w:rsidR="007A0E14" w:rsidRPr="007A0E14" w:rsidRDefault="007A0E14" w:rsidP="007A0E14">
            <w:pPr>
              <w:pStyle w:val="USBodyText"/>
            </w:pPr>
          </w:p>
        </w:tc>
        <w:tc>
          <w:tcPr>
            <w:tcW w:w="5786" w:type="dxa"/>
          </w:tcPr>
          <w:p w14:paraId="420F217E" w14:textId="0A185237" w:rsidR="007A0E14" w:rsidRPr="007A0E14" w:rsidRDefault="007A0E14" w:rsidP="00730EB5">
            <w:pPr>
              <w:pStyle w:val="USNumber1"/>
            </w:pPr>
            <w:r w:rsidRPr="007A0E14">
              <w:tab/>
              <w:t>Description of generator and excitation systems with block diagrams.</w:t>
            </w:r>
          </w:p>
        </w:tc>
        <w:tc>
          <w:tcPr>
            <w:tcW w:w="2790" w:type="dxa"/>
          </w:tcPr>
          <w:p w14:paraId="5984C5E0" w14:textId="77777777" w:rsidR="007A0E14" w:rsidRPr="007A0E14" w:rsidRDefault="007A0E14" w:rsidP="007A0E14">
            <w:pPr>
              <w:pStyle w:val="USBodyText"/>
            </w:pPr>
          </w:p>
        </w:tc>
      </w:tr>
      <w:tr w:rsidR="007A0E14" w:rsidRPr="007A0E14" w14:paraId="1B386CCB" w14:textId="77777777" w:rsidTr="00730EB5">
        <w:trPr>
          <w:trHeight w:val="984"/>
        </w:trPr>
        <w:tc>
          <w:tcPr>
            <w:tcW w:w="982" w:type="dxa"/>
          </w:tcPr>
          <w:p w14:paraId="28279FCB" w14:textId="77777777" w:rsidR="007A0E14" w:rsidRPr="007A0E14" w:rsidRDefault="007A0E14" w:rsidP="007A0E14">
            <w:pPr>
              <w:pStyle w:val="USBodyText"/>
            </w:pPr>
          </w:p>
        </w:tc>
        <w:tc>
          <w:tcPr>
            <w:tcW w:w="5786" w:type="dxa"/>
          </w:tcPr>
          <w:p w14:paraId="1329F28F" w14:textId="182EACC0" w:rsidR="007A0E14" w:rsidRPr="007A0E14" w:rsidRDefault="007A0E14" w:rsidP="00730EB5">
            <w:pPr>
              <w:pStyle w:val="USNumber1"/>
            </w:pPr>
            <w:r w:rsidRPr="007A0E14">
              <w:t xml:space="preserve"> General arrangement drawings of generator main connections showing generator, generator step-up transformers and excitation transformers.</w:t>
            </w:r>
          </w:p>
        </w:tc>
        <w:tc>
          <w:tcPr>
            <w:tcW w:w="2790" w:type="dxa"/>
          </w:tcPr>
          <w:p w14:paraId="4B4B1A2F" w14:textId="77777777" w:rsidR="007A0E14" w:rsidRPr="007A0E14" w:rsidRDefault="007A0E14" w:rsidP="007A0E14">
            <w:pPr>
              <w:pStyle w:val="USBodyText"/>
            </w:pPr>
          </w:p>
        </w:tc>
      </w:tr>
      <w:tr w:rsidR="007A0E14" w:rsidRPr="007A0E14" w14:paraId="5601117C" w14:textId="77777777" w:rsidTr="00730EB5">
        <w:tc>
          <w:tcPr>
            <w:tcW w:w="982" w:type="dxa"/>
          </w:tcPr>
          <w:p w14:paraId="5EB27AEA" w14:textId="77777777" w:rsidR="007A0E14" w:rsidRPr="007A0E14" w:rsidRDefault="007A0E14" w:rsidP="007A0E14">
            <w:pPr>
              <w:pStyle w:val="USBodyText"/>
            </w:pPr>
          </w:p>
        </w:tc>
        <w:tc>
          <w:tcPr>
            <w:tcW w:w="5786" w:type="dxa"/>
          </w:tcPr>
          <w:p w14:paraId="002254AE" w14:textId="4F1D7ABC" w:rsidR="007A0E14" w:rsidRPr="007A0E14" w:rsidRDefault="007A0E14" w:rsidP="00730EB5">
            <w:pPr>
              <w:pStyle w:val="USNumber1"/>
            </w:pPr>
            <w:r w:rsidRPr="007A0E14">
              <w:t>Block diagram of proposed Control System) configuration showing all major components of the facility.</w:t>
            </w:r>
          </w:p>
        </w:tc>
        <w:tc>
          <w:tcPr>
            <w:tcW w:w="2790" w:type="dxa"/>
          </w:tcPr>
          <w:p w14:paraId="40173961" w14:textId="77777777" w:rsidR="007A0E14" w:rsidRPr="007A0E14" w:rsidRDefault="007A0E14" w:rsidP="007A0E14">
            <w:pPr>
              <w:pStyle w:val="USBodyText"/>
            </w:pPr>
          </w:p>
        </w:tc>
      </w:tr>
      <w:tr w:rsidR="007A0E14" w:rsidRPr="007A0E14" w14:paraId="665B387D" w14:textId="77777777" w:rsidTr="00730EB5">
        <w:tc>
          <w:tcPr>
            <w:tcW w:w="982" w:type="dxa"/>
          </w:tcPr>
          <w:p w14:paraId="0208A2B5" w14:textId="77777777" w:rsidR="007A0E14" w:rsidRPr="007A0E14" w:rsidRDefault="007A0E14" w:rsidP="007A0E14">
            <w:pPr>
              <w:pStyle w:val="USBodyText"/>
            </w:pPr>
          </w:p>
        </w:tc>
        <w:tc>
          <w:tcPr>
            <w:tcW w:w="5786" w:type="dxa"/>
          </w:tcPr>
          <w:p w14:paraId="2056B95F" w14:textId="656EE07E" w:rsidR="007A0E14" w:rsidRPr="007A0E14" w:rsidRDefault="007A0E14" w:rsidP="00730EB5">
            <w:pPr>
              <w:pStyle w:val="USNumber1"/>
            </w:pPr>
            <w:r w:rsidRPr="007A0E14">
              <w:t>Basic schematics of the power block and common auxiliary plant control systems.</w:t>
            </w:r>
          </w:p>
        </w:tc>
        <w:tc>
          <w:tcPr>
            <w:tcW w:w="2790" w:type="dxa"/>
          </w:tcPr>
          <w:p w14:paraId="3A122D28" w14:textId="77777777" w:rsidR="007A0E14" w:rsidRPr="007A0E14" w:rsidRDefault="007A0E14" w:rsidP="007A0E14">
            <w:pPr>
              <w:pStyle w:val="USBodyText"/>
            </w:pPr>
          </w:p>
        </w:tc>
      </w:tr>
      <w:tr w:rsidR="001715EE" w:rsidRPr="007A0E14" w14:paraId="4F3A2D56" w14:textId="77777777" w:rsidTr="00730EB5">
        <w:tc>
          <w:tcPr>
            <w:tcW w:w="982" w:type="dxa"/>
          </w:tcPr>
          <w:p w14:paraId="10A2E917" w14:textId="77777777" w:rsidR="001715EE" w:rsidRPr="007A0E14" w:rsidRDefault="001715EE" w:rsidP="007A0E14">
            <w:pPr>
              <w:pStyle w:val="USBodyText"/>
            </w:pPr>
          </w:p>
        </w:tc>
        <w:tc>
          <w:tcPr>
            <w:tcW w:w="5786" w:type="dxa"/>
          </w:tcPr>
          <w:p w14:paraId="54D4D445" w14:textId="64E2F48D" w:rsidR="001715EE" w:rsidRPr="007A0E14" w:rsidRDefault="001715EE" w:rsidP="00730EB5">
            <w:pPr>
              <w:pStyle w:val="USNumber1"/>
            </w:pPr>
            <w:r>
              <w:t xml:space="preserve">One line diagram of Electrical Interconnection Facilities including metering system. </w:t>
            </w:r>
          </w:p>
        </w:tc>
        <w:tc>
          <w:tcPr>
            <w:tcW w:w="2790" w:type="dxa"/>
          </w:tcPr>
          <w:p w14:paraId="03E04EC2" w14:textId="77777777" w:rsidR="001715EE" w:rsidRPr="007A0E14" w:rsidRDefault="001715EE" w:rsidP="007A0E14">
            <w:pPr>
              <w:pStyle w:val="USBodyText"/>
            </w:pPr>
          </w:p>
        </w:tc>
      </w:tr>
    </w:tbl>
    <w:p w14:paraId="6BECAB5F" w14:textId="0EC969A9" w:rsidR="00730EB5" w:rsidRPr="007A0E14" w:rsidRDefault="00730EB5" w:rsidP="0041031A">
      <w:pPr>
        <w:pStyle w:val="Heading2"/>
      </w:pPr>
      <w:bookmarkStart w:id="48" w:name="_Toc526151157"/>
      <w:r>
        <w:lastRenderedPageBreak/>
        <w:t>Performance Correction Curves</w:t>
      </w:r>
      <w:bookmarkEnd w:id="48"/>
      <w:r w:rsidRPr="007A0E14">
        <w:tab/>
      </w:r>
      <w:r w:rsidRPr="007A0E14">
        <w:tab/>
      </w:r>
    </w:p>
    <w:tbl>
      <w:tblPr>
        <w:tblW w:w="9558" w:type="dxa"/>
        <w:tblBorders>
          <w:top w:val="single" w:sz="6" w:space="0" w:color="3E6EA3"/>
          <w:left w:val="single" w:sz="6" w:space="0" w:color="3E6EA3"/>
          <w:bottom w:val="single" w:sz="6" w:space="0" w:color="3E6EA3"/>
          <w:right w:val="single" w:sz="6" w:space="0" w:color="3E6EA3"/>
          <w:insideH w:val="single" w:sz="6" w:space="0" w:color="3E6EA3"/>
          <w:insideV w:val="single" w:sz="6" w:space="0" w:color="3E6EA3"/>
        </w:tblBorders>
        <w:tblLayout w:type="fixed"/>
        <w:tblLook w:val="0000" w:firstRow="0" w:lastRow="0" w:firstColumn="0" w:lastColumn="0" w:noHBand="0" w:noVBand="0"/>
      </w:tblPr>
      <w:tblGrid>
        <w:gridCol w:w="982"/>
        <w:gridCol w:w="5760"/>
        <w:gridCol w:w="26"/>
        <w:gridCol w:w="2790"/>
      </w:tblGrid>
      <w:tr w:rsidR="00730EB5" w:rsidRPr="00EF5ED1" w14:paraId="01858AAE" w14:textId="77777777" w:rsidTr="00EF5ED1">
        <w:trPr>
          <w:tblHeader/>
        </w:trPr>
        <w:tc>
          <w:tcPr>
            <w:tcW w:w="982" w:type="dxa"/>
            <w:tcBorders>
              <w:right w:val="single" w:sz="6" w:space="0" w:color="FFFFFF" w:themeColor="background1"/>
            </w:tcBorders>
            <w:shd w:val="clear" w:color="auto" w:fill="3E6EA3"/>
          </w:tcPr>
          <w:p w14:paraId="3DC557CB" w14:textId="77777777" w:rsidR="00730EB5" w:rsidRPr="00EF5ED1" w:rsidRDefault="00730EB5" w:rsidP="00EF5ED1">
            <w:pPr>
              <w:pStyle w:val="TSTableHeading"/>
              <w:rPr>
                <w:sz w:val="20"/>
                <w:szCs w:val="20"/>
              </w:rPr>
            </w:pPr>
          </w:p>
        </w:tc>
        <w:tc>
          <w:tcPr>
            <w:tcW w:w="5786" w:type="dxa"/>
            <w:gridSpan w:val="2"/>
            <w:tcBorders>
              <w:left w:val="single" w:sz="6" w:space="0" w:color="FFFFFF" w:themeColor="background1"/>
              <w:right w:val="single" w:sz="6" w:space="0" w:color="FFFFFF" w:themeColor="background1"/>
            </w:tcBorders>
            <w:shd w:val="clear" w:color="auto" w:fill="3E6EA3"/>
          </w:tcPr>
          <w:p w14:paraId="238F4238" w14:textId="077F00A1" w:rsidR="00730EB5" w:rsidRPr="00EF5ED1" w:rsidRDefault="00EF5ED1" w:rsidP="00EF5ED1">
            <w:pPr>
              <w:pStyle w:val="TSTableHeading"/>
              <w:rPr>
                <w:sz w:val="20"/>
                <w:szCs w:val="20"/>
              </w:rPr>
            </w:pPr>
            <w:r w:rsidRPr="00EF5ED1">
              <w:rPr>
                <w:sz w:val="20"/>
                <w:szCs w:val="20"/>
              </w:rPr>
              <w:t>Type of the Curve</w:t>
            </w:r>
          </w:p>
        </w:tc>
        <w:tc>
          <w:tcPr>
            <w:tcW w:w="2790" w:type="dxa"/>
            <w:tcBorders>
              <w:left w:val="single" w:sz="6" w:space="0" w:color="FFFFFF" w:themeColor="background1"/>
            </w:tcBorders>
            <w:shd w:val="clear" w:color="auto" w:fill="3E6EA3"/>
          </w:tcPr>
          <w:p w14:paraId="116A7804" w14:textId="77777777" w:rsidR="00EF5ED1" w:rsidRPr="00EF5ED1" w:rsidRDefault="00EF5ED1" w:rsidP="00EF5ED1">
            <w:pPr>
              <w:pStyle w:val="TSTableHeading"/>
              <w:rPr>
                <w:sz w:val="20"/>
                <w:szCs w:val="20"/>
              </w:rPr>
            </w:pPr>
            <w:r w:rsidRPr="00EF5ED1">
              <w:rPr>
                <w:sz w:val="20"/>
                <w:szCs w:val="20"/>
              </w:rPr>
              <w:t>Data (or page # on which</w:t>
            </w:r>
          </w:p>
          <w:p w14:paraId="49EC18F0" w14:textId="3C8ADE56" w:rsidR="00730EB5" w:rsidRPr="00EF5ED1" w:rsidRDefault="00EF5ED1" w:rsidP="00EF5ED1">
            <w:pPr>
              <w:pStyle w:val="TSTableHeading"/>
              <w:rPr>
                <w:sz w:val="20"/>
                <w:szCs w:val="20"/>
              </w:rPr>
            </w:pPr>
            <w:r w:rsidRPr="00EF5ED1">
              <w:rPr>
                <w:sz w:val="20"/>
                <w:szCs w:val="20"/>
              </w:rPr>
              <w:t xml:space="preserve"> to find the data)</w:t>
            </w:r>
          </w:p>
        </w:tc>
      </w:tr>
      <w:tr w:rsidR="007A0E14" w:rsidRPr="007A0E14" w14:paraId="786B0C8F" w14:textId="77777777" w:rsidTr="00EF5ED1">
        <w:tc>
          <w:tcPr>
            <w:tcW w:w="982" w:type="dxa"/>
          </w:tcPr>
          <w:p w14:paraId="7B25E05E" w14:textId="2EFB6738" w:rsidR="007A0E14" w:rsidRPr="007A0E14" w:rsidRDefault="00730EB5" w:rsidP="007A0E14">
            <w:pPr>
              <w:pStyle w:val="USBodyText"/>
              <w:rPr>
                <w:b/>
              </w:rPr>
            </w:pPr>
            <w:r>
              <w:rPr>
                <w:b/>
              </w:rPr>
              <w:t>8.</w:t>
            </w:r>
            <w:r w:rsidR="007A0E14" w:rsidRPr="007A0E14">
              <w:rPr>
                <w:b/>
              </w:rPr>
              <w:t>7.1</w:t>
            </w:r>
          </w:p>
        </w:tc>
        <w:tc>
          <w:tcPr>
            <w:tcW w:w="5760" w:type="dxa"/>
          </w:tcPr>
          <w:p w14:paraId="771D67F6" w14:textId="6F678E27" w:rsidR="007A0E14" w:rsidRPr="007A0E14" w:rsidRDefault="007A0E14" w:rsidP="007A0E14">
            <w:pPr>
              <w:pStyle w:val="USBodyText"/>
              <w:rPr>
                <w:b/>
                <w:u w:val="single"/>
              </w:rPr>
            </w:pPr>
            <w:r w:rsidRPr="007A0E14">
              <w:rPr>
                <w:b/>
                <w:u w:val="single"/>
              </w:rPr>
              <w:t>Combusti</w:t>
            </w:r>
            <w:r w:rsidR="0041031A">
              <w:rPr>
                <w:b/>
                <w:u w:val="single"/>
              </w:rPr>
              <w:t>on Turbine Generator (for each F</w:t>
            </w:r>
            <w:r w:rsidRPr="007A0E14">
              <w:rPr>
                <w:b/>
                <w:u w:val="single"/>
              </w:rPr>
              <w:t>uel type)</w:t>
            </w:r>
          </w:p>
        </w:tc>
        <w:tc>
          <w:tcPr>
            <w:tcW w:w="2816" w:type="dxa"/>
            <w:gridSpan w:val="2"/>
          </w:tcPr>
          <w:p w14:paraId="3E2A50D0" w14:textId="77777777" w:rsidR="007A0E14" w:rsidRPr="007A0E14" w:rsidRDefault="007A0E14" w:rsidP="007A0E14">
            <w:pPr>
              <w:pStyle w:val="USBodyText"/>
            </w:pPr>
          </w:p>
        </w:tc>
      </w:tr>
      <w:tr w:rsidR="007A0E14" w:rsidRPr="007A0E14" w14:paraId="7F99F33E" w14:textId="77777777" w:rsidTr="00EF5ED1">
        <w:tc>
          <w:tcPr>
            <w:tcW w:w="982" w:type="dxa"/>
          </w:tcPr>
          <w:p w14:paraId="3DCDB15A" w14:textId="77777777" w:rsidR="007A0E14" w:rsidRPr="007A0E14" w:rsidRDefault="007A0E14" w:rsidP="007A0E14">
            <w:pPr>
              <w:pStyle w:val="USBodyText"/>
            </w:pPr>
          </w:p>
        </w:tc>
        <w:tc>
          <w:tcPr>
            <w:tcW w:w="5760" w:type="dxa"/>
          </w:tcPr>
          <w:p w14:paraId="171996A6" w14:textId="78E01185" w:rsidR="007A0E14" w:rsidRPr="007A0E14" w:rsidRDefault="007A0E14" w:rsidP="00005DFB">
            <w:pPr>
              <w:pStyle w:val="USNumber1"/>
              <w:numPr>
                <w:ilvl w:val="0"/>
                <w:numId w:val="49"/>
              </w:numPr>
            </w:pPr>
            <w:r w:rsidRPr="007A0E14">
              <w:tab/>
              <w:t xml:space="preserve">Combustion turbine </w:t>
            </w:r>
            <w:r w:rsidR="0041031A">
              <w:t xml:space="preserve">net </w:t>
            </w:r>
            <w:r w:rsidRPr="007A0E14">
              <w:t>output versus ambient temperature</w:t>
            </w:r>
          </w:p>
        </w:tc>
        <w:tc>
          <w:tcPr>
            <w:tcW w:w="2816" w:type="dxa"/>
            <w:gridSpan w:val="2"/>
          </w:tcPr>
          <w:p w14:paraId="4BB526AF" w14:textId="77777777" w:rsidR="007A0E14" w:rsidRPr="007A0E14" w:rsidRDefault="007A0E14" w:rsidP="007A0E14">
            <w:pPr>
              <w:pStyle w:val="USBodyText"/>
            </w:pPr>
          </w:p>
        </w:tc>
      </w:tr>
      <w:tr w:rsidR="007A0E14" w:rsidRPr="007A0E14" w14:paraId="326F360F" w14:textId="77777777" w:rsidTr="00EF5ED1">
        <w:tc>
          <w:tcPr>
            <w:tcW w:w="982" w:type="dxa"/>
          </w:tcPr>
          <w:p w14:paraId="50159266" w14:textId="77777777" w:rsidR="007A0E14" w:rsidRPr="007A0E14" w:rsidRDefault="007A0E14" w:rsidP="007A0E14">
            <w:pPr>
              <w:pStyle w:val="USBodyText"/>
            </w:pPr>
          </w:p>
        </w:tc>
        <w:tc>
          <w:tcPr>
            <w:tcW w:w="5760" w:type="dxa"/>
          </w:tcPr>
          <w:p w14:paraId="669E3D14" w14:textId="796771FD" w:rsidR="007A0E14" w:rsidRPr="007A0E14" w:rsidRDefault="007A0E14" w:rsidP="00730EB5">
            <w:pPr>
              <w:pStyle w:val="USNumber1"/>
            </w:pPr>
            <w:r w:rsidRPr="007A0E14">
              <w:t>Exhaust flow versus ambient temperature</w:t>
            </w:r>
          </w:p>
        </w:tc>
        <w:tc>
          <w:tcPr>
            <w:tcW w:w="2816" w:type="dxa"/>
            <w:gridSpan w:val="2"/>
          </w:tcPr>
          <w:p w14:paraId="5F9A02ED" w14:textId="77777777" w:rsidR="007A0E14" w:rsidRPr="007A0E14" w:rsidRDefault="007A0E14" w:rsidP="007A0E14">
            <w:pPr>
              <w:pStyle w:val="USBodyText"/>
            </w:pPr>
          </w:p>
        </w:tc>
      </w:tr>
      <w:tr w:rsidR="007A0E14" w:rsidRPr="007A0E14" w14:paraId="5E3D7BD7" w14:textId="77777777" w:rsidTr="00EF5ED1">
        <w:tc>
          <w:tcPr>
            <w:tcW w:w="982" w:type="dxa"/>
          </w:tcPr>
          <w:p w14:paraId="6F79AFDE" w14:textId="77777777" w:rsidR="007A0E14" w:rsidRPr="007A0E14" w:rsidRDefault="007A0E14" w:rsidP="007A0E14">
            <w:pPr>
              <w:pStyle w:val="USBodyText"/>
            </w:pPr>
          </w:p>
        </w:tc>
        <w:tc>
          <w:tcPr>
            <w:tcW w:w="5760" w:type="dxa"/>
          </w:tcPr>
          <w:p w14:paraId="2A5CD05C" w14:textId="37C90274" w:rsidR="007A0E14" w:rsidRPr="007A0E14" w:rsidRDefault="007A0E14" w:rsidP="00730EB5">
            <w:pPr>
              <w:pStyle w:val="USNumber1"/>
            </w:pPr>
            <w:r w:rsidRPr="007A0E14">
              <w:tab/>
              <w:t>Exhaust temperature (after last stage) versus ambient temperature</w:t>
            </w:r>
          </w:p>
        </w:tc>
        <w:tc>
          <w:tcPr>
            <w:tcW w:w="2816" w:type="dxa"/>
            <w:gridSpan w:val="2"/>
          </w:tcPr>
          <w:p w14:paraId="45B224E0" w14:textId="77777777" w:rsidR="007A0E14" w:rsidRPr="007A0E14" w:rsidRDefault="007A0E14" w:rsidP="007A0E14">
            <w:pPr>
              <w:pStyle w:val="USBodyText"/>
            </w:pPr>
          </w:p>
        </w:tc>
      </w:tr>
      <w:tr w:rsidR="007A0E14" w:rsidRPr="007A0E14" w14:paraId="4ED26FFF" w14:textId="77777777" w:rsidTr="00EF5ED1">
        <w:tc>
          <w:tcPr>
            <w:tcW w:w="982" w:type="dxa"/>
          </w:tcPr>
          <w:p w14:paraId="77C4D878" w14:textId="77777777" w:rsidR="007A0E14" w:rsidRPr="007A0E14" w:rsidRDefault="007A0E14" w:rsidP="007A0E14">
            <w:pPr>
              <w:pStyle w:val="USBodyText"/>
            </w:pPr>
          </w:p>
        </w:tc>
        <w:tc>
          <w:tcPr>
            <w:tcW w:w="5760" w:type="dxa"/>
          </w:tcPr>
          <w:p w14:paraId="55B16CFA" w14:textId="53D0E319" w:rsidR="007A0E14" w:rsidRPr="007A0E14" w:rsidRDefault="007A0E14" w:rsidP="00730EB5">
            <w:pPr>
              <w:pStyle w:val="USNumber1"/>
            </w:pPr>
            <w:r w:rsidRPr="007A0E14">
              <w:tab/>
              <w:t>Exhaust temperature (after last stage) versus combustion turbine output</w:t>
            </w:r>
          </w:p>
        </w:tc>
        <w:tc>
          <w:tcPr>
            <w:tcW w:w="2816" w:type="dxa"/>
            <w:gridSpan w:val="2"/>
          </w:tcPr>
          <w:p w14:paraId="12AE968E" w14:textId="77777777" w:rsidR="007A0E14" w:rsidRPr="007A0E14" w:rsidRDefault="007A0E14" w:rsidP="007A0E14">
            <w:pPr>
              <w:pStyle w:val="USBodyText"/>
            </w:pPr>
          </w:p>
        </w:tc>
      </w:tr>
      <w:tr w:rsidR="007A0E14" w:rsidRPr="007A0E14" w14:paraId="30D8C91D" w14:textId="77777777" w:rsidTr="00EF5ED1">
        <w:tc>
          <w:tcPr>
            <w:tcW w:w="982" w:type="dxa"/>
          </w:tcPr>
          <w:p w14:paraId="7A1F5C21" w14:textId="77777777" w:rsidR="007A0E14" w:rsidRPr="007A0E14" w:rsidRDefault="007A0E14" w:rsidP="007A0E14">
            <w:pPr>
              <w:pStyle w:val="USBodyText"/>
            </w:pPr>
          </w:p>
        </w:tc>
        <w:tc>
          <w:tcPr>
            <w:tcW w:w="5760" w:type="dxa"/>
          </w:tcPr>
          <w:p w14:paraId="201E5DAB" w14:textId="153FF4A9" w:rsidR="007A0E14" w:rsidRPr="007A0E14" w:rsidRDefault="007A0E14" w:rsidP="00730EB5">
            <w:pPr>
              <w:pStyle w:val="USNumber1"/>
            </w:pPr>
            <w:r w:rsidRPr="007A0E14">
              <w:tab/>
              <w:t>Exhaust flow versus combustion turbine output</w:t>
            </w:r>
          </w:p>
        </w:tc>
        <w:tc>
          <w:tcPr>
            <w:tcW w:w="2816" w:type="dxa"/>
            <w:gridSpan w:val="2"/>
          </w:tcPr>
          <w:p w14:paraId="47FC3061" w14:textId="77777777" w:rsidR="007A0E14" w:rsidRPr="007A0E14" w:rsidRDefault="007A0E14" w:rsidP="007A0E14">
            <w:pPr>
              <w:pStyle w:val="USBodyText"/>
            </w:pPr>
          </w:p>
        </w:tc>
      </w:tr>
      <w:tr w:rsidR="00EF5ED1" w:rsidRPr="007A0E14" w14:paraId="71ADE6E8" w14:textId="77777777" w:rsidTr="00EF5ED1">
        <w:tc>
          <w:tcPr>
            <w:tcW w:w="982" w:type="dxa"/>
          </w:tcPr>
          <w:p w14:paraId="04015C0B" w14:textId="77777777" w:rsidR="00EF5ED1" w:rsidRPr="007A0E14" w:rsidRDefault="00EF5ED1" w:rsidP="007A0E14">
            <w:pPr>
              <w:pStyle w:val="USBodyText"/>
            </w:pPr>
          </w:p>
        </w:tc>
        <w:tc>
          <w:tcPr>
            <w:tcW w:w="5760" w:type="dxa"/>
          </w:tcPr>
          <w:p w14:paraId="4334C206" w14:textId="6FC1BA2B" w:rsidR="00EF5ED1" w:rsidRPr="007A0E14" w:rsidRDefault="00EF5ED1" w:rsidP="00730EB5">
            <w:pPr>
              <w:pStyle w:val="USNumber1"/>
            </w:pPr>
            <w:r>
              <w:t>Heat rate versus combustion turbine output</w:t>
            </w:r>
          </w:p>
        </w:tc>
        <w:tc>
          <w:tcPr>
            <w:tcW w:w="2816" w:type="dxa"/>
            <w:gridSpan w:val="2"/>
          </w:tcPr>
          <w:p w14:paraId="5A044A94" w14:textId="77777777" w:rsidR="00EF5ED1" w:rsidRPr="007A0E14" w:rsidRDefault="00EF5ED1" w:rsidP="007A0E14">
            <w:pPr>
              <w:pStyle w:val="USBodyText"/>
            </w:pPr>
          </w:p>
        </w:tc>
      </w:tr>
      <w:tr w:rsidR="00EF5ED1" w:rsidRPr="007A0E14" w14:paraId="36165D34" w14:textId="77777777" w:rsidTr="00EF5ED1">
        <w:tc>
          <w:tcPr>
            <w:tcW w:w="982" w:type="dxa"/>
          </w:tcPr>
          <w:p w14:paraId="487E03F0" w14:textId="77777777" w:rsidR="00EF5ED1" w:rsidRPr="007A0E14" w:rsidRDefault="00EF5ED1" w:rsidP="007A0E14">
            <w:pPr>
              <w:pStyle w:val="USBodyText"/>
            </w:pPr>
          </w:p>
        </w:tc>
        <w:tc>
          <w:tcPr>
            <w:tcW w:w="5760" w:type="dxa"/>
          </w:tcPr>
          <w:p w14:paraId="2569EEFF" w14:textId="4CD0483B" w:rsidR="00EF5ED1" w:rsidRPr="007A0E14" w:rsidRDefault="00EF5ED1" w:rsidP="00730EB5">
            <w:pPr>
              <w:pStyle w:val="USNumber1"/>
            </w:pPr>
            <w:r>
              <w:t xml:space="preserve">Heat rate versus </w:t>
            </w:r>
            <w:r w:rsidR="00FC45E2">
              <w:t>ambient temperature</w:t>
            </w:r>
          </w:p>
        </w:tc>
        <w:tc>
          <w:tcPr>
            <w:tcW w:w="2816" w:type="dxa"/>
            <w:gridSpan w:val="2"/>
          </w:tcPr>
          <w:p w14:paraId="6C027A2F" w14:textId="77777777" w:rsidR="00EF5ED1" w:rsidRPr="007A0E14" w:rsidRDefault="00EF5ED1" w:rsidP="007A0E14">
            <w:pPr>
              <w:pStyle w:val="USBodyText"/>
            </w:pPr>
          </w:p>
        </w:tc>
      </w:tr>
      <w:tr w:rsidR="007A0E14" w:rsidRPr="007A0E14" w14:paraId="1935C9F4" w14:textId="77777777" w:rsidTr="00EF5ED1">
        <w:tc>
          <w:tcPr>
            <w:tcW w:w="982" w:type="dxa"/>
          </w:tcPr>
          <w:p w14:paraId="07A82924" w14:textId="77777777" w:rsidR="007A0E14" w:rsidRPr="007A0E14" w:rsidRDefault="007A0E14" w:rsidP="007A0E14">
            <w:pPr>
              <w:pStyle w:val="USBodyText"/>
            </w:pPr>
          </w:p>
        </w:tc>
        <w:tc>
          <w:tcPr>
            <w:tcW w:w="5760" w:type="dxa"/>
          </w:tcPr>
          <w:p w14:paraId="593F081E" w14:textId="55C21154" w:rsidR="007A0E14" w:rsidRPr="007A0E14" w:rsidRDefault="007A0E14" w:rsidP="00730EB5">
            <w:pPr>
              <w:pStyle w:val="USNumber1"/>
            </w:pPr>
            <w:r w:rsidRPr="007A0E14">
              <w:tab/>
              <w:t>Fuel flow versus combustion turbine output</w:t>
            </w:r>
          </w:p>
        </w:tc>
        <w:tc>
          <w:tcPr>
            <w:tcW w:w="2816" w:type="dxa"/>
            <w:gridSpan w:val="2"/>
          </w:tcPr>
          <w:p w14:paraId="62275005" w14:textId="77777777" w:rsidR="007A0E14" w:rsidRPr="007A0E14" w:rsidRDefault="007A0E14" w:rsidP="007A0E14">
            <w:pPr>
              <w:pStyle w:val="USBodyText"/>
            </w:pPr>
          </w:p>
        </w:tc>
      </w:tr>
      <w:tr w:rsidR="007A0E14" w:rsidRPr="007A0E14" w14:paraId="3E3100E4" w14:textId="77777777" w:rsidTr="00EF5ED1">
        <w:tc>
          <w:tcPr>
            <w:tcW w:w="982" w:type="dxa"/>
          </w:tcPr>
          <w:p w14:paraId="3F914BF7" w14:textId="77777777" w:rsidR="007A0E14" w:rsidRPr="007A0E14" w:rsidRDefault="007A0E14" w:rsidP="007A0E14">
            <w:pPr>
              <w:pStyle w:val="USBodyText"/>
            </w:pPr>
          </w:p>
        </w:tc>
        <w:tc>
          <w:tcPr>
            <w:tcW w:w="5760" w:type="dxa"/>
          </w:tcPr>
          <w:p w14:paraId="441C10A8" w14:textId="2EC491E0" w:rsidR="007A0E14" w:rsidRPr="007A0E14" w:rsidRDefault="007A0E14" w:rsidP="00730EB5">
            <w:pPr>
              <w:pStyle w:val="USNumber1"/>
            </w:pPr>
            <w:r w:rsidRPr="007A0E14">
              <w:tab/>
              <w:t>Correction curve for barometric pressure</w:t>
            </w:r>
          </w:p>
        </w:tc>
        <w:tc>
          <w:tcPr>
            <w:tcW w:w="2816" w:type="dxa"/>
            <w:gridSpan w:val="2"/>
          </w:tcPr>
          <w:p w14:paraId="03B7D347" w14:textId="77777777" w:rsidR="007A0E14" w:rsidRPr="007A0E14" w:rsidRDefault="007A0E14" w:rsidP="007A0E14">
            <w:pPr>
              <w:pStyle w:val="USBodyText"/>
            </w:pPr>
          </w:p>
        </w:tc>
      </w:tr>
      <w:tr w:rsidR="007A0E14" w:rsidRPr="007A0E14" w14:paraId="7DB6281C" w14:textId="77777777" w:rsidTr="00EF5ED1">
        <w:tc>
          <w:tcPr>
            <w:tcW w:w="982" w:type="dxa"/>
          </w:tcPr>
          <w:p w14:paraId="29560C7B" w14:textId="77777777" w:rsidR="007A0E14" w:rsidRPr="007A0E14" w:rsidRDefault="007A0E14" w:rsidP="007A0E14">
            <w:pPr>
              <w:pStyle w:val="USBodyText"/>
            </w:pPr>
          </w:p>
        </w:tc>
        <w:tc>
          <w:tcPr>
            <w:tcW w:w="5760" w:type="dxa"/>
          </w:tcPr>
          <w:p w14:paraId="65299C47" w14:textId="149689C3" w:rsidR="007A0E14" w:rsidRPr="007A0E14" w:rsidRDefault="007A0E14" w:rsidP="00730EB5">
            <w:pPr>
              <w:pStyle w:val="USNumber1"/>
            </w:pPr>
            <w:r w:rsidRPr="007A0E14">
              <w:tab/>
              <w:t xml:space="preserve">Correction curves for variation in </w:t>
            </w:r>
            <w:r w:rsidR="00EF5ED1">
              <w:t>ULSD</w:t>
            </w:r>
            <w:r w:rsidRPr="007A0E14">
              <w:t xml:space="preserve"> and  Natural Gas heating value</w:t>
            </w:r>
          </w:p>
        </w:tc>
        <w:tc>
          <w:tcPr>
            <w:tcW w:w="2816" w:type="dxa"/>
            <w:gridSpan w:val="2"/>
          </w:tcPr>
          <w:p w14:paraId="085D4895" w14:textId="77777777" w:rsidR="007A0E14" w:rsidRPr="007A0E14" w:rsidRDefault="007A0E14" w:rsidP="007A0E14">
            <w:pPr>
              <w:pStyle w:val="USBodyText"/>
            </w:pPr>
          </w:p>
        </w:tc>
      </w:tr>
      <w:tr w:rsidR="007A0E14" w:rsidRPr="007A0E14" w14:paraId="1DD13C21" w14:textId="77777777" w:rsidTr="00EF5ED1">
        <w:tc>
          <w:tcPr>
            <w:tcW w:w="982" w:type="dxa"/>
          </w:tcPr>
          <w:p w14:paraId="502DABEA" w14:textId="77777777" w:rsidR="007A0E14" w:rsidRPr="007A0E14" w:rsidRDefault="007A0E14" w:rsidP="007A0E14">
            <w:pPr>
              <w:pStyle w:val="USBodyText"/>
            </w:pPr>
          </w:p>
        </w:tc>
        <w:tc>
          <w:tcPr>
            <w:tcW w:w="5760" w:type="dxa"/>
          </w:tcPr>
          <w:p w14:paraId="0328FFA9" w14:textId="2C032206" w:rsidR="007A0E14" w:rsidRPr="007A0E14" w:rsidRDefault="007A0E14" w:rsidP="00730EB5">
            <w:pPr>
              <w:pStyle w:val="USNumber1"/>
            </w:pPr>
            <w:r w:rsidRPr="007A0E14">
              <w:tab/>
              <w:t>Correction curves for variation in humidity</w:t>
            </w:r>
          </w:p>
        </w:tc>
        <w:tc>
          <w:tcPr>
            <w:tcW w:w="2816" w:type="dxa"/>
            <w:gridSpan w:val="2"/>
          </w:tcPr>
          <w:p w14:paraId="56E4AD17" w14:textId="77777777" w:rsidR="007A0E14" w:rsidRPr="007A0E14" w:rsidRDefault="007A0E14" w:rsidP="007A0E14">
            <w:pPr>
              <w:pStyle w:val="USBodyText"/>
            </w:pPr>
          </w:p>
        </w:tc>
      </w:tr>
      <w:tr w:rsidR="00FC45E2" w:rsidRPr="007A0E14" w14:paraId="0054CFE0" w14:textId="77777777" w:rsidTr="00EF5ED1">
        <w:tc>
          <w:tcPr>
            <w:tcW w:w="982" w:type="dxa"/>
          </w:tcPr>
          <w:p w14:paraId="7B1861F7" w14:textId="77777777" w:rsidR="00FC45E2" w:rsidRPr="007A0E14" w:rsidRDefault="00FC45E2" w:rsidP="007A0E14">
            <w:pPr>
              <w:pStyle w:val="USBodyText"/>
            </w:pPr>
          </w:p>
        </w:tc>
        <w:tc>
          <w:tcPr>
            <w:tcW w:w="5760" w:type="dxa"/>
          </w:tcPr>
          <w:p w14:paraId="717335B1" w14:textId="547B7364" w:rsidR="00FC45E2" w:rsidRPr="007A0E14" w:rsidRDefault="00FC45E2" w:rsidP="00730EB5">
            <w:pPr>
              <w:pStyle w:val="USNumber1"/>
            </w:pPr>
            <w:r w:rsidRPr="007A0E14">
              <w:t>Performance degradation (output and heat rate)</w:t>
            </w:r>
          </w:p>
        </w:tc>
        <w:tc>
          <w:tcPr>
            <w:tcW w:w="2816" w:type="dxa"/>
            <w:gridSpan w:val="2"/>
          </w:tcPr>
          <w:p w14:paraId="6BDFB5F8" w14:textId="77777777" w:rsidR="00FC45E2" w:rsidRPr="007A0E14" w:rsidRDefault="00FC45E2" w:rsidP="007A0E14">
            <w:pPr>
              <w:pStyle w:val="USBodyText"/>
            </w:pPr>
          </w:p>
        </w:tc>
      </w:tr>
      <w:tr w:rsidR="007A0E14" w:rsidRPr="007A0E14" w14:paraId="6E16276B" w14:textId="77777777" w:rsidTr="00EF5ED1">
        <w:tc>
          <w:tcPr>
            <w:tcW w:w="982" w:type="dxa"/>
          </w:tcPr>
          <w:p w14:paraId="7EFC7043" w14:textId="77777777" w:rsidR="007A0E14" w:rsidRPr="007A0E14" w:rsidRDefault="007A0E14" w:rsidP="007A0E14">
            <w:pPr>
              <w:pStyle w:val="USBodyText"/>
            </w:pPr>
          </w:p>
        </w:tc>
        <w:tc>
          <w:tcPr>
            <w:tcW w:w="5760" w:type="dxa"/>
          </w:tcPr>
          <w:p w14:paraId="356BB5F9" w14:textId="2F4B5637" w:rsidR="007A0E14" w:rsidRPr="007A0E14" w:rsidRDefault="007A0E14" w:rsidP="00730EB5">
            <w:pPr>
              <w:pStyle w:val="USNumber1"/>
            </w:pPr>
            <w:r w:rsidRPr="007A0E14">
              <w:tab/>
              <w:t>Table showing the expected non-recoverable yearly percent (%) degradation of the net plant output and heat rate</w:t>
            </w:r>
          </w:p>
        </w:tc>
        <w:tc>
          <w:tcPr>
            <w:tcW w:w="2816" w:type="dxa"/>
            <w:gridSpan w:val="2"/>
          </w:tcPr>
          <w:p w14:paraId="0030E036" w14:textId="77777777" w:rsidR="007A0E14" w:rsidRPr="007A0E14" w:rsidRDefault="007A0E14" w:rsidP="007A0E14">
            <w:pPr>
              <w:pStyle w:val="USBodyText"/>
            </w:pPr>
          </w:p>
        </w:tc>
      </w:tr>
      <w:tr w:rsidR="007A0E14" w:rsidRPr="007A0E14" w14:paraId="7910C11B" w14:textId="77777777" w:rsidTr="00EF5ED1">
        <w:tc>
          <w:tcPr>
            <w:tcW w:w="982" w:type="dxa"/>
          </w:tcPr>
          <w:p w14:paraId="62F32FBA" w14:textId="7F5CE642" w:rsidR="007A0E14" w:rsidRPr="007A0E14" w:rsidRDefault="00FC45E2" w:rsidP="007A0E14">
            <w:pPr>
              <w:pStyle w:val="USBodyText"/>
              <w:rPr>
                <w:b/>
              </w:rPr>
            </w:pPr>
            <w:r>
              <w:rPr>
                <w:b/>
              </w:rPr>
              <w:t>8.</w:t>
            </w:r>
            <w:r w:rsidR="007A0E14" w:rsidRPr="007A0E14">
              <w:rPr>
                <w:b/>
              </w:rPr>
              <w:t>7.2</w:t>
            </w:r>
          </w:p>
        </w:tc>
        <w:tc>
          <w:tcPr>
            <w:tcW w:w="5760" w:type="dxa"/>
          </w:tcPr>
          <w:p w14:paraId="267AE48A" w14:textId="38FA5703" w:rsidR="007A0E14" w:rsidRPr="007A0E14" w:rsidRDefault="0052231D" w:rsidP="007A0E14">
            <w:pPr>
              <w:pStyle w:val="USBodyText"/>
              <w:rPr>
                <w:b/>
              </w:rPr>
            </w:pPr>
            <w:r>
              <w:rPr>
                <w:b/>
              </w:rPr>
              <w:t>Reciprocating</w:t>
            </w:r>
            <w:r w:rsidR="007A0E14" w:rsidRPr="007A0E14">
              <w:rPr>
                <w:b/>
              </w:rPr>
              <w:t xml:space="preserve"> Engine Generator</w:t>
            </w:r>
            <w:r w:rsidR="0041031A">
              <w:rPr>
                <w:b/>
              </w:rPr>
              <w:t xml:space="preserve"> (for each Fuel type)</w:t>
            </w:r>
          </w:p>
        </w:tc>
        <w:tc>
          <w:tcPr>
            <w:tcW w:w="2816" w:type="dxa"/>
            <w:gridSpan w:val="2"/>
          </w:tcPr>
          <w:p w14:paraId="539E402C" w14:textId="77777777" w:rsidR="007A0E14" w:rsidRPr="007A0E14" w:rsidRDefault="007A0E14" w:rsidP="007A0E14">
            <w:pPr>
              <w:pStyle w:val="USBodyText"/>
              <w:rPr>
                <w:b/>
              </w:rPr>
            </w:pPr>
          </w:p>
        </w:tc>
      </w:tr>
      <w:tr w:rsidR="007A0E14" w:rsidRPr="007A0E14" w14:paraId="3F19D404" w14:textId="77777777" w:rsidTr="00EF5ED1">
        <w:tc>
          <w:tcPr>
            <w:tcW w:w="982" w:type="dxa"/>
          </w:tcPr>
          <w:p w14:paraId="12CD22F2" w14:textId="77777777" w:rsidR="007A0E14" w:rsidRPr="007A0E14" w:rsidRDefault="007A0E14" w:rsidP="007A0E14">
            <w:pPr>
              <w:pStyle w:val="USBodyText"/>
            </w:pPr>
          </w:p>
        </w:tc>
        <w:tc>
          <w:tcPr>
            <w:tcW w:w="5760" w:type="dxa"/>
          </w:tcPr>
          <w:p w14:paraId="62C25463" w14:textId="76E8EA53" w:rsidR="007A0E14" w:rsidRPr="007A0E14" w:rsidRDefault="007A0E14" w:rsidP="00005DFB">
            <w:pPr>
              <w:pStyle w:val="USNumber1"/>
              <w:numPr>
                <w:ilvl w:val="0"/>
                <w:numId w:val="50"/>
              </w:numPr>
            </w:pPr>
            <w:r w:rsidRPr="007A0E14">
              <w:tab/>
            </w:r>
            <w:r w:rsidR="0052231D">
              <w:t>Reciprocating</w:t>
            </w:r>
            <w:r w:rsidRPr="007A0E14">
              <w:t xml:space="preserve"> engine output versus ambient temperature</w:t>
            </w:r>
          </w:p>
        </w:tc>
        <w:tc>
          <w:tcPr>
            <w:tcW w:w="2816" w:type="dxa"/>
            <w:gridSpan w:val="2"/>
          </w:tcPr>
          <w:p w14:paraId="542C35D3" w14:textId="77777777" w:rsidR="007A0E14" w:rsidRPr="007A0E14" w:rsidRDefault="007A0E14" w:rsidP="007A0E14">
            <w:pPr>
              <w:pStyle w:val="USBodyText"/>
            </w:pPr>
          </w:p>
        </w:tc>
      </w:tr>
      <w:tr w:rsidR="007A0E14" w:rsidRPr="007A0E14" w14:paraId="67204130" w14:textId="77777777" w:rsidTr="00EF5ED1">
        <w:tc>
          <w:tcPr>
            <w:tcW w:w="982" w:type="dxa"/>
          </w:tcPr>
          <w:p w14:paraId="5CE77AAA" w14:textId="77777777" w:rsidR="007A0E14" w:rsidRPr="007A0E14" w:rsidRDefault="007A0E14" w:rsidP="007A0E14">
            <w:pPr>
              <w:pStyle w:val="USBodyText"/>
            </w:pPr>
          </w:p>
        </w:tc>
        <w:tc>
          <w:tcPr>
            <w:tcW w:w="5760" w:type="dxa"/>
          </w:tcPr>
          <w:p w14:paraId="3759A419" w14:textId="23D6E7A6" w:rsidR="007A0E14" w:rsidRPr="007A0E14" w:rsidRDefault="007A0E14" w:rsidP="00EF5ED1">
            <w:pPr>
              <w:pStyle w:val="USNumber1"/>
            </w:pPr>
            <w:r w:rsidRPr="007A0E14">
              <w:tab/>
              <w:t>Fuel flow versus engine output</w:t>
            </w:r>
            <w:r w:rsidR="00FC45E2">
              <w:t xml:space="preserve"> </w:t>
            </w:r>
          </w:p>
        </w:tc>
        <w:tc>
          <w:tcPr>
            <w:tcW w:w="2816" w:type="dxa"/>
            <w:gridSpan w:val="2"/>
          </w:tcPr>
          <w:p w14:paraId="04F932D8" w14:textId="77777777" w:rsidR="007A0E14" w:rsidRPr="007A0E14" w:rsidRDefault="007A0E14" w:rsidP="007A0E14">
            <w:pPr>
              <w:pStyle w:val="USBodyText"/>
            </w:pPr>
          </w:p>
        </w:tc>
      </w:tr>
      <w:tr w:rsidR="00FC45E2" w:rsidRPr="007A0E14" w14:paraId="13CAAA0A" w14:textId="77777777" w:rsidTr="00FC45E2">
        <w:tc>
          <w:tcPr>
            <w:tcW w:w="982" w:type="dxa"/>
          </w:tcPr>
          <w:p w14:paraId="5BA2725B" w14:textId="77777777" w:rsidR="00FC45E2" w:rsidRPr="007A0E14" w:rsidRDefault="00FC45E2" w:rsidP="00FC45E2">
            <w:pPr>
              <w:pStyle w:val="USBodyText"/>
            </w:pPr>
          </w:p>
        </w:tc>
        <w:tc>
          <w:tcPr>
            <w:tcW w:w="5760" w:type="dxa"/>
          </w:tcPr>
          <w:p w14:paraId="0209FF2E" w14:textId="21C827C5" w:rsidR="00FC45E2" w:rsidRPr="007A0E14" w:rsidRDefault="00FC45E2" w:rsidP="00FC45E2">
            <w:pPr>
              <w:pStyle w:val="USNumber1"/>
            </w:pPr>
            <w:r>
              <w:t>Heat rate versus engine output</w:t>
            </w:r>
          </w:p>
        </w:tc>
        <w:tc>
          <w:tcPr>
            <w:tcW w:w="2816" w:type="dxa"/>
            <w:gridSpan w:val="2"/>
          </w:tcPr>
          <w:p w14:paraId="548F2D53" w14:textId="77777777" w:rsidR="00FC45E2" w:rsidRPr="007A0E14" w:rsidRDefault="00FC45E2" w:rsidP="00FC45E2">
            <w:pPr>
              <w:pStyle w:val="USBodyText"/>
            </w:pPr>
          </w:p>
        </w:tc>
      </w:tr>
      <w:tr w:rsidR="00FC45E2" w:rsidRPr="007A0E14" w14:paraId="62AAD500" w14:textId="77777777" w:rsidTr="00FC45E2">
        <w:tc>
          <w:tcPr>
            <w:tcW w:w="982" w:type="dxa"/>
          </w:tcPr>
          <w:p w14:paraId="60EA06CA" w14:textId="77777777" w:rsidR="00FC45E2" w:rsidRPr="007A0E14" w:rsidRDefault="00FC45E2" w:rsidP="00FC45E2">
            <w:pPr>
              <w:pStyle w:val="USBodyText"/>
            </w:pPr>
          </w:p>
        </w:tc>
        <w:tc>
          <w:tcPr>
            <w:tcW w:w="5760" w:type="dxa"/>
          </w:tcPr>
          <w:p w14:paraId="0D136654" w14:textId="77777777" w:rsidR="00FC45E2" w:rsidRPr="007A0E14" w:rsidRDefault="00FC45E2" w:rsidP="00FC45E2">
            <w:pPr>
              <w:pStyle w:val="USNumber1"/>
            </w:pPr>
            <w:r>
              <w:t>Heat rate versus ambient temperature</w:t>
            </w:r>
          </w:p>
        </w:tc>
        <w:tc>
          <w:tcPr>
            <w:tcW w:w="2816" w:type="dxa"/>
            <w:gridSpan w:val="2"/>
          </w:tcPr>
          <w:p w14:paraId="3C494A0E" w14:textId="77777777" w:rsidR="00FC45E2" w:rsidRPr="007A0E14" w:rsidRDefault="00FC45E2" w:rsidP="00FC45E2">
            <w:pPr>
              <w:pStyle w:val="USBodyText"/>
            </w:pPr>
          </w:p>
        </w:tc>
      </w:tr>
      <w:tr w:rsidR="007A0E14" w:rsidRPr="007A0E14" w14:paraId="40FE8119" w14:textId="77777777" w:rsidTr="00EF5ED1">
        <w:tc>
          <w:tcPr>
            <w:tcW w:w="982" w:type="dxa"/>
          </w:tcPr>
          <w:p w14:paraId="5B71BB88" w14:textId="77777777" w:rsidR="007A0E14" w:rsidRPr="007A0E14" w:rsidRDefault="007A0E14" w:rsidP="007A0E14">
            <w:pPr>
              <w:pStyle w:val="USBodyText"/>
            </w:pPr>
          </w:p>
        </w:tc>
        <w:tc>
          <w:tcPr>
            <w:tcW w:w="5760" w:type="dxa"/>
          </w:tcPr>
          <w:p w14:paraId="35343C3B" w14:textId="1B2B7B45" w:rsidR="007A0E14" w:rsidRPr="007A0E14" w:rsidRDefault="007A0E14" w:rsidP="00EF5ED1">
            <w:pPr>
              <w:pStyle w:val="USNumber1"/>
            </w:pPr>
            <w:r w:rsidRPr="007A0E14">
              <w:tab/>
              <w:t xml:space="preserve">Correction curve for barometric </w:t>
            </w:r>
            <w:r w:rsidRPr="007A0E14">
              <w:lastRenderedPageBreak/>
              <w:t>pressure</w:t>
            </w:r>
          </w:p>
        </w:tc>
        <w:tc>
          <w:tcPr>
            <w:tcW w:w="2816" w:type="dxa"/>
            <w:gridSpan w:val="2"/>
          </w:tcPr>
          <w:p w14:paraId="2FF76586" w14:textId="77777777" w:rsidR="007A0E14" w:rsidRPr="007A0E14" w:rsidRDefault="007A0E14" w:rsidP="007A0E14">
            <w:pPr>
              <w:pStyle w:val="USBodyText"/>
            </w:pPr>
          </w:p>
        </w:tc>
      </w:tr>
      <w:tr w:rsidR="007A0E14" w:rsidRPr="007A0E14" w14:paraId="4A705D57" w14:textId="77777777" w:rsidTr="00EF5ED1">
        <w:tc>
          <w:tcPr>
            <w:tcW w:w="982" w:type="dxa"/>
          </w:tcPr>
          <w:p w14:paraId="7EAB777E" w14:textId="77777777" w:rsidR="007A0E14" w:rsidRPr="007A0E14" w:rsidRDefault="007A0E14" w:rsidP="007A0E14">
            <w:pPr>
              <w:pStyle w:val="USBodyText"/>
            </w:pPr>
          </w:p>
        </w:tc>
        <w:tc>
          <w:tcPr>
            <w:tcW w:w="5760" w:type="dxa"/>
          </w:tcPr>
          <w:p w14:paraId="13140DB2" w14:textId="5DB9E8B7" w:rsidR="007A0E14" w:rsidRPr="007A0E14" w:rsidRDefault="007A0E14" w:rsidP="00EF5ED1">
            <w:pPr>
              <w:pStyle w:val="USNumber1"/>
            </w:pPr>
            <w:r w:rsidRPr="007A0E14">
              <w:tab/>
              <w:t xml:space="preserve"> </w:t>
            </w:r>
            <w:r w:rsidR="00FC45E2" w:rsidRPr="007A0E14">
              <w:t>Performance degradation (output and heat rate)</w:t>
            </w:r>
          </w:p>
        </w:tc>
        <w:tc>
          <w:tcPr>
            <w:tcW w:w="2816" w:type="dxa"/>
            <w:gridSpan w:val="2"/>
          </w:tcPr>
          <w:p w14:paraId="035E0EF4" w14:textId="77777777" w:rsidR="007A0E14" w:rsidRPr="007A0E14" w:rsidRDefault="007A0E14" w:rsidP="007A0E14">
            <w:pPr>
              <w:pStyle w:val="USBodyText"/>
            </w:pPr>
          </w:p>
        </w:tc>
      </w:tr>
      <w:tr w:rsidR="007A0E14" w:rsidRPr="007A0E14" w14:paraId="5A14200E" w14:textId="77777777" w:rsidTr="00EF5ED1">
        <w:tc>
          <w:tcPr>
            <w:tcW w:w="982" w:type="dxa"/>
          </w:tcPr>
          <w:p w14:paraId="53B99D02" w14:textId="77777777" w:rsidR="007A0E14" w:rsidRPr="007A0E14" w:rsidRDefault="007A0E14" w:rsidP="007A0E14">
            <w:pPr>
              <w:pStyle w:val="USBodyText"/>
            </w:pPr>
          </w:p>
        </w:tc>
        <w:tc>
          <w:tcPr>
            <w:tcW w:w="5760" w:type="dxa"/>
          </w:tcPr>
          <w:p w14:paraId="12C93DBB" w14:textId="13AB8657" w:rsidR="007A0E14" w:rsidRPr="007A0E14" w:rsidRDefault="007A0E14" w:rsidP="00EF5ED1">
            <w:pPr>
              <w:pStyle w:val="USNumber1"/>
            </w:pPr>
            <w:r w:rsidRPr="007A0E14">
              <w:tab/>
              <w:t xml:space="preserve">Correction curves for variation in </w:t>
            </w:r>
            <w:r w:rsidR="00EF5ED1">
              <w:t>ULSD</w:t>
            </w:r>
            <w:r w:rsidRPr="007A0E14">
              <w:t xml:space="preserve">   and Natural </w:t>
            </w:r>
            <w:r w:rsidR="00FF7EC9">
              <w:t>G</w:t>
            </w:r>
            <w:r w:rsidRPr="007A0E14">
              <w:t>as heating value</w:t>
            </w:r>
          </w:p>
        </w:tc>
        <w:tc>
          <w:tcPr>
            <w:tcW w:w="2816" w:type="dxa"/>
            <w:gridSpan w:val="2"/>
          </w:tcPr>
          <w:p w14:paraId="4D51E6E8" w14:textId="77777777" w:rsidR="007A0E14" w:rsidRPr="007A0E14" w:rsidRDefault="007A0E14" w:rsidP="007A0E14">
            <w:pPr>
              <w:pStyle w:val="USBodyText"/>
            </w:pPr>
          </w:p>
        </w:tc>
      </w:tr>
      <w:tr w:rsidR="007A0E14" w:rsidRPr="007A0E14" w14:paraId="18C55A9A" w14:textId="77777777" w:rsidTr="00EF5ED1">
        <w:tc>
          <w:tcPr>
            <w:tcW w:w="982" w:type="dxa"/>
          </w:tcPr>
          <w:p w14:paraId="511EA7C1" w14:textId="77777777" w:rsidR="007A0E14" w:rsidRPr="007A0E14" w:rsidRDefault="007A0E14" w:rsidP="007A0E14">
            <w:pPr>
              <w:pStyle w:val="USBodyText"/>
            </w:pPr>
          </w:p>
        </w:tc>
        <w:tc>
          <w:tcPr>
            <w:tcW w:w="5760" w:type="dxa"/>
          </w:tcPr>
          <w:p w14:paraId="20167BD2" w14:textId="5966E734" w:rsidR="007A0E14" w:rsidRPr="007A0E14" w:rsidRDefault="007A0E14" w:rsidP="00EF5ED1">
            <w:pPr>
              <w:pStyle w:val="USNumber1"/>
            </w:pPr>
            <w:r w:rsidRPr="007A0E14">
              <w:tab/>
              <w:t>Correction curves for variation in humidity</w:t>
            </w:r>
          </w:p>
        </w:tc>
        <w:tc>
          <w:tcPr>
            <w:tcW w:w="2816" w:type="dxa"/>
            <w:gridSpan w:val="2"/>
          </w:tcPr>
          <w:p w14:paraId="1998DF90" w14:textId="77777777" w:rsidR="007A0E14" w:rsidRPr="007A0E14" w:rsidRDefault="007A0E14" w:rsidP="007A0E14">
            <w:pPr>
              <w:pStyle w:val="USBodyText"/>
            </w:pPr>
          </w:p>
        </w:tc>
      </w:tr>
      <w:tr w:rsidR="007A0E14" w:rsidRPr="007A0E14" w14:paraId="5F4F2678" w14:textId="77777777" w:rsidTr="00EF5ED1">
        <w:tc>
          <w:tcPr>
            <w:tcW w:w="982" w:type="dxa"/>
          </w:tcPr>
          <w:p w14:paraId="66317DC4" w14:textId="77777777" w:rsidR="007A0E14" w:rsidRPr="007A0E14" w:rsidRDefault="007A0E14" w:rsidP="007A0E14">
            <w:pPr>
              <w:pStyle w:val="USBodyText"/>
            </w:pPr>
          </w:p>
        </w:tc>
        <w:tc>
          <w:tcPr>
            <w:tcW w:w="5760" w:type="dxa"/>
          </w:tcPr>
          <w:p w14:paraId="13B2AE69" w14:textId="34050577" w:rsidR="007A0E14" w:rsidRPr="007A0E14" w:rsidRDefault="007A0E14" w:rsidP="00EF5ED1">
            <w:pPr>
              <w:pStyle w:val="USNumber1"/>
            </w:pPr>
            <w:r w:rsidRPr="007A0E14">
              <w:tab/>
              <w:t>Table showing the expected non-recoverable yearly percent (%) degradation of the net plant output and/or heat rate</w:t>
            </w:r>
          </w:p>
        </w:tc>
        <w:tc>
          <w:tcPr>
            <w:tcW w:w="2816" w:type="dxa"/>
            <w:gridSpan w:val="2"/>
          </w:tcPr>
          <w:p w14:paraId="48D99C54" w14:textId="77777777" w:rsidR="007A0E14" w:rsidRPr="007A0E14" w:rsidRDefault="007A0E14" w:rsidP="007A0E14">
            <w:pPr>
              <w:pStyle w:val="USBodyText"/>
            </w:pPr>
          </w:p>
        </w:tc>
      </w:tr>
      <w:tr w:rsidR="0041031A" w:rsidRPr="007A0E14" w14:paraId="32C3C0DE" w14:textId="77777777" w:rsidTr="00EF5ED1">
        <w:tc>
          <w:tcPr>
            <w:tcW w:w="982" w:type="dxa"/>
          </w:tcPr>
          <w:p w14:paraId="2AB17C28" w14:textId="20088F58" w:rsidR="0041031A" w:rsidRPr="007A0E14" w:rsidRDefault="0041031A" w:rsidP="007A0E14">
            <w:pPr>
              <w:pStyle w:val="USBodyText"/>
            </w:pPr>
            <w:r>
              <w:rPr>
                <w:b/>
              </w:rPr>
              <w:t>8.7.3</w:t>
            </w:r>
          </w:p>
        </w:tc>
        <w:tc>
          <w:tcPr>
            <w:tcW w:w="5760" w:type="dxa"/>
          </w:tcPr>
          <w:p w14:paraId="75F4E424" w14:textId="0CFFAB58" w:rsidR="0041031A" w:rsidRPr="0041031A" w:rsidRDefault="0041031A" w:rsidP="0041031A">
            <w:pPr>
              <w:pStyle w:val="USNumber1"/>
              <w:numPr>
                <w:ilvl w:val="0"/>
                <w:numId w:val="0"/>
              </w:numPr>
              <w:ind w:left="425" w:hanging="425"/>
              <w:rPr>
                <w:b/>
              </w:rPr>
            </w:pPr>
            <w:r w:rsidRPr="0041031A">
              <w:rPr>
                <w:b/>
              </w:rPr>
              <w:t>Entire Facility</w:t>
            </w:r>
            <w:r>
              <w:rPr>
                <w:b/>
              </w:rPr>
              <w:t xml:space="preserve"> (for each Fuel type</w:t>
            </w:r>
            <w:r w:rsidR="00595E19">
              <w:rPr>
                <w:b/>
              </w:rPr>
              <w:t xml:space="preserve"> and technology</w:t>
            </w:r>
            <w:r>
              <w:rPr>
                <w:b/>
              </w:rPr>
              <w:t>)</w:t>
            </w:r>
          </w:p>
        </w:tc>
        <w:tc>
          <w:tcPr>
            <w:tcW w:w="2816" w:type="dxa"/>
            <w:gridSpan w:val="2"/>
          </w:tcPr>
          <w:p w14:paraId="4EE14292" w14:textId="77777777" w:rsidR="0041031A" w:rsidRPr="007A0E14" w:rsidRDefault="0041031A" w:rsidP="007A0E14">
            <w:pPr>
              <w:pStyle w:val="USBodyText"/>
            </w:pPr>
          </w:p>
        </w:tc>
      </w:tr>
      <w:tr w:rsidR="0041031A" w:rsidRPr="007A0E14" w14:paraId="19081C6E" w14:textId="77777777" w:rsidTr="00EF5ED1">
        <w:tc>
          <w:tcPr>
            <w:tcW w:w="982" w:type="dxa"/>
          </w:tcPr>
          <w:p w14:paraId="1ACAD8B8" w14:textId="77777777" w:rsidR="0041031A" w:rsidRPr="007A0E14" w:rsidRDefault="0041031A" w:rsidP="007A0E14">
            <w:pPr>
              <w:pStyle w:val="USBodyText"/>
            </w:pPr>
          </w:p>
        </w:tc>
        <w:tc>
          <w:tcPr>
            <w:tcW w:w="5760" w:type="dxa"/>
          </w:tcPr>
          <w:p w14:paraId="72E8DD0A" w14:textId="325EE198" w:rsidR="0041031A" w:rsidRPr="007A0E14" w:rsidRDefault="0041031A" w:rsidP="00005DFB">
            <w:pPr>
              <w:pStyle w:val="USNumber1"/>
              <w:numPr>
                <w:ilvl w:val="0"/>
                <w:numId w:val="65"/>
              </w:numPr>
            </w:pPr>
            <w:r>
              <w:t xml:space="preserve">Facility net output versus ambient </w:t>
            </w:r>
            <w:r w:rsidR="004B4631">
              <w:t>temperature</w:t>
            </w:r>
          </w:p>
        </w:tc>
        <w:tc>
          <w:tcPr>
            <w:tcW w:w="2816" w:type="dxa"/>
            <w:gridSpan w:val="2"/>
          </w:tcPr>
          <w:p w14:paraId="6A74AC6F" w14:textId="77777777" w:rsidR="0041031A" w:rsidRPr="007A0E14" w:rsidRDefault="0041031A" w:rsidP="007A0E14">
            <w:pPr>
              <w:pStyle w:val="USBodyText"/>
            </w:pPr>
          </w:p>
        </w:tc>
      </w:tr>
      <w:tr w:rsidR="0041031A" w:rsidRPr="007A0E14" w14:paraId="5705FD94" w14:textId="77777777" w:rsidTr="00EF5ED1">
        <w:tc>
          <w:tcPr>
            <w:tcW w:w="982" w:type="dxa"/>
          </w:tcPr>
          <w:p w14:paraId="67377655" w14:textId="77777777" w:rsidR="0041031A" w:rsidRPr="007A0E14" w:rsidRDefault="0041031A" w:rsidP="007A0E14">
            <w:pPr>
              <w:pStyle w:val="USBodyText"/>
            </w:pPr>
          </w:p>
        </w:tc>
        <w:tc>
          <w:tcPr>
            <w:tcW w:w="5760" w:type="dxa"/>
          </w:tcPr>
          <w:p w14:paraId="55C39AEE" w14:textId="0A93FB79" w:rsidR="0041031A" w:rsidRPr="007A0E14" w:rsidRDefault="0041031A" w:rsidP="00EF5ED1">
            <w:pPr>
              <w:pStyle w:val="USNumber1"/>
            </w:pPr>
            <w:r>
              <w:t>Facility net output versus barometric pressure</w:t>
            </w:r>
          </w:p>
        </w:tc>
        <w:tc>
          <w:tcPr>
            <w:tcW w:w="2816" w:type="dxa"/>
            <w:gridSpan w:val="2"/>
          </w:tcPr>
          <w:p w14:paraId="4C1B868F" w14:textId="77777777" w:rsidR="0041031A" w:rsidRPr="007A0E14" w:rsidRDefault="0041031A" w:rsidP="007A0E14">
            <w:pPr>
              <w:pStyle w:val="USBodyText"/>
            </w:pPr>
          </w:p>
        </w:tc>
      </w:tr>
      <w:tr w:rsidR="0041031A" w:rsidRPr="007A0E14" w14:paraId="51ADBCFD" w14:textId="77777777" w:rsidTr="00EF5ED1">
        <w:tc>
          <w:tcPr>
            <w:tcW w:w="982" w:type="dxa"/>
          </w:tcPr>
          <w:p w14:paraId="1BDE0A9B" w14:textId="77777777" w:rsidR="0041031A" w:rsidRPr="007A0E14" w:rsidRDefault="0041031A" w:rsidP="007A0E14">
            <w:pPr>
              <w:pStyle w:val="USBodyText"/>
            </w:pPr>
          </w:p>
        </w:tc>
        <w:tc>
          <w:tcPr>
            <w:tcW w:w="5760" w:type="dxa"/>
          </w:tcPr>
          <w:p w14:paraId="3049AF1B" w14:textId="0C939B30" w:rsidR="0041031A" w:rsidRPr="007A0E14" w:rsidRDefault="0041031A" w:rsidP="00EF5ED1">
            <w:pPr>
              <w:pStyle w:val="USNumber1"/>
            </w:pPr>
            <w:r>
              <w:t xml:space="preserve">Facility net output versus grid </w:t>
            </w:r>
            <w:r w:rsidR="004B4631">
              <w:t>frequency</w:t>
            </w:r>
          </w:p>
        </w:tc>
        <w:tc>
          <w:tcPr>
            <w:tcW w:w="2816" w:type="dxa"/>
            <w:gridSpan w:val="2"/>
          </w:tcPr>
          <w:p w14:paraId="15CF6DA3" w14:textId="77777777" w:rsidR="0041031A" w:rsidRPr="007A0E14" w:rsidRDefault="0041031A" w:rsidP="007A0E14">
            <w:pPr>
              <w:pStyle w:val="USBodyText"/>
            </w:pPr>
          </w:p>
        </w:tc>
      </w:tr>
      <w:tr w:rsidR="0041031A" w:rsidRPr="007A0E14" w14:paraId="7F24236F" w14:textId="77777777" w:rsidTr="00EF5ED1">
        <w:tc>
          <w:tcPr>
            <w:tcW w:w="982" w:type="dxa"/>
          </w:tcPr>
          <w:p w14:paraId="11380749" w14:textId="77777777" w:rsidR="0041031A" w:rsidRPr="007A0E14" w:rsidRDefault="0041031A" w:rsidP="007A0E14">
            <w:pPr>
              <w:pStyle w:val="USBodyText"/>
            </w:pPr>
          </w:p>
        </w:tc>
        <w:tc>
          <w:tcPr>
            <w:tcW w:w="5760" w:type="dxa"/>
          </w:tcPr>
          <w:p w14:paraId="2D7C390A" w14:textId="2AAD5E10" w:rsidR="0041031A" w:rsidRPr="007A0E14" w:rsidRDefault="0041031A" w:rsidP="00EF5ED1">
            <w:pPr>
              <w:pStyle w:val="USNumber1"/>
            </w:pPr>
            <w:r>
              <w:t>Facility net output versus power factor</w:t>
            </w:r>
          </w:p>
        </w:tc>
        <w:tc>
          <w:tcPr>
            <w:tcW w:w="2816" w:type="dxa"/>
            <w:gridSpan w:val="2"/>
          </w:tcPr>
          <w:p w14:paraId="11A4ECFB" w14:textId="77777777" w:rsidR="0041031A" w:rsidRPr="007A0E14" w:rsidRDefault="0041031A" w:rsidP="007A0E14">
            <w:pPr>
              <w:pStyle w:val="USBodyText"/>
            </w:pPr>
          </w:p>
        </w:tc>
      </w:tr>
      <w:tr w:rsidR="0041031A" w:rsidRPr="007A0E14" w14:paraId="6B0737C6" w14:textId="77777777" w:rsidTr="00EF5ED1">
        <w:tc>
          <w:tcPr>
            <w:tcW w:w="982" w:type="dxa"/>
          </w:tcPr>
          <w:p w14:paraId="287059C1" w14:textId="77777777" w:rsidR="0041031A" w:rsidRPr="007A0E14" w:rsidRDefault="0041031A" w:rsidP="007A0E14">
            <w:pPr>
              <w:pStyle w:val="USBodyText"/>
            </w:pPr>
          </w:p>
        </w:tc>
        <w:tc>
          <w:tcPr>
            <w:tcW w:w="5760" w:type="dxa"/>
          </w:tcPr>
          <w:p w14:paraId="79300179" w14:textId="5648CA40" w:rsidR="0041031A" w:rsidRPr="007A0E14" w:rsidRDefault="0041031A" w:rsidP="00EF5ED1">
            <w:pPr>
              <w:pStyle w:val="USNumber1"/>
            </w:pPr>
            <w:r>
              <w:t xml:space="preserve">Facility net output versus Fuel </w:t>
            </w:r>
            <w:r w:rsidR="00FF7EC9">
              <w:t>heating values</w:t>
            </w:r>
          </w:p>
        </w:tc>
        <w:tc>
          <w:tcPr>
            <w:tcW w:w="2816" w:type="dxa"/>
            <w:gridSpan w:val="2"/>
          </w:tcPr>
          <w:p w14:paraId="41B58049" w14:textId="77777777" w:rsidR="0041031A" w:rsidRPr="007A0E14" w:rsidRDefault="0041031A" w:rsidP="007A0E14">
            <w:pPr>
              <w:pStyle w:val="USBodyText"/>
            </w:pPr>
          </w:p>
        </w:tc>
      </w:tr>
      <w:tr w:rsidR="0041031A" w:rsidRPr="007A0E14" w14:paraId="7A6F3813" w14:textId="77777777" w:rsidTr="00EF5ED1">
        <w:tc>
          <w:tcPr>
            <w:tcW w:w="982" w:type="dxa"/>
          </w:tcPr>
          <w:p w14:paraId="0EF39D2B" w14:textId="77777777" w:rsidR="0041031A" w:rsidRPr="007A0E14" w:rsidRDefault="0041031A" w:rsidP="0041031A">
            <w:pPr>
              <w:pStyle w:val="USBodyText"/>
            </w:pPr>
          </w:p>
        </w:tc>
        <w:tc>
          <w:tcPr>
            <w:tcW w:w="5760" w:type="dxa"/>
          </w:tcPr>
          <w:p w14:paraId="32E14660" w14:textId="4FB535B1" w:rsidR="0041031A" w:rsidRPr="007A0E14" w:rsidRDefault="0041031A" w:rsidP="0041031A">
            <w:pPr>
              <w:pStyle w:val="USNumber1"/>
            </w:pPr>
            <w:r>
              <w:t xml:space="preserve">Facility net Heat Rate versus ambient </w:t>
            </w:r>
            <w:r w:rsidR="004B4631">
              <w:t>temperature</w:t>
            </w:r>
          </w:p>
        </w:tc>
        <w:tc>
          <w:tcPr>
            <w:tcW w:w="2816" w:type="dxa"/>
            <w:gridSpan w:val="2"/>
          </w:tcPr>
          <w:p w14:paraId="07559CDB" w14:textId="77777777" w:rsidR="0041031A" w:rsidRPr="007A0E14" w:rsidRDefault="0041031A" w:rsidP="0041031A">
            <w:pPr>
              <w:pStyle w:val="USBodyText"/>
            </w:pPr>
          </w:p>
        </w:tc>
      </w:tr>
      <w:tr w:rsidR="0041031A" w:rsidRPr="007A0E14" w14:paraId="3E850ABB" w14:textId="77777777" w:rsidTr="00EF5ED1">
        <w:tc>
          <w:tcPr>
            <w:tcW w:w="982" w:type="dxa"/>
          </w:tcPr>
          <w:p w14:paraId="17C72BCA" w14:textId="77777777" w:rsidR="0041031A" w:rsidRPr="007A0E14" w:rsidRDefault="0041031A" w:rsidP="0041031A">
            <w:pPr>
              <w:pStyle w:val="USBodyText"/>
            </w:pPr>
          </w:p>
        </w:tc>
        <w:tc>
          <w:tcPr>
            <w:tcW w:w="5760" w:type="dxa"/>
          </w:tcPr>
          <w:p w14:paraId="4EE793A9" w14:textId="1F3CF2B2" w:rsidR="0041031A" w:rsidRPr="007A0E14" w:rsidRDefault="0041031A" w:rsidP="0041031A">
            <w:pPr>
              <w:pStyle w:val="USNumber1"/>
            </w:pPr>
            <w:r>
              <w:t>Facility net Heat Rate versus barometric pressure</w:t>
            </w:r>
          </w:p>
        </w:tc>
        <w:tc>
          <w:tcPr>
            <w:tcW w:w="2816" w:type="dxa"/>
            <w:gridSpan w:val="2"/>
          </w:tcPr>
          <w:p w14:paraId="2518ABD7" w14:textId="77777777" w:rsidR="0041031A" w:rsidRPr="007A0E14" w:rsidRDefault="0041031A" w:rsidP="0041031A">
            <w:pPr>
              <w:pStyle w:val="USBodyText"/>
            </w:pPr>
          </w:p>
        </w:tc>
      </w:tr>
      <w:tr w:rsidR="0041031A" w:rsidRPr="007A0E14" w14:paraId="54959414" w14:textId="77777777" w:rsidTr="00EF5ED1">
        <w:tc>
          <w:tcPr>
            <w:tcW w:w="982" w:type="dxa"/>
          </w:tcPr>
          <w:p w14:paraId="10F9878C" w14:textId="77777777" w:rsidR="0041031A" w:rsidRPr="007A0E14" w:rsidRDefault="0041031A" w:rsidP="0041031A">
            <w:pPr>
              <w:pStyle w:val="USBodyText"/>
            </w:pPr>
          </w:p>
        </w:tc>
        <w:tc>
          <w:tcPr>
            <w:tcW w:w="5760" w:type="dxa"/>
          </w:tcPr>
          <w:p w14:paraId="4FD1B0A5" w14:textId="55EAC8B4" w:rsidR="0041031A" w:rsidRPr="007A0E14" w:rsidRDefault="0041031A" w:rsidP="0041031A">
            <w:pPr>
              <w:pStyle w:val="USNumber1"/>
            </w:pPr>
            <w:r>
              <w:t xml:space="preserve">Facility net Heat Rate versus grid </w:t>
            </w:r>
            <w:r w:rsidR="004B4631">
              <w:t>frequency</w:t>
            </w:r>
          </w:p>
        </w:tc>
        <w:tc>
          <w:tcPr>
            <w:tcW w:w="2816" w:type="dxa"/>
            <w:gridSpan w:val="2"/>
          </w:tcPr>
          <w:p w14:paraId="3A7278EB" w14:textId="77777777" w:rsidR="0041031A" w:rsidRPr="007A0E14" w:rsidRDefault="0041031A" w:rsidP="0041031A">
            <w:pPr>
              <w:pStyle w:val="USBodyText"/>
            </w:pPr>
          </w:p>
        </w:tc>
      </w:tr>
      <w:tr w:rsidR="0041031A" w:rsidRPr="007A0E14" w14:paraId="3E34C03F" w14:textId="77777777" w:rsidTr="00EF5ED1">
        <w:tc>
          <w:tcPr>
            <w:tcW w:w="982" w:type="dxa"/>
          </w:tcPr>
          <w:p w14:paraId="6763B56C" w14:textId="77777777" w:rsidR="0041031A" w:rsidRPr="007A0E14" w:rsidRDefault="0041031A" w:rsidP="0041031A">
            <w:pPr>
              <w:pStyle w:val="USBodyText"/>
            </w:pPr>
          </w:p>
        </w:tc>
        <w:tc>
          <w:tcPr>
            <w:tcW w:w="5760" w:type="dxa"/>
          </w:tcPr>
          <w:p w14:paraId="7733ECC3" w14:textId="5785F4FC" w:rsidR="0041031A" w:rsidRDefault="0041031A" w:rsidP="0041031A">
            <w:pPr>
              <w:pStyle w:val="USNumber1"/>
            </w:pPr>
            <w:r>
              <w:t>Facility net Heat Rate versus power factor</w:t>
            </w:r>
          </w:p>
        </w:tc>
        <w:tc>
          <w:tcPr>
            <w:tcW w:w="2816" w:type="dxa"/>
            <w:gridSpan w:val="2"/>
          </w:tcPr>
          <w:p w14:paraId="1E0EF0B3" w14:textId="77777777" w:rsidR="0041031A" w:rsidRPr="007A0E14" w:rsidRDefault="0041031A" w:rsidP="0041031A">
            <w:pPr>
              <w:pStyle w:val="USBodyText"/>
            </w:pPr>
          </w:p>
        </w:tc>
      </w:tr>
      <w:tr w:rsidR="0041031A" w:rsidRPr="007A0E14" w14:paraId="78341545" w14:textId="77777777" w:rsidTr="00EF5ED1">
        <w:tc>
          <w:tcPr>
            <w:tcW w:w="982" w:type="dxa"/>
          </w:tcPr>
          <w:p w14:paraId="3ACBA045" w14:textId="77777777" w:rsidR="0041031A" w:rsidRPr="007A0E14" w:rsidRDefault="0041031A" w:rsidP="0041031A">
            <w:pPr>
              <w:pStyle w:val="USBodyText"/>
            </w:pPr>
          </w:p>
        </w:tc>
        <w:tc>
          <w:tcPr>
            <w:tcW w:w="5760" w:type="dxa"/>
          </w:tcPr>
          <w:p w14:paraId="30D03EED" w14:textId="554C2C54" w:rsidR="0041031A" w:rsidRDefault="0041031A" w:rsidP="0041031A">
            <w:pPr>
              <w:pStyle w:val="USNumber1"/>
            </w:pPr>
            <w:r>
              <w:t xml:space="preserve">Facility net Heat Rate versus Fuel </w:t>
            </w:r>
            <w:r w:rsidR="00FF7EC9">
              <w:t>heating values</w:t>
            </w:r>
          </w:p>
        </w:tc>
        <w:tc>
          <w:tcPr>
            <w:tcW w:w="2816" w:type="dxa"/>
            <w:gridSpan w:val="2"/>
          </w:tcPr>
          <w:p w14:paraId="400AC4FE" w14:textId="77777777" w:rsidR="0041031A" w:rsidRPr="007A0E14" w:rsidRDefault="0041031A" w:rsidP="0041031A">
            <w:pPr>
              <w:pStyle w:val="USBodyText"/>
            </w:pPr>
          </w:p>
        </w:tc>
      </w:tr>
    </w:tbl>
    <w:p w14:paraId="6F566DC2" w14:textId="10F8A0B4" w:rsidR="00FC45E2" w:rsidRDefault="00FF7EC9" w:rsidP="00F911BF">
      <w:pPr>
        <w:pStyle w:val="Heading2"/>
      </w:pPr>
      <w:bookmarkStart w:id="49" w:name="_Toc526151158"/>
      <w:r>
        <w:t xml:space="preserve">Commercial Operation </w:t>
      </w:r>
      <w:r w:rsidR="00FC45E2">
        <w:t>Test</w:t>
      </w:r>
      <w:r>
        <w:t>s</w:t>
      </w:r>
      <w:r w:rsidR="00FC45E2">
        <w:t xml:space="preserve"> Procedures</w:t>
      </w:r>
      <w:bookmarkEnd w:id="49"/>
    </w:p>
    <w:p w14:paraId="07EDF977" w14:textId="547FC92B" w:rsidR="00FC45E2" w:rsidRDefault="00FF7EC9" w:rsidP="00FC45E2">
      <w:pPr>
        <w:pStyle w:val="USBodyText"/>
      </w:pPr>
      <w:r>
        <w:t>The Bidder shall provide Commercial Operation Test p</w:t>
      </w:r>
      <w:r w:rsidR="00FC45E2">
        <w:t>rocedures for Facility</w:t>
      </w:r>
      <w:r w:rsidR="00595E19">
        <w:t xml:space="preserve"> applicable to the respective technology and for</w:t>
      </w:r>
      <w:r w:rsidR="00FC45E2">
        <w:t xml:space="preserve"> testing on </w:t>
      </w:r>
      <w:r w:rsidR="00595E19">
        <w:t xml:space="preserve">both </w:t>
      </w:r>
      <w:r w:rsidR="00FC45E2">
        <w:t>ULSD and Natural Gas</w:t>
      </w:r>
      <w:r w:rsidR="00595E19">
        <w:t xml:space="preserve"> in the case of fossil fuel fired generation</w:t>
      </w:r>
      <w:r w:rsidR="00FC45E2">
        <w:t>.</w:t>
      </w:r>
    </w:p>
    <w:p w14:paraId="795DAB61" w14:textId="044AA7FE" w:rsidR="00FC45E2" w:rsidRDefault="00FC45E2" w:rsidP="00F911BF">
      <w:pPr>
        <w:pStyle w:val="Heading2"/>
      </w:pPr>
      <w:bookmarkStart w:id="50" w:name="_Toc526151159"/>
      <w:r w:rsidRPr="00FC45E2">
        <w:lastRenderedPageBreak/>
        <w:t>Project Summary Data</w:t>
      </w:r>
      <w:bookmarkEnd w:id="50"/>
    </w:p>
    <w:p w14:paraId="1F44E4D0" w14:textId="7842C2A3" w:rsidR="00F911BF" w:rsidRDefault="00FC45E2" w:rsidP="00F911BF">
      <w:pPr>
        <w:pStyle w:val="Heading3"/>
      </w:pPr>
      <w:r w:rsidRPr="00FC45E2">
        <w:tab/>
      </w:r>
      <w:bookmarkStart w:id="51" w:name="_Toc526151160"/>
      <w:r w:rsidRPr="00FC45E2">
        <w:t>Type of plant:</w:t>
      </w:r>
      <w:bookmarkEnd w:id="51"/>
      <w:r w:rsidRPr="00FC45E2">
        <w:t xml:space="preserve">  </w:t>
      </w:r>
    </w:p>
    <w:p w14:paraId="5E88BED3" w14:textId="3A81C3E4" w:rsidR="00FC45E2" w:rsidRPr="00FC45E2" w:rsidRDefault="00FC45E2" w:rsidP="00FC45E2">
      <w:pPr>
        <w:pStyle w:val="USBodyText"/>
      </w:pPr>
      <w:r w:rsidRPr="00FC45E2">
        <w:t>Describe technology used, number of Units, ratings, and method to recover heat (if used).</w:t>
      </w:r>
    </w:p>
    <w:p w14:paraId="3534FD1F" w14:textId="3EC148D7" w:rsidR="00F911BF" w:rsidRDefault="00F911BF" w:rsidP="00F911BF">
      <w:pPr>
        <w:pStyle w:val="Heading3"/>
      </w:pPr>
      <w:bookmarkStart w:id="52" w:name="_Toc526151161"/>
      <w:r>
        <w:t>Fuel to be used</w:t>
      </w:r>
      <w:bookmarkEnd w:id="52"/>
    </w:p>
    <w:p w14:paraId="3F0D8A55" w14:textId="07C152B9" w:rsidR="00FC45E2" w:rsidRPr="00FC45E2" w:rsidRDefault="00FC45E2" w:rsidP="00FC45E2">
      <w:pPr>
        <w:pStyle w:val="USBodyText"/>
      </w:pPr>
      <w:r w:rsidRPr="00FC45E2">
        <w:t xml:space="preserve"> </w:t>
      </w:r>
      <w:r w:rsidR="00F911BF">
        <w:t>GPA</w:t>
      </w:r>
      <w:r w:rsidRPr="00FC45E2">
        <w:t xml:space="preserve"> will be responsible for supply of Natural Gas when it becomes available. Describe the Fuel supply system for the Units (and other any equipment in the Facility that will use this Fuel)</w:t>
      </w:r>
      <w:r w:rsidR="00FF7EC9">
        <w:t xml:space="preserve"> including ULSD Supply Infrastructure, ULSD Storage Facilities and Natural Gas </w:t>
      </w:r>
      <w:r w:rsidR="00145BE1">
        <w:t>system</w:t>
      </w:r>
      <w:r w:rsidRPr="00FC45E2">
        <w:t>.</w:t>
      </w:r>
    </w:p>
    <w:p w14:paraId="3E376922" w14:textId="607262FE" w:rsidR="00F911BF" w:rsidRDefault="00F911BF" w:rsidP="00F911BF">
      <w:pPr>
        <w:pStyle w:val="Heading3"/>
      </w:pPr>
      <w:r w:rsidRPr="00FC45E2">
        <w:tab/>
      </w:r>
      <w:bookmarkStart w:id="53" w:name="_Toc526151162"/>
      <w:r w:rsidR="00FC45E2" w:rsidRPr="00FC45E2">
        <w:t xml:space="preserve">Combustion </w:t>
      </w:r>
      <w:r w:rsidRPr="00FC45E2">
        <w:t>Turbine</w:t>
      </w:r>
      <w:r w:rsidR="002947CC">
        <w:t>,</w:t>
      </w:r>
      <w:r w:rsidRPr="00FC45E2">
        <w:t xml:space="preserve"> </w:t>
      </w:r>
      <w:r w:rsidR="0052231D">
        <w:t>Reciprocating</w:t>
      </w:r>
      <w:r w:rsidR="00FC45E2" w:rsidRPr="00FC45E2">
        <w:t xml:space="preserve"> Engine</w:t>
      </w:r>
      <w:r w:rsidR="002947CC">
        <w:t>,</w:t>
      </w:r>
      <w:r w:rsidR="00FC45E2" w:rsidRPr="00FC45E2">
        <w:t xml:space="preserve"> </w:t>
      </w:r>
      <w:r>
        <w:t>a</w:t>
      </w:r>
      <w:r w:rsidRPr="00FC45E2">
        <w:t>nd Generator Suppliers.</w:t>
      </w:r>
      <w:bookmarkEnd w:id="53"/>
      <w:r w:rsidRPr="00FC45E2">
        <w:t xml:space="preserve"> </w:t>
      </w:r>
    </w:p>
    <w:p w14:paraId="0580A504" w14:textId="455551CF" w:rsidR="00FC45E2" w:rsidRDefault="00FC45E2" w:rsidP="00FC45E2">
      <w:pPr>
        <w:pStyle w:val="USBodyText"/>
      </w:pPr>
      <w:r w:rsidRPr="00FC45E2">
        <w:t>Show model identification, when applicable.</w:t>
      </w:r>
    </w:p>
    <w:p w14:paraId="6C53A1A1" w14:textId="4446580F" w:rsidR="00595E19" w:rsidRDefault="00595E19" w:rsidP="00595E19">
      <w:pPr>
        <w:pStyle w:val="Heading3"/>
      </w:pPr>
      <w:bookmarkStart w:id="54" w:name="_Toc526151163"/>
      <w:r>
        <w:t>Solar Module, Wind Turbine, Inverter, and Energy Storage System Suppliers</w:t>
      </w:r>
      <w:r w:rsidR="00F51A18">
        <w:t xml:space="preserve"> and other proven renewable technologies</w:t>
      </w:r>
      <w:r>
        <w:t>.</w:t>
      </w:r>
      <w:bookmarkEnd w:id="54"/>
    </w:p>
    <w:p w14:paraId="758C5817" w14:textId="5036E4C6" w:rsidR="00595E19" w:rsidRPr="00595E19" w:rsidRDefault="00595E19" w:rsidP="00595E19">
      <w:pPr>
        <w:pStyle w:val="USBodyText"/>
      </w:pPr>
      <w:r>
        <w:t>Show model identification, when applicable.</w:t>
      </w:r>
    </w:p>
    <w:p w14:paraId="33473E88" w14:textId="754DF5BE" w:rsidR="00FC45E2" w:rsidRPr="00FC45E2" w:rsidRDefault="00F911BF" w:rsidP="00F911BF">
      <w:pPr>
        <w:pStyle w:val="Heading3"/>
      </w:pPr>
      <w:r w:rsidRPr="00FC45E2">
        <w:tab/>
      </w:r>
      <w:bookmarkStart w:id="55" w:name="_Toc526151164"/>
      <w:r w:rsidR="00FC45E2" w:rsidRPr="00FC45E2">
        <w:t xml:space="preserve">Describe </w:t>
      </w:r>
      <w:r w:rsidRPr="00FC45E2">
        <w:t xml:space="preserve">Standards Applied </w:t>
      </w:r>
      <w:r>
        <w:t>t</w:t>
      </w:r>
      <w:r w:rsidRPr="00FC45E2">
        <w:t xml:space="preserve">o </w:t>
      </w:r>
      <w:r w:rsidR="00FC45E2" w:rsidRPr="00FC45E2">
        <w:t xml:space="preserve">Project </w:t>
      </w:r>
      <w:r>
        <w:t>Design a</w:t>
      </w:r>
      <w:r w:rsidRPr="00FC45E2">
        <w:t>nd Equipment Selection.</w:t>
      </w:r>
      <w:bookmarkEnd w:id="55"/>
      <w:r w:rsidRPr="00FC45E2">
        <w:t xml:space="preserve">  </w:t>
      </w:r>
    </w:p>
    <w:p w14:paraId="4F36A419" w14:textId="3E1134AE" w:rsidR="00FC45E2" w:rsidRPr="00FC45E2" w:rsidRDefault="00FC45E2" w:rsidP="00F911BF">
      <w:pPr>
        <w:pStyle w:val="USBodyText"/>
      </w:pPr>
      <w:r w:rsidRPr="00FC45E2">
        <w:t xml:space="preserve">All designs, materials, and equipment will conform to the requirements of the codes and standards specified in Section C of this </w:t>
      </w:r>
      <w:r w:rsidR="00A15D3F">
        <w:t>IFMSB</w:t>
      </w:r>
      <w:r w:rsidR="00145BE1">
        <w:t xml:space="preserve"> as well as the requirements of applicable Law and Prudent Utility Practices</w:t>
      </w:r>
      <w:r w:rsidRPr="00FC45E2">
        <w:t xml:space="preserve">. The codes and standards that follow will be used where applicable to the equipment, material, components, or construction practices. All work described will be designed, constructed, tested and installed in accordance with the latest edition of the following list of codes and standards (To be completed by the </w:t>
      </w:r>
      <w:r w:rsidR="00A22698">
        <w:t>Bidder</w:t>
      </w:r>
      <w:r w:rsidRPr="00FC45E2">
        <w:t>s).   In order not to create possible duplication or different interpretations, the names and initials of the respective entities must not be translated.</w:t>
      </w:r>
    </w:p>
    <w:p w14:paraId="7E4231DD" w14:textId="34BE6535" w:rsidR="00FC45E2" w:rsidRPr="00FC45E2" w:rsidRDefault="00FC45E2" w:rsidP="00F911BF">
      <w:pPr>
        <w:pStyle w:val="USBodyText"/>
      </w:pPr>
      <w:r w:rsidRPr="00FC45E2">
        <w:t>In the event conflicts arise between the codes and standards of practice described herein and codes, laws, rules, decrees, regulations, standards, etc., of the locality where the equipment is to be installed, the codes and standards of practice described herein will govern.  In the event conflicts arise between any of the codes and standards described herein, the more stringent section of the applicable codes will govern.  Each of the equipment and designs will comply with one or more of the above codes, but none will necessarily comply with all the listed standards.</w:t>
      </w:r>
    </w:p>
    <w:p w14:paraId="4C7FE2DF" w14:textId="6FE3EF35" w:rsidR="00FC45E2" w:rsidRPr="00FC45E2" w:rsidRDefault="00FC45E2" w:rsidP="00F911BF">
      <w:pPr>
        <w:pStyle w:val="Heading4"/>
      </w:pPr>
      <w:r w:rsidRPr="00FC45E2">
        <w:t>General design codes</w:t>
      </w:r>
    </w:p>
    <w:p w14:paraId="612F5AF4" w14:textId="77777777" w:rsidR="00FC45E2" w:rsidRPr="00FC45E2" w:rsidRDefault="00FC45E2" w:rsidP="00FC45E2">
      <w:pPr>
        <w:pStyle w:val="USBodyText"/>
      </w:pPr>
      <w:r w:rsidRPr="00FC45E2">
        <w:tab/>
        <w:t>(List)</w:t>
      </w:r>
    </w:p>
    <w:p w14:paraId="70C12997" w14:textId="74B8A3D8" w:rsidR="00FC45E2" w:rsidRPr="00FC45E2" w:rsidRDefault="00FC45E2" w:rsidP="00F911BF">
      <w:pPr>
        <w:pStyle w:val="Heading4"/>
      </w:pPr>
      <w:r w:rsidRPr="00FC45E2">
        <w:t>Civil engineering design criteria, standards and codes</w:t>
      </w:r>
    </w:p>
    <w:p w14:paraId="3D6575B9" w14:textId="5E729E90" w:rsidR="00FC45E2" w:rsidRDefault="00FC45E2" w:rsidP="00FC45E2">
      <w:pPr>
        <w:pStyle w:val="USBodyText"/>
      </w:pPr>
      <w:r w:rsidRPr="00FC45E2">
        <w:tab/>
        <w:t>(List)</w:t>
      </w:r>
    </w:p>
    <w:p w14:paraId="4BFB347D" w14:textId="555609F5" w:rsidR="00095C89" w:rsidRPr="00FC45E2" w:rsidRDefault="00095C89" w:rsidP="00095C89">
      <w:pPr>
        <w:pStyle w:val="Heading4"/>
      </w:pPr>
      <w:r>
        <w:t>Structural</w:t>
      </w:r>
      <w:r w:rsidRPr="00FC45E2">
        <w:t xml:space="preserve"> engineering design criteria, standards and codes</w:t>
      </w:r>
    </w:p>
    <w:p w14:paraId="7F19793F" w14:textId="77777777" w:rsidR="00095C89" w:rsidRPr="00FC45E2" w:rsidRDefault="00095C89" w:rsidP="00095C89">
      <w:pPr>
        <w:pStyle w:val="USBodyText"/>
      </w:pPr>
      <w:r w:rsidRPr="00FC45E2">
        <w:tab/>
        <w:t>(List)</w:t>
      </w:r>
    </w:p>
    <w:p w14:paraId="78621B63" w14:textId="2D6F2906" w:rsidR="00FC45E2" w:rsidRPr="00FC45E2" w:rsidRDefault="00FC45E2" w:rsidP="00F911BF">
      <w:pPr>
        <w:pStyle w:val="Heading4"/>
      </w:pPr>
      <w:r w:rsidRPr="00FC45E2">
        <w:tab/>
        <w:t>Mechanical engineering design criteria, standards and codes</w:t>
      </w:r>
    </w:p>
    <w:p w14:paraId="66C1955B" w14:textId="77777777" w:rsidR="00FC45E2" w:rsidRPr="00FC45E2" w:rsidRDefault="00FC45E2" w:rsidP="00FC45E2">
      <w:pPr>
        <w:pStyle w:val="USBodyText"/>
      </w:pPr>
      <w:r w:rsidRPr="00FC45E2">
        <w:tab/>
        <w:t xml:space="preserve"> (List)</w:t>
      </w:r>
    </w:p>
    <w:p w14:paraId="2B8BAF95" w14:textId="069BCC95" w:rsidR="00FC45E2" w:rsidRPr="00FC45E2" w:rsidRDefault="00FC45E2" w:rsidP="00F911BF">
      <w:pPr>
        <w:pStyle w:val="Heading4"/>
      </w:pPr>
      <w:r w:rsidRPr="00FC45E2">
        <w:t>Control and electrical engineering design criteria, standards and codes</w:t>
      </w:r>
    </w:p>
    <w:p w14:paraId="28DBB3B5" w14:textId="77777777" w:rsidR="00FC45E2" w:rsidRPr="00FC45E2" w:rsidRDefault="00FC45E2" w:rsidP="00FC45E2">
      <w:pPr>
        <w:pStyle w:val="USBodyText"/>
      </w:pPr>
      <w:r w:rsidRPr="00FC45E2">
        <w:t xml:space="preserve"> </w:t>
      </w:r>
      <w:r w:rsidRPr="00FC45E2">
        <w:tab/>
        <w:t>(List)</w:t>
      </w:r>
    </w:p>
    <w:p w14:paraId="5CE691D9" w14:textId="06D434C4" w:rsidR="00F911BF" w:rsidRDefault="00F911BF" w:rsidP="00F911BF">
      <w:pPr>
        <w:pStyle w:val="Heading3"/>
      </w:pPr>
      <w:bookmarkStart w:id="56" w:name="_Toc526151165"/>
      <w:r>
        <w:lastRenderedPageBreak/>
        <w:t>Suppliers of Major Equipment</w:t>
      </w:r>
      <w:bookmarkEnd w:id="56"/>
      <w:r w:rsidR="00FC45E2" w:rsidRPr="00FC45E2">
        <w:tab/>
      </w:r>
    </w:p>
    <w:p w14:paraId="3A2EF0F2" w14:textId="74B84972" w:rsidR="00FC45E2" w:rsidRPr="00FC45E2" w:rsidRDefault="00FC45E2" w:rsidP="00FC45E2">
      <w:pPr>
        <w:pStyle w:val="USBodyText"/>
      </w:pPr>
      <w:r w:rsidRPr="00FC45E2">
        <w:t>Provide the information requested below for all major equipment suppliers that have been selected for the Project.</w:t>
      </w:r>
    </w:p>
    <w:tbl>
      <w:tblPr>
        <w:tblW w:w="8902" w:type="dxa"/>
        <w:tblBorders>
          <w:top w:val="single" w:sz="6" w:space="0" w:color="3E6EA3"/>
          <w:left w:val="single" w:sz="6" w:space="0" w:color="3E6EA3"/>
          <w:bottom w:val="single" w:sz="6" w:space="0" w:color="3E6EA3"/>
          <w:right w:val="single" w:sz="6" w:space="0" w:color="3E6EA3"/>
          <w:insideH w:val="single" w:sz="6" w:space="0" w:color="3E6EA3"/>
          <w:insideV w:val="single" w:sz="6" w:space="0" w:color="3E6EA3"/>
        </w:tblBorders>
        <w:tblLayout w:type="fixed"/>
        <w:tblCellMar>
          <w:left w:w="120" w:type="dxa"/>
          <w:right w:w="120" w:type="dxa"/>
        </w:tblCellMar>
        <w:tblLook w:val="0000" w:firstRow="0" w:lastRow="0" w:firstColumn="0" w:lastColumn="0" w:noHBand="0" w:noVBand="0"/>
      </w:tblPr>
      <w:tblGrid>
        <w:gridCol w:w="4401"/>
        <w:gridCol w:w="4494"/>
        <w:gridCol w:w="7"/>
      </w:tblGrid>
      <w:tr w:rsidR="00F911BF" w:rsidRPr="00F911BF" w14:paraId="510D7E40" w14:textId="77777777" w:rsidTr="0052231D">
        <w:trPr>
          <w:tblHeader/>
        </w:trPr>
        <w:tc>
          <w:tcPr>
            <w:tcW w:w="4402" w:type="dxa"/>
            <w:tcBorders>
              <w:right w:val="single" w:sz="6" w:space="0" w:color="FFFFFF" w:themeColor="background1"/>
            </w:tcBorders>
            <w:shd w:val="clear" w:color="auto" w:fill="3E6EA3"/>
          </w:tcPr>
          <w:p w14:paraId="35DE4C8E" w14:textId="77777777" w:rsidR="00F911BF" w:rsidRPr="00F911BF" w:rsidRDefault="00F911BF" w:rsidP="00F911BF">
            <w:pPr>
              <w:pStyle w:val="TSTableHeading"/>
              <w:rPr>
                <w:sz w:val="20"/>
                <w:szCs w:val="20"/>
              </w:rPr>
            </w:pPr>
            <w:r w:rsidRPr="00F911BF">
              <w:rPr>
                <w:sz w:val="20"/>
                <w:szCs w:val="20"/>
              </w:rPr>
              <w:t>Equipment</w:t>
            </w:r>
          </w:p>
        </w:tc>
        <w:tc>
          <w:tcPr>
            <w:tcW w:w="4500" w:type="dxa"/>
            <w:gridSpan w:val="2"/>
            <w:tcBorders>
              <w:left w:val="single" w:sz="6" w:space="0" w:color="FFFFFF" w:themeColor="background1"/>
            </w:tcBorders>
            <w:shd w:val="clear" w:color="auto" w:fill="3E6EA3"/>
          </w:tcPr>
          <w:p w14:paraId="52ACFA5C" w14:textId="6D105AB0" w:rsidR="00F911BF" w:rsidRPr="00F911BF" w:rsidRDefault="00F911BF" w:rsidP="00F911BF">
            <w:pPr>
              <w:pStyle w:val="TSTableHeading"/>
              <w:rPr>
                <w:sz w:val="20"/>
                <w:szCs w:val="20"/>
              </w:rPr>
            </w:pPr>
            <w:r w:rsidRPr="00F911BF">
              <w:rPr>
                <w:sz w:val="20"/>
                <w:szCs w:val="20"/>
              </w:rPr>
              <w:t>Supplier's Name</w:t>
            </w:r>
            <w:r w:rsidRPr="00F911BF">
              <w:rPr>
                <w:sz w:val="20"/>
                <w:szCs w:val="20"/>
              </w:rPr>
              <w:tab/>
            </w:r>
          </w:p>
        </w:tc>
      </w:tr>
      <w:tr w:rsidR="00F911BF" w:rsidRPr="00FC45E2" w14:paraId="06F2FE54" w14:textId="77777777" w:rsidTr="0052231D">
        <w:tc>
          <w:tcPr>
            <w:tcW w:w="4402" w:type="dxa"/>
          </w:tcPr>
          <w:p w14:paraId="0DB14D7F" w14:textId="77777777" w:rsidR="00F911BF" w:rsidRPr="00FC45E2" w:rsidRDefault="00F911BF" w:rsidP="00FC45E2">
            <w:pPr>
              <w:pStyle w:val="USBodyText"/>
            </w:pPr>
            <w:r w:rsidRPr="00FC45E2">
              <w:t>Combustion Turbine Generators, (State Technology)</w:t>
            </w:r>
          </w:p>
        </w:tc>
        <w:tc>
          <w:tcPr>
            <w:tcW w:w="4500" w:type="dxa"/>
            <w:gridSpan w:val="2"/>
          </w:tcPr>
          <w:p w14:paraId="6F6814CD" w14:textId="5E3771E6" w:rsidR="00F911BF" w:rsidRPr="00FC45E2" w:rsidRDefault="00F911BF" w:rsidP="00FC45E2">
            <w:pPr>
              <w:pStyle w:val="USBodyText"/>
            </w:pPr>
          </w:p>
        </w:tc>
      </w:tr>
      <w:tr w:rsidR="00F911BF" w:rsidRPr="00FC45E2" w14:paraId="27DF847A" w14:textId="77777777" w:rsidTr="0052231D">
        <w:tc>
          <w:tcPr>
            <w:tcW w:w="4402" w:type="dxa"/>
          </w:tcPr>
          <w:p w14:paraId="331387C0" w14:textId="77777777" w:rsidR="00F911BF" w:rsidRPr="00FC45E2" w:rsidRDefault="00F911BF" w:rsidP="00FC45E2">
            <w:pPr>
              <w:pStyle w:val="USBodyText"/>
            </w:pPr>
          </w:p>
        </w:tc>
        <w:tc>
          <w:tcPr>
            <w:tcW w:w="4500" w:type="dxa"/>
            <w:gridSpan w:val="2"/>
          </w:tcPr>
          <w:p w14:paraId="499D0542" w14:textId="10197D6B" w:rsidR="00F911BF" w:rsidRPr="00FC45E2" w:rsidRDefault="00F911BF" w:rsidP="00FC45E2">
            <w:pPr>
              <w:pStyle w:val="USBodyText"/>
            </w:pPr>
          </w:p>
        </w:tc>
      </w:tr>
      <w:tr w:rsidR="00F911BF" w:rsidRPr="00FC45E2" w14:paraId="10229769" w14:textId="77777777" w:rsidTr="0052231D">
        <w:tc>
          <w:tcPr>
            <w:tcW w:w="4402" w:type="dxa"/>
          </w:tcPr>
          <w:p w14:paraId="44EA0B72" w14:textId="04EEE86A" w:rsidR="00F911BF" w:rsidRPr="00FC45E2" w:rsidRDefault="0052231D" w:rsidP="00FC45E2">
            <w:pPr>
              <w:pStyle w:val="USBodyText"/>
            </w:pPr>
            <w:r>
              <w:t>Reciprocating</w:t>
            </w:r>
            <w:r w:rsidR="00F911BF" w:rsidRPr="00FC45E2">
              <w:t xml:space="preserve"> Engine Generators (State technology)</w:t>
            </w:r>
          </w:p>
        </w:tc>
        <w:tc>
          <w:tcPr>
            <w:tcW w:w="4500" w:type="dxa"/>
            <w:gridSpan w:val="2"/>
          </w:tcPr>
          <w:p w14:paraId="6839E567" w14:textId="3CED24D3" w:rsidR="00F911BF" w:rsidRPr="00FC45E2" w:rsidRDefault="00F911BF" w:rsidP="00FC45E2">
            <w:pPr>
              <w:pStyle w:val="USBodyText"/>
            </w:pPr>
          </w:p>
        </w:tc>
      </w:tr>
      <w:tr w:rsidR="00095C89" w:rsidRPr="00FC45E2" w14:paraId="39978B9A" w14:textId="77777777" w:rsidTr="0052231D">
        <w:tc>
          <w:tcPr>
            <w:tcW w:w="4402" w:type="dxa"/>
          </w:tcPr>
          <w:p w14:paraId="105363A3" w14:textId="2A8C8C55" w:rsidR="00095C89" w:rsidRPr="00FC45E2" w:rsidRDefault="00095C89" w:rsidP="00FC45E2">
            <w:pPr>
              <w:pStyle w:val="USBodyText"/>
            </w:pPr>
            <w:r>
              <w:t xml:space="preserve">Heat Recovery Steam Generators </w:t>
            </w:r>
          </w:p>
        </w:tc>
        <w:tc>
          <w:tcPr>
            <w:tcW w:w="4500" w:type="dxa"/>
            <w:gridSpan w:val="2"/>
          </w:tcPr>
          <w:p w14:paraId="6A221BF6" w14:textId="77777777" w:rsidR="00095C89" w:rsidRPr="00FC45E2" w:rsidRDefault="00095C89" w:rsidP="00FC45E2">
            <w:pPr>
              <w:pStyle w:val="USBodyText"/>
            </w:pPr>
          </w:p>
        </w:tc>
      </w:tr>
      <w:tr w:rsidR="0052231D" w14:paraId="07F882B8" w14:textId="77777777" w:rsidTr="0052231D">
        <w:tblPrEx>
          <w:tblLook w:val="04A0" w:firstRow="1" w:lastRow="0" w:firstColumn="1" w:lastColumn="0" w:noHBand="0" w:noVBand="1"/>
        </w:tblPrEx>
        <w:trPr>
          <w:gridAfter w:val="1"/>
          <w:wAfter w:w="7" w:type="dxa"/>
        </w:trPr>
        <w:tc>
          <w:tcPr>
            <w:tcW w:w="4399" w:type="dxa"/>
            <w:tcBorders>
              <w:top w:val="single" w:sz="6" w:space="0" w:color="3E6EA3"/>
              <w:left w:val="single" w:sz="6" w:space="0" w:color="3E6EA3"/>
              <w:bottom w:val="single" w:sz="6" w:space="0" w:color="3E6EA3"/>
              <w:right w:val="single" w:sz="6" w:space="0" w:color="3E6EA3"/>
            </w:tcBorders>
            <w:hideMark/>
          </w:tcPr>
          <w:p w14:paraId="79DBB938" w14:textId="77777777" w:rsidR="0052231D" w:rsidRDefault="0052231D">
            <w:pPr>
              <w:pStyle w:val="USBodyText"/>
              <w:rPr>
                <w:lang w:val="en-NZ"/>
              </w:rPr>
            </w:pPr>
            <w:r>
              <w:rPr>
                <w:lang w:val="en-NZ"/>
              </w:rPr>
              <w:t>Once Through Steam Generators</w:t>
            </w:r>
          </w:p>
        </w:tc>
        <w:tc>
          <w:tcPr>
            <w:tcW w:w="4496" w:type="dxa"/>
            <w:tcBorders>
              <w:top w:val="single" w:sz="6" w:space="0" w:color="3E6EA3"/>
              <w:left w:val="single" w:sz="6" w:space="0" w:color="3E6EA3"/>
              <w:bottom w:val="single" w:sz="6" w:space="0" w:color="3E6EA3"/>
              <w:right w:val="single" w:sz="6" w:space="0" w:color="3E6EA3"/>
            </w:tcBorders>
          </w:tcPr>
          <w:p w14:paraId="7D5D865C" w14:textId="77777777" w:rsidR="0052231D" w:rsidRDefault="0052231D">
            <w:pPr>
              <w:pStyle w:val="USBodyText"/>
              <w:rPr>
                <w:szCs w:val="20"/>
                <w:lang w:val="en-NZ"/>
              </w:rPr>
            </w:pPr>
          </w:p>
        </w:tc>
      </w:tr>
      <w:tr w:rsidR="00095C89" w:rsidRPr="00FC45E2" w14:paraId="5E21D13C" w14:textId="77777777" w:rsidTr="0052231D">
        <w:tc>
          <w:tcPr>
            <w:tcW w:w="4402" w:type="dxa"/>
          </w:tcPr>
          <w:p w14:paraId="05D3679E" w14:textId="25BA7920" w:rsidR="00095C89" w:rsidRPr="00FC45E2" w:rsidRDefault="00095C89" w:rsidP="00FC45E2">
            <w:pPr>
              <w:pStyle w:val="USBodyText"/>
            </w:pPr>
            <w:r>
              <w:t>Steam Turbine Generators</w:t>
            </w:r>
          </w:p>
        </w:tc>
        <w:tc>
          <w:tcPr>
            <w:tcW w:w="4500" w:type="dxa"/>
            <w:gridSpan w:val="2"/>
          </w:tcPr>
          <w:p w14:paraId="1A3AD59E" w14:textId="77777777" w:rsidR="00095C89" w:rsidRPr="00FC45E2" w:rsidRDefault="00095C89" w:rsidP="00FC45E2">
            <w:pPr>
              <w:pStyle w:val="USBodyText"/>
            </w:pPr>
          </w:p>
        </w:tc>
      </w:tr>
      <w:tr w:rsidR="00F911BF" w:rsidRPr="00FC45E2" w14:paraId="75F0CD8E" w14:textId="77777777" w:rsidTr="0052231D">
        <w:tc>
          <w:tcPr>
            <w:tcW w:w="4402" w:type="dxa"/>
          </w:tcPr>
          <w:p w14:paraId="1A1743BB" w14:textId="77777777" w:rsidR="00F911BF" w:rsidRPr="00FC45E2" w:rsidRDefault="00F911BF" w:rsidP="00FC45E2">
            <w:pPr>
              <w:pStyle w:val="USBodyText"/>
            </w:pPr>
            <w:r w:rsidRPr="00FC45E2">
              <w:t>Step-up Transformers</w:t>
            </w:r>
          </w:p>
        </w:tc>
        <w:tc>
          <w:tcPr>
            <w:tcW w:w="4500" w:type="dxa"/>
            <w:gridSpan w:val="2"/>
          </w:tcPr>
          <w:p w14:paraId="508E160D" w14:textId="70AA79E8" w:rsidR="00F911BF" w:rsidRPr="00FC45E2" w:rsidRDefault="00F911BF" w:rsidP="00FC45E2">
            <w:pPr>
              <w:pStyle w:val="USBodyText"/>
            </w:pPr>
          </w:p>
        </w:tc>
      </w:tr>
      <w:tr w:rsidR="00F911BF" w:rsidRPr="00FC45E2" w14:paraId="767C510D" w14:textId="77777777" w:rsidTr="0052231D">
        <w:tc>
          <w:tcPr>
            <w:tcW w:w="4402" w:type="dxa"/>
          </w:tcPr>
          <w:p w14:paraId="320AC2D0" w14:textId="6BCF63CD" w:rsidR="00F911BF" w:rsidRPr="00FC45E2" w:rsidRDefault="00F911BF" w:rsidP="00FC45E2">
            <w:pPr>
              <w:pStyle w:val="USBodyText"/>
            </w:pPr>
            <w:r w:rsidRPr="00FC45E2">
              <w:t>Control System</w:t>
            </w:r>
          </w:p>
        </w:tc>
        <w:tc>
          <w:tcPr>
            <w:tcW w:w="4500" w:type="dxa"/>
            <w:gridSpan w:val="2"/>
          </w:tcPr>
          <w:p w14:paraId="4B1818CD" w14:textId="77777777" w:rsidR="00F911BF" w:rsidRPr="00FC45E2" w:rsidRDefault="00F911BF" w:rsidP="00FC45E2">
            <w:pPr>
              <w:pStyle w:val="USBodyText"/>
            </w:pPr>
          </w:p>
        </w:tc>
      </w:tr>
      <w:tr w:rsidR="00F911BF" w:rsidRPr="00FC45E2" w14:paraId="1B5306A6" w14:textId="77777777" w:rsidTr="0052231D">
        <w:tc>
          <w:tcPr>
            <w:tcW w:w="4402" w:type="dxa"/>
          </w:tcPr>
          <w:p w14:paraId="1A3E6519" w14:textId="5C56D358" w:rsidR="00F911BF" w:rsidRPr="00FC45E2" w:rsidRDefault="00595E19" w:rsidP="00FC45E2">
            <w:pPr>
              <w:pStyle w:val="USBodyText"/>
            </w:pPr>
            <w:r>
              <w:t>Solar Modules</w:t>
            </w:r>
          </w:p>
        </w:tc>
        <w:tc>
          <w:tcPr>
            <w:tcW w:w="4500" w:type="dxa"/>
            <w:gridSpan w:val="2"/>
          </w:tcPr>
          <w:p w14:paraId="243EE139" w14:textId="5713AF84" w:rsidR="00F911BF" w:rsidRPr="00FC45E2" w:rsidRDefault="00F911BF" w:rsidP="00FC45E2">
            <w:pPr>
              <w:pStyle w:val="USBodyText"/>
            </w:pPr>
          </w:p>
        </w:tc>
      </w:tr>
      <w:tr w:rsidR="00595E19" w:rsidRPr="00FC45E2" w14:paraId="63BDCC50" w14:textId="77777777" w:rsidTr="0052231D">
        <w:tc>
          <w:tcPr>
            <w:tcW w:w="4402" w:type="dxa"/>
          </w:tcPr>
          <w:p w14:paraId="3C0B1693" w14:textId="54BBB846" w:rsidR="00595E19" w:rsidRPr="00FC45E2" w:rsidRDefault="00595E19" w:rsidP="00FC45E2">
            <w:pPr>
              <w:pStyle w:val="USBodyText"/>
            </w:pPr>
            <w:r>
              <w:t>Wind Turbines</w:t>
            </w:r>
          </w:p>
        </w:tc>
        <w:tc>
          <w:tcPr>
            <w:tcW w:w="4500" w:type="dxa"/>
            <w:gridSpan w:val="2"/>
          </w:tcPr>
          <w:p w14:paraId="106DEA2F" w14:textId="77777777" w:rsidR="00595E19" w:rsidRPr="00FC45E2" w:rsidRDefault="00595E19" w:rsidP="00FC45E2">
            <w:pPr>
              <w:pStyle w:val="USBodyText"/>
            </w:pPr>
          </w:p>
        </w:tc>
      </w:tr>
      <w:tr w:rsidR="00595E19" w:rsidRPr="00FC45E2" w14:paraId="5D545630" w14:textId="77777777" w:rsidTr="0052231D">
        <w:tc>
          <w:tcPr>
            <w:tcW w:w="4402" w:type="dxa"/>
          </w:tcPr>
          <w:p w14:paraId="0353FE98" w14:textId="5AE3DE09" w:rsidR="00595E19" w:rsidRPr="00FC45E2" w:rsidRDefault="00595E19" w:rsidP="00FC45E2">
            <w:pPr>
              <w:pStyle w:val="USBodyText"/>
            </w:pPr>
            <w:r>
              <w:t>Inverters</w:t>
            </w:r>
          </w:p>
        </w:tc>
        <w:tc>
          <w:tcPr>
            <w:tcW w:w="4500" w:type="dxa"/>
            <w:gridSpan w:val="2"/>
          </w:tcPr>
          <w:p w14:paraId="485AC56A" w14:textId="77777777" w:rsidR="00595E19" w:rsidRPr="00FC45E2" w:rsidRDefault="00595E19" w:rsidP="00FC45E2">
            <w:pPr>
              <w:pStyle w:val="USBodyText"/>
            </w:pPr>
          </w:p>
        </w:tc>
      </w:tr>
      <w:tr w:rsidR="00595E19" w:rsidRPr="00FC45E2" w14:paraId="35393AB3" w14:textId="77777777" w:rsidTr="0052231D">
        <w:tc>
          <w:tcPr>
            <w:tcW w:w="4402" w:type="dxa"/>
          </w:tcPr>
          <w:p w14:paraId="077B68C0" w14:textId="7ECECAFC" w:rsidR="00595E19" w:rsidRPr="00FC45E2" w:rsidRDefault="00595E19" w:rsidP="00FC45E2">
            <w:pPr>
              <w:pStyle w:val="USBodyText"/>
            </w:pPr>
            <w:r>
              <w:t>Energy Storage Systems</w:t>
            </w:r>
          </w:p>
        </w:tc>
        <w:tc>
          <w:tcPr>
            <w:tcW w:w="4500" w:type="dxa"/>
            <w:gridSpan w:val="2"/>
          </w:tcPr>
          <w:p w14:paraId="246E4426" w14:textId="77777777" w:rsidR="00595E19" w:rsidRPr="00FC45E2" w:rsidRDefault="00595E19" w:rsidP="00FC45E2">
            <w:pPr>
              <w:pStyle w:val="USBodyText"/>
            </w:pPr>
          </w:p>
        </w:tc>
      </w:tr>
      <w:tr w:rsidR="00595E19" w:rsidRPr="00FC45E2" w14:paraId="7156B483" w14:textId="77777777" w:rsidTr="0052231D">
        <w:tc>
          <w:tcPr>
            <w:tcW w:w="4402" w:type="dxa"/>
          </w:tcPr>
          <w:p w14:paraId="6F8DB725" w14:textId="5A3D46A1" w:rsidR="00595E19" w:rsidRPr="00FC45E2" w:rsidRDefault="00F51A18" w:rsidP="00FC45E2">
            <w:pPr>
              <w:pStyle w:val="USBodyText"/>
            </w:pPr>
            <w:r>
              <w:t>Other proven renewable generation technologies</w:t>
            </w:r>
          </w:p>
        </w:tc>
        <w:tc>
          <w:tcPr>
            <w:tcW w:w="4500" w:type="dxa"/>
            <w:gridSpan w:val="2"/>
          </w:tcPr>
          <w:p w14:paraId="2AB809A4" w14:textId="77777777" w:rsidR="00595E19" w:rsidRPr="00FC45E2" w:rsidRDefault="00595E19" w:rsidP="00FC45E2">
            <w:pPr>
              <w:pStyle w:val="USBodyText"/>
            </w:pPr>
          </w:p>
        </w:tc>
      </w:tr>
    </w:tbl>
    <w:p w14:paraId="101F5D12" w14:textId="556A33ED" w:rsidR="00F911BF" w:rsidRDefault="00FC45E2" w:rsidP="00F911BF">
      <w:pPr>
        <w:pStyle w:val="Heading3"/>
      </w:pPr>
      <w:bookmarkStart w:id="57" w:name="_Toc526151166"/>
      <w:r w:rsidRPr="00FC45E2">
        <w:t>List of Participants.</w:t>
      </w:r>
      <w:bookmarkEnd w:id="57"/>
      <w:r w:rsidRPr="00FC45E2">
        <w:t xml:space="preserve">  </w:t>
      </w:r>
    </w:p>
    <w:p w14:paraId="2E20A27F" w14:textId="7CC79801" w:rsidR="00FC45E2" w:rsidRPr="00FC45E2" w:rsidRDefault="00FC45E2" w:rsidP="00FC45E2">
      <w:pPr>
        <w:pStyle w:val="USBodyText"/>
      </w:pPr>
      <w:r w:rsidRPr="00FC45E2">
        <w:t>Check all of the following that have been selected:</w:t>
      </w:r>
    </w:p>
    <w:tbl>
      <w:tblPr>
        <w:tblW w:w="5000" w:type="pct"/>
        <w:tblBorders>
          <w:top w:val="single" w:sz="6" w:space="0" w:color="3E6EA3"/>
          <w:left w:val="single" w:sz="6" w:space="0" w:color="3E6EA3"/>
          <w:bottom w:val="single" w:sz="6" w:space="0" w:color="3E6EA3"/>
          <w:right w:val="single" w:sz="6" w:space="0" w:color="3E6EA3"/>
          <w:insideH w:val="single" w:sz="6" w:space="0" w:color="3E6EA3"/>
          <w:insideV w:val="single" w:sz="6" w:space="0" w:color="3E6EA3"/>
        </w:tblBorders>
        <w:tblCellMar>
          <w:left w:w="84" w:type="dxa"/>
          <w:right w:w="84" w:type="dxa"/>
        </w:tblCellMar>
        <w:tblLook w:val="0000" w:firstRow="0" w:lastRow="0" w:firstColumn="0" w:lastColumn="0" w:noHBand="0" w:noVBand="0"/>
      </w:tblPr>
      <w:tblGrid>
        <w:gridCol w:w="3009"/>
        <w:gridCol w:w="2180"/>
        <w:gridCol w:w="2161"/>
        <w:gridCol w:w="2178"/>
      </w:tblGrid>
      <w:tr w:rsidR="00F911BF" w:rsidRPr="00F911BF" w14:paraId="53857B92" w14:textId="77777777" w:rsidTr="00F911BF">
        <w:tc>
          <w:tcPr>
            <w:tcW w:w="1579" w:type="pct"/>
            <w:tcBorders>
              <w:right w:val="single" w:sz="6" w:space="0" w:color="FFFFFF" w:themeColor="background1"/>
            </w:tcBorders>
            <w:shd w:val="clear" w:color="auto" w:fill="3E6EA3"/>
            <w:vAlign w:val="center"/>
          </w:tcPr>
          <w:p w14:paraId="5E69175C" w14:textId="37A65BD3" w:rsidR="00F911BF" w:rsidRPr="00F911BF" w:rsidRDefault="00F911BF" w:rsidP="00F911BF">
            <w:pPr>
              <w:pStyle w:val="TSTableHeading"/>
              <w:spacing w:line="260" w:lineRule="exact"/>
              <w:rPr>
                <w:sz w:val="20"/>
                <w:szCs w:val="20"/>
              </w:rPr>
            </w:pPr>
            <w:r w:rsidRPr="00F911BF">
              <w:rPr>
                <w:sz w:val="20"/>
                <w:szCs w:val="20"/>
              </w:rPr>
              <w:t>Participant</w:t>
            </w:r>
          </w:p>
        </w:tc>
        <w:tc>
          <w:tcPr>
            <w:tcW w:w="1144" w:type="pct"/>
            <w:tcBorders>
              <w:left w:val="single" w:sz="6" w:space="0" w:color="FFFFFF" w:themeColor="background1"/>
              <w:right w:val="single" w:sz="6" w:space="0" w:color="FFFFFF" w:themeColor="background1"/>
            </w:tcBorders>
            <w:shd w:val="clear" w:color="auto" w:fill="3E6EA3"/>
            <w:vAlign w:val="center"/>
          </w:tcPr>
          <w:p w14:paraId="4C8487AF" w14:textId="56A95567" w:rsidR="00F911BF" w:rsidRPr="00F911BF" w:rsidRDefault="00F911BF" w:rsidP="00F911BF">
            <w:pPr>
              <w:pStyle w:val="TSTableHeading"/>
              <w:spacing w:line="260" w:lineRule="exact"/>
              <w:rPr>
                <w:sz w:val="20"/>
                <w:szCs w:val="20"/>
              </w:rPr>
            </w:pPr>
            <w:r w:rsidRPr="00F911BF">
              <w:rPr>
                <w:sz w:val="20"/>
                <w:szCs w:val="20"/>
              </w:rPr>
              <w:t>Check if Selected</w:t>
            </w:r>
          </w:p>
        </w:tc>
        <w:tc>
          <w:tcPr>
            <w:tcW w:w="1134" w:type="pct"/>
            <w:tcBorders>
              <w:left w:val="single" w:sz="6" w:space="0" w:color="FFFFFF" w:themeColor="background1"/>
              <w:right w:val="single" w:sz="6" w:space="0" w:color="FFFFFF" w:themeColor="background1"/>
            </w:tcBorders>
            <w:shd w:val="clear" w:color="auto" w:fill="3E6EA3"/>
            <w:vAlign w:val="center"/>
          </w:tcPr>
          <w:p w14:paraId="2FE51007" w14:textId="77777777" w:rsidR="00F911BF" w:rsidRPr="00F911BF" w:rsidRDefault="00F911BF" w:rsidP="00F911BF">
            <w:pPr>
              <w:pStyle w:val="TSTableHeading"/>
              <w:spacing w:line="260" w:lineRule="exact"/>
              <w:rPr>
                <w:sz w:val="20"/>
                <w:szCs w:val="20"/>
              </w:rPr>
            </w:pPr>
            <w:r w:rsidRPr="00F911BF">
              <w:rPr>
                <w:sz w:val="20"/>
                <w:szCs w:val="20"/>
              </w:rPr>
              <w:t>Name</w:t>
            </w:r>
          </w:p>
        </w:tc>
        <w:tc>
          <w:tcPr>
            <w:tcW w:w="1143" w:type="pct"/>
            <w:tcBorders>
              <w:left w:val="single" w:sz="6" w:space="0" w:color="FFFFFF" w:themeColor="background1"/>
            </w:tcBorders>
            <w:shd w:val="clear" w:color="auto" w:fill="3E6EA3"/>
            <w:vAlign w:val="center"/>
          </w:tcPr>
          <w:p w14:paraId="26C7A158" w14:textId="77777777" w:rsidR="00F911BF" w:rsidRPr="00F911BF" w:rsidRDefault="00F911BF" w:rsidP="00F911BF">
            <w:pPr>
              <w:pStyle w:val="TSTableHeading"/>
              <w:spacing w:line="260" w:lineRule="exact"/>
              <w:rPr>
                <w:sz w:val="20"/>
                <w:szCs w:val="20"/>
              </w:rPr>
            </w:pPr>
            <w:r w:rsidRPr="00F911BF">
              <w:rPr>
                <w:sz w:val="20"/>
                <w:szCs w:val="20"/>
              </w:rPr>
              <w:t>Status  (letter of intent, contract, etc.)</w:t>
            </w:r>
          </w:p>
        </w:tc>
      </w:tr>
      <w:tr w:rsidR="00F911BF" w:rsidRPr="00FC45E2" w14:paraId="402B8CCD" w14:textId="77777777" w:rsidTr="00F911BF">
        <w:tc>
          <w:tcPr>
            <w:tcW w:w="1579" w:type="pct"/>
          </w:tcPr>
          <w:p w14:paraId="42E263C6" w14:textId="77777777" w:rsidR="00F911BF" w:rsidRPr="00FC45E2" w:rsidRDefault="00F911BF" w:rsidP="00FC45E2">
            <w:pPr>
              <w:pStyle w:val="USBodyText"/>
            </w:pPr>
            <w:r w:rsidRPr="00FC45E2">
              <w:t>Architect/Engineer</w:t>
            </w:r>
          </w:p>
        </w:tc>
        <w:tc>
          <w:tcPr>
            <w:tcW w:w="1144" w:type="pct"/>
          </w:tcPr>
          <w:p w14:paraId="4A37A582" w14:textId="77777777" w:rsidR="00F911BF" w:rsidRPr="00FC45E2" w:rsidRDefault="00F911BF" w:rsidP="00FC45E2">
            <w:pPr>
              <w:pStyle w:val="USBodyText"/>
            </w:pPr>
            <w:r w:rsidRPr="00FC45E2">
              <w:tab/>
            </w:r>
          </w:p>
        </w:tc>
        <w:tc>
          <w:tcPr>
            <w:tcW w:w="1134" w:type="pct"/>
          </w:tcPr>
          <w:p w14:paraId="3A8BA4B8" w14:textId="77777777" w:rsidR="00F911BF" w:rsidRPr="00FC45E2" w:rsidRDefault="00F911BF" w:rsidP="00FC45E2">
            <w:pPr>
              <w:pStyle w:val="USBodyText"/>
            </w:pPr>
          </w:p>
        </w:tc>
        <w:tc>
          <w:tcPr>
            <w:tcW w:w="1143" w:type="pct"/>
          </w:tcPr>
          <w:p w14:paraId="62FDDD9C" w14:textId="77777777" w:rsidR="00F911BF" w:rsidRPr="00FC45E2" w:rsidRDefault="00F911BF" w:rsidP="00FC45E2">
            <w:pPr>
              <w:pStyle w:val="USBodyText"/>
            </w:pPr>
          </w:p>
        </w:tc>
      </w:tr>
      <w:tr w:rsidR="00F911BF" w:rsidRPr="00FC45E2" w14:paraId="1A11C87C" w14:textId="77777777" w:rsidTr="00F911BF">
        <w:tc>
          <w:tcPr>
            <w:tcW w:w="1579" w:type="pct"/>
          </w:tcPr>
          <w:p w14:paraId="61C57A39" w14:textId="77777777" w:rsidR="00F911BF" w:rsidRPr="00FC45E2" w:rsidRDefault="00F911BF" w:rsidP="00FC45E2">
            <w:pPr>
              <w:pStyle w:val="USBodyText"/>
            </w:pPr>
            <w:r w:rsidRPr="00FC45E2">
              <w:t>Environmental Consulting Firm</w:t>
            </w:r>
          </w:p>
        </w:tc>
        <w:tc>
          <w:tcPr>
            <w:tcW w:w="1144" w:type="pct"/>
          </w:tcPr>
          <w:p w14:paraId="37B4FE4D" w14:textId="77777777" w:rsidR="00F911BF" w:rsidRPr="00FC45E2" w:rsidRDefault="00F911BF" w:rsidP="00FC45E2">
            <w:pPr>
              <w:pStyle w:val="USBodyText"/>
            </w:pPr>
          </w:p>
          <w:p w14:paraId="358CB367" w14:textId="77777777" w:rsidR="00F911BF" w:rsidRPr="00FC45E2" w:rsidRDefault="00F911BF" w:rsidP="00FC45E2">
            <w:pPr>
              <w:pStyle w:val="USBodyText"/>
            </w:pPr>
            <w:r w:rsidRPr="00FC45E2">
              <w:tab/>
            </w:r>
          </w:p>
        </w:tc>
        <w:tc>
          <w:tcPr>
            <w:tcW w:w="1134" w:type="pct"/>
          </w:tcPr>
          <w:p w14:paraId="20096332" w14:textId="77777777" w:rsidR="00F911BF" w:rsidRPr="00FC45E2" w:rsidRDefault="00F911BF" w:rsidP="00FC45E2">
            <w:pPr>
              <w:pStyle w:val="USBodyText"/>
            </w:pPr>
          </w:p>
        </w:tc>
        <w:tc>
          <w:tcPr>
            <w:tcW w:w="1143" w:type="pct"/>
          </w:tcPr>
          <w:p w14:paraId="62EC309C" w14:textId="77777777" w:rsidR="00F911BF" w:rsidRPr="00FC45E2" w:rsidRDefault="00F911BF" w:rsidP="00FC45E2">
            <w:pPr>
              <w:pStyle w:val="USBodyText"/>
            </w:pPr>
          </w:p>
        </w:tc>
      </w:tr>
      <w:tr w:rsidR="00F911BF" w:rsidRPr="00FC45E2" w14:paraId="7403E824" w14:textId="77777777" w:rsidTr="00F911BF">
        <w:tc>
          <w:tcPr>
            <w:tcW w:w="1579" w:type="pct"/>
          </w:tcPr>
          <w:p w14:paraId="37450188" w14:textId="77777777" w:rsidR="00F911BF" w:rsidRPr="00FC45E2" w:rsidRDefault="00F911BF" w:rsidP="00FC45E2">
            <w:pPr>
              <w:pStyle w:val="USBodyText"/>
            </w:pPr>
            <w:r w:rsidRPr="00FC45E2">
              <w:t>Construction Firm</w:t>
            </w:r>
          </w:p>
        </w:tc>
        <w:tc>
          <w:tcPr>
            <w:tcW w:w="1144" w:type="pct"/>
          </w:tcPr>
          <w:p w14:paraId="7AF23943" w14:textId="77777777" w:rsidR="00F911BF" w:rsidRPr="00FC45E2" w:rsidRDefault="00F911BF" w:rsidP="00FC45E2">
            <w:pPr>
              <w:pStyle w:val="USBodyText"/>
            </w:pPr>
            <w:r w:rsidRPr="00FC45E2">
              <w:tab/>
            </w:r>
          </w:p>
        </w:tc>
        <w:tc>
          <w:tcPr>
            <w:tcW w:w="1134" w:type="pct"/>
          </w:tcPr>
          <w:p w14:paraId="40C18EEF" w14:textId="77777777" w:rsidR="00F911BF" w:rsidRPr="00FC45E2" w:rsidRDefault="00F911BF" w:rsidP="00FC45E2">
            <w:pPr>
              <w:pStyle w:val="USBodyText"/>
            </w:pPr>
          </w:p>
        </w:tc>
        <w:tc>
          <w:tcPr>
            <w:tcW w:w="1143" w:type="pct"/>
          </w:tcPr>
          <w:p w14:paraId="64463248" w14:textId="77777777" w:rsidR="00F911BF" w:rsidRPr="00FC45E2" w:rsidRDefault="00F911BF" w:rsidP="00FC45E2">
            <w:pPr>
              <w:pStyle w:val="USBodyText"/>
            </w:pPr>
          </w:p>
        </w:tc>
      </w:tr>
      <w:tr w:rsidR="00F911BF" w:rsidRPr="00FC45E2" w14:paraId="6433C11A" w14:textId="77777777" w:rsidTr="00F911BF">
        <w:tc>
          <w:tcPr>
            <w:tcW w:w="1579" w:type="pct"/>
          </w:tcPr>
          <w:p w14:paraId="54EDB42C" w14:textId="77777777" w:rsidR="00F911BF" w:rsidRPr="00FC45E2" w:rsidRDefault="00F911BF" w:rsidP="00FC45E2">
            <w:pPr>
              <w:pStyle w:val="USBodyText"/>
            </w:pPr>
            <w:r w:rsidRPr="00FC45E2">
              <w:t>Operations &amp; Maintenance Contractor</w:t>
            </w:r>
          </w:p>
        </w:tc>
        <w:tc>
          <w:tcPr>
            <w:tcW w:w="1144" w:type="pct"/>
          </w:tcPr>
          <w:p w14:paraId="4F68B037" w14:textId="77777777" w:rsidR="00F911BF" w:rsidRPr="00FC45E2" w:rsidRDefault="00F911BF" w:rsidP="00FC45E2">
            <w:pPr>
              <w:pStyle w:val="USBodyText"/>
            </w:pPr>
          </w:p>
          <w:p w14:paraId="7E3D1A8C" w14:textId="77777777" w:rsidR="00F911BF" w:rsidRPr="00FC45E2" w:rsidRDefault="00F911BF" w:rsidP="00FC45E2">
            <w:pPr>
              <w:pStyle w:val="USBodyText"/>
            </w:pPr>
            <w:r w:rsidRPr="00FC45E2">
              <w:tab/>
            </w:r>
          </w:p>
        </w:tc>
        <w:tc>
          <w:tcPr>
            <w:tcW w:w="1134" w:type="pct"/>
          </w:tcPr>
          <w:p w14:paraId="22F7236D" w14:textId="77777777" w:rsidR="00F911BF" w:rsidRPr="00FC45E2" w:rsidRDefault="00F911BF" w:rsidP="00FC45E2">
            <w:pPr>
              <w:pStyle w:val="USBodyText"/>
            </w:pPr>
          </w:p>
        </w:tc>
        <w:tc>
          <w:tcPr>
            <w:tcW w:w="1143" w:type="pct"/>
          </w:tcPr>
          <w:p w14:paraId="4A9F8164" w14:textId="77777777" w:rsidR="00F911BF" w:rsidRPr="00FC45E2" w:rsidRDefault="00F911BF" w:rsidP="00FC45E2">
            <w:pPr>
              <w:pStyle w:val="USBodyText"/>
            </w:pPr>
          </w:p>
        </w:tc>
      </w:tr>
      <w:tr w:rsidR="00F911BF" w:rsidRPr="00FC45E2" w14:paraId="442CB0DD" w14:textId="77777777" w:rsidTr="00F911BF">
        <w:tc>
          <w:tcPr>
            <w:tcW w:w="1579" w:type="pct"/>
          </w:tcPr>
          <w:p w14:paraId="3083F23D" w14:textId="77777777" w:rsidR="00F911BF" w:rsidRPr="00FC45E2" w:rsidRDefault="00F911BF" w:rsidP="00FC45E2">
            <w:pPr>
              <w:pStyle w:val="USBodyText"/>
            </w:pPr>
            <w:r w:rsidRPr="00FC45E2">
              <w:t>Other (describe)</w:t>
            </w:r>
          </w:p>
        </w:tc>
        <w:tc>
          <w:tcPr>
            <w:tcW w:w="1144" w:type="pct"/>
          </w:tcPr>
          <w:p w14:paraId="450C9928" w14:textId="77777777" w:rsidR="00F911BF" w:rsidRPr="00FC45E2" w:rsidRDefault="00F911BF" w:rsidP="00FC45E2">
            <w:pPr>
              <w:pStyle w:val="USBodyText"/>
            </w:pPr>
            <w:r w:rsidRPr="00FC45E2">
              <w:tab/>
            </w:r>
          </w:p>
        </w:tc>
        <w:tc>
          <w:tcPr>
            <w:tcW w:w="1134" w:type="pct"/>
          </w:tcPr>
          <w:p w14:paraId="65530469" w14:textId="77777777" w:rsidR="00F911BF" w:rsidRPr="00FC45E2" w:rsidRDefault="00F911BF" w:rsidP="00FC45E2">
            <w:pPr>
              <w:pStyle w:val="USBodyText"/>
            </w:pPr>
          </w:p>
        </w:tc>
        <w:tc>
          <w:tcPr>
            <w:tcW w:w="1143" w:type="pct"/>
          </w:tcPr>
          <w:p w14:paraId="085BC8A2" w14:textId="77777777" w:rsidR="00F911BF" w:rsidRPr="00FC45E2" w:rsidRDefault="00F911BF" w:rsidP="00FC45E2">
            <w:pPr>
              <w:pStyle w:val="USBodyText"/>
            </w:pPr>
          </w:p>
        </w:tc>
      </w:tr>
      <w:tr w:rsidR="00F911BF" w:rsidRPr="00FC45E2" w14:paraId="43C52B46" w14:textId="77777777" w:rsidTr="00F911BF">
        <w:tc>
          <w:tcPr>
            <w:tcW w:w="1579" w:type="pct"/>
          </w:tcPr>
          <w:p w14:paraId="0189E91A" w14:textId="77777777" w:rsidR="00F911BF" w:rsidRPr="00FC45E2" w:rsidRDefault="00F911BF" w:rsidP="00FC45E2">
            <w:pPr>
              <w:pStyle w:val="USBodyText"/>
            </w:pPr>
            <w:r w:rsidRPr="00FC45E2">
              <w:t>Power Train Subcontractor</w:t>
            </w:r>
          </w:p>
        </w:tc>
        <w:tc>
          <w:tcPr>
            <w:tcW w:w="1144" w:type="pct"/>
          </w:tcPr>
          <w:p w14:paraId="44EECE94" w14:textId="77777777" w:rsidR="00F911BF" w:rsidRPr="00FC45E2" w:rsidRDefault="00F911BF" w:rsidP="00FC45E2">
            <w:pPr>
              <w:pStyle w:val="USBodyText"/>
            </w:pPr>
            <w:r w:rsidRPr="00FC45E2">
              <w:tab/>
            </w:r>
          </w:p>
        </w:tc>
        <w:tc>
          <w:tcPr>
            <w:tcW w:w="1134" w:type="pct"/>
          </w:tcPr>
          <w:p w14:paraId="4A33DCCE" w14:textId="77777777" w:rsidR="00F911BF" w:rsidRPr="00FC45E2" w:rsidRDefault="00F911BF" w:rsidP="00FC45E2">
            <w:pPr>
              <w:pStyle w:val="USBodyText"/>
            </w:pPr>
          </w:p>
        </w:tc>
        <w:tc>
          <w:tcPr>
            <w:tcW w:w="1143" w:type="pct"/>
          </w:tcPr>
          <w:p w14:paraId="28F7C173" w14:textId="77777777" w:rsidR="00F911BF" w:rsidRPr="00FC45E2" w:rsidRDefault="00F911BF" w:rsidP="00FC45E2">
            <w:pPr>
              <w:pStyle w:val="USBodyText"/>
            </w:pPr>
          </w:p>
        </w:tc>
      </w:tr>
      <w:tr w:rsidR="00F911BF" w:rsidRPr="00FC45E2" w14:paraId="1F893483" w14:textId="77777777" w:rsidTr="00F911BF">
        <w:tc>
          <w:tcPr>
            <w:tcW w:w="1579" w:type="pct"/>
          </w:tcPr>
          <w:p w14:paraId="7E19F5BE" w14:textId="03DA77C4" w:rsidR="00F911BF" w:rsidRPr="00FC45E2" w:rsidRDefault="00145BE1" w:rsidP="00FC45E2">
            <w:pPr>
              <w:pStyle w:val="USBodyText"/>
            </w:pPr>
            <w:r>
              <w:t xml:space="preserve">Guam </w:t>
            </w:r>
            <w:r w:rsidR="00F911BF" w:rsidRPr="00FC45E2">
              <w:t>L</w:t>
            </w:r>
            <w:r>
              <w:t>egal</w:t>
            </w:r>
            <w:r w:rsidR="00F911BF" w:rsidRPr="00FC45E2">
              <w:t xml:space="preserve"> Counsel</w:t>
            </w:r>
          </w:p>
        </w:tc>
        <w:tc>
          <w:tcPr>
            <w:tcW w:w="1144" w:type="pct"/>
          </w:tcPr>
          <w:p w14:paraId="1595F4E5" w14:textId="77777777" w:rsidR="00F911BF" w:rsidRPr="00FC45E2" w:rsidRDefault="00F911BF" w:rsidP="00FC45E2">
            <w:pPr>
              <w:pStyle w:val="USBodyText"/>
            </w:pPr>
            <w:r w:rsidRPr="00FC45E2">
              <w:tab/>
            </w:r>
          </w:p>
        </w:tc>
        <w:tc>
          <w:tcPr>
            <w:tcW w:w="1134" w:type="pct"/>
          </w:tcPr>
          <w:p w14:paraId="289CA657" w14:textId="77777777" w:rsidR="00F911BF" w:rsidRPr="00FC45E2" w:rsidRDefault="00F911BF" w:rsidP="00FC45E2">
            <w:pPr>
              <w:pStyle w:val="USBodyText"/>
            </w:pPr>
          </w:p>
        </w:tc>
        <w:tc>
          <w:tcPr>
            <w:tcW w:w="1143" w:type="pct"/>
          </w:tcPr>
          <w:p w14:paraId="2B5CBB46" w14:textId="77777777" w:rsidR="00F911BF" w:rsidRPr="00FC45E2" w:rsidRDefault="00F911BF" w:rsidP="00FC45E2">
            <w:pPr>
              <w:pStyle w:val="USBodyText"/>
            </w:pPr>
          </w:p>
        </w:tc>
      </w:tr>
      <w:tr w:rsidR="00F911BF" w:rsidRPr="00FC45E2" w14:paraId="51A66FBC" w14:textId="77777777" w:rsidTr="00F911BF">
        <w:tc>
          <w:tcPr>
            <w:tcW w:w="1579" w:type="pct"/>
          </w:tcPr>
          <w:p w14:paraId="6DB05563" w14:textId="77777777" w:rsidR="00F911BF" w:rsidRPr="00FC45E2" w:rsidRDefault="00F911BF" w:rsidP="00FC45E2">
            <w:pPr>
              <w:pStyle w:val="USBodyText"/>
            </w:pPr>
            <w:r w:rsidRPr="00FC45E2">
              <w:lastRenderedPageBreak/>
              <w:t>Financial Advisor/Lender</w:t>
            </w:r>
          </w:p>
        </w:tc>
        <w:tc>
          <w:tcPr>
            <w:tcW w:w="1144" w:type="pct"/>
          </w:tcPr>
          <w:p w14:paraId="4BFA42E4" w14:textId="77777777" w:rsidR="00F911BF" w:rsidRPr="00FC45E2" w:rsidRDefault="00F911BF" w:rsidP="00FC45E2">
            <w:pPr>
              <w:pStyle w:val="USBodyText"/>
            </w:pPr>
            <w:r w:rsidRPr="00FC45E2">
              <w:tab/>
            </w:r>
          </w:p>
        </w:tc>
        <w:tc>
          <w:tcPr>
            <w:tcW w:w="1134" w:type="pct"/>
          </w:tcPr>
          <w:p w14:paraId="2046BE0F" w14:textId="77777777" w:rsidR="00F911BF" w:rsidRPr="00FC45E2" w:rsidRDefault="00F911BF" w:rsidP="00FC45E2">
            <w:pPr>
              <w:pStyle w:val="USBodyText"/>
            </w:pPr>
          </w:p>
        </w:tc>
        <w:tc>
          <w:tcPr>
            <w:tcW w:w="1143" w:type="pct"/>
          </w:tcPr>
          <w:p w14:paraId="7EDF2549" w14:textId="77777777" w:rsidR="00F911BF" w:rsidRPr="00FC45E2" w:rsidRDefault="00F911BF" w:rsidP="00FC45E2">
            <w:pPr>
              <w:pStyle w:val="USBodyText"/>
            </w:pPr>
          </w:p>
        </w:tc>
      </w:tr>
    </w:tbl>
    <w:p w14:paraId="38AF47BD" w14:textId="4CB28655" w:rsidR="00F911BF" w:rsidRDefault="00F911BF" w:rsidP="00F911BF">
      <w:pPr>
        <w:pStyle w:val="Heading3"/>
      </w:pPr>
      <w:bookmarkStart w:id="58" w:name="_Ref486414401"/>
      <w:bookmarkStart w:id="59" w:name="_Toc526151167"/>
      <w:r>
        <w:t>Additional Data</w:t>
      </w:r>
      <w:bookmarkEnd w:id="58"/>
      <w:bookmarkEnd w:id="59"/>
    </w:p>
    <w:p w14:paraId="0DD4F1BD" w14:textId="35C82E69" w:rsidR="00FC45E2" w:rsidRPr="00FC45E2" w:rsidRDefault="00FC45E2" w:rsidP="00FC45E2">
      <w:pPr>
        <w:pStyle w:val="USBodyText"/>
      </w:pPr>
      <w:r w:rsidRPr="00FC45E2">
        <w:t xml:space="preserve">Attach the following data clearly labeled. Individual data should be numbered to correspond to the question they are addressing; e.g., data submitted in response to Question </w:t>
      </w:r>
      <w:r w:rsidR="00145BE1">
        <w:fldChar w:fldCharType="begin"/>
      </w:r>
      <w:r w:rsidR="00145BE1">
        <w:instrText xml:space="preserve"> REF _Ref486414401 \r \h </w:instrText>
      </w:r>
      <w:r w:rsidR="00145BE1">
        <w:fldChar w:fldCharType="separate"/>
      </w:r>
      <w:r w:rsidR="00EC577B">
        <w:t>8.9.8</w:t>
      </w:r>
      <w:r w:rsidR="00145BE1">
        <w:fldChar w:fldCharType="end"/>
      </w:r>
      <w:r w:rsidR="00145BE1">
        <w:t>.</w:t>
      </w:r>
      <w:r w:rsidR="00145BE1">
        <w:fldChar w:fldCharType="begin"/>
      </w:r>
      <w:r w:rsidR="00145BE1">
        <w:instrText xml:space="preserve"> REF _Ref486414451 \r \h </w:instrText>
      </w:r>
      <w:r w:rsidR="00145BE1">
        <w:fldChar w:fldCharType="separate"/>
      </w:r>
      <w:r w:rsidR="00EC577B">
        <w:t>1</w:t>
      </w:r>
      <w:r w:rsidR="00145BE1">
        <w:fldChar w:fldCharType="end"/>
      </w:r>
      <w:r w:rsidR="00145BE1">
        <w:t xml:space="preserve"> should be labeled "Form</w:t>
      </w:r>
      <w:r w:rsidR="00145BE1">
        <w:fldChar w:fldCharType="begin"/>
      </w:r>
      <w:r w:rsidR="00145BE1">
        <w:instrText xml:space="preserve"> REF _Ref486414565 \r \h </w:instrText>
      </w:r>
      <w:r w:rsidR="00145BE1">
        <w:fldChar w:fldCharType="separate"/>
      </w:r>
      <w:r w:rsidR="00EC577B">
        <w:t>8</w:t>
      </w:r>
      <w:r w:rsidR="00145BE1">
        <w:fldChar w:fldCharType="end"/>
      </w:r>
      <w:r w:rsidRPr="00FC45E2">
        <w:t xml:space="preserve">,  Article </w:t>
      </w:r>
      <w:r w:rsidR="00145BE1">
        <w:fldChar w:fldCharType="begin"/>
      </w:r>
      <w:r w:rsidR="00145BE1">
        <w:instrText xml:space="preserve"> REF _Ref486414401 \r \h </w:instrText>
      </w:r>
      <w:r w:rsidR="00145BE1">
        <w:fldChar w:fldCharType="separate"/>
      </w:r>
      <w:r w:rsidR="00EC577B">
        <w:t>8.9.8</w:t>
      </w:r>
      <w:r w:rsidR="00145BE1">
        <w:fldChar w:fldCharType="end"/>
      </w:r>
      <w:r w:rsidR="00145BE1">
        <w:t>.</w:t>
      </w:r>
      <w:r w:rsidR="00145BE1">
        <w:fldChar w:fldCharType="begin"/>
      </w:r>
      <w:r w:rsidR="00145BE1">
        <w:instrText xml:space="preserve"> REF _Ref486414451 \r \h </w:instrText>
      </w:r>
      <w:r w:rsidR="00145BE1">
        <w:fldChar w:fldCharType="separate"/>
      </w:r>
      <w:r w:rsidR="00EC577B">
        <w:t>1</w:t>
      </w:r>
      <w:r w:rsidR="00145BE1">
        <w:fldChar w:fldCharType="end"/>
      </w:r>
      <w:r w:rsidRPr="00FC45E2">
        <w:t>".</w:t>
      </w:r>
    </w:p>
    <w:p w14:paraId="3D4AA1E6" w14:textId="285C193F" w:rsidR="00FC45E2" w:rsidRPr="00FC45E2" w:rsidRDefault="00FC45E2" w:rsidP="00005DFB">
      <w:pPr>
        <w:pStyle w:val="USNumber1"/>
        <w:numPr>
          <w:ilvl w:val="0"/>
          <w:numId w:val="52"/>
        </w:numPr>
      </w:pPr>
      <w:r w:rsidRPr="00FC45E2">
        <w:tab/>
      </w:r>
      <w:bookmarkStart w:id="60" w:name="_Ref486414451"/>
      <w:r w:rsidRPr="00FC45E2">
        <w:t>Describe the equipment suppliers' experience with the specific models that will be used for each major piece of equipment as specified in Paragraph 9.3.</w:t>
      </w:r>
      <w:bookmarkEnd w:id="60"/>
    </w:p>
    <w:p w14:paraId="564F66D0" w14:textId="351EBE9F" w:rsidR="00FC45E2" w:rsidRPr="00FC45E2" w:rsidRDefault="00FC45E2" w:rsidP="00005DFB">
      <w:pPr>
        <w:pStyle w:val="USNumber1"/>
        <w:numPr>
          <w:ilvl w:val="0"/>
          <w:numId w:val="52"/>
        </w:numPr>
      </w:pPr>
      <w:r w:rsidRPr="00FC45E2">
        <w:t xml:space="preserve">Provide a complete heat and material balance diagram and flow sheet.  These diagrams should include sufficient detail to allow </w:t>
      </w:r>
      <w:r w:rsidR="00F911BF">
        <w:t>GPA</w:t>
      </w:r>
      <w:r w:rsidRPr="00FC45E2">
        <w:t xml:space="preserve"> to verify the accuracy of the representations.  Provide the information for full load,  sixty five percent (65%) of full load, and minimum load  using performance guarantee conditions listed in paragraph 6.5 of Section C in the </w:t>
      </w:r>
      <w:r w:rsidR="00A15D3F">
        <w:t>IFMSB</w:t>
      </w:r>
      <w:r w:rsidR="00145BE1">
        <w:t xml:space="preserve"> and assuming the higher h</w:t>
      </w:r>
      <w:r w:rsidRPr="00FC45E2">
        <w:t xml:space="preserve">eating </w:t>
      </w:r>
      <w:r w:rsidR="00145BE1">
        <w:t>v</w:t>
      </w:r>
      <w:r w:rsidRPr="00FC45E2">
        <w:t>alue (HHV) of the Fuel</w:t>
      </w:r>
    </w:p>
    <w:p w14:paraId="0314FEB6" w14:textId="079E0D9F" w:rsidR="00FC45E2" w:rsidRPr="00FC45E2" w:rsidRDefault="00FC45E2" w:rsidP="00005DFB">
      <w:pPr>
        <w:pStyle w:val="USNumber1"/>
        <w:numPr>
          <w:ilvl w:val="0"/>
          <w:numId w:val="52"/>
        </w:numPr>
      </w:pPr>
      <w:r w:rsidRPr="00FC45E2">
        <w:t>Provide drawings of the Facility's Site layout and major equipment arrangement.  Identify the size of major components and describe areas of key equipment redundancy.  Identify the area (m</w:t>
      </w:r>
      <w:r w:rsidRPr="00F911BF">
        <w:rPr>
          <w:vertAlign w:val="superscript"/>
        </w:rPr>
        <w:t>2</w:t>
      </w:r>
      <w:r w:rsidRPr="00FC45E2">
        <w:t>) required for the generating station, radiators and/or air coolers (if used),  Fuel storage and Fuel handling facilities.</w:t>
      </w:r>
    </w:p>
    <w:p w14:paraId="52675580" w14:textId="51BE5A05" w:rsidR="00FC45E2" w:rsidRPr="00FC45E2" w:rsidRDefault="00FC45E2" w:rsidP="00005DFB">
      <w:pPr>
        <w:pStyle w:val="USNumber1"/>
        <w:numPr>
          <w:ilvl w:val="0"/>
          <w:numId w:val="52"/>
        </w:numPr>
      </w:pPr>
      <w:r w:rsidRPr="00FC45E2">
        <w:tab/>
        <w:t>Provide any additional technical information that is available (e.g., drawings, specifications, etc.).</w:t>
      </w:r>
    </w:p>
    <w:p w14:paraId="1DFDA9B8" w14:textId="09EECC9A" w:rsidR="00FC45E2" w:rsidRPr="00FC45E2" w:rsidRDefault="00FC45E2" w:rsidP="00005DFB">
      <w:pPr>
        <w:pStyle w:val="USNumber1"/>
        <w:numPr>
          <w:ilvl w:val="0"/>
          <w:numId w:val="52"/>
        </w:numPr>
      </w:pPr>
      <w:r w:rsidRPr="00FC45E2">
        <w:t xml:space="preserve">Provide preliminary generator capability curves and specify the reactive capability and control strategies for the Project.  Also describe any voltage or equipment limitation affecting the </w:t>
      </w:r>
      <w:r w:rsidR="00145BE1">
        <w:t>GPA c</w:t>
      </w:r>
      <w:r w:rsidRPr="00FC45E2">
        <w:t xml:space="preserve">ontrol </w:t>
      </w:r>
      <w:r w:rsidR="00145BE1">
        <w:t>c</w:t>
      </w:r>
      <w:r w:rsidRPr="00FC45E2">
        <w:t>enter's ability to control the reactive output.</w:t>
      </w:r>
    </w:p>
    <w:p w14:paraId="60D2E37F" w14:textId="69B45518" w:rsidR="00FC45E2" w:rsidRPr="00FC45E2" w:rsidRDefault="00FC45E2" w:rsidP="00005DFB">
      <w:pPr>
        <w:pStyle w:val="USNumber1"/>
        <w:numPr>
          <w:ilvl w:val="0"/>
          <w:numId w:val="52"/>
        </w:numPr>
      </w:pPr>
      <w:r w:rsidRPr="00FC45E2">
        <w:t xml:space="preserve">Describe the equipment procurement plan.  Provide information concerning how commitments to purchase major equipment items relate to the schedules for acquiring permits and financing.  Provide information concerning any equipment production space that has been reserved with suppliers of major components.  </w:t>
      </w:r>
      <w:r w:rsidRPr="00F911BF">
        <w:rPr>
          <w:u w:val="single"/>
        </w:rPr>
        <w:t>Note that all equipment must be new</w:t>
      </w:r>
      <w:r w:rsidRPr="00FC45E2">
        <w:t>.</w:t>
      </w:r>
    </w:p>
    <w:p w14:paraId="4743CA61" w14:textId="604886F2" w:rsidR="00FC45E2" w:rsidRPr="00FC45E2" w:rsidRDefault="00FC45E2" w:rsidP="00005DFB">
      <w:pPr>
        <w:pStyle w:val="USNumber1"/>
        <w:numPr>
          <w:ilvl w:val="0"/>
          <w:numId w:val="52"/>
        </w:numPr>
      </w:pPr>
      <w:r w:rsidRPr="00FC45E2">
        <w:t>Provide descriptions of the fire protection systems to be used including those within any equipment enclosures, any buildings and all general Site facilities.</w:t>
      </w:r>
    </w:p>
    <w:p w14:paraId="38DFDB28" w14:textId="79994E5F" w:rsidR="00FC45E2" w:rsidRPr="00FC45E2" w:rsidRDefault="00FC45E2" w:rsidP="00005DFB">
      <w:pPr>
        <w:pStyle w:val="USNumber1"/>
        <w:numPr>
          <w:ilvl w:val="0"/>
          <w:numId w:val="52"/>
        </w:numPr>
      </w:pPr>
      <w:r w:rsidRPr="00FC45E2">
        <w:tab/>
        <w:t>Provide descriptions of equipment enclosures (including buildings) and what protection against the weather will be provided to major machines during periods of maintenance, especially if no high-bay buildings are to be constructed.</w:t>
      </w:r>
    </w:p>
    <w:p w14:paraId="0E169D74" w14:textId="522BAB60" w:rsidR="00FC45E2" w:rsidRPr="00FC45E2" w:rsidRDefault="00FC45E2" w:rsidP="00005DFB">
      <w:pPr>
        <w:pStyle w:val="USNumber1"/>
        <w:numPr>
          <w:ilvl w:val="0"/>
          <w:numId w:val="52"/>
        </w:numPr>
      </w:pPr>
      <w:r w:rsidRPr="00FC45E2">
        <w:tab/>
        <w:t>Provide a description of the overall control system used for the Project equipment, including all local, centralized and remote controlling including the proposed</w:t>
      </w:r>
      <w:r w:rsidR="00145BE1">
        <w:t xml:space="preserve"> means to communicate with the GPA</w:t>
      </w:r>
      <w:r w:rsidRPr="00FC45E2">
        <w:t xml:space="preserve"> </w:t>
      </w:r>
      <w:r w:rsidR="00145BE1">
        <w:t>c</w:t>
      </w:r>
      <w:r w:rsidRPr="00FC45E2">
        <w:t xml:space="preserve">ontrol </w:t>
      </w:r>
      <w:r w:rsidR="00145BE1">
        <w:t>c</w:t>
      </w:r>
      <w:r w:rsidRPr="00FC45E2">
        <w:t>enter to follow its instructions.</w:t>
      </w:r>
    </w:p>
    <w:p w14:paraId="53EE01A2" w14:textId="7F0EB51A" w:rsidR="00FC45E2" w:rsidRPr="00FC45E2" w:rsidRDefault="00FC45E2" w:rsidP="00005DFB">
      <w:pPr>
        <w:pStyle w:val="USNumber1"/>
        <w:numPr>
          <w:ilvl w:val="0"/>
          <w:numId w:val="52"/>
        </w:numPr>
      </w:pPr>
      <w:r w:rsidRPr="00FC45E2">
        <w:tab/>
        <w:t xml:space="preserve">Describe how the Facility will be started, including the expected amount of time to synchronize each unit, starting with the equipment in "cold" and "warm" conditions.  State the maximum MVA and MW required from the </w:t>
      </w:r>
      <w:r w:rsidR="00F911BF">
        <w:t>GPA</w:t>
      </w:r>
      <w:r w:rsidRPr="00FC45E2">
        <w:t xml:space="preserve"> system to start the Facility.</w:t>
      </w:r>
    </w:p>
    <w:p w14:paraId="59301C3E" w14:textId="0351E96A" w:rsidR="00FC45E2" w:rsidRPr="00FC45E2" w:rsidRDefault="00FC45E2" w:rsidP="00005DFB">
      <w:pPr>
        <w:pStyle w:val="USNumber1"/>
        <w:numPr>
          <w:ilvl w:val="0"/>
          <w:numId w:val="52"/>
        </w:numPr>
      </w:pPr>
      <w:r w:rsidRPr="00FC45E2">
        <w:lastRenderedPageBreak/>
        <w:t xml:space="preserve">Provide a description of the monitoring and protection systems to be used on major equipment including the prime movers, generators, transformers, substations and interconnection lines.  Describe how the protection systems will be coordinated with the corresponding </w:t>
      </w:r>
      <w:r w:rsidR="00F911BF">
        <w:t>GPA</w:t>
      </w:r>
      <w:r w:rsidRPr="00FC45E2">
        <w:t xml:space="preserve"> installations.</w:t>
      </w:r>
    </w:p>
    <w:p w14:paraId="2DB8B163" w14:textId="6EF5088D" w:rsidR="00FC45E2" w:rsidRPr="00FC45E2" w:rsidRDefault="00FC45E2" w:rsidP="00005DFB">
      <w:pPr>
        <w:pStyle w:val="USNumber1"/>
        <w:numPr>
          <w:ilvl w:val="0"/>
          <w:numId w:val="52"/>
        </w:numPr>
      </w:pPr>
      <w:r w:rsidRPr="00FC45E2">
        <w:tab/>
        <w:t>Provide a description of the design of the main and auxiliary equipment cooling, potable and waste waters facilities. Provide a description of the water plan for the project including average, minimum, and maximum water intake and discharge, destination, temperature, quantity and quality of plant discharge water; and individual chemicals used with estimated consumption rates.  Describe the treatment and/or disposal of discharge waters resulting from periodic cleaning of the equipment.</w:t>
      </w:r>
    </w:p>
    <w:p w14:paraId="5C2427B4" w14:textId="4CC6DA5A" w:rsidR="00FC45E2" w:rsidRDefault="00FC45E2" w:rsidP="00005DFB">
      <w:pPr>
        <w:pStyle w:val="USNumber1"/>
        <w:numPr>
          <w:ilvl w:val="0"/>
          <w:numId w:val="52"/>
        </w:numPr>
      </w:pPr>
      <w:r w:rsidRPr="00FC45E2">
        <w:t>Describe the proposed methods to dispose of solid wastes and sludge produced by the combustion of fuels as well as normal O&amp;M of the Facility.</w:t>
      </w:r>
    </w:p>
    <w:p w14:paraId="03B389AA" w14:textId="0E34C092" w:rsidR="00884E76" w:rsidRPr="00FC45E2" w:rsidRDefault="00884E76" w:rsidP="00005DFB">
      <w:pPr>
        <w:pStyle w:val="USNumber1"/>
        <w:numPr>
          <w:ilvl w:val="0"/>
          <w:numId w:val="52"/>
        </w:numPr>
      </w:pPr>
      <w:r>
        <w:t>In the case of PV solar generation, describe the proposed method for panel cleaning</w:t>
      </w:r>
      <w:r w:rsidR="00BF53FE">
        <w:t>.</w:t>
      </w:r>
    </w:p>
    <w:p w14:paraId="034977E7" w14:textId="674FC2EF" w:rsidR="00FC45E2" w:rsidRPr="00FC45E2" w:rsidRDefault="00FC45E2" w:rsidP="00005DFB">
      <w:pPr>
        <w:pStyle w:val="USNumber1"/>
        <w:numPr>
          <w:ilvl w:val="0"/>
          <w:numId w:val="52"/>
        </w:numPr>
      </w:pPr>
      <w:r w:rsidRPr="00FC45E2">
        <w:tab/>
        <w:t xml:space="preserve">Describe provisions for diminishing the probability of fires and contamination of the environment during the handling and storage of the </w:t>
      </w:r>
      <w:r w:rsidR="00A1299C">
        <w:t xml:space="preserve">ULSD and Natural Gas </w:t>
      </w:r>
      <w:r w:rsidR="00D2670D">
        <w:t>including</w:t>
      </w:r>
      <w:r w:rsidR="00A1299C">
        <w:t xml:space="preserve"> </w:t>
      </w:r>
      <w:r w:rsidRPr="00FC45E2">
        <w:t>spill prevention control. Describe the proposed methods to measure the Fuel and its calorific content. All calorific content is to be expressed in HHV.</w:t>
      </w:r>
    </w:p>
    <w:p w14:paraId="1D90BCB6" w14:textId="62D29499" w:rsidR="00FC45E2" w:rsidRPr="00FC45E2" w:rsidRDefault="00FC45E2" w:rsidP="00005DFB">
      <w:pPr>
        <w:pStyle w:val="USNumber1"/>
        <w:numPr>
          <w:ilvl w:val="0"/>
          <w:numId w:val="52"/>
        </w:numPr>
      </w:pPr>
      <w:r w:rsidRPr="00FC45E2">
        <w:tab/>
        <w:t>Describe how the auxiliary power will be obtained when plant is disconnected from the 1</w:t>
      </w:r>
      <w:r w:rsidR="00A1299C">
        <w:t>15</w:t>
      </w:r>
      <w:r w:rsidRPr="00FC45E2">
        <w:t xml:space="preserve"> kV system.</w:t>
      </w:r>
    </w:p>
    <w:p w14:paraId="3E8CF8B1" w14:textId="16796AB2" w:rsidR="00FC45E2" w:rsidRPr="00FC45E2" w:rsidRDefault="00FC45E2" w:rsidP="00005DFB">
      <w:pPr>
        <w:pStyle w:val="USNumber1"/>
        <w:numPr>
          <w:ilvl w:val="0"/>
          <w:numId w:val="52"/>
        </w:numPr>
      </w:pPr>
      <w:r w:rsidRPr="00FC45E2">
        <w:tab/>
        <w:t>Provide design values for seismic, wind and any other data (Refer to paragraphs 6.4 and 6.5 of Section C).</w:t>
      </w:r>
    </w:p>
    <w:p w14:paraId="06AF028A" w14:textId="3328EE5D" w:rsidR="00FC45E2" w:rsidRPr="00FC45E2" w:rsidRDefault="00FC45E2" w:rsidP="00005DFB">
      <w:pPr>
        <w:pStyle w:val="USNumber1"/>
        <w:numPr>
          <w:ilvl w:val="0"/>
          <w:numId w:val="52"/>
        </w:numPr>
      </w:pPr>
      <w:r w:rsidRPr="00FC45E2">
        <w:tab/>
        <w:t>Provide/the following data for new and clean conditions at 100% load:</w:t>
      </w:r>
    </w:p>
    <w:p w14:paraId="03012BDF" w14:textId="153053BF" w:rsidR="00FC45E2" w:rsidRPr="00FC45E2" w:rsidRDefault="00FC45E2" w:rsidP="00F911BF">
      <w:pPr>
        <w:pStyle w:val="USNumbera"/>
      </w:pPr>
      <w:r w:rsidRPr="00FC45E2">
        <w:t xml:space="preserve">Total combustion turbine or </w:t>
      </w:r>
      <w:r w:rsidR="002F6D5A">
        <w:t>reciprocating</w:t>
      </w:r>
      <w:r w:rsidR="002F6D5A" w:rsidRPr="00FC45E2">
        <w:t xml:space="preserve"> </w:t>
      </w:r>
      <w:r w:rsidRPr="00FC45E2">
        <w:t xml:space="preserve">engine inlet pressure drop, </w:t>
      </w:r>
      <w:r w:rsidRPr="00FC45E2">
        <w:tab/>
      </w:r>
      <w:r w:rsidR="00F911BF">
        <w:t>in H</w:t>
      </w:r>
      <w:r w:rsidRPr="00FC45E2">
        <w:rPr>
          <w:vertAlign w:val="subscript"/>
        </w:rPr>
        <w:t>2</w:t>
      </w:r>
      <w:r w:rsidRPr="00FC45E2">
        <w:t>O _________</w:t>
      </w:r>
    </w:p>
    <w:p w14:paraId="5EFCC547" w14:textId="61DD8DA4" w:rsidR="00FC45E2" w:rsidRPr="00FC45E2" w:rsidRDefault="00FC45E2" w:rsidP="00F911BF">
      <w:pPr>
        <w:pStyle w:val="USNumbera"/>
      </w:pPr>
      <w:r w:rsidRPr="00FC45E2">
        <w:t xml:space="preserve">Exhaust gas temperature, </w:t>
      </w:r>
      <w:r w:rsidRPr="00FC45E2">
        <w:tab/>
        <w:t xml:space="preserve">    </w:t>
      </w:r>
      <w:r w:rsidRPr="00FC45E2">
        <w:rPr>
          <w:vertAlign w:val="superscript"/>
        </w:rPr>
        <w:t xml:space="preserve">o </w:t>
      </w:r>
      <w:r w:rsidR="00F911BF">
        <w:t xml:space="preserve">F </w:t>
      </w:r>
      <w:r w:rsidRPr="00FC45E2">
        <w:t>__________</w:t>
      </w:r>
    </w:p>
    <w:p w14:paraId="2008B8A7" w14:textId="1DE74821" w:rsidR="00FC45E2" w:rsidRPr="00FC45E2" w:rsidRDefault="00FC45E2" w:rsidP="00F911BF">
      <w:pPr>
        <w:pStyle w:val="USNumber1"/>
      </w:pPr>
      <w:r w:rsidRPr="00FC45E2">
        <w:t xml:space="preserve">Describe </w:t>
      </w:r>
      <w:r w:rsidR="00A1299C">
        <w:t xml:space="preserve">all material </w:t>
      </w:r>
      <w:r w:rsidRPr="00FC45E2">
        <w:t>interfaces</w:t>
      </w:r>
      <w:r w:rsidR="00A1299C">
        <w:t xml:space="preserve"> </w:t>
      </w:r>
      <w:r w:rsidR="00884E76">
        <w:t xml:space="preserve">of </w:t>
      </w:r>
      <w:r w:rsidR="00A1299C">
        <w:t>Facility</w:t>
      </w:r>
      <w:r w:rsidRPr="00FC45E2">
        <w:t>.</w:t>
      </w:r>
    </w:p>
    <w:p w14:paraId="72D0C78E" w14:textId="3E913607" w:rsidR="00FC45E2" w:rsidRPr="00FC45E2" w:rsidRDefault="00E84FD9" w:rsidP="00E84FD9">
      <w:pPr>
        <w:pStyle w:val="Heading2"/>
      </w:pPr>
      <w:bookmarkStart w:id="61" w:name="_Toc275935849"/>
      <w:bookmarkStart w:id="62" w:name="_Toc526151168"/>
      <w:r w:rsidRPr="00FC45E2">
        <w:t>Environmental Data</w:t>
      </w:r>
      <w:bookmarkEnd w:id="61"/>
      <w:bookmarkEnd w:id="62"/>
    </w:p>
    <w:p w14:paraId="4DB86FDF" w14:textId="2D09189E" w:rsidR="00FC45E2" w:rsidRPr="00FC45E2" w:rsidRDefault="00FC45E2" w:rsidP="00FC45E2">
      <w:pPr>
        <w:pStyle w:val="USBodyText"/>
      </w:pPr>
      <w:r w:rsidRPr="00FC45E2">
        <w:t>Answer the questions below or attach a detailed environmental impact study that includes answers to at least the following questions:</w:t>
      </w:r>
    </w:p>
    <w:p w14:paraId="37A8A7D0" w14:textId="4CEBDFE3" w:rsidR="00FC45E2" w:rsidRPr="00FC45E2" w:rsidRDefault="00FC45E2" w:rsidP="00005DFB">
      <w:pPr>
        <w:pStyle w:val="USNumber1"/>
        <w:numPr>
          <w:ilvl w:val="0"/>
          <w:numId w:val="53"/>
        </w:numPr>
      </w:pPr>
      <w:r w:rsidRPr="00FC45E2">
        <w:tab/>
        <w:t>Describe the technology to be used to maintain air emissions and air pollution within the specified guidelines.</w:t>
      </w:r>
    </w:p>
    <w:p w14:paraId="4F8BD3C0" w14:textId="41160785" w:rsidR="00FC45E2" w:rsidRPr="00FC45E2" w:rsidRDefault="00FC45E2" w:rsidP="00005DFB">
      <w:pPr>
        <w:pStyle w:val="USNumber1"/>
        <w:numPr>
          <w:ilvl w:val="0"/>
          <w:numId w:val="53"/>
        </w:numPr>
      </w:pPr>
      <w:r w:rsidRPr="00FC45E2">
        <w:t>Describe control devices (if applicable), and proposed monitoring systems and procedures.</w:t>
      </w:r>
    </w:p>
    <w:p w14:paraId="42242F45" w14:textId="3D6FDAC2" w:rsidR="00FC45E2" w:rsidRPr="00FC45E2" w:rsidRDefault="00FC45E2" w:rsidP="00005DFB">
      <w:pPr>
        <w:pStyle w:val="USNumber1"/>
        <w:numPr>
          <w:ilvl w:val="0"/>
          <w:numId w:val="53"/>
        </w:numPr>
      </w:pPr>
      <w:r w:rsidRPr="00FC45E2">
        <w:t xml:space="preserve">Provide information concerning the containment measures planned for the Project's Fuel and hazardous substances handling and storage areas. </w:t>
      </w:r>
    </w:p>
    <w:p w14:paraId="1B30DD70" w14:textId="54AA8BF6" w:rsidR="00FC45E2" w:rsidRPr="00FC45E2" w:rsidRDefault="00FC45E2" w:rsidP="00005DFB">
      <w:pPr>
        <w:pStyle w:val="USNumber1"/>
        <w:numPr>
          <w:ilvl w:val="0"/>
          <w:numId w:val="53"/>
        </w:numPr>
      </w:pPr>
      <w:r w:rsidRPr="00FC45E2">
        <w:t>Address the following issues as they relate to design and construction of the Project.</w:t>
      </w:r>
    </w:p>
    <w:p w14:paraId="3CABC8E9" w14:textId="37E61EF6" w:rsidR="00FC45E2" w:rsidRPr="00FC45E2" w:rsidRDefault="00FC45E2" w:rsidP="00005DFB">
      <w:pPr>
        <w:pStyle w:val="USNumber1"/>
        <w:numPr>
          <w:ilvl w:val="0"/>
          <w:numId w:val="53"/>
        </w:numPr>
      </w:pPr>
      <w:r w:rsidRPr="00FC45E2">
        <w:tab/>
        <w:t>Describe the proposed timetable to carry out the</w:t>
      </w:r>
      <w:r w:rsidR="00A22698">
        <w:t xml:space="preserve"> environmental impact studies and obtain environmental permits</w:t>
      </w:r>
      <w:r w:rsidRPr="00FC45E2">
        <w:t xml:space="preserve">, if you are selected as the </w:t>
      </w:r>
      <w:r w:rsidR="00A22698">
        <w:t xml:space="preserve">Selected </w:t>
      </w:r>
      <w:r w:rsidR="00A22698">
        <w:lastRenderedPageBreak/>
        <w:t>Bidder</w:t>
      </w:r>
      <w:r w:rsidRPr="00FC45E2">
        <w:t xml:space="preserve">. Indicate the scope of the </w:t>
      </w:r>
      <w:r w:rsidR="00A22698">
        <w:t>e</w:t>
      </w:r>
      <w:r w:rsidRPr="00FC45E2">
        <w:t xml:space="preserve">nvironmental </w:t>
      </w:r>
      <w:r w:rsidR="00A22698">
        <w:t>i</w:t>
      </w:r>
      <w:r w:rsidRPr="00FC45E2">
        <w:t xml:space="preserve">mpact </w:t>
      </w:r>
      <w:r w:rsidR="00A22698">
        <w:t>s</w:t>
      </w:r>
      <w:r w:rsidRPr="00FC45E2">
        <w:t>tud</w:t>
      </w:r>
      <w:r w:rsidR="00A22698">
        <w:t>ies</w:t>
      </w:r>
      <w:r w:rsidRPr="00FC45E2">
        <w:t xml:space="preserve"> and the methodology to be used to perform th</w:t>
      </w:r>
      <w:r w:rsidR="00A1299C">
        <w:t>ese</w:t>
      </w:r>
      <w:r w:rsidRPr="00FC45E2">
        <w:t xml:space="preserve"> stud</w:t>
      </w:r>
      <w:r w:rsidR="00A1299C">
        <w:t>ies</w:t>
      </w:r>
      <w:r w:rsidRPr="00FC45E2">
        <w:t xml:space="preserve"> and to present findings and recommendations.  State the commitment of the </w:t>
      </w:r>
      <w:r w:rsidR="00A22698">
        <w:t>Bidder</w:t>
      </w:r>
      <w:r w:rsidRPr="00FC45E2">
        <w:t xml:space="preserve"> to carry out all suggestions and recommendations of the stud</w:t>
      </w:r>
      <w:r w:rsidR="00A1299C">
        <w:t>ies</w:t>
      </w:r>
      <w:r w:rsidR="00A22698">
        <w:t xml:space="preserve"> </w:t>
      </w:r>
      <w:r w:rsidR="00A1299C">
        <w:t>related to</w:t>
      </w:r>
      <w:r w:rsidR="00A22698">
        <w:t xml:space="preserve"> en</w:t>
      </w:r>
      <w:r w:rsidR="00A1299C">
        <w:t>v</w:t>
      </w:r>
      <w:r w:rsidR="00A22698">
        <w:t>ironmental permit</w:t>
      </w:r>
      <w:r w:rsidR="00A1299C">
        <w:t>s</w:t>
      </w:r>
      <w:r w:rsidRPr="00FC45E2">
        <w:t>, including possible design modifications.</w:t>
      </w:r>
    </w:p>
    <w:p w14:paraId="4112477F" w14:textId="0080C35A" w:rsidR="00FC45E2" w:rsidRPr="00FC45E2" w:rsidRDefault="00FC45E2" w:rsidP="00005DFB">
      <w:pPr>
        <w:pStyle w:val="USNumber1"/>
        <w:numPr>
          <w:ilvl w:val="0"/>
          <w:numId w:val="53"/>
        </w:numPr>
      </w:pPr>
      <w:r w:rsidRPr="00FC45E2">
        <w:t>Threatened and endangered species assessment and mitigation.</w:t>
      </w:r>
    </w:p>
    <w:p w14:paraId="3DAD1E9E" w14:textId="3248FE7C" w:rsidR="00FC45E2" w:rsidRPr="00FC45E2" w:rsidRDefault="00FC45E2" w:rsidP="00005DFB">
      <w:pPr>
        <w:pStyle w:val="USNumber1"/>
        <w:numPr>
          <w:ilvl w:val="0"/>
          <w:numId w:val="53"/>
        </w:numPr>
      </w:pPr>
      <w:r w:rsidRPr="00FC45E2">
        <w:t>Cultural and archeological impact (natural, national and state landmarks, historical status and other historical landmarks, graveyards, burial ground proximity to nearby parks and other recreational areas).</w:t>
      </w:r>
    </w:p>
    <w:p w14:paraId="7FABA385" w14:textId="76541963" w:rsidR="00FC45E2" w:rsidRPr="00FC45E2" w:rsidRDefault="00FC45E2" w:rsidP="00005DFB">
      <w:pPr>
        <w:pStyle w:val="USNumber1"/>
        <w:numPr>
          <w:ilvl w:val="0"/>
          <w:numId w:val="53"/>
        </w:numPr>
      </w:pPr>
      <w:r w:rsidRPr="00FC45E2">
        <w:t xml:space="preserve">Noise impact analysis and mitigation; please describe technology to be employed or actions to be taken to reduce noise.  Provide the guaranteed maximum sound levels for the </w:t>
      </w:r>
      <w:r w:rsidR="008A7B38">
        <w:t>Facility</w:t>
      </w:r>
      <w:r w:rsidRPr="00FC45E2">
        <w:t xml:space="preserve"> at all of the </w:t>
      </w:r>
      <w:r w:rsidR="008A7B38">
        <w:t>Facility</w:t>
      </w:r>
      <w:r w:rsidRPr="00FC45E2">
        <w:t xml:space="preserve"> boundaries and at any </w:t>
      </w:r>
      <w:r w:rsidR="008A7B38">
        <w:t>Facility</w:t>
      </w:r>
      <w:r w:rsidRPr="00FC45E2">
        <w:t xml:space="preserve"> interfaces with other entities including residential, industrial and others.  Provide the guaranteed sound level for the plant at one meter from the equipment enclosures or exterior walls of the powerhouse(s), which should not exceed 85 dB(A). The measurement shall not include the existing background noise.</w:t>
      </w:r>
    </w:p>
    <w:p w14:paraId="34794D68" w14:textId="085C93B2" w:rsidR="00FC45E2" w:rsidRPr="00FC45E2" w:rsidRDefault="00FC45E2" w:rsidP="00005DFB">
      <w:pPr>
        <w:pStyle w:val="USNumber1"/>
        <w:numPr>
          <w:ilvl w:val="0"/>
          <w:numId w:val="53"/>
        </w:numPr>
      </w:pPr>
      <w:r w:rsidRPr="00FC45E2">
        <w:t>Indicate the height of the proposed exhaust stack(s) for the Facility and indicate reasons for this selection (could include "</w:t>
      </w:r>
      <w:r w:rsidR="008A7B38">
        <w:t>Prudent Utility P</w:t>
      </w:r>
      <w:r w:rsidRPr="00FC45E2">
        <w:t xml:space="preserve">ractices", dispersion of pollutants, height of other exhaust stacks in the immediate vicinity, etc.).  Why does </w:t>
      </w:r>
      <w:r w:rsidR="00A22698">
        <w:t>Bidder</w:t>
      </w:r>
      <w:r w:rsidRPr="00FC45E2">
        <w:t xml:space="preserve"> feel this height is adequate from an environmental standpoint?  Indicate if this height selection could be changed by the </w:t>
      </w:r>
      <w:r w:rsidR="00A22698">
        <w:t>e</w:t>
      </w:r>
      <w:r w:rsidRPr="00FC45E2">
        <w:t xml:space="preserve">nvironmental </w:t>
      </w:r>
      <w:r w:rsidR="00A22698">
        <w:t>impact s</w:t>
      </w:r>
      <w:r w:rsidRPr="00FC45E2">
        <w:t>tudy</w:t>
      </w:r>
      <w:r w:rsidR="00A22698">
        <w:t xml:space="preserve"> and environmental permits requirements</w:t>
      </w:r>
      <w:r w:rsidRPr="00FC45E2">
        <w:t>.</w:t>
      </w:r>
    </w:p>
    <w:p w14:paraId="2C9016AD" w14:textId="77777777" w:rsidR="0052231D" w:rsidRDefault="00FC45E2" w:rsidP="0052231D">
      <w:pPr>
        <w:pStyle w:val="USNumber1"/>
        <w:numPr>
          <w:ilvl w:val="0"/>
          <w:numId w:val="31"/>
        </w:numPr>
      </w:pPr>
      <w:r w:rsidRPr="00FC45E2">
        <w:tab/>
        <w:t>Land use impact mitigation techniques, including the effect on nearby inhabited and tourist areas.</w:t>
      </w:r>
      <w:r w:rsidR="0052231D" w:rsidRPr="0052231D">
        <w:t xml:space="preserve"> </w:t>
      </w:r>
    </w:p>
    <w:p w14:paraId="5F09C474" w14:textId="1B0DA150" w:rsidR="00FC45E2" w:rsidRPr="00FC45E2" w:rsidRDefault="0052231D" w:rsidP="00B41FFE">
      <w:pPr>
        <w:pStyle w:val="USNumber1"/>
        <w:numPr>
          <w:ilvl w:val="0"/>
          <w:numId w:val="31"/>
        </w:numPr>
      </w:pPr>
      <w:r>
        <w:t>Describe the architectural style, exterior materials and exterior color schemes proposed for all plant buildings.  Provide samples of proposed exterior colors.</w:t>
      </w:r>
    </w:p>
    <w:p w14:paraId="02EFBA9E" w14:textId="5F829AD1" w:rsidR="00FC45E2" w:rsidRPr="00FC45E2" w:rsidRDefault="00FC45E2" w:rsidP="00005DFB">
      <w:pPr>
        <w:pStyle w:val="USNumber1"/>
        <w:numPr>
          <w:ilvl w:val="0"/>
          <w:numId w:val="53"/>
        </w:numPr>
      </w:pPr>
      <w:r w:rsidRPr="00FC45E2">
        <w:tab/>
        <w:t>Hazardous waste - type generated and disposal.</w:t>
      </w:r>
    </w:p>
    <w:p w14:paraId="6E080EDB" w14:textId="33C0DCAB" w:rsidR="00FC45E2" w:rsidRPr="00FC45E2" w:rsidRDefault="00FC45E2" w:rsidP="00005DFB">
      <w:pPr>
        <w:pStyle w:val="USNumber1"/>
        <w:numPr>
          <w:ilvl w:val="0"/>
          <w:numId w:val="53"/>
        </w:numPr>
      </w:pPr>
      <w:r w:rsidRPr="00FC45E2">
        <w:t>Solid waste - type generated and disposal.</w:t>
      </w:r>
    </w:p>
    <w:p w14:paraId="3C3B2EB0" w14:textId="65D2E3FC" w:rsidR="00FC45E2" w:rsidRDefault="005E3346" w:rsidP="005E3346">
      <w:pPr>
        <w:pStyle w:val="Heading3"/>
      </w:pPr>
      <w:bookmarkStart w:id="63" w:name="_Toc526151169"/>
      <w:r>
        <w:t>Air Emissions</w:t>
      </w:r>
      <w:bookmarkEnd w:id="63"/>
    </w:p>
    <w:p w14:paraId="63DBB4BD" w14:textId="0EE30FE2" w:rsidR="005E3346" w:rsidRDefault="005E3346" w:rsidP="005E3346">
      <w:pPr>
        <w:pStyle w:val="USBodyText"/>
      </w:pPr>
      <w:r w:rsidRPr="005E3346">
        <w:t>With regard to projected air emissions, please fill out the following table for the Facility when fired with the Fuels specified.</w:t>
      </w:r>
    </w:p>
    <w:p w14:paraId="3FEFFE04" w14:textId="5DED06AA" w:rsidR="005E3346" w:rsidRDefault="005E3346" w:rsidP="005E3346">
      <w:pPr>
        <w:pStyle w:val="Caption"/>
      </w:pPr>
      <w:bookmarkStart w:id="64" w:name="_Toc525310482"/>
      <w:r>
        <w:t>Table </w:t>
      </w:r>
      <w:r w:rsidR="00920317">
        <w:fldChar w:fldCharType="begin"/>
      </w:r>
      <w:r w:rsidR="00920317">
        <w:instrText xml:space="preserve"> STYLEREF 1 \s  \* MERGEFORMAT </w:instrText>
      </w:r>
      <w:r w:rsidR="00920317">
        <w:fldChar w:fldCharType="separate"/>
      </w:r>
      <w:r w:rsidR="00EC577B">
        <w:rPr>
          <w:noProof/>
        </w:rPr>
        <w:t>8</w:t>
      </w:r>
      <w:r w:rsidR="00920317">
        <w:rPr>
          <w:noProof/>
        </w:rPr>
        <w:fldChar w:fldCharType="end"/>
      </w:r>
      <w:r>
        <w:rPr>
          <w:noProof/>
        </w:rPr>
        <w:t>.</w:t>
      </w:r>
      <w:r>
        <w:fldChar w:fldCharType="begin"/>
      </w:r>
      <w:r>
        <w:instrText xml:space="preserve"> SEQ Table \* ARABIC \s 1 </w:instrText>
      </w:r>
      <w:r>
        <w:fldChar w:fldCharType="separate"/>
      </w:r>
      <w:r w:rsidR="00EC577B">
        <w:rPr>
          <w:noProof/>
        </w:rPr>
        <w:t>1</w:t>
      </w:r>
      <w:r>
        <w:rPr>
          <w:noProof/>
        </w:rPr>
        <w:fldChar w:fldCharType="end"/>
      </w:r>
      <w:r>
        <w:t>:</w:t>
      </w:r>
      <w:r>
        <w:tab/>
        <w:t>ULSD Air Emission Levels</w:t>
      </w:r>
      <w:bookmarkEnd w:id="64"/>
    </w:p>
    <w:tbl>
      <w:tblPr>
        <w:tblStyle w:val="TableGrid"/>
        <w:tblW w:w="5000" w:type="pct"/>
        <w:tblLook w:val="0620" w:firstRow="1" w:lastRow="0" w:firstColumn="0" w:lastColumn="0" w:noHBand="1" w:noVBand="1"/>
      </w:tblPr>
      <w:tblGrid>
        <w:gridCol w:w="1807"/>
        <w:gridCol w:w="1791"/>
        <w:gridCol w:w="856"/>
        <w:gridCol w:w="1145"/>
        <w:gridCol w:w="843"/>
        <w:gridCol w:w="1145"/>
        <w:gridCol w:w="848"/>
        <w:gridCol w:w="1141"/>
      </w:tblGrid>
      <w:tr w:rsidR="008A7B38" w14:paraId="4C9CBB33" w14:textId="77777777" w:rsidTr="008A7B38">
        <w:trPr>
          <w:cnfStyle w:val="100000000000" w:firstRow="1" w:lastRow="0" w:firstColumn="0" w:lastColumn="0" w:oddVBand="0" w:evenVBand="0" w:oddHBand="0" w:evenHBand="0" w:firstRowFirstColumn="0" w:firstRowLastColumn="0" w:lastRowFirstColumn="0" w:lastRowLastColumn="0"/>
          <w:cantSplit/>
          <w:tblHeader/>
        </w:trPr>
        <w:tc>
          <w:tcPr>
            <w:tcW w:w="943" w:type="pct"/>
            <w:vMerge w:val="restart"/>
            <w:tcBorders>
              <w:top w:val="single" w:sz="4" w:space="0" w:color="3E6EA3"/>
            </w:tcBorders>
          </w:tcPr>
          <w:p w14:paraId="211B43AF" w14:textId="77777777" w:rsidR="008A7B38" w:rsidRPr="005E3346" w:rsidRDefault="008A7B38" w:rsidP="005E3346">
            <w:pPr>
              <w:pStyle w:val="USBodyText"/>
              <w:rPr>
                <w:b/>
              </w:rPr>
            </w:pPr>
          </w:p>
          <w:p w14:paraId="363E1F3C" w14:textId="2E004A6C" w:rsidR="008A7B38" w:rsidRPr="005E3346" w:rsidRDefault="008A7B38" w:rsidP="005E3346">
            <w:pPr>
              <w:pStyle w:val="TSTableHeading"/>
              <w:rPr>
                <w:b w:val="0"/>
              </w:rPr>
            </w:pPr>
            <w:r>
              <w:t>Pollutant</w:t>
            </w:r>
          </w:p>
        </w:tc>
        <w:tc>
          <w:tcPr>
            <w:tcW w:w="935" w:type="pct"/>
            <w:vMerge w:val="restart"/>
            <w:tcBorders>
              <w:top w:val="single" w:sz="4" w:space="0" w:color="3E6EA3"/>
            </w:tcBorders>
          </w:tcPr>
          <w:p w14:paraId="42A7E22A" w14:textId="77777777" w:rsidR="008A7B38" w:rsidRPr="005E3346" w:rsidRDefault="008A7B38" w:rsidP="008A7B38">
            <w:pPr>
              <w:pStyle w:val="USBodyText"/>
              <w:spacing w:after="0"/>
              <w:rPr>
                <w:b/>
                <w:color w:val="FFFFFF" w:themeColor="background1"/>
              </w:rPr>
            </w:pPr>
            <w:r w:rsidRPr="005E3346">
              <w:rPr>
                <w:b/>
                <w:color w:val="FFFFFF" w:themeColor="background1"/>
              </w:rPr>
              <w:t>Percent Removal</w:t>
            </w:r>
          </w:p>
          <w:p w14:paraId="3D9C4B50" w14:textId="77777777" w:rsidR="008A7B38" w:rsidRPr="005E3346" w:rsidRDefault="008A7B38" w:rsidP="008A7B38">
            <w:pPr>
              <w:pStyle w:val="USBodyText"/>
              <w:spacing w:after="0"/>
              <w:rPr>
                <w:b/>
              </w:rPr>
            </w:pPr>
            <w:r w:rsidRPr="005E3346">
              <w:rPr>
                <w:b/>
                <w:color w:val="FFFFFF" w:themeColor="background1"/>
              </w:rPr>
              <w:t xml:space="preserve">Efficiency </w:t>
            </w:r>
          </w:p>
          <w:p w14:paraId="08411B8A" w14:textId="3001FEAD" w:rsidR="008A7B38" w:rsidRPr="005E3346" w:rsidRDefault="008A7B38" w:rsidP="008A7B38">
            <w:pPr>
              <w:pStyle w:val="TSTableHeading"/>
              <w:spacing w:before="0" w:after="0"/>
              <w:rPr>
                <w:b w:val="0"/>
                <w:color w:val="FFFFFF" w:themeColor="background1"/>
              </w:rPr>
            </w:pPr>
            <w:r w:rsidRPr="005E3346">
              <w:t>at 100% Capacity</w:t>
            </w:r>
          </w:p>
        </w:tc>
        <w:tc>
          <w:tcPr>
            <w:tcW w:w="3122" w:type="pct"/>
            <w:gridSpan w:val="6"/>
            <w:tcBorders>
              <w:top w:val="single" w:sz="4" w:space="0" w:color="3E6EA3"/>
            </w:tcBorders>
          </w:tcPr>
          <w:p w14:paraId="1C2EDB38" w14:textId="6F80864A" w:rsidR="008A7B38" w:rsidRDefault="008A7B38" w:rsidP="008A7B38">
            <w:pPr>
              <w:pStyle w:val="TSTableHeading"/>
              <w:jc w:val="center"/>
            </w:pPr>
            <w:r>
              <w:t>Emission Quantity</w:t>
            </w:r>
          </w:p>
        </w:tc>
      </w:tr>
      <w:tr w:rsidR="008A7B38" w14:paraId="33E20B75" w14:textId="64079A5C" w:rsidTr="008A7B38">
        <w:trPr>
          <w:cnfStyle w:val="100000000000" w:firstRow="1" w:lastRow="0" w:firstColumn="0" w:lastColumn="0" w:oddVBand="0" w:evenVBand="0" w:oddHBand="0" w:evenHBand="0" w:firstRowFirstColumn="0" w:firstRowLastColumn="0" w:lastRowFirstColumn="0" w:lastRowLastColumn="0"/>
          <w:cantSplit/>
          <w:tblHeader/>
        </w:trPr>
        <w:tc>
          <w:tcPr>
            <w:tcW w:w="943" w:type="pct"/>
            <w:vMerge/>
          </w:tcPr>
          <w:p w14:paraId="4F2DD1E0" w14:textId="1DE97ADD" w:rsidR="008A7B38" w:rsidRDefault="008A7B38" w:rsidP="005E3346">
            <w:pPr>
              <w:pStyle w:val="TSTableHeading"/>
            </w:pPr>
          </w:p>
        </w:tc>
        <w:tc>
          <w:tcPr>
            <w:tcW w:w="935" w:type="pct"/>
            <w:vMerge/>
          </w:tcPr>
          <w:p w14:paraId="2BD957C4" w14:textId="54119C59" w:rsidR="008A7B38" w:rsidRDefault="008A7B38" w:rsidP="008A7B38">
            <w:pPr>
              <w:pStyle w:val="TSTableHeading"/>
              <w:spacing w:before="0" w:after="0"/>
            </w:pPr>
          </w:p>
        </w:tc>
        <w:tc>
          <w:tcPr>
            <w:tcW w:w="1045" w:type="pct"/>
            <w:gridSpan w:val="2"/>
            <w:tcBorders>
              <w:top w:val="single" w:sz="4" w:space="0" w:color="FFFFFF" w:themeColor="background1"/>
              <w:bottom w:val="single" w:sz="4" w:space="0" w:color="3E6EA3"/>
            </w:tcBorders>
          </w:tcPr>
          <w:p w14:paraId="4C08C86E" w14:textId="5001D892" w:rsidR="008A7B38" w:rsidRDefault="008A7B38" w:rsidP="005E3346">
            <w:pPr>
              <w:pStyle w:val="TSTableHeading"/>
            </w:pPr>
            <w:r>
              <w:t xml:space="preserve">At </w:t>
            </w:r>
            <w:r w:rsidRPr="005E3346">
              <w:t>100% Capacity</w:t>
            </w:r>
          </w:p>
        </w:tc>
        <w:tc>
          <w:tcPr>
            <w:tcW w:w="1038" w:type="pct"/>
            <w:gridSpan w:val="2"/>
            <w:tcBorders>
              <w:top w:val="single" w:sz="4" w:space="0" w:color="FFFFFF" w:themeColor="background1"/>
              <w:bottom w:val="single" w:sz="4" w:space="0" w:color="3E6EA3"/>
            </w:tcBorders>
          </w:tcPr>
          <w:p w14:paraId="07FDEFB8" w14:textId="695E4F92" w:rsidR="008A7B38" w:rsidRDefault="008A7B38" w:rsidP="005E3346">
            <w:pPr>
              <w:pStyle w:val="TSTableHeading"/>
            </w:pPr>
            <w:r>
              <w:t xml:space="preserve">At </w:t>
            </w:r>
            <w:r w:rsidRPr="005E3346">
              <w:t>50% Capacity</w:t>
            </w:r>
          </w:p>
        </w:tc>
        <w:tc>
          <w:tcPr>
            <w:tcW w:w="1039" w:type="pct"/>
            <w:gridSpan w:val="2"/>
            <w:tcBorders>
              <w:top w:val="single" w:sz="4" w:space="0" w:color="FFFFFF" w:themeColor="background1"/>
              <w:bottom w:val="single" w:sz="4" w:space="0" w:color="3E6EA3"/>
            </w:tcBorders>
          </w:tcPr>
          <w:p w14:paraId="12B9A154" w14:textId="41508B88" w:rsidR="008A7B38" w:rsidRPr="005E3346" w:rsidRDefault="008A7B38" w:rsidP="005E3346">
            <w:pPr>
              <w:pStyle w:val="TSTableHeading"/>
            </w:pPr>
            <w:r>
              <w:t xml:space="preserve">At </w:t>
            </w:r>
            <w:r w:rsidRPr="005E3346">
              <w:t>Minimum  Capacity</w:t>
            </w:r>
          </w:p>
        </w:tc>
      </w:tr>
      <w:tr w:rsidR="005141C7" w14:paraId="40051F9B" w14:textId="77777777" w:rsidTr="008A7B38">
        <w:trPr>
          <w:cantSplit/>
        </w:trPr>
        <w:tc>
          <w:tcPr>
            <w:tcW w:w="943" w:type="pct"/>
          </w:tcPr>
          <w:p w14:paraId="26BE7088" w14:textId="3E97912A" w:rsidR="005141C7" w:rsidRPr="00663C5E" w:rsidRDefault="005141C7" w:rsidP="005141C7">
            <w:pPr>
              <w:pStyle w:val="TSTextBodyText"/>
              <w:rPr>
                <w:vertAlign w:val="subscript"/>
              </w:rPr>
            </w:pPr>
            <w:r>
              <w:t>NO</w:t>
            </w:r>
            <w:r>
              <w:rPr>
                <w:vertAlign w:val="subscript"/>
              </w:rPr>
              <w:t>x</w:t>
            </w:r>
          </w:p>
        </w:tc>
        <w:tc>
          <w:tcPr>
            <w:tcW w:w="935" w:type="pct"/>
          </w:tcPr>
          <w:p w14:paraId="72EFE09A" w14:textId="77777777" w:rsidR="005141C7" w:rsidRDefault="005141C7" w:rsidP="005141C7">
            <w:pPr>
              <w:pStyle w:val="TSTextBodyText"/>
            </w:pPr>
          </w:p>
        </w:tc>
        <w:tc>
          <w:tcPr>
            <w:tcW w:w="447" w:type="pct"/>
            <w:tcBorders>
              <w:right w:val="nil"/>
            </w:tcBorders>
          </w:tcPr>
          <w:p w14:paraId="632A0AD8" w14:textId="2E30DBC2" w:rsidR="005141C7" w:rsidRDefault="005141C7" w:rsidP="005141C7">
            <w:pPr>
              <w:pStyle w:val="TSTextBodyText"/>
            </w:pPr>
          </w:p>
        </w:tc>
        <w:tc>
          <w:tcPr>
            <w:tcW w:w="598" w:type="pct"/>
            <w:tcBorders>
              <w:left w:val="nil"/>
            </w:tcBorders>
          </w:tcPr>
          <w:p w14:paraId="778873EB" w14:textId="6548F525" w:rsidR="005141C7" w:rsidRDefault="005141C7" w:rsidP="005141C7">
            <w:pPr>
              <w:pStyle w:val="TSTextBodyText"/>
            </w:pPr>
            <w:r w:rsidRPr="005E3346">
              <w:t>ppmv</w:t>
            </w:r>
          </w:p>
        </w:tc>
        <w:tc>
          <w:tcPr>
            <w:tcW w:w="440" w:type="pct"/>
            <w:tcBorders>
              <w:right w:val="nil"/>
            </w:tcBorders>
          </w:tcPr>
          <w:p w14:paraId="56597C50" w14:textId="77777777" w:rsidR="005141C7" w:rsidRDefault="005141C7" w:rsidP="005141C7">
            <w:pPr>
              <w:pStyle w:val="TSTextBodyText"/>
            </w:pPr>
          </w:p>
        </w:tc>
        <w:tc>
          <w:tcPr>
            <w:tcW w:w="598" w:type="pct"/>
            <w:tcBorders>
              <w:left w:val="nil"/>
            </w:tcBorders>
          </w:tcPr>
          <w:p w14:paraId="48D407DD" w14:textId="0FFE9FBF" w:rsidR="005141C7" w:rsidRDefault="005141C7" w:rsidP="005141C7">
            <w:pPr>
              <w:pStyle w:val="TSTextBodyText"/>
            </w:pPr>
            <w:r w:rsidRPr="005E3346">
              <w:t>ppmv</w:t>
            </w:r>
          </w:p>
        </w:tc>
        <w:tc>
          <w:tcPr>
            <w:tcW w:w="443" w:type="pct"/>
            <w:tcBorders>
              <w:right w:val="nil"/>
            </w:tcBorders>
          </w:tcPr>
          <w:p w14:paraId="4C75429A" w14:textId="77777777" w:rsidR="005141C7" w:rsidRDefault="005141C7" w:rsidP="005141C7">
            <w:pPr>
              <w:pStyle w:val="TSTextBodyText"/>
            </w:pPr>
          </w:p>
        </w:tc>
        <w:tc>
          <w:tcPr>
            <w:tcW w:w="596" w:type="pct"/>
            <w:tcBorders>
              <w:left w:val="nil"/>
            </w:tcBorders>
          </w:tcPr>
          <w:p w14:paraId="093E8F1E" w14:textId="789B8842" w:rsidR="005141C7" w:rsidRDefault="005141C7" w:rsidP="005141C7">
            <w:pPr>
              <w:pStyle w:val="TSTextBodyText"/>
            </w:pPr>
            <w:r w:rsidRPr="005E3346">
              <w:t>ppmv</w:t>
            </w:r>
          </w:p>
        </w:tc>
      </w:tr>
      <w:tr w:rsidR="005141C7" w14:paraId="6E9D2C7C" w14:textId="77777777" w:rsidTr="008A7B38">
        <w:trPr>
          <w:cantSplit/>
        </w:trPr>
        <w:tc>
          <w:tcPr>
            <w:tcW w:w="943" w:type="pct"/>
          </w:tcPr>
          <w:p w14:paraId="1F9A4F82" w14:textId="77777777" w:rsidR="005141C7" w:rsidRDefault="005141C7" w:rsidP="005141C7">
            <w:pPr>
              <w:pStyle w:val="TSTextBodyText"/>
            </w:pPr>
          </w:p>
        </w:tc>
        <w:tc>
          <w:tcPr>
            <w:tcW w:w="935" w:type="pct"/>
          </w:tcPr>
          <w:p w14:paraId="7DE8EBAA" w14:textId="77777777" w:rsidR="005141C7" w:rsidRDefault="005141C7" w:rsidP="005141C7">
            <w:pPr>
              <w:pStyle w:val="TSTextBodyText"/>
            </w:pPr>
          </w:p>
        </w:tc>
        <w:tc>
          <w:tcPr>
            <w:tcW w:w="447" w:type="pct"/>
            <w:tcBorders>
              <w:right w:val="nil"/>
            </w:tcBorders>
          </w:tcPr>
          <w:p w14:paraId="07FF8C61" w14:textId="77777777" w:rsidR="005141C7" w:rsidRDefault="005141C7" w:rsidP="005141C7">
            <w:pPr>
              <w:pStyle w:val="TSTextBodyText"/>
            </w:pPr>
          </w:p>
        </w:tc>
        <w:tc>
          <w:tcPr>
            <w:tcW w:w="598" w:type="pct"/>
            <w:tcBorders>
              <w:left w:val="nil"/>
            </w:tcBorders>
          </w:tcPr>
          <w:p w14:paraId="6BA5D6DC" w14:textId="6C7A4474" w:rsidR="005141C7" w:rsidRDefault="005141C7" w:rsidP="005141C7">
            <w:pPr>
              <w:pStyle w:val="TSTextBodyText"/>
            </w:pPr>
            <w:r w:rsidRPr="005E3346">
              <w:t>lb/hr</w:t>
            </w:r>
          </w:p>
        </w:tc>
        <w:tc>
          <w:tcPr>
            <w:tcW w:w="440" w:type="pct"/>
            <w:tcBorders>
              <w:right w:val="nil"/>
            </w:tcBorders>
          </w:tcPr>
          <w:p w14:paraId="59535529" w14:textId="77777777" w:rsidR="005141C7" w:rsidRDefault="005141C7" w:rsidP="005141C7">
            <w:pPr>
              <w:pStyle w:val="TSTextBodyText"/>
            </w:pPr>
          </w:p>
        </w:tc>
        <w:tc>
          <w:tcPr>
            <w:tcW w:w="598" w:type="pct"/>
            <w:tcBorders>
              <w:left w:val="nil"/>
            </w:tcBorders>
          </w:tcPr>
          <w:p w14:paraId="5430AABC" w14:textId="46379621" w:rsidR="005141C7" w:rsidRDefault="005141C7" w:rsidP="005141C7">
            <w:pPr>
              <w:pStyle w:val="TSTextBodyText"/>
            </w:pPr>
            <w:r w:rsidRPr="005E3346">
              <w:t>lb/hr</w:t>
            </w:r>
          </w:p>
        </w:tc>
        <w:tc>
          <w:tcPr>
            <w:tcW w:w="443" w:type="pct"/>
            <w:tcBorders>
              <w:right w:val="nil"/>
            </w:tcBorders>
          </w:tcPr>
          <w:p w14:paraId="35602220" w14:textId="77777777" w:rsidR="005141C7" w:rsidRDefault="005141C7" w:rsidP="005141C7">
            <w:pPr>
              <w:pStyle w:val="TSTextBodyText"/>
            </w:pPr>
          </w:p>
        </w:tc>
        <w:tc>
          <w:tcPr>
            <w:tcW w:w="596" w:type="pct"/>
            <w:tcBorders>
              <w:left w:val="nil"/>
            </w:tcBorders>
          </w:tcPr>
          <w:p w14:paraId="6A12CF07" w14:textId="553B3876" w:rsidR="005141C7" w:rsidRDefault="005141C7" w:rsidP="005141C7">
            <w:pPr>
              <w:pStyle w:val="TSTextBodyText"/>
            </w:pPr>
            <w:r w:rsidRPr="005E3346">
              <w:t>lb/hr</w:t>
            </w:r>
          </w:p>
        </w:tc>
      </w:tr>
      <w:tr w:rsidR="005141C7" w14:paraId="06006193" w14:textId="77777777" w:rsidTr="008A7B38">
        <w:trPr>
          <w:cantSplit/>
        </w:trPr>
        <w:tc>
          <w:tcPr>
            <w:tcW w:w="943" w:type="pct"/>
          </w:tcPr>
          <w:p w14:paraId="1EC0954C" w14:textId="77777777" w:rsidR="005141C7" w:rsidRDefault="005141C7" w:rsidP="005141C7">
            <w:pPr>
              <w:pStyle w:val="TSTextBodyText"/>
            </w:pPr>
          </w:p>
        </w:tc>
        <w:tc>
          <w:tcPr>
            <w:tcW w:w="935" w:type="pct"/>
          </w:tcPr>
          <w:p w14:paraId="5D2C4F03" w14:textId="77777777" w:rsidR="005141C7" w:rsidRDefault="005141C7" w:rsidP="005141C7">
            <w:pPr>
              <w:pStyle w:val="TSTextBodyText"/>
            </w:pPr>
          </w:p>
        </w:tc>
        <w:tc>
          <w:tcPr>
            <w:tcW w:w="447" w:type="pct"/>
            <w:tcBorders>
              <w:right w:val="nil"/>
            </w:tcBorders>
          </w:tcPr>
          <w:p w14:paraId="52EB0030" w14:textId="77777777" w:rsidR="005141C7" w:rsidRDefault="005141C7" w:rsidP="005141C7">
            <w:pPr>
              <w:pStyle w:val="TSTextBodyText"/>
            </w:pPr>
          </w:p>
        </w:tc>
        <w:tc>
          <w:tcPr>
            <w:tcW w:w="598" w:type="pct"/>
            <w:tcBorders>
              <w:left w:val="nil"/>
            </w:tcBorders>
          </w:tcPr>
          <w:p w14:paraId="07E00E18" w14:textId="36803EFC" w:rsidR="005141C7" w:rsidRDefault="005141C7" w:rsidP="005141C7">
            <w:pPr>
              <w:pStyle w:val="TSTextBodyText"/>
            </w:pPr>
            <w:r>
              <w:t>lb</w:t>
            </w:r>
            <w:r w:rsidRPr="005E3346">
              <w:t>/</w:t>
            </w:r>
            <w:r>
              <w:t>MMbtu</w:t>
            </w:r>
          </w:p>
        </w:tc>
        <w:tc>
          <w:tcPr>
            <w:tcW w:w="440" w:type="pct"/>
            <w:tcBorders>
              <w:right w:val="nil"/>
            </w:tcBorders>
          </w:tcPr>
          <w:p w14:paraId="504081B8" w14:textId="77777777" w:rsidR="005141C7" w:rsidRDefault="005141C7" w:rsidP="005141C7">
            <w:pPr>
              <w:pStyle w:val="TSTextBodyText"/>
            </w:pPr>
          </w:p>
        </w:tc>
        <w:tc>
          <w:tcPr>
            <w:tcW w:w="598" w:type="pct"/>
            <w:tcBorders>
              <w:left w:val="nil"/>
            </w:tcBorders>
          </w:tcPr>
          <w:p w14:paraId="398966B1" w14:textId="2BCBC8CF" w:rsidR="005141C7" w:rsidRDefault="005141C7" w:rsidP="005141C7">
            <w:pPr>
              <w:pStyle w:val="TSTextBodyText"/>
            </w:pPr>
            <w:r>
              <w:t>lb</w:t>
            </w:r>
            <w:r w:rsidRPr="005E3346">
              <w:t>/</w:t>
            </w:r>
            <w:r>
              <w:t>MMbtu</w:t>
            </w:r>
          </w:p>
        </w:tc>
        <w:tc>
          <w:tcPr>
            <w:tcW w:w="443" w:type="pct"/>
            <w:tcBorders>
              <w:right w:val="nil"/>
            </w:tcBorders>
          </w:tcPr>
          <w:p w14:paraId="5110A69F" w14:textId="77777777" w:rsidR="005141C7" w:rsidRDefault="005141C7" w:rsidP="005141C7">
            <w:pPr>
              <w:pStyle w:val="TSTextBodyText"/>
            </w:pPr>
          </w:p>
        </w:tc>
        <w:tc>
          <w:tcPr>
            <w:tcW w:w="596" w:type="pct"/>
            <w:tcBorders>
              <w:left w:val="nil"/>
            </w:tcBorders>
          </w:tcPr>
          <w:p w14:paraId="67356213" w14:textId="697D05F8" w:rsidR="005141C7" w:rsidRDefault="005141C7" w:rsidP="005141C7">
            <w:pPr>
              <w:pStyle w:val="TSTextBodyText"/>
            </w:pPr>
            <w:r>
              <w:t>lb</w:t>
            </w:r>
            <w:r w:rsidRPr="005E3346">
              <w:t>/</w:t>
            </w:r>
            <w:r>
              <w:t>MMbtu</w:t>
            </w:r>
          </w:p>
        </w:tc>
      </w:tr>
      <w:tr w:rsidR="005141C7" w14:paraId="4C034564" w14:textId="77777777" w:rsidTr="008A7B38">
        <w:trPr>
          <w:cantSplit/>
        </w:trPr>
        <w:tc>
          <w:tcPr>
            <w:tcW w:w="943" w:type="pct"/>
          </w:tcPr>
          <w:p w14:paraId="57AC02BE" w14:textId="77777777" w:rsidR="005141C7" w:rsidRDefault="005141C7" w:rsidP="005141C7">
            <w:pPr>
              <w:pStyle w:val="TSTextBodyText"/>
            </w:pPr>
          </w:p>
        </w:tc>
        <w:tc>
          <w:tcPr>
            <w:tcW w:w="935" w:type="pct"/>
          </w:tcPr>
          <w:p w14:paraId="7CF211A8" w14:textId="77777777" w:rsidR="005141C7" w:rsidRDefault="005141C7" w:rsidP="005141C7">
            <w:pPr>
              <w:pStyle w:val="TSTextBodyText"/>
            </w:pPr>
          </w:p>
        </w:tc>
        <w:tc>
          <w:tcPr>
            <w:tcW w:w="447" w:type="pct"/>
            <w:tcBorders>
              <w:right w:val="nil"/>
            </w:tcBorders>
          </w:tcPr>
          <w:p w14:paraId="04DE3495" w14:textId="77777777" w:rsidR="005141C7" w:rsidRDefault="005141C7" w:rsidP="005141C7">
            <w:pPr>
              <w:pStyle w:val="TSTextBodyText"/>
            </w:pPr>
          </w:p>
        </w:tc>
        <w:tc>
          <w:tcPr>
            <w:tcW w:w="598" w:type="pct"/>
            <w:tcBorders>
              <w:left w:val="nil"/>
            </w:tcBorders>
          </w:tcPr>
          <w:p w14:paraId="6D9C43AD" w14:textId="0923900C" w:rsidR="005141C7" w:rsidRDefault="005141C7" w:rsidP="005141C7">
            <w:pPr>
              <w:pStyle w:val="TSTextBodyText"/>
            </w:pPr>
            <w:r w:rsidRPr="005E3346">
              <w:t>mg/m</w:t>
            </w:r>
            <w:r w:rsidRPr="005E3346">
              <w:rPr>
                <w:vertAlign w:val="superscript"/>
              </w:rPr>
              <w:t>3</w:t>
            </w:r>
          </w:p>
        </w:tc>
        <w:tc>
          <w:tcPr>
            <w:tcW w:w="440" w:type="pct"/>
            <w:tcBorders>
              <w:right w:val="nil"/>
            </w:tcBorders>
          </w:tcPr>
          <w:p w14:paraId="4E2D8121" w14:textId="77777777" w:rsidR="005141C7" w:rsidRDefault="005141C7" w:rsidP="005141C7">
            <w:pPr>
              <w:pStyle w:val="TSTextBodyText"/>
            </w:pPr>
          </w:p>
        </w:tc>
        <w:tc>
          <w:tcPr>
            <w:tcW w:w="598" w:type="pct"/>
            <w:tcBorders>
              <w:left w:val="nil"/>
            </w:tcBorders>
          </w:tcPr>
          <w:p w14:paraId="1EDD488C" w14:textId="06C10A59" w:rsidR="005141C7" w:rsidRDefault="005141C7" w:rsidP="005141C7">
            <w:pPr>
              <w:pStyle w:val="TSTextBodyText"/>
            </w:pPr>
            <w:r w:rsidRPr="005E3346">
              <w:t>mg/m</w:t>
            </w:r>
            <w:r w:rsidRPr="005E3346">
              <w:rPr>
                <w:vertAlign w:val="superscript"/>
              </w:rPr>
              <w:t>3</w:t>
            </w:r>
          </w:p>
        </w:tc>
        <w:tc>
          <w:tcPr>
            <w:tcW w:w="443" w:type="pct"/>
            <w:tcBorders>
              <w:right w:val="nil"/>
            </w:tcBorders>
          </w:tcPr>
          <w:p w14:paraId="7E42F9F9" w14:textId="77777777" w:rsidR="005141C7" w:rsidRDefault="005141C7" w:rsidP="005141C7">
            <w:pPr>
              <w:pStyle w:val="TSTextBodyText"/>
            </w:pPr>
          </w:p>
        </w:tc>
        <w:tc>
          <w:tcPr>
            <w:tcW w:w="596" w:type="pct"/>
            <w:tcBorders>
              <w:left w:val="nil"/>
            </w:tcBorders>
          </w:tcPr>
          <w:p w14:paraId="2A34F0B6" w14:textId="47BDF76C" w:rsidR="005141C7" w:rsidRDefault="005141C7" w:rsidP="005141C7">
            <w:pPr>
              <w:pStyle w:val="TSTextBodyText"/>
            </w:pPr>
            <w:r w:rsidRPr="005E3346">
              <w:t>mg/m</w:t>
            </w:r>
            <w:r w:rsidRPr="005E3346">
              <w:rPr>
                <w:vertAlign w:val="superscript"/>
              </w:rPr>
              <w:t>3</w:t>
            </w:r>
          </w:p>
        </w:tc>
      </w:tr>
      <w:tr w:rsidR="005141C7" w14:paraId="44FDD122" w14:textId="77777777" w:rsidTr="008A7B38">
        <w:trPr>
          <w:cantSplit/>
        </w:trPr>
        <w:tc>
          <w:tcPr>
            <w:tcW w:w="943" w:type="pct"/>
          </w:tcPr>
          <w:p w14:paraId="3489EDE9" w14:textId="77777777" w:rsidR="005141C7" w:rsidRDefault="005141C7" w:rsidP="005141C7">
            <w:pPr>
              <w:pStyle w:val="TSTextBodyText"/>
            </w:pPr>
          </w:p>
        </w:tc>
        <w:tc>
          <w:tcPr>
            <w:tcW w:w="935" w:type="pct"/>
          </w:tcPr>
          <w:p w14:paraId="2A78E2A8" w14:textId="77777777" w:rsidR="005141C7" w:rsidRDefault="005141C7" w:rsidP="005141C7">
            <w:pPr>
              <w:pStyle w:val="TSTextBodyText"/>
            </w:pPr>
          </w:p>
        </w:tc>
        <w:tc>
          <w:tcPr>
            <w:tcW w:w="447" w:type="pct"/>
            <w:tcBorders>
              <w:right w:val="nil"/>
            </w:tcBorders>
          </w:tcPr>
          <w:p w14:paraId="3AF23AEC" w14:textId="77777777" w:rsidR="005141C7" w:rsidRDefault="005141C7" w:rsidP="005141C7">
            <w:pPr>
              <w:pStyle w:val="TSTextBodyText"/>
            </w:pPr>
          </w:p>
        </w:tc>
        <w:tc>
          <w:tcPr>
            <w:tcW w:w="598" w:type="pct"/>
            <w:tcBorders>
              <w:left w:val="nil"/>
            </w:tcBorders>
          </w:tcPr>
          <w:p w14:paraId="7A9C06CB" w14:textId="4023DD6B" w:rsidR="005141C7" w:rsidRDefault="005141C7" w:rsidP="005141C7">
            <w:pPr>
              <w:pStyle w:val="TSTextBodyText"/>
            </w:pPr>
          </w:p>
        </w:tc>
        <w:tc>
          <w:tcPr>
            <w:tcW w:w="440" w:type="pct"/>
            <w:tcBorders>
              <w:right w:val="nil"/>
            </w:tcBorders>
          </w:tcPr>
          <w:p w14:paraId="5433CCC4" w14:textId="77777777" w:rsidR="005141C7" w:rsidRDefault="005141C7" w:rsidP="005141C7">
            <w:pPr>
              <w:pStyle w:val="TSTextBodyText"/>
            </w:pPr>
          </w:p>
        </w:tc>
        <w:tc>
          <w:tcPr>
            <w:tcW w:w="598" w:type="pct"/>
            <w:tcBorders>
              <w:left w:val="nil"/>
            </w:tcBorders>
          </w:tcPr>
          <w:p w14:paraId="4EBD89B0" w14:textId="23F6F578" w:rsidR="005141C7" w:rsidRDefault="005141C7" w:rsidP="005141C7">
            <w:pPr>
              <w:pStyle w:val="TSTextBodyText"/>
            </w:pPr>
          </w:p>
        </w:tc>
        <w:tc>
          <w:tcPr>
            <w:tcW w:w="443" w:type="pct"/>
            <w:tcBorders>
              <w:right w:val="nil"/>
            </w:tcBorders>
          </w:tcPr>
          <w:p w14:paraId="35936461" w14:textId="77777777" w:rsidR="005141C7" w:rsidRDefault="005141C7" w:rsidP="005141C7">
            <w:pPr>
              <w:pStyle w:val="TSTextBodyText"/>
            </w:pPr>
          </w:p>
        </w:tc>
        <w:tc>
          <w:tcPr>
            <w:tcW w:w="596" w:type="pct"/>
            <w:tcBorders>
              <w:left w:val="nil"/>
            </w:tcBorders>
          </w:tcPr>
          <w:p w14:paraId="58580D29" w14:textId="7904508F" w:rsidR="005141C7" w:rsidRDefault="005141C7" w:rsidP="005141C7">
            <w:pPr>
              <w:pStyle w:val="TSTextBodyText"/>
            </w:pPr>
          </w:p>
        </w:tc>
      </w:tr>
      <w:tr w:rsidR="005141C7" w14:paraId="4F092DF7" w14:textId="77777777" w:rsidTr="008A7B38">
        <w:trPr>
          <w:cantSplit/>
        </w:trPr>
        <w:tc>
          <w:tcPr>
            <w:tcW w:w="943" w:type="pct"/>
          </w:tcPr>
          <w:p w14:paraId="584CED20" w14:textId="1C89CBA0" w:rsidR="005141C7" w:rsidRDefault="005141C7" w:rsidP="005141C7">
            <w:pPr>
              <w:pStyle w:val="TSTextBodyText"/>
            </w:pPr>
            <w:r>
              <w:t>CO</w:t>
            </w:r>
          </w:p>
        </w:tc>
        <w:tc>
          <w:tcPr>
            <w:tcW w:w="935" w:type="pct"/>
          </w:tcPr>
          <w:p w14:paraId="1A31D46C" w14:textId="77777777" w:rsidR="005141C7" w:rsidRDefault="005141C7" w:rsidP="005141C7">
            <w:pPr>
              <w:pStyle w:val="TSTextBodyText"/>
            </w:pPr>
          </w:p>
        </w:tc>
        <w:tc>
          <w:tcPr>
            <w:tcW w:w="447" w:type="pct"/>
            <w:tcBorders>
              <w:right w:val="nil"/>
            </w:tcBorders>
          </w:tcPr>
          <w:p w14:paraId="594ED3E5" w14:textId="77777777" w:rsidR="005141C7" w:rsidRDefault="005141C7" w:rsidP="005141C7">
            <w:pPr>
              <w:pStyle w:val="TSTextBodyText"/>
            </w:pPr>
          </w:p>
        </w:tc>
        <w:tc>
          <w:tcPr>
            <w:tcW w:w="598" w:type="pct"/>
            <w:tcBorders>
              <w:left w:val="nil"/>
            </w:tcBorders>
          </w:tcPr>
          <w:p w14:paraId="04AEE704" w14:textId="2BAF0C37" w:rsidR="005141C7" w:rsidRDefault="005141C7" w:rsidP="005141C7">
            <w:pPr>
              <w:pStyle w:val="TSTextBodyText"/>
            </w:pPr>
            <w:r w:rsidRPr="005E3346">
              <w:t>ppmv</w:t>
            </w:r>
          </w:p>
        </w:tc>
        <w:tc>
          <w:tcPr>
            <w:tcW w:w="440" w:type="pct"/>
            <w:tcBorders>
              <w:right w:val="nil"/>
            </w:tcBorders>
          </w:tcPr>
          <w:p w14:paraId="5E209B69" w14:textId="77777777" w:rsidR="005141C7" w:rsidRDefault="005141C7" w:rsidP="005141C7">
            <w:pPr>
              <w:pStyle w:val="TSTextBodyText"/>
            </w:pPr>
          </w:p>
        </w:tc>
        <w:tc>
          <w:tcPr>
            <w:tcW w:w="598" w:type="pct"/>
            <w:tcBorders>
              <w:left w:val="nil"/>
            </w:tcBorders>
          </w:tcPr>
          <w:p w14:paraId="44E12546" w14:textId="03259373" w:rsidR="005141C7" w:rsidRDefault="005141C7" w:rsidP="005141C7">
            <w:pPr>
              <w:pStyle w:val="TSTextBodyText"/>
            </w:pPr>
            <w:r w:rsidRPr="005E3346">
              <w:t>ppmv</w:t>
            </w:r>
          </w:p>
        </w:tc>
        <w:tc>
          <w:tcPr>
            <w:tcW w:w="443" w:type="pct"/>
            <w:tcBorders>
              <w:right w:val="nil"/>
            </w:tcBorders>
          </w:tcPr>
          <w:p w14:paraId="1B6B28AE" w14:textId="77777777" w:rsidR="005141C7" w:rsidRDefault="005141C7" w:rsidP="005141C7">
            <w:pPr>
              <w:pStyle w:val="TSTextBodyText"/>
            </w:pPr>
          </w:p>
        </w:tc>
        <w:tc>
          <w:tcPr>
            <w:tcW w:w="596" w:type="pct"/>
            <w:tcBorders>
              <w:left w:val="nil"/>
            </w:tcBorders>
          </w:tcPr>
          <w:p w14:paraId="0C5FB757" w14:textId="441D5243" w:rsidR="005141C7" w:rsidRDefault="005141C7" w:rsidP="005141C7">
            <w:pPr>
              <w:pStyle w:val="TSTextBodyText"/>
            </w:pPr>
            <w:r w:rsidRPr="005E3346">
              <w:t>ppmv</w:t>
            </w:r>
          </w:p>
        </w:tc>
      </w:tr>
      <w:tr w:rsidR="005141C7" w14:paraId="58423D72" w14:textId="77777777" w:rsidTr="008A7B38">
        <w:trPr>
          <w:cantSplit/>
        </w:trPr>
        <w:tc>
          <w:tcPr>
            <w:tcW w:w="943" w:type="pct"/>
          </w:tcPr>
          <w:p w14:paraId="2E3540C3" w14:textId="77777777" w:rsidR="005141C7" w:rsidRDefault="005141C7" w:rsidP="005141C7">
            <w:pPr>
              <w:pStyle w:val="TSTextBodyText"/>
            </w:pPr>
          </w:p>
        </w:tc>
        <w:tc>
          <w:tcPr>
            <w:tcW w:w="935" w:type="pct"/>
          </w:tcPr>
          <w:p w14:paraId="4C023F1F" w14:textId="77777777" w:rsidR="005141C7" w:rsidRDefault="005141C7" w:rsidP="005141C7">
            <w:pPr>
              <w:pStyle w:val="TSTextBodyText"/>
            </w:pPr>
          </w:p>
        </w:tc>
        <w:tc>
          <w:tcPr>
            <w:tcW w:w="447" w:type="pct"/>
            <w:tcBorders>
              <w:right w:val="nil"/>
            </w:tcBorders>
          </w:tcPr>
          <w:p w14:paraId="3728D228" w14:textId="77777777" w:rsidR="005141C7" w:rsidRDefault="005141C7" w:rsidP="005141C7">
            <w:pPr>
              <w:pStyle w:val="TSTextBodyText"/>
            </w:pPr>
          </w:p>
        </w:tc>
        <w:tc>
          <w:tcPr>
            <w:tcW w:w="598" w:type="pct"/>
            <w:tcBorders>
              <w:left w:val="nil"/>
            </w:tcBorders>
          </w:tcPr>
          <w:p w14:paraId="0D3C70A4" w14:textId="0E473F94" w:rsidR="005141C7" w:rsidRDefault="005141C7" w:rsidP="005141C7">
            <w:pPr>
              <w:pStyle w:val="TSTextBodyText"/>
            </w:pPr>
            <w:r w:rsidRPr="005E3346">
              <w:t>lb/hr</w:t>
            </w:r>
          </w:p>
        </w:tc>
        <w:tc>
          <w:tcPr>
            <w:tcW w:w="440" w:type="pct"/>
            <w:tcBorders>
              <w:right w:val="nil"/>
            </w:tcBorders>
          </w:tcPr>
          <w:p w14:paraId="3C1762F4" w14:textId="77777777" w:rsidR="005141C7" w:rsidRDefault="005141C7" w:rsidP="005141C7">
            <w:pPr>
              <w:pStyle w:val="TSTextBodyText"/>
            </w:pPr>
          </w:p>
        </w:tc>
        <w:tc>
          <w:tcPr>
            <w:tcW w:w="598" w:type="pct"/>
            <w:tcBorders>
              <w:left w:val="nil"/>
            </w:tcBorders>
          </w:tcPr>
          <w:p w14:paraId="62B9F807" w14:textId="4A804164" w:rsidR="005141C7" w:rsidRDefault="005141C7" w:rsidP="005141C7">
            <w:pPr>
              <w:pStyle w:val="TSTextBodyText"/>
            </w:pPr>
            <w:r w:rsidRPr="005E3346">
              <w:t>lb/hr</w:t>
            </w:r>
          </w:p>
        </w:tc>
        <w:tc>
          <w:tcPr>
            <w:tcW w:w="443" w:type="pct"/>
            <w:tcBorders>
              <w:right w:val="nil"/>
            </w:tcBorders>
          </w:tcPr>
          <w:p w14:paraId="6C782618" w14:textId="77777777" w:rsidR="005141C7" w:rsidRDefault="005141C7" w:rsidP="005141C7">
            <w:pPr>
              <w:pStyle w:val="TSTextBodyText"/>
            </w:pPr>
          </w:p>
        </w:tc>
        <w:tc>
          <w:tcPr>
            <w:tcW w:w="596" w:type="pct"/>
            <w:tcBorders>
              <w:left w:val="nil"/>
            </w:tcBorders>
          </w:tcPr>
          <w:p w14:paraId="136D0414" w14:textId="28B1B687" w:rsidR="005141C7" w:rsidRDefault="005141C7" w:rsidP="005141C7">
            <w:pPr>
              <w:pStyle w:val="TSTextBodyText"/>
            </w:pPr>
            <w:r w:rsidRPr="005E3346">
              <w:t>lb/hr</w:t>
            </w:r>
          </w:p>
        </w:tc>
      </w:tr>
      <w:tr w:rsidR="005141C7" w14:paraId="7EE61735" w14:textId="77777777" w:rsidTr="008A7B38">
        <w:trPr>
          <w:cantSplit/>
        </w:trPr>
        <w:tc>
          <w:tcPr>
            <w:tcW w:w="943" w:type="pct"/>
          </w:tcPr>
          <w:p w14:paraId="0F0E4221" w14:textId="77777777" w:rsidR="005141C7" w:rsidRDefault="005141C7" w:rsidP="005141C7">
            <w:pPr>
              <w:pStyle w:val="TSTextBodyText"/>
            </w:pPr>
          </w:p>
        </w:tc>
        <w:tc>
          <w:tcPr>
            <w:tcW w:w="935" w:type="pct"/>
          </w:tcPr>
          <w:p w14:paraId="310BA635" w14:textId="77777777" w:rsidR="005141C7" w:rsidRDefault="005141C7" w:rsidP="005141C7">
            <w:pPr>
              <w:pStyle w:val="TSTextBodyText"/>
            </w:pPr>
          </w:p>
        </w:tc>
        <w:tc>
          <w:tcPr>
            <w:tcW w:w="447" w:type="pct"/>
            <w:tcBorders>
              <w:right w:val="nil"/>
            </w:tcBorders>
          </w:tcPr>
          <w:p w14:paraId="2A75720D" w14:textId="77777777" w:rsidR="005141C7" w:rsidRDefault="005141C7" w:rsidP="005141C7">
            <w:pPr>
              <w:pStyle w:val="TSTextBodyText"/>
            </w:pPr>
          </w:p>
        </w:tc>
        <w:tc>
          <w:tcPr>
            <w:tcW w:w="598" w:type="pct"/>
            <w:tcBorders>
              <w:left w:val="nil"/>
            </w:tcBorders>
          </w:tcPr>
          <w:p w14:paraId="26F41E44" w14:textId="755907A8" w:rsidR="005141C7" w:rsidRDefault="005141C7" w:rsidP="005141C7">
            <w:pPr>
              <w:pStyle w:val="TSTextBodyText"/>
            </w:pPr>
            <w:r>
              <w:t>lb</w:t>
            </w:r>
            <w:r w:rsidRPr="005E3346">
              <w:t>/</w:t>
            </w:r>
            <w:r>
              <w:t>MMbtu</w:t>
            </w:r>
          </w:p>
        </w:tc>
        <w:tc>
          <w:tcPr>
            <w:tcW w:w="440" w:type="pct"/>
            <w:tcBorders>
              <w:right w:val="nil"/>
            </w:tcBorders>
          </w:tcPr>
          <w:p w14:paraId="236BD719" w14:textId="77777777" w:rsidR="005141C7" w:rsidRDefault="005141C7" w:rsidP="005141C7">
            <w:pPr>
              <w:pStyle w:val="TSTextBodyText"/>
            </w:pPr>
          </w:p>
        </w:tc>
        <w:tc>
          <w:tcPr>
            <w:tcW w:w="598" w:type="pct"/>
            <w:tcBorders>
              <w:left w:val="nil"/>
            </w:tcBorders>
          </w:tcPr>
          <w:p w14:paraId="7E39D677" w14:textId="41F1FDD2" w:rsidR="005141C7" w:rsidRDefault="005141C7" w:rsidP="005141C7">
            <w:pPr>
              <w:pStyle w:val="TSTextBodyText"/>
            </w:pPr>
            <w:r>
              <w:t>lb</w:t>
            </w:r>
            <w:r w:rsidRPr="005E3346">
              <w:t>/</w:t>
            </w:r>
            <w:r>
              <w:t>MMbtu</w:t>
            </w:r>
          </w:p>
        </w:tc>
        <w:tc>
          <w:tcPr>
            <w:tcW w:w="443" w:type="pct"/>
            <w:tcBorders>
              <w:right w:val="nil"/>
            </w:tcBorders>
          </w:tcPr>
          <w:p w14:paraId="55C20E44" w14:textId="77777777" w:rsidR="005141C7" w:rsidRDefault="005141C7" w:rsidP="005141C7">
            <w:pPr>
              <w:pStyle w:val="TSTextBodyText"/>
            </w:pPr>
          </w:p>
        </w:tc>
        <w:tc>
          <w:tcPr>
            <w:tcW w:w="596" w:type="pct"/>
            <w:tcBorders>
              <w:left w:val="nil"/>
            </w:tcBorders>
          </w:tcPr>
          <w:p w14:paraId="0BE5832D" w14:textId="4F1C84C4" w:rsidR="005141C7" w:rsidRDefault="005141C7" w:rsidP="005141C7">
            <w:pPr>
              <w:pStyle w:val="TSTextBodyText"/>
            </w:pPr>
            <w:r>
              <w:t>lb</w:t>
            </w:r>
            <w:r w:rsidRPr="005E3346">
              <w:t>/</w:t>
            </w:r>
            <w:r>
              <w:t>MMbtu</w:t>
            </w:r>
          </w:p>
        </w:tc>
      </w:tr>
      <w:tr w:rsidR="005141C7" w14:paraId="0DE62140" w14:textId="77777777" w:rsidTr="008A7B38">
        <w:trPr>
          <w:cantSplit/>
        </w:trPr>
        <w:tc>
          <w:tcPr>
            <w:tcW w:w="943" w:type="pct"/>
          </w:tcPr>
          <w:p w14:paraId="5C153F7E" w14:textId="77777777" w:rsidR="005141C7" w:rsidRDefault="005141C7" w:rsidP="005141C7">
            <w:pPr>
              <w:pStyle w:val="TSTextBodyText"/>
            </w:pPr>
          </w:p>
        </w:tc>
        <w:tc>
          <w:tcPr>
            <w:tcW w:w="935" w:type="pct"/>
          </w:tcPr>
          <w:p w14:paraId="3631ACB3" w14:textId="77777777" w:rsidR="005141C7" w:rsidRDefault="005141C7" w:rsidP="005141C7">
            <w:pPr>
              <w:pStyle w:val="TSTextBodyText"/>
            </w:pPr>
          </w:p>
        </w:tc>
        <w:tc>
          <w:tcPr>
            <w:tcW w:w="447" w:type="pct"/>
            <w:tcBorders>
              <w:right w:val="nil"/>
            </w:tcBorders>
          </w:tcPr>
          <w:p w14:paraId="56562EF9" w14:textId="77777777" w:rsidR="005141C7" w:rsidRDefault="005141C7" w:rsidP="005141C7">
            <w:pPr>
              <w:pStyle w:val="TSTextBodyText"/>
            </w:pPr>
          </w:p>
        </w:tc>
        <w:tc>
          <w:tcPr>
            <w:tcW w:w="598" w:type="pct"/>
            <w:tcBorders>
              <w:left w:val="nil"/>
            </w:tcBorders>
          </w:tcPr>
          <w:p w14:paraId="2ABB2665" w14:textId="381E2E45" w:rsidR="005141C7" w:rsidRDefault="005141C7" w:rsidP="005141C7">
            <w:pPr>
              <w:pStyle w:val="TSTextBodyText"/>
            </w:pPr>
            <w:r w:rsidRPr="005E3346">
              <w:t>mg/m</w:t>
            </w:r>
            <w:r w:rsidRPr="005E3346">
              <w:rPr>
                <w:vertAlign w:val="superscript"/>
              </w:rPr>
              <w:t>3</w:t>
            </w:r>
          </w:p>
        </w:tc>
        <w:tc>
          <w:tcPr>
            <w:tcW w:w="440" w:type="pct"/>
            <w:tcBorders>
              <w:right w:val="nil"/>
            </w:tcBorders>
          </w:tcPr>
          <w:p w14:paraId="0446ADBC" w14:textId="77777777" w:rsidR="005141C7" w:rsidRDefault="005141C7" w:rsidP="005141C7">
            <w:pPr>
              <w:pStyle w:val="TSTextBodyText"/>
            </w:pPr>
          </w:p>
        </w:tc>
        <w:tc>
          <w:tcPr>
            <w:tcW w:w="598" w:type="pct"/>
            <w:tcBorders>
              <w:left w:val="nil"/>
            </w:tcBorders>
          </w:tcPr>
          <w:p w14:paraId="68BCC296" w14:textId="4153C4D3" w:rsidR="005141C7" w:rsidRDefault="005141C7" w:rsidP="005141C7">
            <w:pPr>
              <w:pStyle w:val="TSTextBodyText"/>
            </w:pPr>
            <w:r w:rsidRPr="005E3346">
              <w:t>mg/m</w:t>
            </w:r>
            <w:r w:rsidRPr="005E3346">
              <w:rPr>
                <w:vertAlign w:val="superscript"/>
              </w:rPr>
              <w:t>3</w:t>
            </w:r>
          </w:p>
        </w:tc>
        <w:tc>
          <w:tcPr>
            <w:tcW w:w="443" w:type="pct"/>
            <w:tcBorders>
              <w:right w:val="nil"/>
            </w:tcBorders>
          </w:tcPr>
          <w:p w14:paraId="2F6A0965" w14:textId="77777777" w:rsidR="005141C7" w:rsidRDefault="005141C7" w:rsidP="005141C7">
            <w:pPr>
              <w:pStyle w:val="TSTextBodyText"/>
            </w:pPr>
          </w:p>
        </w:tc>
        <w:tc>
          <w:tcPr>
            <w:tcW w:w="596" w:type="pct"/>
            <w:tcBorders>
              <w:left w:val="nil"/>
            </w:tcBorders>
          </w:tcPr>
          <w:p w14:paraId="2C81E2CA" w14:textId="656228C7" w:rsidR="005141C7" w:rsidRDefault="005141C7" w:rsidP="005141C7">
            <w:pPr>
              <w:pStyle w:val="TSTextBodyText"/>
            </w:pPr>
            <w:r w:rsidRPr="005E3346">
              <w:t>mg/m</w:t>
            </w:r>
            <w:r w:rsidRPr="005E3346">
              <w:rPr>
                <w:vertAlign w:val="superscript"/>
              </w:rPr>
              <w:t>3</w:t>
            </w:r>
          </w:p>
        </w:tc>
      </w:tr>
      <w:tr w:rsidR="005141C7" w14:paraId="6279BD89" w14:textId="77777777" w:rsidTr="008A7B38">
        <w:trPr>
          <w:cantSplit/>
        </w:trPr>
        <w:tc>
          <w:tcPr>
            <w:tcW w:w="943" w:type="pct"/>
          </w:tcPr>
          <w:p w14:paraId="50963AC3" w14:textId="77777777" w:rsidR="005141C7" w:rsidRDefault="005141C7" w:rsidP="005141C7">
            <w:pPr>
              <w:pStyle w:val="TSTextBodyText"/>
            </w:pPr>
          </w:p>
        </w:tc>
        <w:tc>
          <w:tcPr>
            <w:tcW w:w="935" w:type="pct"/>
          </w:tcPr>
          <w:p w14:paraId="2E59329E" w14:textId="77777777" w:rsidR="005141C7" w:rsidRDefault="005141C7" w:rsidP="005141C7">
            <w:pPr>
              <w:pStyle w:val="TSTextBodyText"/>
            </w:pPr>
          </w:p>
        </w:tc>
        <w:tc>
          <w:tcPr>
            <w:tcW w:w="447" w:type="pct"/>
            <w:tcBorders>
              <w:right w:val="nil"/>
            </w:tcBorders>
          </w:tcPr>
          <w:p w14:paraId="4A3E20F3" w14:textId="77777777" w:rsidR="005141C7" w:rsidRDefault="005141C7" w:rsidP="005141C7">
            <w:pPr>
              <w:pStyle w:val="TSTextBodyText"/>
            </w:pPr>
          </w:p>
        </w:tc>
        <w:tc>
          <w:tcPr>
            <w:tcW w:w="598" w:type="pct"/>
            <w:tcBorders>
              <w:left w:val="nil"/>
            </w:tcBorders>
          </w:tcPr>
          <w:p w14:paraId="2EF7A0D4" w14:textId="315FFB72" w:rsidR="005141C7" w:rsidRDefault="005141C7" w:rsidP="005141C7">
            <w:pPr>
              <w:pStyle w:val="TSTextBodyText"/>
            </w:pPr>
          </w:p>
        </w:tc>
        <w:tc>
          <w:tcPr>
            <w:tcW w:w="440" w:type="pct"/>
            <w:tcBorders>
              <w:right w:val="nil"/>
            </w:tcBorders>
          </w:tcPr>
          <w:p w14:paraId="5507F37A" w14:textId="77777777" w:rsidR="005141C7" w:rsidRDefault="005141C7" w:rsidP="005141C7">
            <w:pPr>
              <w:pStyle w:val="TSTextBodyText"/>
            </w:pPr>
          </w:p>
        </w:tc>
        <w:tc>
          <w:tcPr>
            <w:tcW w:w="598" w:type="pct"/>
            <w:tcBorders>
              <w:left w:val="nil"/>
            </w:tcBorders>
          </w:tcPr>
          <w:p w14:paraId="6CE1BF27" w14:textId="4F1789A2" w:rsidR="005141C7" w:rsidRDefault="005141C7" w:rsidP="005141C7">
            <w:pPr>
              <w:pStyle w:val="TSTextBodyText"/>
            </w:pPr>
          </w:p>
        </w:tc>
        <w:tc>
          <w:tcPr>
            <w:tcW w:w="443" w:type="pct"/>
            <w:tcBorders>
              <w:right w:val="nil"/>
            </w:tcBorders>
          </w:tcPr>
          <w:p w14:paraId="48ACD9EB" w14:textId="77777777" w:rsidR="005141C7" w:rsidRDefault="005141C7" w:rsidP="005141C7">
            <w:pPr>
              <w:pStyle w:val="TSTextBodyText"/>
            </w:pPr>
          </w:p>
        </w:tc>
        <w:tc>
          <w:tcPr>
            <w:tcW w:w="596" w:type="pct"/>
            <w:tcBorders>
              <w:left w:val="nil"/>
            </w:tcBorders>
          </w:tcPr>
          <w:p w14:paraId="2B6F28B7" w14:textId="72873944" w:rsidR="005141C7" w:rsidRDefault="005141C7" w:rsidP="005141C7">
            <w:pPr>
              <w:pStyle w:val="TSTextBodyText"/>
            </w:pPr>
          </w:p>
        </w:tc>
      </w:tr>
      <w:tr w:rsidR="005141C7" w14:paraId="1B18FBDC" w14:textId="77777777" w:rsidTr="008A7B38">
        <w:trPr>
          <w:cantSplit/>
        </w:trPr>
        <w:tc>
          <w:tcPr>
            <w:tcW w:w="943" w:type="pct"/>
          </w:tcPr>
          <w:p w14:paraId="73690E6D" w14:textId="1CDB8D0B" w:rsidR="005141C7" w:rsidRPr="00663C5E" w:rsidRDefault="005141C7" w:rsidP="005141C7">
            <w:pPr>
              <w:pStyle w:val="TSTextBodyText"/>
              <w:rPr>
                <w:vertAlign w:val="subscript"/>
              </w:rPr>
            </w:pPr>
            <w:r>
              <w:t>SO</w:t>
            </w:r>
            <w:r>
              <w:rPr>
                <w:vertAlign w:val="subscript"/>
              </w:rPr>
              <w:t>2</w:t>
            </w:r>
          </w:p>
        </w:tc>
        <w:tc>
          <w:tcPr>
            <w:tcW w:w="935" w:type="pct"/>
          </w:tcPr>
          <w:p w14:paraId="205B6DC0" w14:textId="77777777" w:rsidR="005141C7" w:rsidRDefault="005141C7" w:rsidP="005141C7">
            <w:pPr>
              <w:pStyle w:val="TSTextBodyText"/>
            </w:pPr>
          </w:p>
        </w:tc>
        <w:tc>
          <w:tcPr>
            <w:tcW w:w="447" w:type="pct"/>
            <w:tcBorders>
              <w:right w:val="nil"/>
            </w:tcBorders>
          </w:tcPr>
          <w:p w14:paraId="568E6FB3" w14:textId="77777777" w:rsidR="005141C7" w:rsidRDefault="005141C7" w:rsidP="005141C7">
            <w:pPr>
              <w:pStyle w:val="TSTextBodyText"/>
            </w:pPr>
          </w:p>
        </w:tc>
        <w:tc>
          <w:tcPr>
            <w:tcW w:w="598" w:type="pct"/>
            <w:tcBorders>
              <w:left w:val="nil"/>
            </w:tcBorders>
          </w:tcPr>
          <w:p w14:paraId="6E8E25DB" w14:textId="5D45119A" w:rsidR="005141C7" w:rsidRDefault="005141C7" w:rsidP="005141C7">
            <w:pPr>
              <w:pStyle w:val="TSTextBodyText"/>
            </w:pPr>
            <w:r w:rsidRPr="005E3346">
              <w:t>ppmv</w:t>
            </w:r>
          </w:p>
        </w:tc>
        <w:tc>
          <w:tcPr>
            <w:tcW w:w="440" w:type="pct"/>
            <w:tcBorders>
              <w:right w:val="nil"/>
            </w:tcBorders>
          </w:tcPr>
          <w:p w14:paraId="19683DCC" w14:textId="77777777" w:rsidR="005141C7" w:rsidRDefault="005141C7" w:rsidP="005141C7">
            <w:pPr>
              <w:pStyle w:val="TSTextBodyText"/>
            </w:pPr>
          </w:p>
        </w:tc>
        <w:tc>
          <w:tcPr>
            <w:tcW w:w="598" w:type="pct"/>
            <w:tcBorders>
              <w:left w:val="nil"/>
            </w:tcBorders>
          </w:tcPr>
          <w:p w14:paraId="5E4F2ADB" w14:textId="2AC69BA1" w:rsidR="005141C7" w:rsidRDefault="005141C7" w:rsidP="005141C7">
            <w:pPr>
              <w:pStyle w:val="TSTextBodyText"/>
            </w:pPr>
            <w:r w:rsidRPr="005E3346">
              <w:t>ppmv</w:t>
            </w:r>
          </w:p>
        </w:tc>
        <w:tc>
          <w:tcPr>
            <w:tcW w:w="443" w:type="pct"/>
            <w:tcBorders>
              <w:right w:val="nil"/>
            </w:tcBorders>
          </w:tcPr>
          <w:p w14:paraId="64D24AAA" w14:textId="77777777" w:rsidR="005141C7" w:rsidRDefault="005141C7" w:rsidP="005141C7">
            <w:pPr>
              <w:pStyle w:val="TSTextBodyText"/>
            </w:pPr>
          </w:p>
        </w:tc>
        <w:tc>
          <w:tcPr>
            <w:tcW w:w="596" w:type="pct"/>
            <w:tcBorders>
              <w:left w:val="nil"/>
            </w:tcBorders>
          </w:tcPr>
          <w:p w14:paraId="1E2C0DC5" w14:textId="3B0DC99F" w:rsidR="005141C7" w:rsidRDefault="005141C7" w:rsidP="005141C7">
            <w:pPr>
              <w:pStyle w:val="TSTextBodyText"/>
            </w:pPr>
            <w:r w:rsidRPr="005E3346">
              <w:t>ppmv</w:t>
            </w:r>
          </w:p>
        </w:tc>
      </w:tr>
      <w:tr w:rsidR="005141C7" w14:paraId="1540EFA2" w14:textId="77777777" w:rsidTr="008A7B38">
        <w:trPr>
          <w:cantSplit/>
        </w:trPr>
        <w:tc>
          <w:tcPr>
            <w:tcW w:w="943" w:type="pct"/>
          </w:tcPr>
          <w:p w14:paraId="2882F0BA" w14:textId="77777777" w:rsidR="005141C7" w:rsidRDefault="005141C7" w:rsidP="005141C7">
            <w:pPr>
              <w:pStyle w:val="TSTextBodyText"/>
            </w:pPr>
          </w:p>
        </w:tc>
        <w:tc>
          <w:tcPr>
            <w:tcW w:w="935" w:type="pct"/>
          </w:tcPr>
          <w:p w14:paraId="4259E630" w14:textId="77777777" w:rsidR="005141C7" w:rsidRDefault="005141C7" w:rsidP="005141C7">
            <w:pPr>
              <w:pStyle w:val="TSTextBodyText"/>
            </w:pPr>
          </w:p>
        </w:tc>
        <w:tc>
          <w:tcPr>
            <w:tcW w:w="447" w:type="pct"/>
            <w:tcBorders>
              <w:right w:val="nil"/>
            </w:tcBorders>
          </w:tcPr>
          <w:p w14:paraId="68B9C611" w14:textId="77777777" w:rsidR="005141C7" w:rsidRDefault="005141C7" w:rsidP="005141C7">
            <w:pPr>
              <w:pStyle w:val="TSTextBodyText"/>
            </w:pPr>
          </w:p>
        </w:tc>
        <w:tc>
          <w:tcPr>
            <w:tcW w:w="598" w:type="pct"/>
            <w:tcBorders>
              <w:left w:val="nil"/>
            </w:tcBorders>
          </w:tcPr>
          <w:p w14:paraId="0DE09861" w14:textId="34CE5B73" w:rsidR="005141C7" w:rsidRDefault="005141C7" w:rsidP="005141C7">
            <w:pPr>
              <w:pStyle w:val="TSTextBodyText"/>
            </w:pPr>
            <w:r w:rsidRPr="005E3346">
              <w:t>lb/hr</w:t>
            </w:r>
          </w:p>
        </w:tc>
        <w:tc>
          <w:tcPr>
            <w:tcW w:w="440" w:type="pct"/>
            <w:tcBorders>
              <w:right w:val="nil"/>
            </w:tcBorders>
          </w:tcPr>
          <w:p w14:paraId="656E6564" w14:textId="77777777" w:rsidR="005141C7" w:rsidRDefault="005141C7" w:rsidP="005141C7">
            <w:pPr>
              <w:pStyle w:val="TSTextBodyText"/>
            </w:pPr>
          </w:p>
        </w:tc>
        <w:tc>
          <w:tcPr>
            <w:tcW w:w="598" w:type="pct"/>
            <w:tcBorders>
              <w:left w:val="nil"/>
            </w:tcBorders>
          </w:tcPr>
          <w:p w14:paraId="7C428C03" w14:textId="4DE0C5C2" w:rsidR="005141C7" w:rsidRDefault="005141C7" w:rsidP="005141C7">
            <w:pPr>
              <w:pStyle w:val="TSTextBodyText"/>
            </w:pPr>
            <w:r w:rsidRPr="005E3346">
              <w:t>lb/hr</w:t>
            </w:r>
          </w:p>
        </w:tc>
        <w:tc>
          <w:tcPr>
            <w:tcW w:w="443" w:type="pct"/>
            <w:tcBorders>
              <w:right w:val="nil"/>
            </w:tcBorders>
          </w:tcPr>
          <w:p w14:paraId="3CBDA6B2" w14:textId="77777777" w:rsidR="005141C7" w:rsidRDefault="005141C7" w:rsidP="005141C7">
            <w:pPr>
              <w:pStyle w:val="TSTextBodyText"/>
            </w:pPr>
          </w:p>
        </w:tc>
        <w:tc>
          <w:tcPr>
            <w:tcW w:w="596" w:type="pct"/>
            <w:tcBorders>
              <w:left w:val="nil"/>
            </w:tcBorders>
          </w:tcPr>
          <w:p w14:paraId="200259EF" w14:textId="692928F6" w:rsidR="005141C7" w:rsidRDefault="005141C7" w:rsidP="005141C7">
            <w:pPr>
              <w:pStyle w:val="TSTextBodyText"/>
            </w:pPr>
            <w:r w:rsidRPr="005E3346">
              <w:t>lb/hr</w:t>
            </w:r>
          </w:p>
        </w:tc>
      </w:tr>
      <w:tr w:rsidR="005141C7" w14:paraId="7A318EBC" w14:textId="77777777" w:rsidTr="008A7B38">
        <w:trPr>
          <w:cantSplit/>
        </w:trPr>
        <w:tc>
          <w:tcPr>
            <w:tcW w:w="943" w:type="pct"/>
          </w:tcPr>
          <w:p w14:paraId="7735CA1A" w14:textId="77777777" w:rsidR="005141C7" w:rsidRDefault="005141C7" w:rsidP="005141C7">
            <w:pPr>
              <w:pStyle w:val="TSTextBodyText"/>
            </w:pPr>
          </w:p>
        </w:tc>
        <w:tc>
          <w:tcPr>
            <w:tcW w:w="935" w:type="pct"/>
          </w:tcPr>
          <w:p w14:paraId="659746BF" w14:textId="77777777" w:rsidR="005141C7" w:rsidRDefault="005141C7" w:rsidP="005141C7">
            <w:pPr>
              <w:pStyle w:val="TSTextBodyText"/>
            </w:pPr>
          </w:p>
        </w:tc>
        <w:tc>
          <w:tcPr>
            <w:tcW w:w="447" w:type="pct"/>
            <w:tcBorders>
              <w:right w:val="nil"/>
            </w:tcBorders>
          </w:tcPr>
          <w:p w14:paraId="0FD121FC" w14:textId="77777777" w:rsidR="005141C7" w:rsidRDefault="005141C7" w:rsidP="005141C7">
            <w:pPr>
              <w:pStyle w:val="TSTextBodyText"/>
            </w:pPr>
          </w:p>
        </w:tc>
        <w:tc>
          <w:tcPr>
            <w:tcW w:w="598" w:type="pct"/>
            <w:tcBorders>
              <w:left w:val="nil"/>
            </w:tcBorders>
          </w:tcPr>
          <w:p w14:paraId="7781FE9A" w14:textId="203C54E2" w:rsidR="005141C7" w:rsidRDefault="005141C7" w:rsidP="005141C7">
            <w:pPr>
              <w:pStyle w:val="TSTextBodyText"/>
            </w:pPr>
            <w:r>
              <w:t>lb</w:t>
            </w:r>
            <w:r w:rsidRPr="005E3346">
              <w:t>/</w:t>
            </w:r>
            <w:r>
              <w:t>MMbtu</w:t>
            </w:r>
          </w:p>
        </w:tc>
        <w:tc>
          <w:tcPr>
            <w:tcW w:w="440" w:type="pct"/>
            <w:tcBorders>
              <w:right w:val="nil"/>
            </w:tcBorders>
          </w:tcPr>
          <w:p w14:paraId="1F87F697" w14:textId="77777777" w:rsidR="005141C7" w:rsidRDefault="005141C7" w:rsidP="005141C7">
            <w:pPr>
              <w:pStyle w:val="TSTextBodyText"/>
            </w:pPr>
          </w:p>
        </w:tc>
        <w:tc>
          <w:tcPr>
            <w:tcW w:w="598" w:type="pct"/>
            <w:tcBorders>
              <w:left w:val="nil"/>
            </w:tcBorders>
          </w:tcPr>
          <w:p w14:paraId="51114564" w14:textId="4691C3B7" w:rsidR="005141C7" w:rsidRDefault="005141C7" w:rsidP="005141C7">
            <w:pPr>
              <w:pStyle w:val="TSTextBodyText"/>
            </w:pPr>
            <w:r>
              <w:t>lb</w:t>
            </w:r>
            <w:r w:rsidRPr="005E3346">
              <w:t>/</w:t>
            </w:r>
            <w:r>
              <w:t>MMbtu</w:t>
            </w:r>
          </w:p>
        </w:tc>
        <w:tc>
          <w:tcPr>
            <w:tcW w:w="443" w:type="pct"/>
            <w:tcBorders>
              <w:right w:val="nil"/>
            </w:tcBorders>
          </w:tcPr>
          <w:p w14:paraId="6E07F473" w14:textId="77777777" w:rsidR="005141C7" w:rsidRDefault="005141C7" w:rsidP="005141C7">
            <w:pPr>
              <w:pStyle w:val="TSTextBodyText"/>
            </w:pPr>
          </w:p>
        </w:tc>
        <w:tc>
          <w:tcPr>
            <w:tcW w:w="596" w:type="pct"/>
            <w:tcBorders>
              <w:left w:val="nil"/>
            </w:tcBorders>
          </w:tcPr>
          <w:p w14:paraId="1E9FF974" w14:textId="2F25A0DE" w:rsidR="005141C7" w:rsidRDefault="005141C7" w:rsidP="005141C7">
            <w:pPr>
              <w:pStyle w:val="TSTextBodyText"/>
            </w:pPr>
            <w:r>
              <w:t>lb</w:t>
            </w:r>
            <w:r w:rsidRPr="005E3346">
              <w:t>/</w:t>
            </w:r>
            <w:r>
              <w:t>MMbtu</w:t>
            </w:r>
          </w:p>
        </w:tc>
      </w:tr>
      <w:tr w:rsidR="005141C7" w14:paraId="3F76118A" w14:textId="77777777" w:rsidTr="008A7B38">
        <w:trPr>
          <w:cantSplit/>
        </w:trPr>
        <w:tc>
          <w:tcPr>
            <w:tcW w:w="943" w:type="pct"/>
          </w:tcPr>
          <w:p w14:paraId="5A3DB9F5" w14:textId="77777777" w:rsidR="005141C7" w:rsidRDefault="005141C7" w:rsidP="005141C7">
            <w:pPr>
              <w:pStyle w:val="TSTextBodyText"/>
            </w:pPr>
          </w:p>
        </w:tc>
        <w:tc>
          <w:tcPr>
            <w:tcW w:w="935" w:type="pct"/>
          </w:tcPr>
          <w:p w14:paraId="0D13C8FE" w14:textId="77777777" w:rsidR="005141C7" w:rsidRDefault="005141C7" w:rsidP="005141C7">
            <w:pPr>
              <w:pStyle w:val="TSTextBodyText"/>
            </w:pPr>
          </w:p>
        </w:tc>
        <w:tc>
          <w:tcPr>
            <w:tcW w:w="447" w:type="pct"/>
            <w:tcBorders>
              <w:right w:val="nil"/>
            </w:tcBorders>
          </w:tcPr>
          <w:p w14:paraId="7DF96BED" w14:textId="77777777" w:rsidR="005141C7" w:rsidRDefault="005141C7" w:rsidP="005141C7">
            <w:pPr>
              <w:pStyle w:val="TSTextBodyText"/>
            </w:pPr>
          </w:p>
        </w:tc>
        <w:tc>
          <w:tcPr>
            <w:tcW w:w="598" w:type="pct"/>
            <w:tcBorders>
              <w:left w:val="nil"/>
            </w:tcBorders>
          </w:tcPr>
          <w:p w14:paraId="4B127BB5" w14:textId="6CC9FFD8" w:rsidR="005141C7" w:rsidRDefault="005141C7" w:rsidP="005141C7">
            <w:pPr>
              <w:pStyle w:val="TSTextBodyText"/>
            </w:pPr>
            <w:r w:rsidRPr="005E3346">
              <w:t>mg/m</w:t>
            </w:r>
            <w:r w:rsidRPr="005E3346">
              <w:rPr>
                <w:vertAlign w:val="superscript"/>
              </w:rPr>
              <w:t>3</w:t>
            </w:r>
          </w:p>
        </w:tc>
        <w:tc>
          <w:tcPr>
            <w:tcW w:w="440" w:type="pct"/>
            <w:tcBorders>
              <w:right w:val="nil"/>
            </w:tcBorders>
          </w:tcPr>
          <w:p w14:paraId="44C98A2D" w14:textId="77777777" w:rsidR="005141C7" w:rsidRDefault="005141C7" w:rsidP="005141C7">
            <w:pPr>
              <w:pStyle w:val="TSTextBodyText"/>
            </w:pPr>
          </w:p>
        </w:tc>
        <w:tc>
          <w:tcPr>
            <w:tcW w:w="598" w:type="pct"/>
            <w:tcBorders>
              <w:left w:val="nil"/>
            </w:tcBorders>
          </w:tcPr>
          <w:p w14:paraId="1F20BAE1" w14:textId="75F4DF8B" w:rsidR="005141C7" w:rsidRDefault="005141C7" w:rsidP="005141C7">
            <w:pPr>
              <w:pStyle w:val="TSTextBodyText"/>
            </w:pPr>
            <w:r w:rsidRPr="005E3346">
              <w:t>mg/m</w:t>
            </w:r>
            <w:r w:rsidRPr="005E3346">
              <w:rPr>
                <w:vertAlign w:val="superscript"/>
              </w:rPr>
              <w:t>3</w:t>
            </w:r>
          </w:p>
        </w:tc>
        <w:tc>
          <w:tcPr>
            <w:tcW w:w="443" w:type="pct"/>
            <w:tcBorders>
              <w:right w:val="nil"/>
            </w:tcBorders>
          </w:tcPr>
          <w:p w14:paraId="4A6D971A" w14:textId="77777777" w:rsidR="005141C7" w:rsidRDefault="005141C7" w:rsidP="005141C7">
            <w:pPr>
              <w:pStyle w:val="TSTextBodyText"/>
            </w:pPr>
          </w:p>
        </w:tc>
        <w:tc>
          <w:tcPr>
            <w:tcW w:w="596" w:type="pct"/>
            <w:tcBorders>
              <w:left w:val="nil"/>
            </w:tcBorders>
          </w:tcPr>
          <w:p w14:paraId="45AE0156" w14:textId="7CD72BE9" w:rsidR="005141C7" w:rsidRDefault="005141C7" w:rsidP="005141C7">
            <w:pPr>
              <w:pStyle w:val="TSTextBodyText"/>
            </w:pPr>
            <w:r w:rsidRPr="005E3346">
              <w:t>mg/m</w:t>
            </w:r>
            <w:r w:rsidRPr="005E3346">
              <w:rPr>
                <w:vertAlign w:val="superscript"/>
              </w:rPr>
              <w:t>3</w:t>
            </w:r>
          </w:p>
        </w:tc>
      </w:tr>
      <w:tr w:rsidR="005141C7" w14:paraId="34619D8D" w14:textId="77777777" w:rsidTr="008A7B38">
        <w:trPr>
          <w:cantSplit/>
        </w:trPr>
        <w:tc>
          <w:tcPr>
            <w:tcW w:w="943" w:type="pct"/>
          </w:tcPr>
          <w:p w14:paraId="7A56A02A" w14:textId="77777777" w:rsidR="005141C7" w:rsidRDefault="005141C7" w:rsidP="005141C7">
            <w:pPr>
              <w:pStyle w:val="TSTextBodyText"/>
            </w:pPr>
          </w:p>
        </w:tc>
        <w:tc>
          <w:tcPr>
            <w:tcW w:w="935" w:type="pct"/>
          </w:tcPr>
          <w:p w14:paraId="684B5E58" w14:textId="77777777" w:rsidR="005141C7" w:rsidRDefault="005141C7" w:rsidP="005141C7">
            <w:pPr>
              <w:pStyle w:val="TSTextBodyText"/>
            </w:pPr>
          </w:p>
        </w:tc>
        <w:tc>
          <w:tcPr>
            <w:tcW w:w="447" w:type="pct"/>
            <w:tcBorders>
              <w:right w:val="nil"/>
            </w:tcBorders>
          </w:tcPr>
          <w:p w14:paraId="2E6F562C" w14:textId="77777777" w:rsidR="005141C7" w:rsidRDefault="005141C7" w:rsidP="005141C7">
            <w:pPr>
              <w:pStyle w:val="TSTextBodyText"/>
            </w:pPr>
          </w:p>
        </w:tc>
        <w:tc>
          <w:tcPr>
            <w:tcW w:w="598" w:type="pct"/>
            <w:tcBorders>
              <w:left w:val="nil"/>
            </w:tcBorders>
          </w:tcPr>
          <w:p w14:paraId="0049A7A9" w14:textId="77777777" w:rsidR="005141C7" w:rsidRPr="005E3346" w:rsidRDefault="005141C7" w:rsidP="005141C7">
            <w:pPr>
              <w:pStyle w:val="TSTextBodyText"/>
            </w:pPr>
          </w:p>
        </w:tc>
        <w:tc>
          <w:tcPr>
            <w:tcW w:w="440" w:type="pct"/>
            <w:tcBorders>
              <w:right w:val="nil"/>
            </w:tcBorders>
          </w:tcPr>
          <w:p w14:paraId="24B1B16C" w14:textId="77777777" w:rsidR="005141C7" w:rsidRDefault="005141C7" w:rsidP="005141C7">
            <w:pPr>
              <w:pStyle w:val="TSTextBodyText"/>
            </w:pPr>
          </w:p>
        </w:tc>
        <w:tc>
          <w:tcPr>
            <w:tcW w:w="598" w:type="pct"/>
            <w:tcBorders>
              <w:left w:val="nil"/>
            </w:tcBorders>
          </w:tcPr>
          <w:p w14:paraId="4FF04A76" w14:textId="77777777" w:rsidR="005141C7" w:rsidRPr="005E3346" w:rsidRDefault="005141C7" w:rsidP="005141C7">
            <w:pPr>
              <w:pStyle w:val="TSTextBodyText"/>
            </w:pPr>
          </w:p>
        </w:tc>
        <w:tc>
          <w:tcPr>
            <w:tcW w:w="443" w:type="pct"/>
            <w:tcBorders>
              <w:right w:val="nil"/>
            </w:tcBorders>
          </w:tcPr>
          <w:p w14:paraId="50656B01" w14:textId="77777777" w:rsidR="005141C7" w:rsidRDefault="005141C7" w:rsidP="005141C7">
            <w:pPr>
              <w:pStyle w:val="TSTextBodyText"/>
            </w:pPr>
          </w:p>
        </w:tc>
        <w:tc>
          <w:tcPr>
            <w:tcW w:w="596" w:type="pct"/>
            <w:tcBorders>
              <w:left w:val="nil"/>
            </w:tcBorders>
          </w:tcPr>
          <w:p w14:paraId="5DC6F2E8" w14:textId="77777777" w:rsidR="005141C7" w:rsidRPr="005E3346" w:rsidRDefault="005141C7" w:rsidP="005141C7">
            <w:pPr>
              <w:pStyle w:val="TSTextBodyText"/>
            </w:pPr>
          </w:p>
        </w:tc>
      </w:tr>
      <w:tr w:rsidR="005141C7" w14:paraId="4D3812B0" w14:textId="77777777" w:rsidTr="008A7B38">
        <w:trPr>
          <w:cantSplit/>
        </w:trPr>
        <w:tc>
          <w:tcPr>
            <w:tcW w:w="943" w:type="pct"/>
          </w:tcPr>
          <w:p w14:paraId="2F8BB80C" w14:textId="6F400C98" w:rsidR="005141C7" w:rsidRDefault="005141C7" w:rsidP="005141C7">
            <w:pPr>
              <w:pStyle w:val="TSTextBodyText"/>
            </w:pPr>
            <w:r>
              <w:t xml:space="preserve">Particulates </w:t>
            </w:r>
          </w:p>
        </w:tc>
        <w:tc>
          <w:tcPr>
            <w:tcW w:w="935" w:type="pct"/>
          </w:tcPr>
          <w:p w14:paraId="1E2060D4" w14:textId="77777777" w:rsidR="005141C7" w:rsidRDefault="005141C7" w:rsidP="005141C7">
            <w:pPr>
              <w:pStyle w:val="TSTextBodyText"/>
            </w:pPr>
          </w:p>
        </w:tc>
        <w:tc>
          <w:tcPr>
            <w:tcW w:w="447" w:type="pct"/>
            <w:tcBorders>
              <w:right w:val="nil"/>
            </w:tcBorders>
          </w:tcPr>
          <w:p w14:paraId="06DDC7B6" w14:textId="77777777" w:rsidR="005141C7" w:rsidRDefault="005141C7" w:rsidP="005141C7">
            <w:pPr>
              <w:pStyle w:val="TSTextBodyText"/>
            </w:pPr>
          </w:p>
        </w:tc>
        <w:tc>
          <w:tcPr>
            <w:tcW w:w="598" w:type="pct"/>
            <w:tcBorders>
              <w:left w:val="nil"/>
            </w:tcBorders>
          </w:tcPr>
          <w:p w14:paraId="5B2F6EE5" w14:textId="427B1E88" w:rsidR="005141C7" w:rsidRDefault="005141C7" w:rsidP="005141C7">
            <w:pPr>
              <w:pStyle w:val="TSTextBodyText"/>
            </w:pPr>
            <w:r w:rsidRPr="005E3346">
              <w:t>ppmv</w:t>
            </w:r>
          </w:p>
        </w:tc>
        <w:tc>
          <w:tcPr>
            <w:tcW w:w="440" w:type="pct"/>
            <w:tcBorders>
              <w:right w:val="nil"/>
            </w:tcBorders>
          </w:tcPr>
          <w:p w14:paraId="202DC4FC" w14:textId="77777777" w:rsidR="005141C7" w:rsidRDefault="005141C7" w:rsidP="005141C7">
            <w:pPr>
              <w:pStyle w:val="TSTextBodyText"/>
            </w:pPr>
          </w:p>
        </w:tc>
        <w:tc>
          <w:tcPr>
            <w:tcW w:w="598" w:type="pct"/>
            <w:tcBorders>
              <w:left w:val="nil"/>
            </w:tcBorders>
          </w:tcPr>
          <w:p w14:paraId="45BE24C7" w14:textId="6E064334" w:rsidR="005141C7" w:rsidRDefault="005141C7" w:rsidP="005141C7">
            <w:pPr>
              <w:pStyle w:val="TSTextBodyText"/>
            </w:pPr>
            <w:r w:rsidRPr="005E3346">
              <w:t>ppmv</w:t>
            </w:r>
          </w:p>
        </w:tc>
        <w:tc>
          <w:tcPr>
            <w:tcW w:w="443" w:type="pct"/>
            <w:tcBorders>
              <w:right w:val="nil"/>
            </w:tcBorders>
          </w:tcPr>
          <w:p w14:paraId="6526D913" w14:textId="77777777" w:rsidR="005141C7" w:rsidRDefault="005141C7" w:rsidP="005141C7">
            <w:pPr>
              <w:pStyle w:val="TSTextBodyText"/>
            </w:pPr>
          </w:p>
        </w:tc>
        <w:tc>
          <w:tcPr>
            <w:tcW w:w="596" w:type="pct"/>
            <w:tcBorders>
              <w:left w:val="nil"/>
            </w:tcBorders>
          </w:tcPr>
          <w:p w14:paraId="2A95BB1D" w14:textId="64FAC737" w:rsidR="005141C7" w:rsidRDefault="005141C7" w:rsidP="005141C7">
            <w:pPr>
              <w:pStyle w:val="TSTextBodyText"/>
            </w:pPr>
            <w:r w:rsidRPr="005E3346">
              <w:t>ppmv</w:t>
            </w:r>
          </w:p>
        </w:tc>
      </w:tr>
      <w:tr w:rsidR="005141C7" w14:paraId="6FB57C8C" w14:textId="77777777" w:rsidTr="008A7B38">
        <w:trPr>
          <w:cantSplit/>
        </w:trPr>
        <w:tc>
          <w:tcPr>
            <w:tcW w:w="943" w:type="pct"/>
          </w:tcPr>
          <w:p w14:paraId="7B31CAE4" w14:textId="77777777" w:rsidR="005141C7" w:rsidRDefault="005141C7" w:rsidP="005141C7">
            <w:pPr>
              <w:pStyle w:val="TSTextBodyText"/>
            </w:pPr>
          </w:p>
        </w:tc>
        <w:tc>
          <w:tcPr>
            <w:tcW w:w="935" w:type="pct"/>
          </w:tcPr>
          <w:p w14:paraId="40418EAE" w14:textId="77777777" w:rsidR="005141C7" w:rsidRDefault="005141C7" w:rsidP="005141C7">
            <w:pPr>
              <w:pStyle w:val="TSTextBodyText"/>
            </w:pPr>
          </w:p>
        </w:tc>
        <w:tc>
          <w:tcPr>
            <w:tcW w:w="447" w:type="pct"/>
            <w:tcBorders>
              <w:right w:val="nil"/>
            </w:tcBorders>
          </w:tcPr>
          <w:p w14:paraId="0AC9A4F5" w14:textId="77777777" w:rsidR="005141C7" w:rsidRDefault="005141C7" w:rsidP="005141C7">
            <w:pPr>
              <w:pStyle w:val="TSTextBodyText"/>
            </w:pPr>
          </w:p>
        </w:tc>
        <w:tc>
          <w:tcPr>
            <w:tcW w:w="598" w:type="pct"/>
            <w:tcBorders>
              <w:left w:val="nil"/>
            </w:tcBorders>
          </w:tcPr>
          <w:p w14:paraId="2E0B7ACF" w14:textId="5BD2C10D" w:rsidR="005141C7" w:rsidRDefault="005141C7" w:rsidP="005141C7">
            <w:pPr>
              <w:pStyle w:val="TSTextBodyText"/>
            </w:pPr>
            <w:r w:rsidRPr="005E3346">
              <w:t>lb/hr</w:t>
            </w:r>
          </w:p>
        </w:tc>
        <w:tc>
          <w:tcPr>
            <w:tcW w:w="440" w:type="pct"/>
            <w:tcBorders>
              <w:right w:val="nil"/>
            </w:tcBorders>
          </w:tcPr>
          <w:p w14:paraId="2E05369D" w14:textId="77777777" w:rsidR="005141C7" w:rsidRDefault="005141C7" w:rsidP="005141C7">
            <w:pPr>
              <w:pStyle w:val="TSTextBodyText"/>
            </w:pPr>
          </w:p>
        </w:tc>
        <w:tc>
          <w:tcPr>
            <w:tcW w:w="598" w:type="pct"/>
            <w:tcBorders>
              <w:left w:val="nil"/>
            </w:tcBorders>
          </w:tcPr>
          <w:p w14:paraId="097329A0" w14:textId="025C1B82" w:rsidR="005141C7" w:rsidRDefault="005141C7" w:rsidP="005141C7">
            <w:pPr>
              <w:pStyle w:val="TSTextBodyText"/>
            </w:pPr>
            <w:r w:rsidRPr="005E3346">
              <w:t>lb/hr</w:t>
            </w:r>
          </w:p>
        </w:tc>
        <w:tc>
          <w:tcPr>
            <w:tcW w:w="443" w:type="pct"/>
            <w:tcBorders>
              <w:right w:val="nil"/>
            </w:tcBorders>
          </w:tcPr>
          <w:p w14:paraId="5ED1223B" w14:textId="77777777" w:rsidR="005141C7" w:rsidRDefault="005141C7" w:rsidP="005141C7">
            <w:pPr>
              <w:pStyle w:val="TSTextBodyText"/>
            </w:pPr>
          </w:p>
        </w:tc>
        <w:tc>
          <w:tcPr>
            <w:tcW w:w="596" w:type="pct"/>
            <w:tcBorders>
              <w:left w:val="nil"/>
            </w:tcBorders>
          </w:tcPr>
          <w:p w14:paraId="22108B1C" w14:textId="7E0D560C" w:rsidR="005141C7" w:rsidRDefault="005141C7" w:rsidP="005141C7">
            <w:pPr>
              <w:pStyle w:val="TSTextBodyText"/>
            </w:pPr>
            <w:r w:rsidRPr="005E3346">
              <w:t>lb/hr</w:t>
            </w:r>
          </w:p>
        </w:tc>
      </w:tr>
      <w:tr w:rsidR="005141C7" w14:paraId="6E0B053F" w14:textId="77777777" w:rsidTr="008A7B38">
        <w:trPr>
          <w:cantSplit/>
        </w:trPr>
        <w:tc>
          <w:tcPr>
            <w:tcW w:w="943" w:type="pct"/>
          </w:tcPr>
          <w:p w14:paraId="2077FCB9" w14:textId="77777777" w:rsidR="005141C7" w:rsidRDefault="005141C7" w:rsidP="005141C7">
            <w:pPr>
              <w:pStyle w:val="TSTextBodyText"/>
            </w:pPr>
          </w:p>
        </w:tc>
        <w:tc>
          <w:tcPr>
            <w:tcW w:w="935" w:type="pct"/>
          </w:tcPr>
          <w:p w14:paraId="36271468" w14:textId="77777777" w:rsidR="005141C7" w:rsidRDefault="005141C7" w:rsidP="005141C7">
            <w:pPr>
              <w:pStyle w:val="TSTextBodyText"/>
            </w:pPr>
          </w:p>
        </w:tc>
        <w:tc>
          <w:tcPr>
            <w:tcW w:w="447" w:type="pct"/>
            <w:tcBorders>
              <w:right w:val="nil"/>
            </w:tcBorders>
          </w:tcPr>
          <w:p w14:paraId="50836E80" w14:textId="77777777" w:rsidR="005141C7" w:rsidRDefault="005141C7" w:rsidP="005141C7">
            <w:pPr>
              <w:pStyle w:val="TSTextBodyText"/>
            </w:pPr>
          </w:p>
        </w:tc>
        <w:tc>
          <w:tcPr>
            <w:tcW w:w="598" w:type="pct"/>
            <w:tcBorders>
              <w:left w:val="nil"/>
            </w:tcBorders>
          </w:tcPr>
          <w:p w14:paraId="1446B366" w14:textId="5669F550" w:rsidR="005141C7" w:rsidRDefault="005141C7" w:rsidP="005141C7">
            <w:pPr>
              <w:pStyle w:val="TSTextBodyText"/>
            </w:pPr>
            <w:r>
              <w:t>lb</w:t>
            </w:r>
            <w:r w:rsidRPr="005E3346">
              <w:t>/</w:t>
            </w:r>
            <w:r>
              <w:t>MMbtu</w:t>
            </w:r>
          </w:p>
        </w:tc>
        <w:tc>
          <w:tcPr>
            <w:tcW w:w="440" w:type="pct"/>
            <w:tcBorders>
              <w:right w:val="nil"/>
            </w:tcBorders>
          </w:tcPr>
          <w:p w14:paraId="4B9033B2" w14:textId="77777777" w:rsidR="005141C7" w:rsidRDefault="005141C7" w:rsidP="005141C7">
            <w:pPr>
              <w:pStyle w:val="TSTextBodyText"/>
            </w:pPr>
          </w:p>
        </w:tc>
        <w:tc>
          <w:tcPr>
            <w:tcW w:w="598" w:type="pct"/>
            <w:tcBorders>
              <w:left w:val="nil"/>
            </w:tcBorders>
          </w:tcPr>
          <w:p w14:paraId="775D0CD2" w14:textId="3BF55F2D" w:rsidR="005141C7" w:rsidRDefault="005141C7" w:rsidP="005141C7">
            <w:pPr>
              <w:pStyle w:val="TSTextBodyText"/>
            </w:pPr>
            <w:r>
              <w:t>lb</w:t>
            </w:r>
            <w:r w:rsidRPr="005E3346">
              <w:t>/</w:t>
            </w:r>
            <w:r>
              <w:t>MMbtu</w:t>
            </w:r>
          </w:p>
        </w:tc>
        <w:tc>
          <w:tcPr>
            <w:tcW w:w="443" w:type="pct"/>
            <w:tcBorders>
              <w:right w:val="nil"/>
            </w:tcBorders>
          </w:tcPr>
          <w:p w14:paraId="5507B1F6" w14:textId="77777777" w:rsidR="005141C7" w:rsidRDefault="005141C7" w:rsidP="005141C7">
            <w:pPr>
              <w:pStyle w:val="TSTextBodyText"/>
            </w:pPr>
          </w:p>
        </w:tc>
        <w:tc>
          <w:tcPr>
            <w:tcW w:w="596" w:type="pct"/>
            <w:tcBorders>
              <w:left w:val="nil"/>
            </w:tcBorders>
          </w:tcPr>
          <w:p w14:paraId="47C1BA0B" w14:textId="1BE971B0" w:rsidR="005141C7" w:rsidRDefault="005141C7" w:rsidP="005141C7">
            <w:pPr>
              <w:pStyle w:val="TSTextBodyText"/>
            </w:pPr>
            <w:r>
              <w:t>lb</w:t>
            </w:r>
            <w:r w:rsidRPr="005E3346">
              <w:t>/</w:t>
            </w:r>
            <w:r>
              <w:t>MMbtu</w:t>
            </w:r>
          </w:p>
        </w:tc>
      </w:tr>
      <w:tr w:rsidR="005141C7" w14:paraId="7D373AEE" w14:textId="77777777" w:rsidTr="008A7B38">
        <w:trPr>
          <w:cantSplit/>
        </w:trPr>
        <w:tc>
          <w:tcPr>
            <w:tcW w:w="943" w:type="pct"/>
          </w:tcPr>
          <w:p w14:paraId="37D52624" w14:textId="77777777" w:rsidR="005141C7" w:rsidRDefault="005141C7" w:rsidP="005141C7">
            <w:pPr>
              <w:pStyle w:val="TSTextBodyText"/>
            </w:pPr>
          </w:p>
        </w:tc>
        <w:tc>
          <w:tcPr>
            <w:tcW w:w="935" w:type="pct"/>
          </w:tcPr>
          <w:p w14:paraId="07250E6B" w14:textId="77777777" w:rsidR="005141C7" w:rsidRDefault="005141C7" w:rsidP="005141C7">
            <w:pPr>
              <w:pStyle w:val="TSTextBodyText"/>
            </w:pPr>
          </w:p>
        </w:tc>
        <w:tc>
          <w:tcPr>
            <w:tcW w:w="447" w:type="pct"/>
            <w:tcBorders>
              <w:right w:val="nil"/>
            </w:tcBorders>
          </w:tcPr>
          <w:p w14:paraId="2058CF5D" w14:textId="77777777" w:rsidR="005141C7" w:rsidRDefault="005141C7" w:rsidP="005141C7">
            <w:pPr>
              <w:pStyle w:val="TSTextBodyText"/>
            </w:pPr>
          </w:p>
        </w:tc>
        <w:tc>
          <w:tcPr>
            <w:tcW w:w="598" w:type="pct"/>
            <w:tcBorders>
              <w:left w:val="nil"/>
            </w:tcBorders>
          </w:tcPr>
          <w:p w14:paraId="33A6E275" w14:textId="03644F91" w:rsidR="005141C7" w:rsidRDefault="005141C7" w:rsidP="005141C7">
            <w:pPr>
              <w:pStyle w:val="TSTextBodyText"/>
            </w:pPr>
            <w:r w:rsidRPr="005E3346">
              <w:t>mg/m</w:t>
            </w:r>
            <w:r w:rsidRPr="005E3346">
              <w:rPr>
                <w:vertAlign w:val="superscript"/>
              </w:rPr>
              <w:t>3</w:t>
            </w:r>
          </w:p>
        </w:tc>
        <w:tc>
          <w:tcPr>
            <w:tcW w:w="440" w:type="pct"/>
            <w:tcBorders>
              <w:right w:val="nil"/>
            </w:tcBorders>
          </w:tcPr>
          <w:p w14:paraId="29EB38B7" w14:textId="77777777" w:rsidR="005141C7" w:rsidRDefault="005141C7" w:rsidP="005141C7">
            <w:pPr>
              <w:pStyle w:val="TSTextBodyText"/>
            </w:pPr>
          </w:p>
        </w:tc>
        <w:tc>
          <w:tcPr>
            <w:tcW w:w="598" w:type="pct"/>
            <w:tcBorders>
              <w:left w:val="nil"/>
            </w:tcBorders>
          </w:tcPr>
          <w:p w14:paraId="244A7633" w14:textId="7260C6AE" w:rsidR="005141C7" w:rsidRDefault="005141C7" w:rsidP="005141C7">
            <w:pPr>
              <w:pStyle w:val="TSTextBodyText"/>
            </w:pPr>
            <w:r w:rsidRPr="005E3346">
              <w:t>mg/m</w:t>
            </w:r>
            <w:r w:rsidRPr="005E3346">
              <w:rPr>
                <w:vertAlign w:val="superscript"/>
              </w:rPr>
              <w:t>3</w:t>
            </w:r>
          </w:p>
        </w:tc>
        <w:tc>
          <w:tcPr>
            <w:tcW w:w="443" w:type="pct"/>
            <w:tcBorders>
              <w:right w:val="nil"/>
            </w:tcBorders>
          </w:tcPr>
          <w:p w14:paraId="2617DFE3" w14:textId="77777777" w:rsidR="005141C7" w:rsidRDefault="005141C7" w:rsidP="005141C7">
            <w:pPr>
              <w:pStyle w:val="TSTextBodyText"/>
            </w:pPr>
          </w:p>
        </w:tc>
        <w:tc>
          <w:tcPr>
            <w:tcW w:w="596" w:type="pct"/>
            <w:tcBorders>
              <w:left w:val="nil"/>
            </w:tcBorders>
          </w:tcPr>
          <w:p w14:paraId="57A5583F" w14:textId="57197134" w:rsidR="005141C7" w:rsidRDefault="005141C7" w:rsidP="005141C7">
            <w:pPr>
              <w:pStyle w:val="TSTextBodyText"/>
            </w:pPr>
            <w:r w:rsidRPr="005E3346">
              <w:t>mg/m</w:t>
            </w:r>
            <w:r w:rsidRPr="005E3346">
              <w:rPr>
                <w:vertAlign w:val="superscript"/>
              </w:rPr>
              <w:t>3</w:t>
            </w:r>
          </w:p>
        </w:tc>
      </w:tr>
      <w:tr w:rsidR="00095C89" w14:paraId="46AEA774" w14:textId="77777777" w:rsidTr="008A7B38">
        <w:trPr>
          <w:cantSplit/>
        </w:trPr>
        <w:tc>
          <w:tcPr>
            <w:tcW w:w="943" w:type="pct"/>
          </w:tcPr>
          <w:p w14:paraId="3171F38B" w14:textId="77777777" w:rsidR="00095C89" w:rsidRDefault="00095C89" w:rsidP="005141C7">
            <w:pPr>
              <w:pStyle w:val="TSTextBodyText"/>
            </w:pPr>
          </w:p>
        </w:tc>
        <w:tc>
          <w:tcPr>
            <w:tcW w:w="935" w:type="pct"/>
          </w:tcPr>
          <w:p w14:paraId="7B98DFE7" w14:textId="77777777" w:rsidR="00095C89" w:rsidRDefault="00095C89" w:rsidP="005141C7">
            <w:pPr>
              <w:pStyle w:val="TSTextBodyText"/>
            </w:pPr>
          </w:p>
        </w:tc>
        <w:tc>
          <w:tcPr>
            <w:tcW w:w="447" w:type="pct"/>
            <w:tcBorders>
              <w:right w:val="nil"/>
            </w:tcBorders>
          </w:tcPr>
          <w:p w14:paraId="32D29AE7" w14:textId="77777777" w:rsidR="00095C89" w:rsidRDefault="00095C89" w:rsidP="005141C7">
            <w:pPr>
              <w:pStyle w:val="TSTextBodyText"/>
            </w:pPr>
          </w:p>
        </w:tc>
        <w:tc>
          <w:tcPr>
            <w:tcW w:w="598" w:type="pct"/>
            <w:tcBorders>
              <w:left w:val="nil"/>
            </w:tcBorders>
          </w:tcPr>
          <w:p w14:paraId="548D5EAB" w14:textId="77777777" w:rsidR="00095C89" w:rsidRPr="005E3346" w:rsidRDefault="00095C89" w:rsidP="005141C7">
            <w:pPr>
              <w:pStyle w:val="TSTextBodyText"/>
            </w:pPr>
          </w:p>
        </w:tc>
        <w:tc>
          <w:tcPr>
            <w:tcW w:w="440" w:type="pct"/>
            <w:tcBorders>
              <w:right w:val="nil"/>
            </w:tcBorders>
          </w:tcPr>
          <w:p w14:paraId="4E759C4A" w14:textId="77777777" w:rsidR="00095C89" w:rsidRDefault="00095C89" w:rsidP="005141C7">
            <w:pPr>
              <w:pStyle w:val="TSTextBodyText"/>
            </w:pPr>
          </w:p>
        </w:tc>
        <w:tc>
          <w:tcPr>
            <w:tcW w:w="598" w:type="pct"/>
            <w:tcBorders>
              <w:left w:val="nil"/>
            </w:tcBorders>
          </w:tcPr>
          <w:p w14:paraId="10F99861" w14:textId="77777777" w:rsidR="00095C89" w:rsidRPr="005E3346" w:rsidRDefault="00095C89" w:rsidP="005141C7">
            <w:pPr>
              <w:pStyle w:val="TSTextBodyText"/>
            </w:pPr>
          </w:p>
        </w:tc>
        <w:tc>
          <w:tcPr>
            <w:tcW w:w="443" w:type="pct"/>
            <w:tcBorders>
              <w:right w:val="nil"/>
            </w:tcBorders>
          </w:tcPr>
          <w:p w14:paraId="52577E61" w14:textId="77777777" w:rsidR="00095C89" w:rsidRDefault="00095C89" w:rsidP="005141C7">
            <w:pPr>
              <w:pStyle w:val="TSTextBodyText"/>
            </w:pPr>
          </w:p>
        </w:tc>
        <w:tc>
          <w:tcPr>
            <w:tcW w:w="596" w:type="pct"/>
            <w:tcBorders>
              <w:left w:val="nil"/>
            </w:tcBorders>
          </w:tcPr>
          <w:p w14:paraId="01983179" w14:textId="77777777" w:rsidR="00095C89" w:rsidRPr="005E3346" w:rsidRDefault="00095C89" w:rsidP="005141C7">
            <w:pPr>
              <w:pStyle w:val="TSTextBodyText"/>
            </w:pPr>
          </w:p>
        </w:tc>
      </w:tr>
      <w:tr w:rsidR="00095C89" w14:paraId="382BE7D4" w14:textId="77777777" w:rsidTr="008A7B38">
        <w:trPr>
          <w:cantSplit/>
        </w:trPr>
        <w:tc>
          <w:tcPr>
            <w:tcW w:w="943" w:type="pct"/>
          </w:tcPr>
          <w:p w14:paraId="072FB291" w14:textId="148E58BD" w:rsidR="00095C89" w:rsidRDefault="00095C89" w:rsidP="00095C89">
            <w:pPr>
              <w:pStyle w:val="TSTextBodyText"/>
            </w:pPr>
            <w:r>
              <w:t>VOC</w:t>
            </w:r>
          </w:p>
        </w:tc>
        <w:tc>
          <w:tcPr>
            <w:tcW w:w="935" w:type="pct"/>
          </w:tcPr>
          <w:p w14:paraId="4BE20A5D" w14:textId="77777777" w:rsidR="00095C89" w:rsidRDefault="00095C89" w:rsidP="00095C89">
            <w:pPr>
              <w:pStyle w:val="TSTextBodyText"/>
            </w:pPr>
          </w:p>
        </w:tc>
        <w:tc>
          <w:tcPr>
            <w:tcW w:w="447" w:type="pct"/>
            <w:tcBorders>
              <w:right w:val="nil"/>
            </w:tcBorders>
          </w:tcPr>
          <w:p w14:paraId="39B479A3" w14:textId="33D71422" w:rsidR="00095C89" w:rsidRDefault="00095C89" w:rsidP="00095C89">
            <w:pPr>
              <w:pStyle w:val="TSTextBodyText"/>
            </w:pPr>
          </w:p>
        </w:tc>
        <w:tc>
          <w:tcPr>
            <w:tcW w:w="598" w:type="pct"/>
            <w:tcBorders>
              <w:left w:val="nil"/>
            </w:tcBorders>
          </w:tcPr>
          <w:p w14:paraId="5BAB329D" w14:textId="7719DC04" w:rsidR="00095C89" w:rsidRPr="005E3346" w:rsidRDefault="00095C89" w:rsidP="00095C89">
            <w:pPr>
              <w:pStyle w:val="TSTextBodyText"/>
            </w:pPr>
            <w:r w:rsidRPr="005E3346">
              <w:t>ppmv</w:t>
            </w:r>
          </w:p>
        </w:tc>
        <w:tc>
          <w:tcPr>
            <w:tcW w:w="440" w:type="pct"/>
            <w:tcBorders>
              <w:right w:val="nil"/>
            </w:tcBorders>
          </w:tcPr>
          <w:p w14:paraId="51C1870D" w14:textId="77777777" w:rsidR="00095C89" w:rsidRDefault="00095C89" w:rsidP="00095C89">
            <w:pPr>
              <w:pStyle w:val="TSTextBodyText"/>
            </w:pPr>
          </w:p>
        </w:tc>
        <w:tc>
          <w:tcPr>
            <w:tcW w:w="598" w:type="pct"/>
            <w:tcBorders>
              <w:left w:val="nil"/>
            </w:tcBorders>
          </w:tcPr>
          <w:p w14:paraId="0866EBA5" w14:textId="361A88A7" w:rsidR="00095C89" w:rsidRPr="005E3346" w:rsidRDefault="00095C89" w:rsidP="00095C89">
            <w:pPr>
              <w:pStyle w:val="TSTextBodyText"/>
            </w:pPr>
            <w:r w:rsidRPr="005E3346">
              <w:t>ppmv</w:t>
            </w:r>
          </w:p>
        </w:tc>
        <w:tc>
          <w:tcPr>
            <w:tcW w:w="443" w:type="pct"/>
            <w:tcBorders>
              <w:right w:val="nil"/>
            </w:tcBorders>
          </w:tcPr>
          <w:p w14:paraId="6F6ADE53" w14:textId="77777777" w:rsidR="00095C89" w:rsidRDefault="00095C89" w:rsidP="00095C89">
            <w:pPr>
              <w:pStyle w:val="TSTextBodyText"/>
            </w:pPr>
          </w:p>
        </w:tc>
        <w:tc>
          <w:tcPr>
            <w:tcW w:w="596" w:type="pct"/>
            <w:tcBorders>
              <w:left w:val="nil"/>
            </w:tcBorders>
          </w:tcPr>
          <w:p w14:paraId="71DFF7A2" w14:textId="32F94A9B" w:rsidR="00095C89" w:rsidRPr="005E3346" w:rsidRDefault="00095C89" w:rsidP="00095C89">
            <w:pPr>
              <w:pStyle w:val="TSTextBodyText"/>
            </w:pPr>
            <w:r w:rsidRPr="005E3346">
              <w:t>ppmv</w:t>
            </w:r>
          </w:p>
        </w:tc>
      </w:tr>
      <w:tr w:rsidR="00095C89" w14:paraId="562F3FD2" w14:textId="77777777" w:rsidTr="008A7B38">
        <w:trPr>
          <w:cantSplit/>
        </w:trPr>
        <w:tc>
          <w:tcPr>
            <w:tcW w:w="943" w:type="pct"/>
          </w:tcPr>
          <w:p w14:paraId="0769921A" w14:textId="77777777" w:rsidR="00095C89" w:rsidRDefault="00095C89" w:rsidP="00095C89">
            <w:pPr>
              <w:pStyle w:val="TSTextBodyText"/>
            </w:pPr>
          </w:p>
        </w:tc>
        <w:tc>
          <w:tcPr>
            <w:tcW w:w="935" w:type="pct"/>
          </w:tcPr>
          <w:p w14:paraId="78169A00" w14:textId="77777777" w:rsidR="00095C89" w:rsidRDefault="00095C89" w:rsidP="00095C89">
            <w:pPr>
              <w:pStyle w:val="TSTextBodyText"/>
            </w:pPr>
          </w:p>
        </w:tc>
        <w:tc>
          <w:tcPr>
            <w:tcW w:w="447" w:type="pct"/>
            <w:tcBorders>
              <w:right w:val="nil"/>
            </w:tcBorders>
          </w:tcPr>
          <w:p w14:paraId="161EF8CD" w14:textId="77777777" w:rsidR="00095C89" w:rsidRDefault="00095C89" w:rsidP="00095C89">
            <w:pPr>
              <w:pStyle w:val="TSTextBodyText"/>
            </w:pPr>
          </w:p>
        </w:tc>
        <w:tc>
          <w:tcPr>
            <w:tcW w:w="598" w:type="pct"/>
            <w:tcBorders>
              <w:left w:val="nil"/>
            </w:tcBorders>
          </w:tcPr>
          <w:p w14:paraId="3D3B7B42" w14:textId="20AFF148" w:rsidR="00095C89" w:rsidRPr="005E3346" w:rsidRDefault="00095C89" w:rsidP="00095C89">
            <w:pPr>
              <w:pStyle w:val="TSTextBodyText"/>
            </w:pPr>
            <w:r w:rsidRPr="005E3346">
              <w:t>lb/hr</w:t>
            </w:r>
          </w:p>
        </w:tc>
        <w:tc>
          <w:tcPr>
            <w:tcW w:w="440" w:type="pct"/>
            <w:tcBorders>
              <w:right w:val="nil"/>
            </w:tcBorders>
          </w:tcPr>
          <w:p w14:paraId="2DF461F4" w14:textId="77777777" w:rsidR="00095C89" w:rsidRDefault="00095C89" w:rsidP="00095C89">
            <w:pPr>
              <w:pStyle w:val="TSTextBodyText"/>
            </w:pPr>
          </w:p>
        </w:tc>
        <w:tc>
          <w:tcPr>
            <w:tcW w:w="598" w:type="pct"/>
            <w:tcBorders>
              <w:left w:val="nil"/>
            </w:tcBorders>
          </w:tcPr>
          <w:p w14:paraId="135E925A" w14:textId="18C809E3" w:rsidR="00095C89" w:rsidRPr="005E3346" w:rsidRDefault="00095C89" w:rsidP="00095C89">
            <w:pPr>
              <w:pStyle w:val="TSTextBodyText"/>
            </w:pPr>
            <w:r w:rsidRPr="005E3346">
              <w:t>lb/hr</w:t>
            </w:r>
          </w:p>
        </w:tc>
        <w:tc>
          <w:tcPr>
            <w:tcW w:w="443" w:type="pct"/>
            <w:tcBorders>
              <w:right w:val="nil"/>
            </w:tcBorders>
          </w:tcPr>
          <w:p w14:paraId="2E214FD4" w14:textId="77777777" w:rsidR="00095C89" w:rsidRDefault="00095C89" w:rsidP="00095C89">
            <w:pPr>
              <w:pStyle w:val="TSTextBodyText"/>
            </w:pPr>
          </w:p>
        </w:tc>
        <w:tc>
          <w:tcPr>
            <w:tcW w:w="596" w:type="pct"/>
            <w:tcBorders>
              <w:left w:val="nil"/>
            </w:tcBorders>
          </w:tcPr>
          <w:p w14:paraId="4F003648" w14:textId="4D2FFBD1" w:rsidR="00095C89" w:rsidRPr="005E3346" w:rsidRDefault="00095C89" w:rsidP="00095C89">
            <w:pPr>
              <w:pStyle w:val="TSTextBodyText"/>
            </w:pPr>
            <w:r w:rsidRPr="005E3346">
              <w:t>lb/hr</w:t>
            </w:r>
          </w:p>
        </w:tc>
      </w:tr>
      <w:tr w:rsidR="00095C89" w14:paraId="5EAFCC66" w14:textId="77777777" w:rsidTr="008A7B38">
        <w:trPr>
          <w:cantSplit/>
        </w:trPr>
        <w:tc>
          <w:tcPr>
            <w:tcW w:w="943" w:type="pct"/>
          </w:tcPr>
          <w:p w14:paraId="6DB0490E" w14:textId="77777777" w:rsidR="00095C89" w:rsidRDefault="00095C89" w:rsidP="00095C89">
            <w:pPr>
              <w:pStyle w:val="TSTextBodyText"/>
            </w:pPr>
          </w:p>
        </w:tc>
        <w:tc>
          <w:tcPr>
            <w:tcW w:w="935" w:type="pct"/>
          </w:tcPr>
          <w:p w14:paraId="1EEFA243" w14:textId="77777777" w:rsidR="00095C89" w:rsidRDefault="00095C89" w:rsidP="00095C89">
            <w:pPr>
              <w:pStyle w:val="TSTextBodyText"/>
            </w:pPr>
          </w:p>
        </w:tc>
        <w:tc>
          <w:tcPr>
            <w:tcW w:w="447" w:type="pct"/>
            <w:tcBorders>
              <w:right w:val="nil"/>
            </w:tcBorders>
          </w:tcPr>
          <w:p w14:paraId="6A30A7B3" w14:textId="77777777" w:rsidR="00095C89" w:rsidRDefault="00095C89" w:rsidP="00095C89">
            <w:pPr>
              <w:pStyle w:val="TSTextBodyText"/>
            </w:pPr>
          </w:p>
        </w:tc>
        <w:tc>
          <w:tcPr>
            <w:tcW w:w="598" w:type="pct"/>
            <w:tcBorders>
              <w:left w:val="nil"/>
            </w:tcBorders>
          </w:tcPr>
          <w:p w14:paraId="679E632E" w14:textId="44DC5D2A" w:rsidR="00095C89" w:rsidRPr="005E3346" w:rsidRDefault="00095C89" w:rsidP="00095C89">
            <w:pPr>
              <w:pStyle w:val="TSTextBodyText"/>
            </w:pPr>
            <w:r>
              <w:t>lb</w:t>
            </w:r>
            <w:r w:rsidRPr="005E3346">
              <w:t>/</w:t>
            </w:r>
            <w:r>
              <w:t>MMbtu</w:t>
            </w:r>
          </w:p>
        </w:tc>
        <w:tc>
          <w:tcPr>
            <w:tcW w:w="440" w:type="pct"/>
            <w:tcBorders>
              <w:right w:val="nil"/>
            </w:tcBorders>
          </w:tcPr>
          <w:p w14:paraId="424FBDCB" w14:textId="77777777" w:rsidR="00095C89" w:rsidRDefault="00095C89" w:rsidP="00095C89">
            <w:pPr>
              <w:pStyle w:val="TSTextBodyText"/>
            </w:pPr>
          </w:p>
        </w:tc>
        <w:tc>
          <w:tcPr>
            <w:tcW w:w="598" w:type="pct"/>
            <w:tcBorders>
              <w:left w:val="nil"/>
            </w:tcBorders>
          </w:tcPr>
          <w:p w14:paraId="0830E5AC" w14:textId="54EEDEBC" w:rsidR="00095C89" w:rsidRPr="005E3346" w:rsidRDefault="00095C89" w:rsidP="00095C89">
            <w:pPr>
              <w:pStyle w:val="TSTextBodyText"/>
            </w:pPr>
            <w:r>
              <w:t>lb</w:t>
            </w:r>
            <w:r w:rsidRPr="005E3346">
              <w:t>/</w:t>
            </w:r>
            <w:r>
              <w:t>MMbtu</w:t>
            </w:r>
          </w:p>
        </w:tc>
        <w:tc>
          <w:tcPr>
            <w:tcW w:w="443" w:type="pct"/>
            <w:tcBorders>
              <w:right w:val="nil"/>
            </w:tcBorders>
          </w:tcPr>
          <w:p w14:paraId="56E7B18D" w14:textId="77777777" w:rsidR="00095C89" w:rsidRDefault="00095C89" w:rsidP="00095C89">
            <w:pPr>
              <w:pStyle w:val="TSTextBodyText"/>
            </w:pPr>
          </w:p>
        </w:tc>
        <w:tc>
          <w:tcPr>
            <w:tcW w:w="596" w:type="pct"/>
            <w:tcBorders>
              <w:left w:val="nil"/>
            </w:tcBorders>
          </w:tcPr>
          <w:p w14:paraId="119365A9" w14:textId="6AE3C143" w:rsidR="00095C89" w:rsidRPr="005E3346" w:rsidRDefault="00095C89" w:rsidP="00095C89">
            <w:pPr>
              <w:pStyle w:val="TSTextBodyText"/>
            </w:pPr>
            <w:r>
              <w:t>lb</w:t>
            </w:r>
            <w:r w:rsidRPr="005E3346">
              <w:t>/</w:t>
            </w:r>
            <w:r>
              <w:t>MMbtu</w:t>
            </w:r>
          </w:p>
        </w:tc>
      </w:tr>
      <w:tr w:rsidR="00095C89" w14:paraId="2C9ABC02" w14:textId="77777777" w:rsidTr="008A7B38">
        <w:trPr>
          <w:cantSplit/>
        </w:trPr>
        <w:tc>
          <w:tcPr>
            <w:tcW w:w="943" w:type="pct"/>
          </w:tcPr>
          <w:p w14:paraId="19415440" w14:textId="77777777" w:rsidR="00095C89" w:rsidRDefault="00095C89" w:rsidP="00095C89">
            <w:pPr>
              <w:pStyle w:val="TSTextBodyText"/>
            </w:pPr>
          </w:p>
        </w:tc>
        <w:tc>
          <w:tcPr>
            <w:tcW w:w="935" w:type="pct"/>
          </w:tcPr>
          <w:p w14:paraId="7A49E401" w14:textId="77777777" w:rsidR="00095C89" w:rsidRDefault="00095C89" w:rsidP="00095C89">
            <w:pPr>
              <w:pStyle w:val="TSTextBodyText"/>
            </w:pPr>
          </w:p>
        </w:tc>
        <w:tc>
          <w:tcPr>
            <w:tcW w:w="447" w:type="pct"/>
            <w:tcBorders>
              <w:right w:val="nil"/>
            </w:tcBorders>
          </w:tcPr>
          <w:p w14:paraId="7FBCE283" w14:textId="77777777" w:rsidR="00095C89" w:rsidRDefault="00095C89" w:rsidP="00095C89">
            <w:pPr>
              <w:pStyle w:val="TSTextBodyText"/>
            </w:pPr>
          </w:p>
        </w:tc>
        <w:tc>
          <w:tcPr>
            <w:tcW w:w="598" w:type="pct"/>
            <w:tcBorders>
              <w:left w:val="nil"/>
            </w:tcBorders>
          </w:tcPr>
          <w:p w14:paraId="0C4AA804" w14:textId="3E7A27EB" w:rsidR="00095C89" w:rsidRPr="005E3346" w:rsidRDefault="00095C89" w:rsidP="00095C89">
            <w:pPr>
              <w:pStyle w:val="TSTextBodyText"/>
            </w:pPr>
            <w:r w:rsidRPr="005E3346">
              <w:t>mg/m</w:t>
            </w:r>
            <w:r w:rsidRPr="005E3346">
              <w:rPr>
                <w:vertAlign w:val="superscript"/>
              </w:rPr>
              <w:t>3</w:t>
            </w:r>
          </w:p>
        </w:tc>
        <w:tc>
          <w:tcPr>
            <w:tcW w:w="440" w:type="pct"/>
            <w:tcBorders>
              <w:right w:val="nil"/>
            </w:tcBorders>
          </w:tcPr>
          <w:p w14:paraId="271C4EA3" w14:textId="77777777" w:rsidR="00095C89" w:rsidRDefault="00095C89" w:rsidP="00095C89">
            <w:pPr>
              <w:pStyle w:val="TSTextBodyText"/>
            </w:pPr>
          </w:p>
        </w:tc>
        <w:tc>
          <w:tcPr>
            <w:tcW w:w="598" w:type="pct"/>
            <w:tcBorders>
              <w:left w:val="nil"/>
            </w:tcBorders>
          </w:tcPr>
          <w:p w14:paraId="04018B00" w14:textId="6F5A3085" w:rsidR="00095C89" w:rsidRPr="005E3346" w:rsidRDefault="00095C89" w:rsidP="00095C89">
            <w:pPr>
              <w:pStyle w:val="TSTextBodyText"/>
            </w:pPr>
            <w:r w:rsidRPr="005E3346">
              <w:t>mg/m</w:t>
            </w:r>
            <w:r w:rsidRPr="005E3346">
              <w:rPr>
                <w:vertAlign w:val="superscript"/>
              </w:rPr>
              <w:t>3</w:t>
            </w:r>
          </w:p>
        </w:tc>
        <w:tc>
          <w:tcPr>
            <w:tcW w:w="443" w:type="pct"/>
            <w:tcBorders>
              <w:right w:val="nil"/>
            </w:tcBorders>
          </w:tcPr>
          <w:p w14:paraId="4A3E32ED" w14:textId="77777777" w:rsidR="00095C89" w:rsidRDefault="00095C89" w:rsidP="00095C89">
            <w:pPr>
              <w:pStyle w:val="TSTextBodyText"/>
            </w:pPr>
          </w:p>
        </w:tc>
        <w:tc>
          <w:tcPr>
            <w:tcW w:w="596" w:type="pct"/>
            <w:tcBorders>
              <w:left w:val="nil"/>
            </w:tcBorders>
          </w:tcPr>
          <w:p w14:paraId="4F348337" w14:textId="72044976" w:rsidR="00095C89" w:rsidRPr="005E3346" w:rsidRDefault="00095C89" w:rsidP="00095C89">
            <w:pPr>
              <w:pStyle w:val="TSTextBodyText"/>
            </w:pPr>
            <w:r w:rsidRPr="005E3346">
              <w:t>mg/m</w:t>
            </w:r>
            <w:r w:rsidRPr="005E3346">
              <w:rPr>
                <w:vertAlign w:val="superscript"/>
              </w:rPr>
              <w:t>3</w:t>
            </w:r>
          </w:p>
        </w:tc>
      </w:tr>
    </w:tbl>
    <w:p w14:paraId="05EBB428" w14:textId="58B44AF3" w:rsidR="005141C7" w:rsidRDefault="005141C7" w:rsidP="005141C7">
      <w:pPr>
        <w:pStyle w:val="Caption"/>
      </w:pPr>
      <w:bookmarkStart w:id="65" w:name="_Toc525310483"/>
      <w:r>
        <w:t>Table </w:t>
      </w:r>
      <w:r w:rsidR="00920317">
        <w:fldChar w:fldCharType="begin"/>
      </w:r>
      <w:r w:rsidR="00920317">
        <w:instrText xml:space="preserve"> STYLEREF 1 \s  \* MERGEFORMAT </w:instrText>
      </w:r>
      <w:r w:rsidR="00920317">
        <w:fldChar w:fldCharType="separate"/>
      </w:r>
      <w:r w:rsidR="00EC577B">
        <w:rPr>
          <w:noProof/>
        </w:rPr>
        <w:t>8</w:t>
      </w:r>
      <w:r w:rsidR="00920317">
        <w:rPr>
          <w:noProof/>
        </w:rPr>
        <w:fldChar w:fldCharType="end"/>
      </w:r>
      <w:r>
        <w:rPr>
          <w:noProof/>
        </w:rPr>
        <w:t>.</w:t>
      </w:r>
      <w:r>
        <w:fldChar w:fldCharType="begin"/>
      </w:r>
      <w:r>
        <w:instrText xml:space="preserve"> SEQ Table \* ARABIC \s 1 </w:instrText>
      </w:r>
      <w:r>
        <w:fldChar w:fldCharType="separate"/>
      </w:r>
      <w:r w:rsidR="00EC577B">
        <w:rPr>
          <w:noProof/>
        </w:rPr>
        <w:t>2</w:t>
      </w:r>
      <w:r>
        <w:rPr>
          <w:noProof/>
        </w:rPr>
        <w:fldChar w:fldCharType="end"/>
      </w:r>
      <w:r>
        <w:t>:</w:t>
      </w:r>
      <w:r>
        <w:tab/>
        <w:t>Natural Gas Ail Emission Levels</w:t>
      </w:r>
      <w:bookmarkEnd w:id="65"/>
    </w:p>
    <w:tbl>
      <w:tblPr>
        <w:tblStyle w:val="TableGrid"/>
        <w:tblW w:w="5000" w:type="pct"/>
        <w:tblLook w:val="0620" w:firstRow="1" w:lastRow="0" w:firstColumn="0" w:lastColumn="0" w:noHBand="1" w:noVBand="1"/>
      </w:tblPr>
      <w:tblGrid>
        <w:gridCol w:w="1807"/>
        <w:gridCol w:w="1791"/>
        <w:gridCol w:w="856"/>
        <w:gridCol w:w="1145"/>
        <w:gridCol w:w="843"/>
        <w:gridCol w:w="1145"/>
        <w:gridCol w:w="848"/>
        <w:gridCol w:w="1141"/>
      </w:tblGrid>
      <w:tr w:rsidR="008A7B38" w14:paraId="0D2ABB71" w14:textId="77777777" w:rsidTr="0067615F">
        <w:trPr>
          <w:cnfStyle w:val="100000000000" w:firstRow="1" w:lastRow="0" w:firstColumn="0" w:lastColumn="0" w:oddVBand="0" w:evenVBand="0" w:oddHBand="0" w:evenHBand="0" w:firstRowFirstColumn="0" w:firstRowLastColumn="0" w:lastRowFirstColumn="0" w:lastRowLastColumn="0"/>
          <w:cantSplit/>
          <w:tblHeader/>
        </w:trPr>
        <w:tc>
          <w:tcPr>
            <w:tcW w:w="943" w:type="pct"/>
            <w:vMerge w:val="restart"/>
            <w:tcBorders>
              <w:top w:val="single" w:sz="4" w:space="0" w:color="3E6EA3"/>
            </w:tcBorders>
          </w:tcPr>
          <w:p w14:paraId="10B4F70E" w14:textId="77777777" w:rsidR="008A7B38" w:rsidRPr="005E3346" w:rsidRDefault="008A7B38" w:rsidP="0067615F">
            <w:pPr>
              <w:pStyle w:val="USBodyText"/>
              <w:rPr>
                <w:b/>
              </w:rPr>
            </w:pPr>
          </w:p>
          <w:p w14:paraId="0976811F" w14:textId="77777777" w:rsidR="008A7B38" w:rsidRPr="005E3346" w:rsidRDefault="008A7B38" w:rsidP="0067615F">
            <w:pPr>
              <w:pStyle w:val="TSTableHeading"/>
              <w:rPr>
                <w:b w:val="0"/>
              </w:rPr>
            </w:pPr>
            <w:r>
              <w:t>Pollutant</w:t>
            </w:r>
          </w:p>
        </w:tc>
        <w:tc>
          <w:tcPr>
            <w:tcW w:w="935" w:type="pct"/>
            <w:vMerge w:val="restart"/>
            <w:tcBorders>
              <w:top w:val="single" w:sz="4" w:space="0" w:color="3E6EA3"/>
            </w:tcBorders>
          </w:tcPr>
          <w:p w14:paraId="22443C1C" w14:textId="77777777" w:rsidR="008A7B38" w:rsidRPr="005E3346" w:rsidRDefault="008A7B38" w:rsidP="0067615F">
            <w:pPr>
              <w:pStyle w:val="USBodyText"/>
              <w:spacing w:after="0"/>
              <w:rPr>
                <w:b/>
                <w:color w:val="FFFFFF" w:themeColor="background1"/>
              </w:rPr>
            </w:pPr>
            <w:r w:rsidRPr="005E3346">
              <w:rPr>
                <w:b/>
                <w:color w:val="FFFFFF" w:themeColor="background1"/>
              </w:rPr>
              <w:t>Percent Removal</w:t>
            </w:r>
          </w:p>
          <w:p w14:paraId="2EC2BA57" w14:textId="77777777" w:rsidR="008A7B38" w:rsidRPr="005E3346" w:rsidRDefault="008A7B38" w:rsidP="0067615F">
            <w:pPr>
              <w:pStyle w:val="USBodyText"/>
              <w:spacing w:after="0"/>
              <w:rPr>
                <w:b/>
              </w:rPr>
            </w:pPr>
            <w:r w:rsidRPr="005E3346">
              <w:rPr>
                <w:b/>
                <w:color w:val="FFFFFF" w:themeColor="background1"/>
              </w:rPr>
              <w:t xml:space="preserve">Efficiency </w:t>
            </w:r>
          </w:p>
          <w:p w14:paraId="7F736FF9" w14:textId="77777777" w:rsidR="008A7B38" w:rsidRPr="005E3346" w:rsidRDefault="008A7B38" w:rsidP="0067615F">
            <w:pPr>
              <w:pStyle w:val="TSTableHeading"/>
              <w:spacing w:before="0" w:after="0"/>
              <w:rPr>
                <w:b w:val="0"/>
                <w:color w:val="FFFFFF" w:themeColor="background1"/>
              </w:rPr>
            </w:pPr>
            <w:r w:rsidRPr="005E3346">
              <w:t>at 100% Capacity</w:t>
            </w:r>
          </w:p>
        </w:tc>
        <w:tc>
          <w:tcPr>
            <w:tcW w:w="3122" w:type="pct"/>
            <w:gridSpan w:val="6"/>
            <w:tcBorders>
              <w:top w:val="single" w:sz="4" w:space="0" w:color="3E6EA3"/>
            </w:tcBorders>
          </w:tcPr>
          <w:p w14:paraId="0A9B9188" w14:textId="77777777" w:rsidR="008A7B38" w:rsidRDefault="008A7B38" w:rsidP="0067615F">
            <w:pPr>
              <w:pStyle w:val="TSTableHeading"/>
              <w:jc w:val="center"/>
            </w:pPr>
            <w:r>
              <w:t>Emission Quantity</w:t>
            </w:r>
          </w:p>
        </w:tc>
      </w:tr>
      <w:tr w:rsidR="008A7B38" w14:paraId="2BF90A09" w14:textId="77777777" w:rsidTr="0067615F">
        <w:trPr>
          <w:cnfStyle w:val="100000000000" w:firstRow="1" w:lastRow="0" w:firstColumn="0" w:lastColumn="0" w:oddVBand="0" w:evenVBand="0" w:oddHBand="0" w:evenHBand="0" w:firstRowFirstColumn="0" w:firstRowLastColumn="0" w:lastRowFirstColumn="0" w:lastRowLastColumn="0"/>
          <w:cantSplit/>
          <w:tblHeader/>
        </w:trPr>
        <w:tc>
          <w:tcPr>
            <w:tcW w:w="943" w:type="pct"/>
            <w:vMerge/>
          </w:tcPr>
          <w:p w14:paraId="3B6597E5" w14:textId="77777777" w:rsidR="008A7B38" w:rsidRDefault="008A7B38" w:rsidP="0067615F">
            <w:pPr>
              <w:pStyle w:val="TSTableHeading"/>
            </w:pPr>
          </w:p>
        </w:tc>
        <w:tc>
          <w:tcPr>
            <w:tcW w:w="935" w:type="pct"/>
            <w:vMerge/>
          </w:tcPr>
          <w:p w14:paraId="43810EB9" w14:textId="77777777" w:rsidR="008A7B38" w:rsidRDefault="008A7B38" w:rsidP="0067615F">
            <w:pPr>
              <w:pStyle w:val="TSTableHeading"/>
              <w:spacing w:before="0" w:after="0"/>
            </w:pPr>
          </w:p>
        </w:tc>
        <w:tc>
          <w:tcPr>
            <w:tcW w:w="1045" w:type="pct"/>
            <w:gridSpan w:val="2"/>
            <w:tcBorders>
              <w:top w:val="single" w:sz="4" w:space="0" w:color="FFFFFF" w:themeColor="background1"/>
              <w:bottom w:val="single" w:sz="4" w:space="0" w:color="3E6EA3"/>
            </w:tcBorders>
          </w:tcPr>
          <w:p w14:paraId="491EA393" w14:textId="77777777" w:rsidR="008A7B38" w:rsidRDefault="008A7B38" w:rsidP="0067615F">
            <w:pPr>
              <w:pStyle w:val="TSTableHeading"/>
            </w:pPr>
            <w:r>
              <w:t xml:space="preserve">At </w:t>
            </w:r>
            <w:r w:rsidRPr="005E3346">
              <w:t>100% Capacity</w:t>
            </w:r>
          </w:p>
        </w:tc>
        <w:tc>
          <w:tcPr>
            <w:tcW w:w="1038" w:type="pct"/>
            <w:gridSpan w:val="2"/>
            <w:tcBorders>
              <w:top w:val="single" w:sz="4" w:space="0" w:color="FFFFFF" w:themeColor="background1"/>
              <w:bottom w:val="single" w:sz="4" w:space="0" w:color="3E6EA3"/>
            </w:tcBorders>
          </w:tcPr>
          <w:p w14:paraId="37762C79" w14:textId="77777777" w:rsidR="008A7B38" w:rsidRDefault="008A7B38" w:rsidP="0067615F">
            <w:pPr>
              <w:pStyle w:val="TSTableHeading"/>
            </w:pPr>
            <w:r>
              <w:t xml:space="preserve">At </w:t>
            </w:r>
            <w:r w:rsidRPr="005E3346">
              <w:t>50% Capacity</w:t>
            </w:r>
          </w:p>
        </w:tc>
        <w:tc>
          <w:tcPr>
            <w:tcW w:w="1039" w:type="pct"/>
            <w:gridSpan w:val="2"/>
            <w:tcBorders>
              <w:top w:val="single" w:sz="4" w:space="0" w:color="FFFFFF" w:themeColor="background1"/>
              <w:bottom w:val="single" w:sz="4" w:space="0" w:color="3E6EA3"/>
            </w:tcBorders>
          </w:tcPr>
          <w:p w14:paraId="4B94F147" w14:textId="77777777" w:rsidR="008A7B38" w:rsidRPr="005E3346" w:rsidRDefault="008A7B38" w:rsidP="0067615F">
            <w:pPr>
              <w:pStyle w:val="TSTableHeading"/>
            </w:pPr>
            <w:r>
              <w:t xml:space="preserve">At </w:t>
            </w:r>
            <w:r w:rsidRPr="005E3346">
              <w:t>Minimum  Capacity</w:t>
            </w:r>
          </w:p>
        </w:tc>
      </w:tr>
      <w:tr w:rsidR="008A7B38" w14:paraId="66A051F9" w14:textId="77777777" w:rsidTr="0067615F">
        <w:trPr>
          <w:cantSplit/>
        </w:trPr>
        <w:tc>
          <w:tcPr>
            <w:tcW w:w="943" w:type="pct"/>
          </w:tcPr>
          <w:p w14:paraId="0C02BB90" w14:textId="77777777" w:rsidR="008A7B38" w:rsidRPr="00663C5E" w:rsidRDefault="008A7B38" w:rsidP="0067615F">
            <w:pPr>
              <w:pStyle w:val="TSTextBodyText"/>
              <w:rPr>
                <w:vertAlign w:val="subscript"/>
              </w:rPr>
            </w:pPr>
            <w:r>
              <w:t>NO</w:t>
            </w:r>
            <w:r>
              <w:rPr>
                <w:vertAlign w:val="subscript"/>
              </w:rPr>
              <w:t>x</w:t>
            </w:r>
          </w:p>
        </w:tc>
        <w:tc>
          <w:tcPr>
            <w:tcW w:w="935" w:type="pct"/>
          </w:tcPr>
          <w:p w14:paraId="5FE230F1" w14:textId="77777777" w:rsidR="008A7B38" w:rsidRDefault="008A7B38" w:rsidP="0067615F">
            <w:pPr>
              <w:pStyle w:val="TSTextBodyText"/>
            </w:pPr>
          </w:p>
        </w:tc>
        <w:tc>
          <w:tcPr>
            <w:tcW w:w="447" w:type="pct"/>
            <w:tcBorders>
              <w:right w:val="nil"/>
            </w:tcBorders>
          </w:tcPr>
          <w:p w14:paraId="037C7F25" w14:textId="77777777" w:rsidR="008A7B38" w:rsidRDefault="008A7B38" w:rsidP="0067615F">
            <w:pPr>
              <w:pStyle w:val="TSTextBodyText"/>
            </w:pPr>
          </w:p>
        </w:tc>
        <w:tc>
          <w:tcPr>
            <w:tcW w:w="598" w:type="pct"/>
            <w:tcBorders>
              <w:left w:val="nil"/>
            </w:tcBorders>
          </w:tcPr>
          <w:p w14:paraId="5A267001" w14:textId="77777777" w:rsidR="008A7B38" w:rsidRDefault="008A7B38" w:rsidP="0067615F">
            <w:pPr>
              <w:pStyle w:val="TSTextBodyText"/>
            </w:pPr>
            <w:r w:rsidRPr="005E3346">
              <w:t>ppmv</w:t>
            </w:r>
          </w:p>
        </w:tc>
        <w:tc>
          <w:tcPr>
            <w:tcW w:w="440" w:type="pct"/>
            <w:tcBorders>
              <w:right w:val="nil"/>
            </w:tcBorders>
          </w:tcPr>
          <w:p w14:paraId="0FA3ADBC" w14:textId="77777777" w:rsidR="008A7B38" w:rsidRDefault="008A7B38" w:rsidP="0067615F">
            <w:pPr>
              <w:pStyle w:val="TSTextBodyText"/>
            </w:pPr>
          </w:p>
        </w:tc>
        <w:tc>
          <w:tcPr>
            <w:tcW w:w="598" w:type="pct"/>
            <w:tcBorders>
              <w:left w:val="nil"/>
            </w:tcBorders>
          </w:tcPr>
          <w:p w14:paraId="154CB0D5" w14:textId="77777777" w:rsidR="008A7B38" w:rsidRDefault="008A7B38" w:rsidP="0067615F">
            <w:pPr>
              <w:pStyle w:val="TSTextBodyText"/>
            </w:pPr>
            <w:r w:rsidRPr="005E3346">
              <w:t>ppmv</w:t>
            </w:r>
          </w:p>
        </w:tc>
        <w:tc>
          <w:tcPr>
            <w:tcW w:w="443" w:type="pct"/>
            <w:tcBorders>
              <w:right w:val="nil"/>
            </w:tcBorders>
          </w:tcPr>
          <w:p w14:paraId="3A28A350" w14:textId="77777777" w:rsidR="008A7B38" w:rsidRDefault="008A7B38" w:rsidP="0067615F">
            <w:pPr>
              <w:pStyle w:val="TSTextBodyText"/>
            </w:pPr>
          </w:p>
        </w:tc>
        <w:tc>
          <w:tcPr>
            <w:tcW w:w="596" w:type="pct"/>
            <w:tcBorders>
              <w:left w:val="nil"/>
            </w:tcBorders>
          </w:tcPr>
          <w:p w14:paraId="440DF5ED" w14:textId="77777777" w:rsidR="008A7B38" w:rsidRDefault="008A7B38" w:rsidP="0067615F">
            <w:pPr>
              <w:pStyle w:val="TSTextBodyText"/>
            </w:pPr>
            <w:r w:rsidRPr="005E3346">
              <w:t>ppmv</w:t>
            </w:r>
          </w:p>
        </w:tc>
      </w:tr>
      <w:tr w:rsidR="008A7B38" w14:paraId="7F9201C3" w14:textId="77777777" w:rsidTr="0067615F">
        <w:trPr>
          <w:cantSplit/>
        </w:trPr>
        <w:tc>
          <w:tcPr>
            <w:tcW w:w="943" w:type="pct"/>
          </w:tcPr>
          <w:p w14:paraId="2F75A53C" w14:textId="77777777" w:rsidR="008A7B38" w:rsidRDefault="008A7B38" w:rsidP="0067615F">
            <w:pPr>
              <w:pStyle w:val="TSTextBodyText"/>
            </w:pPr>
          </w:p>
        </w:tc>
        <w:tc>
          <w:tcPr>
            <w:tcW w:w="935" w:type="pct"/>
          </w:tcPr>
          <w:p w14:paraId="4F50B83A" w14:textId="77777777" w:rsidR="008A7B38" w:rsidRDefault="008A7B38" w:rsidP="0067615F">
            <w:pPr>
              <w:pStyle w:val="TSTextBodyText"/>
            </w:pPr>
          </w:p>
        </w:tc>
        <w:tc>
          <w:tcPr>
            <w:tcW w:w="447" w:type="pct"/>
            <w:tcBorders>
              <w:right w:val="nil"/>
            </w:tcBorders>
          </w:tcPr>
          <w:p w14:paraId="66B86335" w14:textId="77777777" w:rsidR="008A7B38" w:rsidRDefault="008A7B38" w:rsidP="0067615F">
            <w:pPr>
              <w:pStyle w:val="TSTextBodyText"/>
            </w:pPr>
          </w:p>
        </w:tc>
        <w:tc>
          <w:tcPr>
            <w:tcW w:w="598" w:type="pct"/>
            <w:tcBorders>
              <w:left w:val="nil"/>
            </w:tcBorders>
          </w:tcPr>
          <w:p w14:paraId="4AC2D5CC" w14:textId="77777777" w:rsidR="008A7B38" w:rsidRDefault="008A7B38" w:rsidP="0067615F">
            <w:pPr>
              <w:pStyle w:val="TSTextBodyText"/>
            </w:pPr>
            <w:r w:rsidRPr="005E3346">
              <w:t>lb/hr</w:t>
            </w:r>
          </w:p>
        </w:tc>
        <w:tc>
          <w:tcPr>
            <w:tcW w:w="440" w:type="pct"/>
            <w:tcBorders>
              <w:right w:val="nil"/>
            </w:tcBorders>
          </w:tcPr>
          <w:p w14:paraId="2F90E261" w14:textId="77777777" w:rsidR="008A7B38" w:rsidRDefault="008A7B38" w:rsidP="0067615F">
            <w:pPr>
              <w:pStyle w:val="TSTextBodyText"/>
            </w:pPr>
          </w:p>
        </w:tc>
        <w:tc>
          <w:tcPr>
            <w:tcW w:w="598" w:type="pct"/>
            <w:tcBorders>
              <w:left w:val="nil"/>
            </w:tcBorders>
          </w:tcPr>
          <w:p w14:paraId="644972F6" w14:textId="77777777" w:rsidR="008A7B38" w:rsidRDefault="008A7B38" w:rsidP="0067615F">
            <w:pPr>
              <w:pStyle w:val="TSTextBodyText"/>
            </w:pPr>
            <w:r w:rsidRPr="005E3346">
              <w:t>lb/hr</w:t>
            </w:r>
          </w:p>
        </w:tc>
        <w:tc>
          <w:tcPr>
            <w:tcW w:w="443" w:type="pct"/>
            <w:tcBorders>
              <w:right w:val="nil"/>
            </w:tcBorders>
          </w:tcPr>
          <w:p w14:paraId="70CC2B65" w14:textId="77777777" w:rsidR="008A7B38" w:rsidRDefault="008A7B38" w:rsidP="0067615F">
            <w:pPr>
              <w:pStyle w:val="TSTextBodyText"/>
            </w:pPr>
          </w:p>
        </w:tc>
        <w:tc>
          <w:tcPr>
            <w:tcW w:w="596" w:type="pct"/>
            <w:tcBorders>
              <w:left w:val="nil"/>
            </w:tcBorders>
          </w:tcPr>
          <w:p w14:paraId="63A9AE56" w14:textId="77777777" w:rsidR="008A7B38" w:rsidRDefault="008A7B38" w:rsidP="0067615F">
            <w:pPr>
              <w:pStyle w:val="TSTextBodyText"/>
            </w:pPr>
            <w:r w:rsidRPr="005E3346">
              <w:t>lb/hr</w:t>
            </w:r>
          </w:p>
        </w:tc>
      </w:tr>
      <w:tr w:rsidR="008A7B38" w14:paraId="2A91EAC5" w14:textId="77777777" w:rsidTr="0067615F">
        <w:trPr>
          <w:cantSplit/>
        </w:trPr>
        <w:tc>
          <w:tcPr>
            <w:tcW w:w="943" w:type="pct"/>
          </w:tcPr>
          <w:p w14:paraId="1F5AA4F5" w14:textId="77777777" w:rsidR="008A7B38" w:rsidRDefault="008A7B38" w:rsidP="0067615F">
            <w:pPr>
              <w:pStyle w:val="TSTextBodyText"/>
            </w:pPr>
          </w:p>
        </w:tc>
        <w:tc>
          <w:tcPr>
            <w:tcW w:w="935" w:type="pct"/>
          </w:tcPr>
          <w:p w14:paraId="7376FC14" w14:textId="77777777" w:rsidR="008A7B38" w:rsidRDefault="008A7B38" w:rsidP="0067615F">
            <w:pPr>
              <w:pStyle w:val="TSTextBodyText"/>
            </w:pPr>
          </w:p>
        </w:tc>
        <w:tc>
          <w:tcPr>
            <w:tcW w:w="447" w:type="pct"/>
            <w:tcBorders>
              <w:right w:val="nil"/>
            </w:tcBorders>
          </w:tcPr>
          <w:p w14:paraId="36B18A7F" w14:textId="77777777" w:rsidR="008A7B38" w:rsidRDefault="008A7B38" w:rsidP="0067615F">
            <w:pPr>
              <w:pStyle w:val="TSTextBodyText"/>
            </w:pPr>
          </w:p>
        </w:tc>
        <w:tc>
          <w:tcPr>
            <w:tcW w:w="598" w:type="pct"/>
            <w:tcBorders>
              <w:left w:val="nil"/>
            </w:tcBorders>
          </w:tcPr>
          <w:p w14:paraId="541AEE19" w14:textId="77777777" w:rsidR="008A7B38" w:rsidRDefault="008A7B38" w:rsidP="0067615F">
            <w:pPr>
              <w:pStyle w:val="TSTextBodyText"/>
            </w:pPr>
            <w:r>
              <w:t>lb</w:t>
            </w:r>
            <w:r w:rsidRPr="005E3346">
              <w:t>/</w:t>
            </w:r>
            <w:r>
              <w:t>MMbtu</w:t>
            </w:r>
          </w:p>
        </w:tc>
        <w:tc>
          <w:tcPr>
            <w:tcW w:w="440" w:type="pct"/>
            <w:tcBorders>
              <w:right w:val="nil"/>
            </w:tcBorders>
          </w:tcPr>
          <w:p w14:paraId="282D0542" w14:textId="77777777" w:rsidR="008A7B38" w:rsidRDefault="008A7B38" w:rsidP="0067615F">
            <w:pPr>
              <w:pStyle w:val="TSTextBodyText"/>
            </w:pPr>
          </w:p>
        </w:tc>
        <w:tc>
          <w:tcPr>
            <w:tcW w:w="598" w:type="pct"/>
            <w:tcBorders>
              <w:left w:val="nil"/>
            </w:tcBorders>
          </w:tcPr>
          <w:p w14:paraId="622F7616" w14:textId="77777777" w:rsidR="008A7B38" w:rsidRDefault="008A7B38" w:rsidP="0067615F">
            <w:pPr>
              <w:pStyle w:val="TSTextBodyText"/>
            </w:pPr>
            <w:r>
              <w:t>lb</w:t>
            </w:r>
            <w:r w:rsidRPr="005E3346">
              <w:t>/</w:t>
            </w:r>
            <w:r>
              <w:t>MMbtu</w:t>
            </w:r>
          </w:p>
        </w:tc>
        <w:tc>
          <w:tcPr>
            <w:tcW w:w="443" w:type="pct"/>
            <w:tcBorders>
              <w:right w:val="nil"/>
            </w:tcBorders>
          </w:tcPr>
          <w:p w14:paraId="51D22446" w14:textId="77777777" w:rsidR="008A7B38" w:rsidRDefault="008A7B38" w:rsidP="0067615F">
            <w:pPr>
              <w:pStyle w:val="TSTextBodyText"/>
            </w:pPr>
          </w:p>
        </w:tc>
        <w:tc>
          <w:tcPr>
            <w:tcW w:w="596" w:type="pct"/>
            <w:tcBorders>
              <w:left w:val="nil"/>
            </w:tcBorders>
          </w:tcPr>
          <w:p w14:paraId="05C67C0E" w14:textId="77777777" w:rsidR="008A7B38" w:rsidRDefault="008A7B38" w:rsidP="0067615F">
            <w:pPr>
              <w:pStyle w:val="TSTextBodyText"/>
            </w:pPr>
            <w:r>
              <w:t>lb</w:t>
            </w:r>
            <w:r w:rsidRPr="005E3346">
              <w:t>/</w:t>
            </w:r>
            <w:r>
              <w:t>MMbtu</w:t>
            </w:r>
          </w:p>
        </w:tc>
      </w:tr>
      <w:tr w:rsidR="008A7B38" w14:paraId="32C4C4CA" w14:textId="77777777" w:rsidTr="0067615F">
        <w:trPr>
          <w:cantSplit/>
        </w:trPr>
        <w:tc>
          <w:tcPr>
            <w:tcW w:w="943" w:type="pct"/>
          </w:tcPr>
          <w:p w14:paraId="3AE85E8F" w14:textId="77777777" w:rsidR="008A7B38" w:rsidRDefault="008A7B38" w:rsidP="0067615F">
            <w:pPr>
              <w:pStyle w:val="TSTextBodyText"/>
            </w:pPr>
          </w:p>
        </w:tc>
        <w:tc>
          <w:tcPr>
            <w:tcW w:w="935" w:type="pct"/>
          </w:tcPr>
          <w:p w14:paraId="7F80695D" w14:textId="77777777" w:rsidR="008A7B38" w:rsidRDefault="008A7B38" w:rsidP="0067615F">
            <w:pPr>
              <w:pStyle w:val="TSTextBodyText"/>
            </w:pPr>
          </w:p>
        </w:tc>
        <w:tc>
          <w:tcPr>
            <w:tcW w:w="447" w:type="pct"/>
            <w:tcBorders>
              <w:right w:val="nil"/>
            </w:tcBorders>
          </w:tcPr>
          <w:p w14:paraId="7C5717AE" w14:textId="77777777" w:rsidR="008A7B38" w:rsidRDefault="008A7B38" w:rsidP="0067615F">
            <w:pPr>
              <w:pStyle w:val="TSTextBodyText"/>
            </w:pPr>
          </w:p>
        </w:tc>
        <w:tc>
          <w:tcPr>
            <w:tcW w:w="598" w:type="pct"/>
            <w:tcBorders>
              <w:left w:val="nil"/>
            </w:tcBorders>
          </w:tcPr>
          <w:p w14:paraId="34347B01" w14:textId="77777777" w:rsidR="008A7B38" w:rsidRDefault="008A7B38" w:rsidP="0067615F">
            <w:pPr>
              <w:pStyle w:val="TSTextBodyText"/>
            </w:pPr>
            <w:r w:rsidRPr="005E3346">
              <w:t>mg/m</w:t>
            </w:r>
            <w:r w:rsidRPr="005E3346">
              <w:rPr>
                <w:vertAlign w:val="superscript"/>
              </w:rPr>
              <w:t>3</w:t>
            </w:r>
          </w:p>
        </w:tc>
        <w:tc>
          <w:tcPr>
            <w:tcW w:w="440" w:type="pct"/>
            <w:tcBorders>
              <w:right w:val="nil"/>
            </w:tcBorders>
          </w:tcPr>
          <w:p w14:paraId="5C5F9487" w14:textId="77777777" w:rsidR="008A7B38" w:rsidRDefault="008A7B38" w:rsidP="0067615F">
            <w:pPr>
              <w:pStyle w:val="TSTextBodyText"/>
            </w:pPr>
          </w:p>
        </w:tc>
        <w:tc>
          <w:tcPr>
            <w:tcW w:w="598" w:type="pct"/>
            <w:tcBorders>
              <w:left w:val="nil"/>
            </w:tcBorders>
          </w:tcPr>
          <w:p w14:paraId="59D1DD9A" w14:textId="77777777" w:rsidR="008A7B38" w:rsidRDefault="008A7B38" w:rsidP="0067615F">
            <w:pPr>
              <w:pStyle w:val="TSTextBodyText"/>
            </w:pPr>
            <w:r w:rsidRPr="005E3346">
              <w:t>mg/m</w:t>
            </w:r>
            <w:r w:rsidRPr="005E3346">
              <w:rPr>
                <w:vertAlign w:val="superscript"/>
              </w:rPr>
              <w:t>3</w:t>
            </w:r>
          </w:p>
        </w:tc>
        <w:tc>
          <w:tcPr>
            <w:tcW w:w="443" w:type="pct"/>
            <w:tcBorders>
              <w:right w:val="nil"/>
            </w:tcBorders>
          </w:tcPr>
          <w:p w14:paraId="632F3FA0" w14:textId="77777777" w:rsidR="008A7B38" w:rsidRDefault="008A7B38" w:rsidP="0067615F">
            <w:pPr>
              <w:pStyle w:val="TSTextBodyText"/>
            </w:pPr>
          </w:p>
        </w:tc>
        <w:tc>
          <w:tcPr>
            <w:tcW w:w="596" w:type="pct"/>
            <w:tcBorders>
              <w:left w:val="nil"/>
            </w:tcBorders>
          </w:tcPr>
          <w:p w14:paraId="26A8BF6F" w14:textId="77777777" w:rsidR="008A7B38" w:rsidRDefault="008A7B38" w:rsidP="0067615F">
            <w:pPr>
              <w:pStyle w:val="TSTextBodyText"/>
            </w:pPr>
            <w:r w:rsidRPr="005E3346">
              <w:t>mg/m</w:t>
            </w:r>
            <w:r w:rsidRPr="005E3346">
              <w:rPr>
                <w:vertAlign w:val="superscript"/>
              </w:rPr>
              <w:t>3</w:t>
            </w:r>
          </w:p>
        </w:tc>
      </w:tr>
      <w:tr w:rsidR="008A7B38" w14:paraId="503A60E9" w14:textId="77777777" w:rsidTr="0067615F">
        <w:trPr>
          <w:cantSplit/>
        </w:trPr>
        <w:tc>
          <w:tcPr>
            <w:tcW w:w="943" w:type="pct"/>
          </w:tcPr>
          <w:p w14:paraId="41BE4D74" w14:textId="77777777" w:rsidR="008A7B38" w:rsidRDefault="008A7B38" w:rsidP="0067615F">
            <w:pPr>
              <w:pStyle w:val="TSTextBodyText"/>
            </w:pPr>
          </w:p>
        </w:tc>
        <w:tc>
          <w:tcPr>
            <w:tcW w:w="935" w:type="pct"/>
          </w:tcPr>
          <w:p w14:paraId="3CAE2D56" w14:textId="77777777" w:rsidR="008A7B38" w:rsidRDefault="008A7B38" w:rsidP="0067615F">
            <w:pPr>
              <w:pStyle w:val="TSTextBodyText"/>
            </w:pPr>
          </w:p>
        </w:tc>
        <w:tc>
          <w:tcPr>
            <w:tcW w:w="447" w:type="pct"/>
            <w:tcBorders>
              <w:right w:val="nil"/>
            </w:tcBorders>
          </w:tcPr>
          <w:p w14:paraId="010E200D" w14:textId="77777777" w:rsidR="008A7B38" w:rsidRDefault="008A7B38" w:rsidP="0067615F">
            <w:pPr>
              <w:pStyle w:val="TSTextBodyText"/>
            </w:pPr>
          </w:p>
        </w:tc>
        <w:tc>
          <w:tcPr>
            <w:tcW w:w="598" w:type="pct"/>
            <w:tcBorders>
              <w:left w:val="nil"/>
            </w:tcBorders>
          </w:tcPr>
          <w:p w14:paraId="15F0441A" w14:textId="77777777" w:rsidR="008A7B38" w:rsidRDefault="008A7B38" w:rsidP="0067615F">
            <w:pPr>
              <w:pStyle w:val="TSTextBodyText"/>
            </w:pPr>
          </w:p>
        </w:tc>
        <w:tc>
          <w:tcPr>
            <w:tcW w:w="440" w:type="pct"/>
            <w:tcBorders>
              <w:right w:val="nil"/>
            </w:tcBorders>
          </w:tcPr>
          <w:p w14:paraId="3D7167D2" w14:textId="77777777" w:rsidR="008A7B38" w:rsidRDefault="008A7B38" w:rsidP="0067615F">
            <w:pPr>
              <w:pStyle w:val="TSTextBodyText"/>
            </w:pPr>
          </w:p>
        </w:tc>
        <w:tc>
          <w:tcPr>
            <w:tcW w:w="598" w:type="pct"/>
            <w:tcBorders>
              <w:left w:val="nil"/>
            </w:tcBorders>
          </w:tcPr>
          <w:p w14:paraId="42A8C87B" w14:textId="77777777" w:rsidR="008A7B38" w:rsidRDefault="008A7B38" w:rsidP="0067615F">
            <w:pPr>
              <w:pStyle w:val="TSTextBodyText"/>
            </w:pPr>
          </w:p>
        </w:tc>
        <w:tc>
          <w:tcPr>
            <w:tcW w:w="443" w:type="pct"/>
            <w:tcBorders>
              <w:right w:val="nil"/>
            </w:tcBorders>
          </w:tcPr>
          <w:p w14:paraId="601FE91A" w14:textId="77777777" w:rsidR="008A7B38" w:rsidRDefault="008A7B38" w:rsidP="0067615F">
            <w:pPr>
              <w:pStyle w:val="TSTextBodyText"/>
            </w:pPr>
          </w:p>
        </w:tc>
        <w:tc>
          <w:tcPr>
            <w:tcW w:w="596" w:type="pct"/>
            <w:tcBorders>
              <w:left w:val="nil"/>
            </w:tcBorders>
          </w:tcPr>
          <w:p w14:paraId="433E8328" w14:textId="77777777" w:rsidR="008A7B38" w:rsidRDefault="008A7B38" w:rsidP="0067615F">
            <w:pPr>
              <w:pStyle w:val="TSTextBodyText"/>
            </w:pPr>
          </w:p>
        </w:tc>
      </w:tr>
      <w:tr w:rsidR="008A7B38" w14:paraId="7B66F64E" w14:textId="77777777" w:rsidTr="0067615F">
        <w:trPr>
          <w:cantSplit/>
        </w:trPr>
        <w:tc>
          <w:tcPr>
            <w:tcW w:w="943" w:type="pct"/>
          </w:tcPr>
          <w:p w14:paraId="6AA49A24" w14:textId="77777777" w:rsidR="008A7B38" w:rsidRDefault="008A7B38" w:rsidP="0067615F">
            <w:pPr>
              <w:pStyle w:val="TSTextBodyText"/>
            </w:pPr>
            <w:r>
              <w:t>CO</w:t>
            </w:r>
          </w:p>
        </w:tc>
        <w:tc>
          <w:tcPr>
            <w:tcW w:w="935" w:type="pct"/>
          </w:tcPr>
          <w:p w14:paraId="47BA4C91" w14:textId="77777777" w:rsidR="008A7B38" w:rsidRDefault="008A7B38" w:rsidP="0067615F">
            <w:pPr>
              <w:pStyle w:val="TSTextBodyText"/>
            </w:pPr>
          </w:p>
        </w:tc>
        <w:tc>
          <w:tcPr>
            <w:tcW w:w="447" w:type="pct"/>
            <w:tcBorders>
              <w:right w:val="nil"/>
            </w:tcBorders>
          </w:tcPr>
          <w:p w14:paraId="51182952" w14:textId="77777777" w:rsidR="008A7B38" w:rsidRDefault="008A7B38" w:rsidP="0067615F">
            <w:pPr>
              <w:pStyle w:val="TSTextBodyText"/>
            </w:pPr>
          </w:p>
        </w:tc>
        <w:tc>
          <w:tcPr>
            <w:tcW w:w="598" w:type="pct"/>
            <w:tcBorders>
              <w:left w:val="nil"/>
            </w:tcBorders>
          </w:tcPr>
          <w:p w14:paraId="26F6160B" w14:textId="77777777" w:rsidR="008A7B38" w:rsidRDefault="008A7B38" w:rsidP="0067615F">
            <w:pPr>
              <w:pStyle w:val="TSTextBodyText"/>
            </w:pPr>
            <w:r w:rsidRPr="005E3346">
              <w:t>ppmv</w:t>
            </w:r>
          </w:p>
        </w:tc>
        <w:tc>
          <w:tcPr>
            <w:tcW w:w="440" w:type="pct"/>
            <w:tcBorders>
              <w:right w:val="nil"/>
            </w:tcBorders>
          </w:tcPr>
          <w:p w14:paraId="49B86303" w14:textId="77777777" w:rsidR="008A7B38" w:rsidRDefault="008A7B38" w:rsidP="0067615F">
            <w:pPr>
              <w:pStyle w:val="TSTextBodyText"/>
            </w:pPr>
          </w:p>
        </w:tc>
        <w:tc>
          <w:tcPr>
            <w:tcW w:w="598" w:type="pct"/>
            <w:tcBorders>
              <w:left w:val="nil"/>
            </w:tcBorders>
          </w:tcPr>
          <w:p w14:paraId="41BB3AB7" w14:textId="77777777" w:rsidR="008A7B38" w:rsidRDefault="008A7B38" w:rsidP="0067615F">
            <w:pPr>
              <w:pStyle w:val="TSTextBodyText"/>
            </w:pPr>
            <w:r w:rsidRPr="005E3346">
              <w:t>ppmv</w:t>
            </w:r>
          </w:p>
        </w:tc>
        <w:tc>
          <w:tcPr>
            <w:tcW w:w="443" w:type="pct"/>
            <w:tcBorders>
              <w:right w:val="nil"/>
            </w:tcBorders>
          </w:tcPr>
          <w:p w14:paraId="46C8430A" w14:textId="77777777" w:rsidR="008A7B38" w:rsidRDefault="008A7B38" w:rsidP="0067615F">
            <w:pPr>
              <w:pStyle w:val="TSTextBodyText"/>
            </w:pPr>
          </w:p>
        </w:tc>
        <w:tc>
          <w:tcPr>
            <w:tcW w:w="596" w:type="pct"/>
            <w:tcBorders>
              <w:left w:val="nil"/>
            </w:tcBorders>
          </w:tcPr>
          <w:p w14:paraId="0BC0B831" w14:textId="77777777" w:rsidR="008A7B38" w:rsidRDefault="008A7B38" w:rsidP="0067615F">
            <w:pPr>
              <w:pStyle w:val="TSTextBodyText"/>
            </w:pPr>
            <w:r w:rsidRPr="005E3346">
              <w:t>ppmv</w:t>
            </w:r>
          </w:p>
        </w:tc>
      </w:tr>
      <w:tr w:rsidR="008A7B38" w14:paraId="24689349" w14:textId="77777777" w:rsidTr="0067615F">
        <w:trPr>
          <w:cantSplit/>
        </w:trPr>
        <w:tc>
          <w:tcPr>
            <w:tcW w:w="943" w:type="pct"/>
          </w:tcPr>
          <w:p w14:paraId="38040B9E" w14:textId="77777777" w:rsidR="008A7B38" w:rsidRDefault="008A7B38" w:rsidP="0067615F">
            <w:pPr>
              <w:pStyle w:val="TSTextBodyText"/>
            </w:pPr>
          </w:p>
        </w:tc>
        <w:tc>
          <w:tcPr>
            <w:tcW w:w="935" w:type="pct"/>
          </w:tcPr>
          <w:p w14:paraId="0E3E7ADA" w14:textId="77777777" w:rsidR="008A7B38" w:rsidRDefault="008A7B38" w:rsidP="0067615F">
            <w:pPr>
              <w:pStyle w:val="TSTextBodyText"/>
            </w:pPr>
          </w:p>
        </w:tc>
        <w:tc>
          <w:tcPr>
            <w:tcW w:w="447" w:type="pct"/>
            <w:tcBorders>
              <w:right w:val="nil"/>
            </w:tcBorders>
          </w:tcPr>
          <w:p w14:paraId="0DFBB77E" w14:textId="77777777" w:rsidR="008A7B38" w:rsidRDefault="008A7B38" w:rsidP="0067615F">
            <w:pPr>
              <w:pStyle w:val="TSTextBodyText"/>
            </w:pPr>
          </w:p>
        </w:tc>
        <w:tc>
          <w:tcPr>
            <w:tcW w:w="598" w:type="pct"/>
            <w:tcBorders>
              <w:left w:val="nil"/>
            </w:tcBorders>
          </w:tcPr>
          <w:p w14:paraId="0CBB1C64" w14:textId="77777777" w:rsidR="008A7B38" w:rsidRDefault="008A7B38" w:rsidP="0067615F">
            <w:pPr>
              <w:pStyle w:val="TSTextBodyText"/>
            </w:pPr>
            <w:r w:rsidRPr="005E3346">
              <w:t>lb/hr</w:t>
            </w:r>
          </w:p>
        </w:tc>
        <w:tc>
          <w:tcPr>
            <w:tcW w:w="440" w:type="pct"/>
            <w:tcBorders>
              <w:right w:val="nil"/>
            </w:tcBorders>
          </w:tcPr>
          <w:p w14:paraId="013CE3FA" w14:textId="77777777" w:rsidR="008A7B38" w:rsidRDefault="008A7B38" w:rsidP="0067615F">
            <w:pPr>
              <w:pStyle w:val="TSTextBodyText"/>
            </w:pPr>
          </w:p>
        </w:tc>
        <w:tc>
          <w:tcPr>
            <w:tcW w:w="598" w:type="pct"/>
            <w:tcBorders>
              <w:left w:val="nil"/>
            </w:tcBorders>
          </w:tcPr>
          <w:p w14:paraId="1802916A" w14:textId="77777777" w:rsidR="008A7B38" w:rsidRDefault="008A7B38" w:rsidP="0067615F">
            <w:pPr>
              <w:pStyle w:val="TSTextBodyText"/>
            </w:pPr>
            <w:r w:rsidRPr="005E3346">
              <w:t>lb/hr</w:t>
            </w:r>
          </w:p>
        </w:tc>
        <w:tc>
          <w:tcPr>
            <w:tcW w:w="443" w:type="pct"/>
            <w:tcBorders>
              <w:right w:val="nil"/>
            </w:tcBorders>
          </w:tcPr>
          <w:p w14:paraId="35914DB3" w14:textId="77777777" w:rsidR="008A7B38" w:rsidRDefault="008A7B38" w:rsidP="0067615F">
            <w:pPr>
              <w:pStyle w:val="TSTextBodyText"/>
            </w:pPr>
          </w:p>
        </w:tc>
        <w:tc>
          <w:tcPr>
            <w:tcW w:w="596" w:type="pct"/>
            <w:tcBorders>
              <w:left w:val="nil"/>
            </w:tcBorders>
          </w:tcPr>
          <w:p w14:paraId="225EA83B" w14:textId="77777777" w:rsidR="008A7B38" w:rsidRDefault="008A7B38" w:rsidP="0067615F">
            <w:pPr>
              <w:pStyle w:val="TSTextBodyText"/>
            </w:pPr>
            <w:r w:rsidRPr="005E3346">
              <w:t>lb/hr</w:t>
            </w:r>
          </w:p>
        </w:tc>
      </w:tr>
      <w:tr w:rsidR="008A7B38" w14:paraId="67DCA9BA" w14:textId="77777777" w:rsidTr="0067615F">
        <w:trPr>
          <w:cantSplit/>
        </w:trPr>
        <w:tc>
          <w:tcPr>
            <w:tcW w:w="943" w:type="pct"/>
          </w:tcPr>
          <w:p w14:paraId="5AE725AB" w14:textId="77777777" w:rsidR="008A7B38" w:rsidRDefault="008A7B38" w:rsidP="0067615F">
            <w:pPr>
              <w:pStyle w:val="TSTextBodyText"/>
            </w:pPr>
          </w:p>
        </w:tc>
        <w:tc>
          <w:tcPr>
            <w:tcW w:w="935" w:type="pct"/>
          </w:tcPr>
          <w:p w14:paraId="709CFC44" w14:textId="77777777" w:rsidR="008A7B38" w:rsidRDefault="008A7B38" w:rsidP="0067615F">
            <w:pPr>
              <w:pStyle w:val="TSTextBodyText"/>
            </w:pPr>
          </w:p>
        </w:tc>
        <w:tc>
          <w:tcPr>
            <w:tcW w:w="447" w:type="pct"/>
            <w:tcBorders>
              <w:right w:val="nil"/>
            </w:tcBorders>
          </w:tcPr>
          <w:p w14:paraId="5186B32A" w14:textId="77777777" w:rsidR="008A7B38" w:rsidRDefault="008A7B38" w:rsidP="0067615F">
            <w:pPr>
              <w:pStyle w:val="TSTextBodyText"/>
            </w:pPr>
          </w:p>
        </w:tc>
        <w:tc>
          <w:tcPr>
            <w:tcW w:w="598" w:type="pct"/>
            <w:tcBorders>
              <w:left w:val="nil"/>
            </w:tcBorders>
          </w:tcPr>
          <w:p w14:paraId="379432D7" w14:textId="77777777" w:rsidR="008A7B38" w:rsidRDefault="008A7B38" w:rsidP="0067615F">
            <w:pPr>
              <w:pStyle w:val="TSTextBodyText"/>
            </w:pPr>
            <w:r>
              <w:t>lb</w:t>
            </w:r>
            <w:r w:rsidRPr="005E3346">
              <w:t>/</w:t>
            </w:r>
            <w:r>
              <w:t>MMbtu</w:t>
            </w:r>
          </w:p>
        </w:tc>
        <w:tc>
          <w:tcPr>
            <w:tcW w:w="440" w:type="pct"/>
            <w:tcBorders>
              <w:right w:val="nil"/>
            </w:tcBorders>
          </w:tcPr>
          <w:p w14:paraId="4B6F411D" w14:textId="77777777" w:rsidR="008A7B38" w:rsidRDefault="008A7B38" w:rsidP="0067615F">
            <w:pPr>
              <w:pStyle w:val="TSTextBodyText"/>
            </w:pPr>
          </w:p>
        </w:tc>
        <w:tc>
          <w:tcPr>
            <w:tcW w:w="598" w:type="pct"/>
            <w:tcBorders>
              <w:left w:val="nil"/>
            </w:tcBorders>
          </w:tcPr>
          <w:p w14:paraId="0621DBAB" w14:textId="77777777" w:rsidR="008A7B38" w:rsidRDefault="008A7B38" w:rsidP="0067615F">
            <w:pPr>
              <w:pStyle w:val="TSTextBodyText"/>
            </w:pPr>
            <w:r>
              <w:t>lb</w:t>
            </w:r>
            <w:r w:rsidRPr="005E3346">
              <w:t>/</w:t>
            </w:r>
            <w:r>
              <w:t>MMbtu</w:t>
            </w:r>
          </w:p>
        </w:tc>
        <w:tc>
          <w:tcPr>
            <w:tcW w:w="443" w:type="pct"/>
            <w:tcBorders>
              <w:right w:val="nil"/>
            </w:tcBorders>
          </w:tcPr>
          <w:p w14:paraId="5BF4D256" w14:textId="77777777" w:rsidR="008A7B38" w:rsidRDefault="008A7B38" w:rsidP="0067615F">
            <w:pPr>
              <w:pStyle w:val="TSTextBodyText"/>
            </w:pPr>
          </w:p>
        </w:tc>
        <w:tc>
          <w:tcPr>
            <w:tcW w:w="596" w:type="pct"/>
            <w:tcBorders>
              <w:left w:val="nil"/>
            </w:tcBorders>
          </w:tcPr>
          <w:p w14:paraId="5A361551" w14:textId="77777777" w:rsidR="008A7B38" w:rsidRDefault="008A7B38" w:rsidP="0067615F">
            <w:pPr>
              <w:pStyle w:val="TSTextBodyText"/>
            </w:pPr>
            <w:r>
              <w:t>lb</w:t>
            </w:r>
            <w:r w:rsidRPr="005E3346">
              <w:t>/</w:t>
            </w:r>
            <w:r>
              <w:t>MMbtu</w:t>
            </w:r>
          </w:p>
        </w:tc>
      </w:tr>
      <w:tr w:rsidR="008A7B38" w14:paraId="786580D1" w14:textId="77777777" w:rsidTr="0067615F">
        <w:trPr>
          <w:cantSplit/>
        </w:trPr>
        <w:tc>
          <w:tcPr>
            <w:tcW w:w="943" w:type="pct"/>
          </w:tcPr>
          <w:p w14:paraId="17683497" w14:textId="77777777" w:rsidR="008A7B38" w:rsidRDefault="008A7B38" w:rsidP="0067615F">
            <w:pPr>
              <w:pStyle w:val="TSTextBodyText"/>
            </w:pPr>
          </w:p>
        </w:tc>
        <w:tc>
          <w:tcPr>
            <w:tcW w:w="935" w:type="pct"/>
          </w:tcPr>
          <w:p w14:paraId="13B64D8A" w14:textId="77777777" w:rsidR="008A7B38" w:rsidRDefault="008A7B38" w:rsidP="0067615F">
            <w:pPr>
              <w:pStyle w:val="TSTextBodyText"/>
            </w:pPr>
          </w:p>
        </w:tc>
        <w:tc>
          <w:tcPr>
            <w:tcW w:w="447" w:type="pct"/>
            <w:tcBorders>
              <w:right w:val="nil"/>
            </w:tcBorders>
          </w:tcPr>
          <w:p w14:paraId="53C961F3" w14:textId="77777777" w:rsidR="008A7B38" w:rsidRDefault="008A7B38" w:rsidP="0067615F">
            <w:pPr>
              <w:pStyle w:val="TSTextBodyText"/>
            </w:pPr>
          </w:p>
        </w:tc>
        <w:tc>
          <w:tcPr>
            <w:tcW w:w="598" w:type="pct"/>
            <w:tcBorders>
              <w:left w:val="nil"/>
            </w:tcBorders>
          </w:tcPr>
          <w:p w14:paraId="6FBF97AB" w14:textId="77777777" w:rsidR="008A7B38" w:rsidRDefault="008A7B38" w:rsidP="0067615F">
            <w:pPr>
              <w:pStyle w:val="TSTextBodyText"/>
            </w:pPr>
            <w:r w:rsidRPr="005E3346">
              <w:t>mg/m</w:t>
            </w:r>
            <w:r w:rsidRPr="005E3346">
              <w:rPr>
                <w:vertAlign w:val="superscript"/>
              </w:rPr>
              <w:t>3</w:t>
            </w:r>
          </w:p>
        </w:tc>
        <w:tc>
          <w:tcPr>
            <w:tcW w:w="440" w:type="pct"/>
            <w:tcBorders>
              <w:right w:val="nil"/>
            </w:tcBorders>
          </w:tcPr>
          <w:p w14:paraId="242A66A5" w14:textId="77777777" w:rsidR="008A7B38" w:rsidRDefault="008A7B38" w:rsidP="0067615F">
            <w:pPr>
              <w:pStyle w:val="TSTextBodyText"/>
            </w:pPr>
          </w:p>
        </w:tc>
        <w:tc>
          <w:tcPr>
            <w:tcW w:w="598" w:type="pct"/>
            <w:tcBorders>
              <w:left w:val="nil"/>
            </w:tcBorders>
          </w:tcPr>
          <w:p w14:paraId="09B09499" w14:textId="77777777" w:rsidR="008A7B38" w:rsidRDefault="008A7B38" w:rsidP="0067615F">
            <w:pPr>
              <w:pStyle w:val="TSTextBodyText"/>
            </w:pPr>
            <w:r w:rsidRPr="005E3346">
              <w:t>mg/m</w:t>
            </w:r>
            <w:r w:rsidRPr="005E3346">
              <w:rPr>
                <w:vertAlign w:val="superscript"/>
              </w:rPr>
              <w:t>3</w:t>
            </w:r>
          </w:p>
        </w:tc>
        <w:tc>
          <w:tcPr>
            <w:tcW w:w="443" w:type="pct"/>
            <w:tcBorders>
              <w:right w:val="nil"/>
            </w:tcBorders>
          </w:tcPr>
          <w:p w14:paraId="56415E17" w14:textId="77777777" w:rsidR="008A7B38" w:rsidRDefault="008A7B38" w:rsidP="0067615F">
            <w:pPr>
              <w:pStyle w:val="TSTextBodyText"/>
            </w:pPr>
          </w:p>
        </w:tc>
        <w:tc>
          <w:tcPr>
            <w:tcW w:w="596" w:type="pct"/>
            <w:tcBorders>
              <w:left w:val="nil"/>
            </w:tcBorders>
          </w:tcPr>
          <w:p w14:paraId="24C36E26" w14:textId="77777777" w:rsidR="008A7B38" w:rsidRDefault="008A7B38" w:rsidP="0067615F">
            <w:pPr>
              <w:pStyle w:val="TSTextBodyText"/>
            </w:pPr>
            <w:r w:rsidRPr="005E3346">
              <w:t>mg/m</w:t>
            </w:r>
            <w:r w:rsidRPr="005E3346">
              <w:rPr>
                <w:vertAlign w:val="superscript"/>
              </w:rPr>
              <w:t>3</w:t>
            </w:r>
          </w:p>
        </w:tc>
      </w:tr>
      <w:tr w:rsidR="008A7B38" w14:paraId="0EC1352E" w14:textId="77777777" w:rsidTr="0067615F">
        <w:trPr>
          <w:cantSplit/>
        </w:trPr>
        <w:tc>
          <w:tcPr>
            <w:tcW w:w="943" w:type="pct"/>
          </w:tcPr>
          <w:p w14:paraId="690BCA09" w14:textId="77777777" w:rsidR="008A7B38" w:rsidRDefault="008A7B38" w:rsidP="0067615F">
            <w:pPr>
              <w:pStyle w:val="TSTextBodyText"/>
            </w:pPr>
          </w:p>
        </w:tc>
        <w:tc>
          <w:tcPr>
            <w:tcW w:w="935" w:type="pct"/>
          </w:tcPr>
          <w:p w14:paraId="04529BB5" w14:textId="77777777" w:rsidR="008A7B38" w:rsidRDefault="008A7B38" w:rsidP="0067615F">
            <w:pPr>
              <w:pStyle w:val="TSTextBodyText"/>
            </w:pPr>
          </w:p>
        </w:tc>
        <w:tc>
          <w:tcPr>
            <w:tcW w:w="447" w:type="pct"/>
            <w:tcBorders>
              <w:right w:val="nil"/>
            </w:tcBorders>
          </w:tcPr>
          <w:p w14:paraId="702C1976" w14:textId="77777777" w:rsidR="008A7B38" w:rsidRDefault="008A7B38" w:rsidP="0067615F">
            <w:pPr>
              <w:pStyle w:val="TSTextBodyText"/>
            </w:pPr>
          </w:p>
        </w:tc>
        <w:tc>
          <w:tcPr>
            <w:tcW w:w="598" w:type="pct"/>
            <w:tcBorders>
              <w:left w:val="nil"/>
            </w:tcBorders>
          </w:tcPr>
          <w:p w14:paraId="66D9B23C" w14:textId="77777777" w:rsidR="008A7B38" w:rsidRDefault="008A7B38" w:rsidP="0067615F">
            <w:pPr>
              <w:pStyle w:val="TSTextBodyText"/>
            </w:pPr>
          </w:p>
        </w:tc>
        <w:tc>
          <w:tcPr>
            <w:tcW w:w="440" w:type="pct"/>
            <w:tcBorders>
              <w:right w:val="nil"/>
            </w:tcBorders>
          </w:tcPr>
          <w:p w14:paraId="48979711" w14:textId="77777777" w:rsidR="008A7B38" w:rsidRDefault="008A7B38" w:rsidP="0067615F">
            <w:pPr>
              <w:pStyle w:val="TSTextBodyText"/>
            </w:pPr>
          </w:p>
        </w:tc>
        <w:tc>
          <w:tcPr>
            <w:tcW w:w="598" w:type="pct"/>
            <w:tcBorders>
              <w:left w:val="nil"/>
            </w:tcBorders>
          </w:tcPr>
          <w:p w14:paraId="7A8B36E5" w14:textId="77777777" w:rsidR="008A7B38" w:rsidRDefault="008A7B38" w:rsidP="0067615F">
            <w:pPr>
              <w:pStyle w:val="TSTextBodyText"/>
            </w:pPr>
          </w:p>
        </w:tc>
        <w:tc>
          <w:tcPr>
            <w:tcW w:w="443" w:type="pct"/>
            <w:tcBorders>
              <w:right w:val="nil"/>
            </w:tcBorders>
          </w:tcPr>
          <w:p w14:paraId="49C5F995" w14:textId="77777777" w:rsidR="008A7B38" w:rsidRDefault="008A7B38" w:rsidP="0067615F">
            <w:pPr>
              <w:pStyle w:val="TSTextBodyText"/>
            </w:pPr>
          </w:p>
        </w:tc>
        <w:tc>
          <w:tcPr>
            <w:tcW w:w="596" w:type="pct"/>
            <w:tcBorders>
              <w:left w:val="nil"/>
            </w:tcBorders>
          </w:tcPr>
          <w:p w14:paraId="4B04B5D9" w14:textId="77777777" w:rsidR="008A7B38" w:rsidRDefault="008A7B38" w:rsidP="0067615F">
            <w:pPr>
              <w:pStyle w:val="TSTextBodyText"/>
            </w:pPr>
          </w:p>
        </w:tc>
      </w:tr>
      <w:tr w:rsidR="008A7B38" w14:paraId="2A07281B" w14:textId="77777777" w:rsidTr="0067615F">
        <w:trPr>
          <w:cantSplit/>
        </w:trPr>
        <w:tc>
          <w:tcPr>
            <w:tcW w:w="943" w:type="pct"/>
          </w:tcPr>
          <w:p w14:paraId="2521D60B" w14:textId="77777777" w:rsidR="008A7B38" w:rsidRPr="00663C5E" w:rsidRDefault="008A7B38" w:rsidP="0067615F">
            <w:pPr>
              <w:pStyle w:val="TSTextBodyText"/>
              <w:rPr>
                <w:vertAlign w:val="subscript"/>
              </w:rPr>
            </w:pPr>
            <w:r>
              <w:t>SO</w:t>
            </w:r>
            <w:r>
              <w:rPr>
                <w:vertAlign w:val="subscript"/>
              </w:rPr>
              <w:t>2</w:t>
            </w:r>
          </w:p>
        </w:tc>
        <w:tc>
          <w:tcPr>
            <w:tcW w:w="935" w:type="pct"/>
          </w:tcPr>
          <w:p w14:paraId="1E1D1D8B" w14:textId="77777777" w:rsidR="008A7B38" w:rsidRDefault="008A7B38" w:rsidP="0067615F">
            <w:pPr>
              <w:pStyle w:val="TSTextBodyText"/>
            </w:pPr>
          </w:p>
        </w:tc>
        <w:tc>
          <w:tcPr>
            <w:tcW w:w="447" w:type="pct"/>
            <w:tcBorders>
              <w:right w:val="nil"/>
            </w:tcBorders>
          </w:tcPr>
          <w:p w14:paraId="5E032427" w14:textId="77777777" w:rsidR="008A7B38" w:rsidRDefault="008A7B38" w:rsidP="0067615F">
            <w:pPr>
              <w:pStyle w:val="TSTextBodyText"/>
            </w:pPr>
          </w:p>
        </w:tc>
        <w:tc>
          <w:tcPr>
            <w:tcW w:w="598" w:type="pct"/>
            <w:tcBorders>
              <w:left w:val="nil"/>
            </w:tcBorders>
          </w:tcPr>
          <w:p w14:paraId="398ED106" w14:textId="77777777" w:rsidR="008A7B38" w:rsidRDefault="008A7B38" w:rsidP="0067615F">
            <w:pPr>
              <w:pStyle w:val="TSTextBodyText"/>
            </w:pPr>
            <w:r w:rsidRPr="005E3346">
              <w:t>ppmv</w:t>
            </w:r>
          </w:p>
        </w:tc>
        <w:tc>
          <w:tcPr>
            <w:tcW w:w="440" w:type="pct"/>
            <w:tcBorders>
              <w:right w:val="nil"/>
            </w:tcBorders>
          </w:tcPr>
          <w:p w14:paraId="36F59963" w14:textId="77777777" w:rsidR="008A7B38" w:rsidRDefault="008A7B38" w:rsidP="0067615F">
            <w:pPr>
              <w:pStyle w:val="TSTextBodyText"/>
            </w:pPr>
          </w:p>
        </w:tc>
        <w:tc>
          <w:tcPr>
            <w:tcW w:w="598" w:type="pct"/>
            <w:tcBorders>
              <w:left w:val="nil"/>
            </w:tcBorders>
          </w:tcPr>
          <w:p w14:paraId="070A4C60" w14:textId="77777777" w:rsidR="008A7B38" w:rsidRDefault="008A7B38" w:rsidP="0067615F">
            <w:pPr>
              <w:pStyle w:val="TSTextBodyText"/>
            </w:pPr>
            <w:r w:rsidRPr="005E3346">
              <w:t>ppmv</w:t>
            </w:r>
          </w:p>
        </w:tc>
        <w:tc>
          <w:tcPr>
            <w:tcW w:w="443" w:type="pct"/>
            <w:tcBorders>
              <w:right w:val="nil"/>
            </w:tcBorders>
          </w:tcPr>
          <w:p w14:paraId="3120B772" w14:textId="77777777" w:rsidR="008A7B38" w:rsidRDefault="008A7B38" w:rsidP="0067615F">
            <w:pPr>
              <w:pStyle w:val="TSTextBodyText"/>
            </w:pPr>
          </w:p>
        </w:tc>
        <w:tc>
          <w:tcPr>
            <w:tcW w:w="596" w:type="pct"/>
            <w:tcBorders>
              <w:left w:val="nil"/>
            </w:tcBorders>
          </w:tcPr>
          <w:p w14:paraId="4F2A6F93" w14:textId="77777777" w:rsidR="008A7B38" w:rsidRDefault="008A7B38" w:rsidP="0067615F">
            <w:pPr>
              <w:pStyle w:val="TSTextBodyText"/>
            </w:pPr>
            <w:r w:rsidRPr="005E3346">
              <w:t>ppmv</w:t>
            </w:r>
          </w:p>
        </w:tc>
      </w:tr>
      <w:tr w:rsidR="008A7B38" w14:paraId="7FCF0215" w14:textId="77777777" w:rsidTr="0067615F">
        <w:trPr>
          <w:cantSplit/>
        </w:trPr>
        <w:tc>
          <w:tcPr>
            <w:tcW w:w="943" w:type="pct"/>
          </w:tcPr>
          <w:p w14:paraId="6F9A5525" w14:textId="77777777" w:rsidR="008A7B38" w:rsidRDefault="008A7B38" w:rsidP="0067615F">
            <w:pPr>
              <w:pStyle w:val="TSTextBodyText"/>
            </w:pPr>
          </w:p>
        </w:tc>
        <w:tc>
          <w:tcPr>
            <w:tcW w:w="935" w:type="pct"/>
          </w:tcPr>
          <w:p w14:paraId="0EC15545" w14:textId="77777777" w:rsidR="008A7B38" w:rsidRDefault="008A7B38" w:rsidP="0067615F">
            <w:pPr>
              <w:pStyle w:val="TSTextBodyText"/>
            </w:pPr>
          </w:p>
        </w:tc>
        <w:tc>
          <w:tcPr>
            <w:tcW w:w="447" w:type="pct"/>
            <w:tcBorders>
              <w:right w:val="nil"/>
            </w:tcBorders>
          </w:tcPr>
          <w:p w14:paraId="29F0F00A" w14:textId="77777777" w:rsidR="008A7B38" w:rsidRDefault="008A7B38" w:rsidP="0067615F">
            <w:pPr>
              <w:pStyle w:val="TSTextBodyText"/>
            </w:pPr>
          </w:p>
        </w:tc>
        <w:tc>
          <w:tcPr>
            <w:tcW w:w="598" w:type="pct"/>
            <w:tcBorders>
              <w:left w:val="nil"/>
            </w:tcBorders>
          </w:tcPr>
          <w:p w14:paraId="1B357D69" w14:textId="77777777" w:rsidR="008A7B38" w:rsidRDefault="008A7B38" w:rsidP="0067615F">
            <w:pPr>
              <w:pStyle w:val="TSTextBodyText"/>
            </w:pPr>
            <w:r w:rsidRPr="005E3346">
              <w:t>lb/hr</w:t>
            </w:r>
          </w:p>
        </w:tc>
        <w:tc>
          <w:tcPr>
            <w:tcW w:w="440" w:type="pct"/>
            <w:tcBorders>
              <w:right w:val="nil"/>
            </w:tcBorders>
          </w:tcPr>
          <w:p w14:paraId="6E18ED73" w14:textId="77777777" w:rsidR="008A7B38" w:rsidRDefault="008A7B38" w:rsidP="0067615F">
            <w:pPr>
              <w:pStyle w:val="TSTextBodyText"/>
            </w:pPr>
          </w:p>
        </w:tc>
        <w:tc>
          <w:tcPr>
            <w:tcW w:w="598" w:type="pct"/>
            <w:tcBorders>
              <w:left w:val="nil"/>
            </w:tcBorders>
          </w:tcPr>
          <w:p w14:paraId="4D5A397B" w14:textId="77777777" w:rsidR="008A7B38" w:rsidRDefault="008A7B38" w:rsidP="0067615F">
            <w:pPr>
              <w:pStyle w:val="TSTextBodyText"/>
            </w:pPr>
            <w:r w:rsidRPr="005E3346">
              <w:t>lb/hr</w:t>
            </w:r>
          </w:p>
        </w:tc>
        <w:tc>
          <w:tcPr>
            <w:tcW w:w="443" w:type="pct"/>
            <w:tcBorders>
              <w:right w:val="nil"/>
            </w:tcBorders>
          </w:tcPr>
          <w:p w14:paraId="195C0252" w14:textId="77777777" w:rsidR="008A7B38" w:rsidRDefault="008A7B38" w:rsidP="0067615F">
            <w:pPr>
              <w:pStyle w:val="TSTextBodyText"/>
            </w:pPr>
          </w:p>
        </w:tc>
        <w:tc>
          <w:tcPr>
            <w:tcW w:w="596" w:type="pct"/>
            <w:tcBorders>
              <w:left w:val="nil"/>
            </w:tcBorders>
          </w:tcPr>
          <w:p w14:paraId="79D1C712" w14:textId="77777777" w:rsidR="008A7B38" w:rsidRDefault="008A7B38" w:rsidP="0067615F">
            <w:pPr>
              <w:pStyle w:val="TSTextBodyText"/>
            </w:pPr>
            <w:r w:rsidRPr="005E3346">
              <w:t>lb/hr</w:t>
            </w:r>
          </w:p>
        </w:tc>
      </w:tr>
      <w:tr w:rsidR="008A7B38" w14:paraId="03BBF0BF" w14:textId="77777777" w:rsidTr="0067615F">
        <w:trPr>
          <w:cantSplit/>
        </w:trPr>
        <w:tc>
          <w:tcPr>
            <w:tcW w:w="943" w:type="pct"/>
          </w:tcPr>
          <w:p w14:paraId="438FEC45" w14:textId="77777777" w:rsidR="008A7B38" w:rsidRDefault="008A7B38" w:rsidP="0067615F">
            <w:pPr>
              <w:pStyle w:val="TSTextBodyText"/>
            </w:pPr>
          </w:p>
        </w:tc>
        <w:tc>
          <w:tcPr>
            <w:tcW w:w="935" w:type="pct"/>
          </w:tcPr>
          <w:p w14:paraId="0367EAA9" w14:textId="77777777" w:rsidR="008A7B38" w:rsidRDefault="008A7B38" w:rsidP="0067615F">
            <w:pPr>
              <w:pStyle w:val="TSTextBodyText"/>
            </w:pPr>
          </w:p>
        </w:tc>
        <w:tc>
          <w:tcPr>
            <w:tcW w:w="447" w:type="pct"/>
            <w:tcBorders>
              <w:right w:val="nil"/>
            </w:tcBorders>
          </w:tcPr>
          <w:p w14:paraId="44A215D5" w14:textId="77777777" w:rsidR="008A7B38" w:rsidRDefault="008A7B38" w:rsidP="0067615F">
            <w:pPr>
              <w:pStyle w:val="TSTextBodyText"/>
            </w:pPr>
          </w:p>
        </w:tc>
        <w:tc>
          <w:tcPr>
            <w:tcW w:w="598" w:type="pct"/>
            <w:tcBorders>
              <w:left w:val="nil"/>
            </w:tcBorders>
          </w:tcPr>
          <w:p w14:paraId="192C6E50" w14:textId="77777777" w:rsidR="008A7B38" w:rsidRDefault="008A7B38" w:rsidP="0067615F">
            <w:pPr>
              <w:pStyle w:val="TSTextBodyText"/>
            </w:pPr>
            <w:r>
              <w:t>lb</w:t>
            </w:r>
            <w:r w:rsidRPr="005E3346">
              <w:t>/</w:t>
            </w:r>
            <w:r>
              <w:t>MMbtu</w:t>
            </w:r>
          </w:p>
        </w:tc>
        <w:tc>
          <w:tcPr>
            <w:tcW w:w="440" w:type="pct"/>
            <w:tcBorders>
              <w:right w:val="nil"/>
            </w:tcBorders>
          </w:tcPr>
          <w:p w14:paraId="5890B60C" w14:textId="77777777" w:rsidR="008A7B38" w:rsidRDefault="008A7B38" w:rsidP="0067615F">
            <w:pPr>
              <w:pStyle w:val="TSTextBodyText"/>
            </w:pPr>
          </w:p>
        </w:tc>
        <w:tc>
          <w:tcPr>
            <w:tcW w:w="598" w:type="pct"/>
            <w:tcBorders>
              <w:left w:val="nil"/>
            </w:tcBorders>
          </w:tcPr>
          <w:p w14:paraId="42A4D309" w14:textId="77777777" w:rsidR="008A7B38" w:rsidRDefault="008A7B38" w:rsidP="0067615F">
            <w:pPr>
              <w:pStyle w:val="TSTextBodyText"/>
            </w:pPr>
            <w:r>
              <w:t>lb</w:t>
            </w:r>
            <w:r w:rsidRPr="005E3346">
              <w:t>/</w:t>
            </w:r>
            <w:r>
              <w:t>MMbtu</w:t>
            </w:r>
          </w:p>
        </w:tc>
        <w:tc>
          <w:tcPr>
            <w:tcW w:w="443" w:type="pct"/>
            <w:tcBorders>
              <w:right w:val="nil"/>
            </w:tcBorders>
          </w:tcPr>
          <w:p w14:paraId="4840D098" w14:textId="77777777" w:rsidR="008A7B38" w:rsidRDefault="008A7B38" w:rsidP="0067615F">
            <w:pPr>
              <w:pStyle w:val="TSTextBodyText"/>
            </w:pPr>
          </w:p>
        </w:tc>
        <w:tc>
          <w:tcPr>
            <w:tcW w:w="596" w:type="pct"/>
            <w:tcBorders>
              <w:left w:val="nil"/>
            </w:tcBorders>
          </w:tcPr>
          <w:p w14:paraId="798F2644" w14:textId="77777777" w:rsidR="008A7B38" w:rsidRDefault="008A7B38" w:rsidP="0067615F">
            <w:pPr>
              <w:pStyle w:val="TSTextBodyText"/>
            </w:pPr>
            <w:r>
              <w:t>lb</w:t>
            </w:r>
            <w:r w:rsidRPr="005E3346">
              <w:t>/</w:t>
            </w:r>
            <w:r>
              <w:t>MMbtu</w:t>
            </w:r>
          </w:p>
        </w:tc>
      </w:tr>
      <w:tr w:rsidR="008A7B38" w14:paraId="60205E22" w14:textId="77777777" w:rsidTr="0067615F">
        <w:trPr>
          <w:cantSplit/>
        </w:trPr>
        <w:tc>
          <w:tcPr>
            <w:tcW w:w="943" w:type="pct"/>
          </w:tcPr>
          <w:p w14:paraId="5C0F948B" w14:textId="77777777" w:rsidR="008A7B38" w:rsidRDefault="008A7B38" w:rsidP="0067615F">
            <w:pPr>
              <w:pStyle w:val="TSTextBodyText"/>
            </w:pPr>
          </w:p>
        </w:tc>
        <w:tc>
          <w:tcPr>
            <w:tcW w:w="935" w:type="pct"/>
          </w:tcPr>
          <w:p w14:paraId="5CC28B6F" w14:textId="77777777" w:rsidR="008A7B38" w:rsidRDefault="008A7B38" w:rsidP="0067615F">
            <w:pPr>
              <w:pStyle w:val="TSTextBodyText"/>
            </w:pPr>
          </w:p>
        </w:tc>
        <w:tc>
          <w:tcPr>
            <w:tcW w:w="447" w:type="pct"/>
            <w:tcBorders>
              <w:right w:val="nil"/>
            </w:tcBorders>
          </w:tcPr>
          <w:p w14:paraId="2E6C1397" w14:textId="77777777" w:rsidR="008A7B38" w:rsidRDefault="008A7B38" w:rsidP="0067615F">
            <w:pPr>
              <w:pStyle w:val="TSTextBodyText"/>
            </w:pPr>
          </w:p>
        </w:tc>
        <w:tc>
          <w:tcPr>
            <w:tcW w:w="598" w:type="pct"/>
            <w:tcBorders>
              <w:left w:val="nil"/>
            </w:tcBorders>
          </w:tcPr>
          <w:p w14:paraId="033861C6" w14:textId="77777777" w:rsidR="008A7B38" w:rsidRDefault="008A7B38" w:rsidP="0067615F">
            <w:pPr>
              <w:pStyle w:val="TSTextBodyText"/>
            </w:pPr>
            <w:r w:rsidRPr="005E3346">
              <w:t>mg/m</w:t>
            </w:r>
            <w:r w:rsidRPr="005E3346">
              <w:rPr>
                <w:vertAlign w:val="superscript"/>
              </w:rPr>
              <w:t>3</w:t>
            </w:r>
          </w:p>
        </w:tc>
        <w:tc>
          <w:tcPr>
            <w:tcW w:w="440" w:type="pct"/>
            <w:tcBorders>
              <w:right w:val="nil"/>
            </w:tcBorders>
          </w:tcPr>
          <w:p w14:paraId="250B9B35" w14:textId="77777777" w:rsidR="008A7B38" w:rsidRDefault="008A7B38" w:rsidP="0067615F">
            <w:pPr>
              <w:pStyle w:val="TSTextBodyText"/>
            </w:pPr>
          </w:p>
        </w:tc>
        <w:tc>
          <w:tcPr>
            <w:tcW w:w="598" w:type="pct"/>
            <w:tcBorders>
              <w:left w:val="nil"/>
            </w:tcBorders>
          </w:tcPr>
          <w:p w14:paraId="494E1586" w14:textId="77777777" w:rsidR="008A7B38" w:rsidRDefault="008A7B38" w:rsidP="0067615F">
            <w:pPr>
              <w:pStyle w:val="TSTextBodyText"/>
            </w:pPr>
            <w:r w:rsidRPr="005E3346">
              <w:t>mg/m</w:t>
            </w:r>
            <w:r w:rsidRPr="005E3346">
              <w:rPr>
                <w:vertAlign w:val="superscript"/>
              </w:rPr>
              <w:t>3</w:t>
            </w:r>
          </w:p>
        </w:tc>
        <w:tc>
          <w:tcPr>
            <w:tcW w:w="443" w:type="pct"/>
            <w:tcBorders>
              <w:right w:val="nil"/>
            </w:tcBorders>
          </w:tcPr>
          <w:p w14:paraId="539C9B48" w14:textId="77777777" w:rsidR="008A7B38" w:rsidRDefault="008A7B38" w:rsidP="0067615F">
            <w:pPr>
              <w:pStyle w:val="TSTextBodyText"/>
            </w:pPr>
          </w:p>
        </w:tc>
        <w:tc>
          <w:tcPr>
            <w:tcW w:w="596" w:type="pct"/>
            <w:tcBorders>
              <w:left w:val="nil"/>
            </w:tcBorders>
          </w:tcPr>
          <w:p w14:paraId="39FDFEAF" w14:textId="77777777" w:rsidR="008A7B38" w:rsidRDefault="008A7B38" w:rsidP="0067615F">
            <w:pPr>
              <w:pStyle w:val="TSTextBodyText"/>
            </w:pPr>
            <w:r w:rsidRPr="005E3346">
              <w:t>mg/m</w:t>
            </w:r>
            <w:r w:rsidRPr="005E3346">
              <w:rPr>
                <w:vertAlign w:val="superscript"/>
              </w:rPr>
              <w:t>3</w:t>
            </w:r>
          </w:p>
        </w:tc>
      </w:tr>
      <w:tr w:rsidR="008A7B38" w14:paraId="3467EE20" w14:textId="77777777" w:rsidTr="0067615F">
        <w:trPr>
          <w:cantSplit/>
        </w:trPr>
        <w:tc>
          <w:tcPr>
            <w:tcW w:w="943" w:type="pct"/>
          </w:tcPr>
          <w:p w14:paraId="54C82108" w14:textId="77777777" w:rsidR="008A7B38" w:rsidRDefault="008A7B38" w:rsidP="0067615F">
            <w:pPr>
              <w:pStyle w:val="TSTextBodyText"/>
            </w:pPr>
          </w:p>
        </w:tc>
        <w:tc>
          <w:tcPr>
            <w:tcW w:w="935" w:type="pct"/>
          </w:tcPr>
          <w:p w14:paraId="1CA81237" w14:textId="77777777" w:rsidR="008A7B38" w:rsidRDefault="008A7B38" w:rsidP="0067615F">
            <w:pPr>
              <w:pStyle w:val="TSTextBodyText"/>
            </w:pPr>
          </w:p>
        </w:tc>
        <w:tc>
          <w:tcPr>
            <w:tcW w:w="447" w:type="pct"/>
            <w:tcBorders>
              <w:right w:val="nil"/>
            </w:tcBorders>
          </w:tcPr>
          <w:p w14:paraId="76CF8771" w14:textId="77777777" w:rsidR="008A7B38" w:rsidRDefault="008A7B38" w:rsidP="0067615F">
            <w:pPr>
              <w:pStyle w:val="TSTextBodyText"/>
            </w:pPr>
          </w:p>
        </w:tc>
        <w:tc>
          <w:tcPr>
            <w:tcW w:w="598" w:type="pct"/>
            <w:tcBorders>
              <w:left w:val="nil"/>
            </w:tcBorders>
          </w:tcPr>
          <w:p w14:paraId="128BF47D" w14:textId="77777777" w:rsidR="008A7B38" w:rsidRPr="005E3346" w:rsidRDefault="008A7B38" w:rsidP="0067615F">
            <w:pPr>
              <w:pStyle w:val="TSTextBodyText"/>
            </w:pPr>
          </w:p>
        </w:tc>
        <w:tc>
          <w:tcPr>
            <w:tcW w:w="440" w:type="pct"/>
            <w:tcBorders>
              <w:right w:val="nil"/>
            </w:tcBorders>
          </w:tcPr>
          <w:p w14:paraId="1E2F0B65" w14:textId="77777777" w:rsidR="008A7B38" w:rsidRDefault="008A7B38" w:rsidP="0067615F">
            <w:pPr>
              <w:pStyle w:val="TSTextBodyText"/>
            </w:pPr>
          </w:p>
        </w:tc>
        <w:tc>
          <w:tcPr>
            <w:tcW w:w="598" w:type="pct"/>
            <w:tcBorders>
              <w:left w:val="nil"/>
            </w:tcBorders>
          </w:tcPr>
          <w:p w14:paraId="0DD4ED13" w14:textId="77777777" w:rsidR="008A7B38" w:rsidRPr="005E3346" w:rsidRDefault="008A7B38" w:rsidP="0067615F">
            <w:pPr>
              <w:pStyle w:val="TSTextBodyText"/>
            </w:pPr>
          </w:p>
        </w:tc>
        <w:tc>
          <w:tcPr>
            <w:tcW w:w="443" w:type="pct"/>
            <w:tcBorders>
              <w:right w:val="nil"/>
            </w:tcBorders>
          </w:tcPr>
          <w:p w14:paraId="3C979B0A" w14:textId="77777777" w:rsidR="008A7B38" w:rsidRDefault="008A7B38" w:rsidP="0067615F">
            <w:pPr>
              <w:pStyle w:val="TSTextBodyText"/>
            </w:pPr>
          </w:p>
        </w:tc>
        <w:tc>
          <w:tcPr>
            <w:tcW w:w="596" w:type="pct"/>
            <w:tcBorders>
              <w:left w:val="nil"/>
            </w:tcBorders>
          </w:tcPr>
          <w:p w14:paraId="1F239DC2" w14:textId="77777777" w:rsidR="008A7B38" w:rsidRPr="005E3346" w:rsidRDefault="008A7B38" w:rsidP="0067615F">
            <w:pPr>
              <w:pStyle w:val="TSTextBodyText"/>
            </w:pPr>
          </w:p>
        </w:tc>
      </w:tr>
      <w:tr w:rsidR="008A7B38" w14:paraId="1C578797" w14:textId="77777777" w:rsidTr="0067615F">
        <w:trPr>
          <w:cantSplit/>
        </w:trPr>
        <w:tc>
          <w:tcPr>
            <w:tcW w:w="943" w:type="pct"/>
          </w:tcPr>
          <w:p w14:paraId="12270284" w14:textId="77777777" w:rsidR="008A7B38" w:rsidRDefault="008A7B38" w:rsidP="0067615F">
            <w:pPr>
              <w:pStyle w:val="TSTextBodyText"/>
            </w:pPr>
            <w:r>
              <w:t xml:space="preserve">Particulates </w:t>
            </w:r>
          </w:p>
        </w:tc>
        <w:tc>
          <w:tcPr>
            <w:tcW w:w="935" w:type="pct"/>
          </w:tcPr>
          <w:p w14:paraId="7D9840F7" w14:textId="77777777" w:rsidR="008A7B38" w:rsidRDefault="008A7B38" w:rsidP="0067615F">
            <w:pPr>
              <w:pStyle w:val="TSTextBodyText"/>
            </w:pPr>
          </w:p>
        </w:tc>
        <w:tc>
          <w:tcPr>
            <w:tcW w:w="447" w:type="pct"/>
            <w:tcBorders>
              <w:right w:val="nil"/>
            </w:tcBorders>
          </w:tcPr>
          <w:p w14:paraId="55013AB7" w14:textId="77777777" w:rsidR="008A7B38" w:rsidRDefault="008A7B38" w:rsidP="0067615F">
            <w:pPr>
              <w:pStyle w:val="TSTextBodyText"/>
            </w:pPr>
          </w:p>
        </w:tc>
        <w:tc>
          <w:tcPr>
            <w:tcW w:w="598" w:type="pct"/>
            <w:tcBorders>
              <w:left w:val="nil"/>
            </w:tcBorders>
          </w:tcPr>
          <w:p w14:paraId="2B366968" w14:textId="77777777" w:rsidR="008A7B38" w:rsidRDefault="008A7B38" w:rsidP="0067615F">
            <w:pPr>
              <w:pStyle w:val="TSTextBodyText"/>
            </w:pPr>
            <w:r w:rsidRPr="005E3346">
              <w:t>ppmv</w:t>
            </w:r>
          </w:p>
        </w:tc>
        <w:tc>
          <w:tcPr>
            <w:tcW w:w="440" w:type="pct"/>
            <w:tcBorders>
              <w:right w:val="nil"/>
            </w:tcBorders>
          </w:tcPr>
          <w:p w14:paraId="617675F9" w14:textId="77777777" w:rsidR="008A7B38" w:rsidRDefault="008A7B38" w:rsidP="0067615F">
            <w:pPr>
              <w:pStyle w:val="TSTextBodyText"/>
            </w:pPr>
          </w:p>
        </w:tc>
        <w:tc>
          <w:tcPr>
            <w:tcW w:w="598" w:type="pct"/>
            <w:tcBorders>
              <w:left w:val="nil"/>
            </w:tcBorders>
          </w:tcPr>
          <w:p w14:paraId="1898BE55" w14:textId="77777777" w:rsidR="008A7B38" w:rsidRDefault="008A7B38" w:rsidP="0067615F">
            <w:pPr>
              <w:pStyle w:val="TSTextBodyText"/>
            </w:pPr>
            <w:r w:rsidRPr="005E3346">
              <w:t>ppmv</w:t>
            </w:r>
          </w:p>
        </w:tc>
        <w:tc>
          <w:tcPr>
            <w:tcW w:w="443" w:type="pct"/>
            <w:tcBorders>
              <w:right w:val="nil"/>
            </w:tcBorders>
          </w:tcPr>
          <w:p w14:paraId="36CA736F" w14:textId="77777777" w:rsidR="008A7B38" w:rsidRDefault="008A7B38" w:rsidP="0067615F">
            <w:pPr>
              <w:pStyle w:val="TSTextBodyText"/>
            </w:pPr>
          </w:p>
        </w:tc>
        <w:tc>
          <w:tcPr>
            <w:tcW w:w="596" w:type="pct"/>
            <w:tcBorders>
              <w:left w:val="nil"/>
            </w:tcBorders>
          </w:tcPr>
          <w:p w14:paraId="0FBB37C7" w14:textId="77777777" w:rsidR="008A7B38" w:rsidRDefault="008A7B38" w:rsidP="0067615F">
            <w:pPr>
              <w:pStyle w:val="TSTextBodyText"/>
            </w:pPr>
            <w:r w:rsidRPr="005E3346">
              <w:t>ppmv</w:t>
            </w:r>
          </w:p>
        </w:tc>
      </w:tr>
      <w:tr w:rsidR="008A7B38" w14:paraId="31A5DC21" w14:textId="77777777" w:rsidTr="0067615F">
        <w:trPr>
          <w:cantSplit/>
        </w:trPr>
        <w:tc>
          <w:tcPr>
            <w:tcW w:w="943" w:type="pct"/>
          </w:tcPr>
          <w:p w14:paraId="64F96B78" w14:textId="77777777" w:rsidR="008A7B38" w:rsidRDefault="008A7B38" w:rsidP="0067615F">
            <w:pPr>
              <w:pStyle w:val="TSTextBodyText"/>
            </w:pPr>
          </w:p>
        </w:tc>
        <w:tc>
          <w:tcPr>
            <w:tcW w:w="935" w:type="pct"/>
          </w:tcPr>
          <w:p w14:paraId="4F9CBC99" w14:textId="77777777" w:rsidR="008A7B38" w:rsidRDefault="008A7B38" w:rsidP="0067615F">
            <w:pPr>
              <w:pStyle w:val="TSTextBodyText"/>
            </w:pPr>
          </w:p>
        </w:tc>
        <w:tc>
          <w:tcPr>
            <w:tcW w:w="447" w:type="pct"/>
            <w:tcBorders>
              <w:right w:val="nil"/>
            </w:tcBorders>
          </w:tcPr>
          <w:p w14:paraId="4AFC29E6" w14:textId="77777777" w:rsidR="008A7B38" w:rsidRDefault="008A7B38" w:rsidP="0067615F">
            <w:pPr>
              <w:pStyle w:val="TSTextBodyText"/>
            </w:pPr>
          </w:p>
        </w:tc>
        <w:tc>
          <w:tcPr>
            <w:tcW w:w="598" w:type="pct"/>
            <w:tcBorders>
              <w:left w:val="nil"/>
            </w:tcBorders>
          </w:tcPr>
          <w:p w14:paraId="46E0411C" w14:textId="77777777" w:rsidR="008A7B38" w:rsidRDefault="008A7B38" w:rsidP="0067615F">
            <w:pPr>
              <w:pStyle w:val="TSTextBodyText"/>
            </w:pPr>
            <w:r w:rsidRPr="005E3346">
              <w:t>lb/hr</w:t>
            </w:r>
          </w:p>
        </w:tc>
        <w:tc>
          <w:tcPr>
            <w:tcW w:w="440" w:type="pct"/>
            <w:tcBorders>
              <w:right w:val="nil"/>
            </w:tcBorders>
          </w:tcPr>
          <w:p w14:paraId="242E9FDF" w14:textId="77777777" w:rsidR="008A7B38" w:rsidRDefault="008A7B38" w:rsidP="0067615F">
            <w:pPr>
              <w:pStyle w:val="TSTextBodyText"/>
            </w:pPr>
          </w:p>
        </w:tc>
        <w:tc>
          <w:tcPr>
            <w:tcW w:w="598" w:type="pct"/>
            <w:tcBorders>
              <w:left w:val="nil"/>
            </w:tcBorders>
          </w:tcPr>
          <w:p w14:paraId="2BB7F98A" w14:textId="77777777" w:rsidR="008A7B38" w:rsidRDefault="008A7B38" w:rsidP="0067615F">
            <w:pPr>
              <w:pStyle w:val="TSTextBodyText"/>
            </w:pPr>
            <w:r w:rsidRPr="005E3346">
              <w:t>lb/hr</w:t>
            </w:r>
          </w:p>
        </w:tc>
        <w:tc>
          <w:tcPr>
            <w:tcW w:w="443" w:type="pct"/>
            <w:tcBorders>
              <w:right w:val="nil"/>
            </w:tcBorders>
          </w:tcPr>
          <w:p w14:paraId="4BED0091" w14:textId="77777777" w:rsidR="008A7B38" w:rsidRDefault="008A7B38" w:rsidP="0067615F">
            <w:pPr>
              <w:pStyle w:val="TSTextBodyText"/>
            </w:pPr>
          </w:p>
        </w:tc>
        <w:tc>
          <w:tcPr>
            <w:tcW w:w="596" w:type="pct"/>
            <w:tcBorders>
              <w:left w:val="nil"/>
            </w:tcBorders>
          </w:tcPr>
          <w:p w14:paraId="5E3BA7EB" w14:textId="77777777" w:rsidR="008A7B38" w:rsidRDefault="008A7B38" w:rsidP="0067615F">
            <w:pPr>
              <w:pStyle w:val="TSTextBodyText"/>
            </w:pPr>
            <w:r w:rsidRPr="005E3346">
              <w:t>lb/hr</w:t>
            </w:r>
          </w:p>
        </w:tc>
      </w:tr>
      <w:tr w:rsidR="008A7B38" w14:paraId="4B0064F0" w14:textId="77777777" w:rsidTr="0067615F">
        <w:trPr>
          <w:cantSplit/>
        </w:trPr>
        <w:tc>
          <w:tcPr>
            <w:tcW w:w="943" w:type="pct"/>
          </w:tcPr>
          <w:p w14:paraId="42FABE32" w14:textId="77777777" w:rsidR="008A7B38" w:rsidRDefault="008A7B38" w:rsidP="0067615F">
            <w:pPr>
              <w:pStyle w:val="TSTextBodyText"/>
            </w:pPr>
          </w:p>
        </w:tc>
        <w:tc>
          <w:tcPr>
            <w:tcW w:w="935" w:type="pct"/>
          </w:tcPr>
          <w:p w14:paraId="285F66B2" w14:textId="77777777" w:rsidR="008A7B38" w:rsidRDefault="008A7B38" w:rsidP="0067615F">
            <w:pPr>
              <w:pStyle w:val="TSTextBodyText"/>
            </w:pPr>
          </w:p>
        </w:tc>
        <w:tc>
          <w:tcPr>
            <w:tcW w:w="447" w:type="pct"/>
            <w:tcBorders>
              <w:right w:val="nil"/>
            </w:tcBorders>
          </w:tcPr>
          <w:p w14:paraId="6EF38F08" w14:textId="77777777" w:rsidR="008A7B38" w:rsidRDefault="008A7B38" w:rsidP="0067615F">
            <w:pPr>
              <w:pStyle w:val="TSTextBodyText"/>
            </w:pPr>
          </w:p>
        </w:tc>
        <w:tc>
          <w:tcPr>
            <w:tcW w:w="598" w:type="pct"/>
            <w:tcBorders>
              <w:left w:val="nil"/>
            </w:tcBorders>
          </w:tcPr>
          <w:p w14:paraId="10C313FB" w14:textId="77777777" w:rsidR="008A7B38" w:rsidRDefault="008A7B38" w:rsidP="0067615F">
            <w:pPr>
              <w:pStyle w:val="TSTextBodyText"/>
            </w:pPr>
            <w:r>
              <w:t>lb</w:t>
            </w:r>
            <w:r w:rsidRPr="005E3346">
              <w:t>/</w:t>
            </w:r>
            <w:r>
              <w:t>MMbtu</w:t>
            </w:r>
          </w:p>
        </w:tc>
        <w:tc>
          <w:tcPr>
            <w:tcW w:w="440" w:type="pct"/>
            <w:tcBorders>
              <w:right w:val="nil"/>
            </w:tcBorders>
          </w:tcPr>
          <w:p w14:paraId="26E23138" w14:textId="77777777" w:rsidR="008A7B38" w:rsidRDefault="008A7B38" w:rsidP="0067615F">
            <w:pPr>
              <w:pStyle w:val="TSTextBodyText"/>
            </w:pPr>
          </w:p>
        </w:tc>
        <w:tc>
          <w:tcPr>
            <w:tcW w:w="598" w:type="pct"/>
            <w:tcBorders>
              <w:left w:val="nil"/>
            </w:tcBorders>
          </w:tcPr>
          <w:p w14:paraId="4E86EB30" w14:textId="77777777" w:rsidR="008A7B38" w:rsidRDefault="008A7B38" w:rsidP="0067615F">
            <w:pPr>
              <w:pStyle w:val="TSTextBodyText"/>
            </w:pPr>
            <w:r>
              <w:t>lb</w:t>
            </w:r>
            <w:r w:rsidRPr="005E3346">
              <w:t>/</w:t>
            </w:r>
            <w:r>
              <w:t>MMbtu</w:t>
            </w:r>
          </w:p>
        </w:tc>
        <w:tc>
          <w:tcPr>
            <w:tcW w:w="443" w:type="pct"/>
            <w:tcBorders>
              <w:right w:val="nil"/>
            </w:tcBorders>
          </w:tcPr>
          <w:p w14:paraId="28F972F8" w14:textId="77777777" w:rsidR="008A7B38" w:rsidRDefault="008A7B38" w:rsidP="0067615F">
            <w:pPr>
              <w:pStyle w:val="TSTextBodyText"/>
            </w:pPr>
          </w:p>
        </w:tc>
        <w:tc>
          <w:tcPr>
            <w:tcW w:w="596" w:type="pct"/>
            <w:tcBorders>
              <w:left w:val="nil"/>
            </w:tcBorders>
          </w:tcPr>
          <w:p w14:paraId="04BC6878" w14:textId="77777777" w:rsidR="008A7B38" w:rsidRDefault="008A7B38" w:rsidP="0067615F">
            <w:pPr>
              <w:pStyle w:val="TSTextBodyText"/>
            </w:pPr>
            <w:r>
              <w:t>lb</w:t>
            </w:r>
            <w:r w:rsidRPr="005E3346">
              <w:t>/</w:t>
            </w:r>
            <w:r>
              <w:t>MMbtu</w:t>
            </w:r>
          </w:p>
        </w:tc>
      </w:tr>
      <w:tr w:rsidR="008A7B38" w14:paraId="3C5B6AB3" w14:textId="77777777" w:rsidTr="0067615F">
        <w:trPr>
          <w:cantSplit/>
        </w:trPr>
        <w:tc>
          <w:tcPr>
            <w:tcW w:w="943" w:type="pct"/>
          </w:tcPr>
          <w:p w14:paraId="692D1E81" w14:textId="77777777" w:rsidR="008A7B38" w:rsidRDefault="008A7B38" w:rsidP="0067615F">
            <w:pPr>
              <w:pStyle w:val="TSTextBodyText"/>
            </w:pPr>
          </w:p>
        </w:tc>
        <w:tc>
          <w:tcPr>
            <w:tcW w:w="935" w:type="pct"/>
          </w:tcPr>
          <w:p w14:paraId="02F83A78" w14:textId="77777777" w:rsidR="008A7B38" w:rsidRDefault="008A7B38" w:rsidP="0067615F">
            <w:pPr>
              <w:pStyle w:val="TSTextBodyText"/>
            </w:pPr>
          </w:p>
        </w:tc>
        <w:tc>
          <w:tcPr>
            <w:tcW w:w="447" w:type="pct"/>
            <w:tcBorders>
              <w:right w:val="nil"/>
            </w:tcBorders>
          </w:tcPr>
          <w:p w14:paraId="07E7CDE3" w14:textId="77777777" w:rsidR="008A7B38" w:rsidRDefault="008A7B38" w:rsidP="0067615F">
            <w:pPr>
              <w:pStyle w:val="TSTextBodyText"/>
            </w:pPr>
          </w:p>
        </w:tc>
        <w:tc>
          <w:tcPr>
            <w:tcW w:w="598" w:type="pct"/>
            <w:tcBorders>
              <w:left w:val="nil"/>
            </w:tcBorders>
          </w:tcPr>
          <w:p w14:paraId="62D22B19" w14:textId="77777777" w:rsidR="008A7B38" w:rsidRDefault="008A7B38" w:rsidP="0067615F">
            <w:pPr>
              <w:pStyle w:val="TSTextBodyText"/>
            </w:pPr>
            <w:r w:rsidRPr="005E3346">
              <w:t>mg/m</w:t>
            </w:r>
            <w:r w:rsidRPr="005E3346">
              <w:rPr>
                <w:vertAlign w:val="superscript"/>
              </w:rPr>
              <w:t>3</w:t>
            </w:r>
          </w:p>
        </w:tc>
        <w:tc>
          <w:tcPr>
            <w:tcW w:w="440" w:type="pct"/>
            <w:tcBorders>
              <w:right w:val="nil"/>
            </w:tcBorders>
          </w:tcPr>
          <w:p w14:paraId="33CC404E" w14:textId="77777777" w:rsidR="008A7B38" w:rsidRDefault="008A7B38" w:rsidP="0067615F">
            <w:pPr>
              <w:pStyle w:val="TSTextBodyText"/>
            </w:pPr>
          </w:p>
        </w:tc>
        <w:tc>
          <w:tcPr>
            <w:tcW w:w="598" w:type="pct"/>
            <w:tcBorders>
              <w:left w:val="nil"/>
            </w:tcBorders>
          </w:tcPr>
          <w:p w14:paraId="3DCBBFE9" w14:textId="77777777" w:rsidR="008A7B38" w:rsidRDefault="008A7B38" w:rsidP="0067615F">
            <w:pPr>
              <w:pStyle w:val="TSTextBodyText"/>
            </w:pPr>
            <w:r w:rsidRPr="005E3346">
              <w:t>mg/m</w:t>
            </w:r>
            <w:r w:rsidRPr="005E3346">
              <w:rPr>
                <w:vertAlign w:val="superscript"/>
              </w:rPr>
              <w:t>3</w:t>
            </w:r>
          </w:p>
        </w:tc>
        <w:tc>
          <w:tcPr>
            <w:tcW w:w="443" w:type="pct"/>
            <w:tcBorders>
              <w:right w:val="nil"/>
            </w:tcBorders>
          </w:tcPr>
          <w:p w14:paraId="4C8E23BD" w14:textId="77777777" w:rsidR="008A7B38" w:rsidRDefault="008A7B38" w:rsidP="0067615F">
            <w:pPr>
              <w:pStyle w:val="TSTextBodyText"/>
            </w:pPr>
          </w:p>
        </w:tc>
        <w:tc>
          <w:tcPr>
            <w:tcW w:w="596" w:type="pct"/>
            <w:tcBorders>
              <w:left w:val="nil"/>
            </w:tcBorders>
          </w:tcPr>
          <w:p w14:paraId="03FDD830" w14:textId="77777777" w:rsidR="008A7B38" w:rsidRDefault="008A7B38" w:rsidP="0067615F">
            <w:pPr>
              <w:pStyle w:val="TSTextBodyText"/>
            </w:pPr>
            <w:r w:rsidRPr="005E3346">
              <w:t>mg/m</w:t>
            </w:r>
            <w:r w:rsidRPr="005E3346">
              <w:rPr>
                <w:vertAlign w:val="superscript"/>
              </w:rPr>
              <w:t>3</w:t>
            </w:r>
          </w:p>
        </w:tc>
      </w:tr>
      <w:tr w:rsidR="00095C89" w14:paraId="323DBA03" w14:textId="77777777" w:rsidTr="0067615F">
        <w:trPr>
          <w:cantSplit/>
        </w:trPr>
        <w:tc>
          <w:tcPr>
            <w:tcW w:w="943" w:type="pct"/>
          </w:tcPr>
          <w:p w14:paraId="6C0D8986" w14:textId="77777777" w:rsidR="00095C89" w:rsidRDefault="00095C89" w:rsidP="0067615F">
            <w:pPr>
              <w:pStyle w:val="TSTextBodyText"/>
            </w:pPr>
          </w:p>
        </w:tc>
        <w:tc>
          <w:tcPr>
            <w:tcW w:w="935" w:type="pct"/>
          </w:tcPr>
          <w:p w14:paraId="5E61D828" w14:textId="77777777" w:rsidR="00095C89" w:rsidRDefault="00095C89" w:rsidP="0067615F">
            <w:pPr>
              <w:pStyle w:val="TSTextBodyText"/>
            </w:pPr>
          </w:p>
        </w:tc>
        <w:tc>
          <w:tcPr>
            <w:tcW w:w="447" w:type="pct"/>
            <w:tcBorders>
              <w:right w:val="nil"/>
            </w:tcBorders>
          </w:tcPr>
          <w:p w14:paraId="6AAE67BF" w14:textId="77777777" w:rsidR="00095C89" w:rsidRDefault="00095C89" w:rsidP="0067615F">
            <w:pPr>
              <w:pStyle w:val="TSTextBodyText"/>
            </w:pPr>
          </w:p>
        </w:tc>
        <w:tc>
          <w:tcPr>
            <w:tcW w:w="598" w:type="pct"/>
            <w:tcBorders>
              <w:left w:val="nil"/>
            </w:tcBorders>
          </w:tcPr>
          <w:p w14:paraId="3FCEF5D6" w14:textId="77777777" w:rsidR="00095C89" w:rsidRPr="005E3346" w:rsidRDefault="00095C89" w:rsidP="0067615F">
            <w:pPr>
              <w:pStyle w:val="TSTextBodyText"/>
            </w:pPr>
          </w:p>
        </w:tc>
        <w:tc>
          <w:tcPr>
            <w:tcW w:w="440" w:type="pct"/>
            <w:tcBorders>
              <w:right w:val="nil"/>
            </w:tcBorders>
          </w:tcPr>
          <w:p w14:paraId="01B9D85B" w14:textId="77777777" w:rsidR="00095C89" w:rsidRDefault="00095C89" w:rsidP="0067615F">
            <w:pPr>
              <w:pStyle w:val="TSTextBodyText"/>
            </w:pPr>
          </w:p>
        </w:tc>
        <w:tc>
          <w:tcPr>
            <w:tcW w:w="598" w:type="pct"/>
            <w:tcBorders>
              <w:left w:val="nil"/>
            </w:tcBorders>
          </w:tcPr>
          <w:p w14:paraId="51ADC4B8" w14:textId="77777777" w:rsidR="00095C89" w:rsidRPr="005E3346" w:rsidRDefault="00095C89" w:rsidP="0067615F">
            <w:pPr>
              <w:pStyle w:val="TSTextBodyText"/>
            </w:pPr>
          </w:p>
        </w:tc>
        <w:tc>
          <w:tcPr>
            <w:tcW w:w="443" w:type="pct"/>
            <w:tcBorders>
              <w:right w:val="nil"/>
            </w:tcBorders>
          </w:tcPr>
          <w:p w14:paraId="1260A063" w14:textId="77777777" w:rsidR="00095C89" w:rsidRDefault="00095C89" w:rsidP="0067615F">
            <w:pPr>
              <w:pStyle w:val="TSTextBodyText"/>
            </w:pPr>
          </w:p>
        </w:tc>
        <w:tc>
          <w:tcPr>
            <w:tcW w:w="596" w:type="pct"/>
            <w:tcBorders>
              <w:left w:val="nil"/>
            </w:tcBorders>
          </w:tcPr>
          <w:p w14:paraId="1FF5C2C5" w14:textId="77777777" w:rsidR="00095C89" w:rsidRPr="005E3346" w:rsidRDefault="00095C89" w:rsidP="0067615F">
            <w:pPr>
              <w:pStyle w:val="TSTextBodyText"/>
            </w:pPr>
          </w:p>
        </w:tc>
      </w:tr>
      <w:tr w:rsidR="00095C89" w14:paraId="0E79F1D2" w14:textId="77777777" w:rsidTr="0067615F">
        <w:trPr>
          <w:cantSplit/>
        </w:trPr>
        <w:tc>
          <w:tcPr>
            <w:tcW w:w="943" w:type="pct"/>
          </w:tcPr>
          <w:p w14:paraId="5A194A2E" w14:textId="307C8331" w:rsidR="00095C89" w:rsidRDefault="00095C89" w:rsidP="00095C89">
            <w:pPr>
              <w:pStyle w:val="TSTextBodyText"/>
            </w:pPr>
            <w:r>
              <w:t>VOC</w:t>
            </w:r>
          </w:p>
        </w:tc>
        <w:tc>
          <w:tcPr>
            <w:tcW w:w="935" w:type="pct"/>
          </w:tcPr>
          <w:p w14:paraId="173FB229" w14:textId="77777777" w:rsidR="00095C89" w:rsidRDefault="00095C89" w:rsidP="00095C89">
            <w:pPr>
              <w:pStyle w:val="TSTextBodyText"/>
            </w:pPr>
          </w:p>
        </w:tc>
        <w:tc>
          <w:tcPr>
            <w:tcW w:w="447" w:type="pct"/>
            <w:tcBorders>
              <w:right w:val="nil"/>
            </w:tcBorders>
          </w:tcPr>
          <w:p w14:paraId="01A29482" w14:textId="77777777" w:rsidR="00095C89" w:rsidRDefault="00095C89" w:rsidP="00095C89">
            <w:pPr>
              <w:pStyle w:val="TSTextBodyText"/>
            </w:pPr>
          </w:p>
        </w:tc>
        <w:tc>
          <w:tcPr>
            <w:tcW w:w="598" w:type="pct"/>
            <w:tcBorders>
              <w:left w:val="nil"/>
            </w:tcBorders>
          </w:tcPr>
          <w:p w14:paraId="5527E8E3" w14:textId="33C1AF17" w:rsidR="00095C89" w:rsidRPr="005E3346" w:rsidRDefault="00095C89" w:rsidP="00095C89">
            <w:pPr>
              <w:pStyle w:val="TSTextBodyText"/>
            </w:pPr>
            <w:r w:rsidRPr="005E3346">
              <w:t>ppmv</w:t>
            </w:r>
          </w:p>
        </w:tc>
        <w:tc>
          <w:tcPr>
            <w:tcW w:w="440" w:type="pct"/>
            <w:tcBorders>
              <w:right w:val="nil"/>
            </w:tcBorders>
          </w:tcPr>
          <w:p w14:paraId="771E2601" w14:textId="77777777" w:rsidR="00095C89" w:rsidRDefault="00095C89" w:rsidP="00095C89">
            <w:pPr>
              <w:pStyle w:val="TSTextBodyText"/>
            </w:pPr>
          </w:p>
        </w:tc>
        <w:tc>
          <w:tcPr>
            <w:tcW w:w="598" w:type="pct"/>
            <w:tcBorders>
              <w:left w:val="nil"/>
            </w:tcBorders>
          </w:tcPr>
          <w:p w14:paraId="5AA4DBFD" w14:textId="2866D95A" w:rsidR="00095C89" w:rsidRPr="005E3346" w:rsidRDefault="00095C89" w:rsidP="00095C89">
            <w:pPr>
              <w:pStyle w:val="TSTextBodyText"/>
            </w:pPr>
            <w:r w:rsidRPr="005E3346">
              <w:t>ppmv</w:t>
            </w:r>
          </w:p>
        </w:tc>
        <w:tc>
          <w:tcPr>
            <w:tcW w:w="443" w:type="pct"/>
            <w:tcBorders>
              <w:right w:val="nil"/>
            </w:tcBorders>
          </w:tcPr>
          <w:p w14:paraId="01985AD8" w14:textId="77777777" w:rsidR="00095C89" w:rsidRDefault="00095C89" w:rsidP="00095C89">
            <w:pPr>
              <w:pStyle w:val="TSTextBodyText"/>
            </w:pPr>
          </w:p>
        </w:tc>
        <w:tc>
          <w:tcPr>
            <w:tcW w:w="596" w:type="pct"/>
            <w:tcBorders>
              <w:left w:val="nil"/>
            </w:tcBorders>
          </w:tcPr>
          <w:p w14:paraId="4CE1D374" w14:textId="0CAD1CED" w:rsidR="00095C89" w:rsidRPr="005E3346" w:rsidRDefault="00095C89" w:rsidP="00095C89">
            <w:pPr>
              <w:pStyle w:val="TSTextBodyText"/>
            </w:pPr>
            <w:r w:rsidRPr="005E3346">
              <w:t>ppmv</w:t>
            </w:r>
          </w:p>
        </w:tc>
      </w:tr>
      <w:tr w:rsidR="00095C89" w14:paraId="4D41FEB6" w14:textId="77777777" w:rsidTr="0067615F">
        <w:trPr>
          <w:cantSplit/>
        </w:trPr>
        <w:tc>
          <w:tcPr>
            <w:tcW w:w="943" w:type="pct"/>
          </w:tcPr>
          <w:p w14:paraId="773EBAB6" w14:textId="77777777" w:rsidR="00095C89" w:rsidRDefault="00095C89" w:rsidP="00095C89">
            <w:pPr>
              <w:pStyle w:val="TSTextBodyText"/>
            </w:pPr>
          </w:p>
        </w:tc>
        <w:tc>
          <w:tcPr>
            <w:tcW w:w="935" w:type="pct"/>
          </w:tcPr>
          <w:p w14:paraId="3C8DC583" w14:textId="77777777" w:rsidR="00095C89" w:rsidRDefault="00095C89" w:rsidP="00095C89">
            <w:pPr>
              <w:pStyle w:val="TSTextBodyText"/>
            </w:pPr>
          </w:p>
        </w:tc>
        <w:tc>
          <w:tcPr>
            <w:tcW w:w="447" w:type="pct"/>
            <w:tcBorders>
              <w:right w:val="nil"/>
            </w:tcBorders>
          </w:tcPr>
          <w:p w14:paraId="25DF13EC" w14:textId="77777777" w:rsidR="00095C89" w:rsidRDefault="00095C89" w:rsidP="00095C89">
            <w:pPr>
              <w:pStyle w:val="TSTextBodyText"/>
            </w:pPr>
          </w:p>
        </w:tc>
        <w:tc>
          <w:tcPr>
            <w:tcW w:w="598" w:type="pct"/>
            <w:tcBorders>
              <w:left w:val="nil"/>
            </w:tcBorders>
          </w:tcPr>
          <w:p w14:paraId="7A0C1CB2" w14:textId="683B71A8" w:rsidR="00095C89" w:rsidRPr="005E3346" w:rsidRDefault="00095C89" w:rsidP="00095C89">
            <w:pPr>
              <w:pStyle w:val="TSTextBodyText"/>
            </w:pPr>
            <w:r w:rsidRPr="005E3346">
              <w:t>lb/hr</w:t>
            </w:r>
          </w:p>
        </w:tc>
        <w:tc>
          <w:tcPr>
            <w:tcW w:w="440" w:type="pct"/>
            <w:tcBorders>
              <w:right w:val="nil"/>
            </w:tcBorders>
          </w:tcPr>
          <w:p w14:paraId="3DB5E24F" w14:textId="77777777" w:rsidR="00095C89" w:rsidRDefault="00095C89" w:rsidP="00095C89">
            <w:pPr>
              <w:pStyle w:val="TSTextBodyText"/>
            </w:pPr>
          </w:p>
        </w:tc>
        <w:tc>
          <w:tcPr>
            <w:tcW w:w="598" w:type="pct"/>
            <w:tcBorders>
              <w:left w:val="nil"/>
            </w:tcBorders>
          </w:tcPr>
          <w:p w14:paraId="05B7BE1B" w14:textId="4B8437C3" w:rsidR="00095C89" w:rsidRPr="005E3346" w:rsidRDefault="00095C89" w:rsidP="00095C89">
            <w:pPr>
              <w:pStyle w:val="TSTextBodyText"/>
            </w:pPr>
            <w:r w:rsidRPr="005E3346">
              <w:t>lb/hr</w:t>
            </w:r>
          </w:p>
        </w:tc>
        <w:tc>
          <w:tcPr>
            <w:tcW w:w="443" w:type="pct"/>
            <w:tcBorders>
              <w:right w:val="nil"/>
            </w:tcBorders>
          </w:tcPr>
          <w:p w14:paraId="7504B745" w14:textId="77777777" w:rsidR="00095C89" w:rsidRDefault="00095C89" w:rsidP="00095C89">
            <w:pPr>
              <w:pStyle w:val="TSTextBodyText"/>
            </w:pPr>
          </w:p>
        </w:tc>
        <w:tc>
          <w:tcPr>
            <w:tcW w:w="596" w:type="pct"/>
            <w:tcBorders>
              <w:left w:val="nil"/>
            </w:tcBorders>
          </w:tcPr>
          <w:p w14:paraId="50F7CB60" w14:textId="2A5C05BD" w:rsidR="00095C89" w:rsidRPr="005E3346" w:rsidRDefault="00095C89" w:rsidP="00095C89">
            <w:pPr>
              <w:pStyle w:val="TSTextBodyText"/>
            </w:pPr>
            <w:r w:rsidRPr="005E3346">
              <w:t>lb/hr</w:t>
            </w:r>
          </w:p>
        </w:tc>
      </w:tr>
      <w:tr w:rsidR="00095C89" w14:paraId="03549835" w14:textId="77777777" w:rsidTr="0067615F">
        <w:trPr>
          <w:cantSplit/>
        </w:trPr>
        <w:tc>
          <w:tcPr>
            <w:tcW w:w="943" w:type="pct"/>
          </w:tcPr>
          <w:p w14:paraId="77D567FA" w14:textId="77777777" w:rsidR="00095C89" w:rsidRDefault="00095C89" w:rsidP="00095C89">
            <w:pPr>
              <w:pStyle w:val="TSTextBodyText"/>
            </w:pPr>
          </w:p>
        </w:tc>
        <w:tc>
          <w:tcPr>
            <w:tcW w:w="935" w:type="pct"/>
          </w:tcPr>
          <w:p w14:paraId="5102D62F" w14:textId="77777777" w:rsidR="00095C89" w:rsidRDefault="00095C89" w:rsidP="00095C89">
            <w:pPr>
              <w:pStyle w:val="TSTextBodyText"/>
            </w:pPr>
          </w:p>
        </w:tc>
        <w:tc>
          <w:tcPr>
            <w:tcW w:w="447" w:type="pct"/>
            <w:tcBorders>
              <w:right w:val="nil"/>
            </w:tcBorders>
          </w:tcPr>
          <w:p w14:paraId="74DFA65B" w14:textId="77777777" w:rsidR="00095C89" w:rsidRDefault="00095C89" w:rsidP="00095C89">
            <w:pPr>
              <w:pStyle w:val="TSTextBodyText"/>
            </w:pPr>
          </w:p>
        </w:tc>
        <w:tc>
          <w:tcPr>
            <w:tcW w:w="598" w:type="pct"/>
            <w:tcBorders>
              <w:left w:val="nil"/>
            </w:tcBorders>
          </w:tcPr>
          <w:p w14:paraId="42FDF6BB" w14:textId="2754EB98" w:rsidR="00095C89" w:rsidRPr="005E3346" w:rsidRDefault="00095C89" w:rsidP="00095C89">
            <w:pPr>
              <w:pStyle w:val="TSTextBodyText"/>
            </w:pPr>
            <w:r>
              <w:t>lb</w:t>
            </w:r>
            <w:r w:rsidRPr="005E3346">
              <w:t>/</w:t>
            </w:r>
            <w:r>
              <w:t>MMbtu</w:t>
            </w:r>
          </w:p>
        </w:tc>
        <w:tc>
          <w:tcPr>
            <w:tcW w:w="440" w:type="pct"/>
            <w:tcBorders>
              <w:right w:val="nil"/>
            </w:tcBorders>
          </w:tcPr>
          <w:p w14:paraId="23EF3F93" w14:textId="77777777" w:rsidR="00095C89" w:rsidRDefault="00095C89" w:rsidP="00095C89">
            <w:pPr>
              <w:pStyle w:val="TSTextBodyText"/>
            </w:pPr>
          </w:p>
        </w:tc>
        <w:tc>
          <w:tcPr>
            <w:tcW w:w="598" w:type="pct"/>
            <w:tcBorders>
              <w:left w:val="nil"/>
            </w:tcBorders>
          </w:tcPr>
          <w:p w14:paraId="2C66A380" w14:textId="7FDEE814" w:rsidR="00095C89" w:rsidRPr="005E3346" w:rsidRDefault="00095C89" w:rsidP="00095C89">
            <w:pPr>
              <w:pStyle w:val="TSTextBodyText"/>
            </w:pPr>
            <w:r>
              <w:t>lb</w:t>
            </w:r>
            <w:r w:rsidRPr="005E3346">
              <w:t>/</w:t>
            </w:r>
            <w:r>
              <w:t>MMbtu</w:t>
            </w:r>
          </w:p>
        </w:tc>
        <w:tc>
          <w:tcPr>
            <w:tcW w:w="443" w:type="pct"/>
            <w:tcBorders>
              <w:right w:val="nil"/>
            </w:tcBorders>
          </w:tcPr>
          <w:p w14:paraId="789B28B5" w14:textId="77777777" w:rsidR="00095C89" w:rsidRDefault="00095C89" w:rsidP="00095C89">
            <w:pPr>
              <w:pStyle w:val="TSTextBodyText"/>
            </w:pPr>
          </w:p>
        </w:tc>
        <w:tc>
          <w:tcPr>
            <w:tcW w:w="596" w:type="pct"/>
            <w:tcBorders>
              <w:left w:val="nil"/>
            </w:tcBorders>
          </w:tcPr>
          <w:p w14:paraId="7375A555" w14:textId="257A3A82" w:rsidR="00095C89" w:rsidRPr="005E3346" w:rsidRDefault="00095C89" w:rsidP="00095C89">
            <w:pPr>
              <w:pStyle w:val="TSTextBodyText"/>
            </w:pPr>
            <w:r>
              <w:t>lb</w:t>
            </w:r>
            <w:r w:rsidRPr="005E3346">
              <w:t>/</w:t>
            </w:r>
            <w:r>
              <w:t>MMbtu</w:t>
            </w:r>
          </w:p>
        </w:tc>
      </w:tr>
      <w:tr w:rsidR="00095C89" w14:paraId="074B5138" w14:textId="77777777" w:rsidTr="0067615F">
        <w:trPr>
          <w:cantSplit/>
        </w:trPr>
        <w:tc>
          <w:tcPr>
            <w:tcW w:w="943" w:type="pct"/>
          </w:tcPr>
          <w:p w14:paraId="5F5FD323" w14:textId="77777777" w:rsidR="00095C89" w:rsidRDefault="00095C89" w:rsidP="00095C89">
            <w:pPr>
              <w:pStyle w:val="TSTextBodyText"/>
            </w:pPr>
          </w:p>
        </w:tc>
        <w:tc>
          <w:tcPr>
            <w:tcW w:w="935" w:type="pct"/>
          </w:tcPr>
          <w:p w14:paraId="7A33D429" w14:textId="77777777" w:rsidR="00095C89" w:rsidRDefault="00095C89" w:rsidP="00095C89">
            <w:pPr>
              <w:pStyle w:val="TSTextBodyText"/>
            </w:pPr>
          </w:p>
        </w:tc>
        <w:tc>
          <w:tcPr>
            <w:tcW w:w="447" w:type="pct"/>
            <w:tcBorders>
              <w:right w:val="nil"/>
            </w:tcBorders>
          </w:tcPr>
          <w:p w14:paraId="315F0FB3" w14:textId="77777777" w:rsidR="00095C89" w:rsidRDefault="00095C89" w:rsidP="00095C89">
            <w:pPr>
              <w:pStyle w:val="TSTextBodyText"/>
            </w:pPr>
          </w:p>
        </w:tc>
        <w:tc>
          <w:tcPr>
            <w:tcW w:w="598" w:type="pct"/>
            <w:tcBorders>
              <w:left w:val="nil"/>
            </w:tcBorders>
          </w:tcPr>
          <w:p w14:paraId="26EA0199" w14:textId="5D234ECA" w:rsidR="00095C89" w:rsidRPr="005E3346" w:rsidRDefault="00095C89" w:rsidP="00095C89">
            <w:pPr>
              <w:pStyle w:val="TSTextBodyText"/>
            </w:pPr>
            <w:r w:rsidRPr="005E3346">
              <w:t>mg/m</w:t>
            </w:r>
            <w:r w:rsidRPr="005E3346">
              <w:rPr>
                <w:vertAlign w:val="superscript"/>
              </w:rPr>
              <w:t>3</w:t>
            </w:r>
          </w:p>
        </w:tc>
        <w:tc>
          <w:tcPr>
            <w:tcW w:w="440" w:type="pct"/>
            <w:tcBorders>
              <w:right w:val="nil"/>
            </w:tcBorders>
          </w:tcPr>
          <w:p w14:paraId="7A4C0D91" w14:textId="77777777" w:rsidR="00095C89" w:rsidRDefault="00095C89" w:rsidP="00095C89">
            <w:pPr>
              <w:pStyle w:val="TSTextBodyText"/>
            </w:pPr>
          </w:p>
        </w:tc>
        <w:tc>
          <w:tcPr>
            <w:tcW w:w="598" w:type="pct"/>
            <w:tcBorders>
              <w:left w:val="nil"/>
            </w:tcBorders>
          </w:tcPr>
          <w:p w14:paraId="52B15C5A" w14:textId="2E9272C0" w:rsidR="00095C89" w:rsidRPr="005E3346" w:rsidRDefault="00095C89" w:rsidP="00095C89">
            <w:pPr>
              <w:pStyle w:val="TSTextBodyText"/>
            </w:pPr>
            <w:r w:rsidRPr="005E3346">
              <w:t>mg/m</w:t>
            </w:r>
            <w:r w:rsidRPr="005E3346">
              <w:rPr>
                <w:vertAlign w:val="superscript"/>
              </w:rPr>
              <w:t>3</w:t>
            </w:r>
          </w:p>
        </w:tc>
        <w:tc>
          <w:tcPr>
            <w:tcW w:w="443" w:type="pct"/>
            <w:tcBorders>
              <w:right w:val="nil"/>
            </w:tcBorders>
          </w:tcPr>
          <w:p w14:paraId="7930B917" w14:textId="77777777" w:rsidR="00095C89" w:rsidRDefault="00095C89" w:rsidP="00095C89">
            <w:pPr>
              <w:pStyle w:val="TSTextBodyText"/>
            </w:pPr>
          </w:p>
        </w:tc>
        <w:tc>
          <w:tcPr>
            <w:tcW w:w="596" w:type="pct"/>
            <w:tcBorders>
              <w:left w:val="nil"/>
            </w:tcBorders>
          </w:tcPr>
          <w:p w14:paraId="5D39A3BC" w14:textId="434901A6" w:rsidR="00095C89" w:rsidRPr="005E3346" w:rsidRDefault="00095C89" w:rsidP="00095C89">
            <w:pPr>
              <w:pStyle w:val="TSTextBodyText"/>
            </w:pPr>
            <w:r w:rsidRPr="005E3346">
              <w:t>mg/m</w:t>
            </w:r>
            <w:r w:rsidRPr="005E3346">
              <w:rPr>
                <w:vertAlign w:val="superscript"/>
              </w:rPr>
              <w:t>3</w:t>
            </w:r>
          </w:p>
        </w:tc>
      </w:tr>
    </w:tbl>
    <w:p w14:paraId="12E5A33D" w14:textId="77777777" w:rsidR="00C47AB8" w:rsidRDefault="00C47AB8" w:rsidP="00C47AB8">
      <w:pPr>
        <w:pStyle w:val="USBodyText"/>
      </w:pPr>
      <w:r w:rsidRPr="00C47AB8">
        <w:t>Notes:</w:t>
      </w:r>
      <w:r w:rsidRPr="00C47AB8">
        <w:tab/>
      </w:r>
    </w:p>
    <w:p w14:paraId="70CA9084" w14:textId="189C4731" w:rsidR="00C47AB8" w:rsidRPr="00C47AB8" w:rsidRDefault="00C47AB8" w:rsidP="00005DFB">
      <w:pPr>
        <w:pStyle w:val="USNumber1"/>
        <w:numPr>
          <w:ilvl w:val="0"/>
          <w:numId w:val="54"/>
        </w:numPr>
      </w:pPr>
      <w:r w:rsidRPr="00C47AB8">
        <w:t xml:space="preserve">Capacity is defined as the total </w:t>
      </w:r>
      <w:r w:rsidR="00FC06DD">
        <w:t>gross</w:t>
      </w:r>
      <w:r w:rsidR="008A7B38">
        <w:t xml:space="preserve"> </w:t>
      </w:r>
      <w:r w:rsidRPr="00C47AB8">
        <w:t xml:space="preserve">capacity of </w:t>
      </w:r>
      <w:r w:rsidR="00FC06DD">
        <w:t xml:space="preserve">one Unit </w:t>
      </w:r>
      <w:r w:rsidRPr="00C47AB8">
        <w:t>as commissioned.</w:t>
      </w:r>
    </w:p>
    <w:p w14:paraId="261717C8" w14:textId="15E4E6BC" w:rsidR="00C47AB8" w:rsidRPr="00C47AB8" w:rsidRDefault="00C47AB8" w:rsidP="00005DFB">
      <w:pPr>
        <w:pStyle w:val="USNumber1"/>
        <w:numPr>
          <w:ilvl w:val="0"/>
          <w:numId w:val="54"/>
        </w:numPr>
      </w:pPr>
      <w:r w:rsidRPr="00C47AB8">
        <w:tab/>
        <w:t>ppmv is defined as volumetric parts per million at 15% O</w:t>
      </w:r>
      <w:r w:rsidRPr="00CB1D0D">
        <w:rPr>
          <w:vertAlign w:val="subscript"/>
        </w:rPr>
        <w:t>2</w:t>
      </w:r>
      <w:r w:rsidRPr="00C47AB8">
        <w:t>.</w:t>
      </w:r>
    </w:p>
    <w:p w14:paraId="5EF828FF" w14:textId="5B8D04EC" w:rsidR="00C47AB8" w:rsidRPr="00C47AB8" w:rsidRDefault="00C47AB8" w:rsidP="00005DFB">
      <w:pPr>
        <w:pStyle w:val="USNumber1"/>
        <w:numPr>
          <w:ilvl w:val="0"/>
          <w:numId w:val="54"/>
        </w:numPr>
      </w:pPr>
      <w:r w:rsidRPr="00C47AB8">
        <w:tab/>
        <w:t>lb/hr is defined as pounds per hour.</w:t>
      </w:r>
    </w:p>
    <w:p w14:paraId="7149BA91" w14:textId="7860BA43" w:rsidR="00C47AB8" w:rsidRPr="00C47AB8" w:rsidRDefault="00C47AB8" w:rsidP="00005DFB">
      <w:pPr>
        <w:pStyle w:val="USNumber1"/>
        <w:numPr>
          <w:ilvl w:val="0"/>
          <w:numId w:val="54"/>
        </w:numPr>
      </w:pPr>
      <w:r w:rsidRPr="00C47AB8">
        <w:tab/>
      </w:r>
      <w:r>
        <w:t>lb</w:t>
      </w:r>
      <w:r w:rsidRPr="00C47AB8">
        <w:t>/</w:t>
      </w:r>
      <w:r>
        <w:t>MMBtu</w:t>
      </w:r>
      <w:r w:rsidRPr="00C47AB8">
        <w:t xml:space="preserve"> is defined as </w:t>
      </w:r>
      <w:r>
        <w:t>p</w:t>
      </w:r>
      <w:r w:rsidR="00FC06DD">
        <w:t>o</w:t>
      </w:r>
      <w:r>
        <w:t xml:space="preserve">unds </w:t>
      </w:r>
      <w:r w:rsidRPr="00C47AB8">
        <w:t xml:space="preserve">per </w:t>
      </w:r>
      <w:r>
        <w:t>Million Btu</w:t>
      </w:r>
      <w:r w:rsidR="004B4631">
        <w:t>s</w:t>
      </w:r>
      <w:r>
        <w:t xml:space="preserve"> of heat input</w:t>
      </w:r>
      <w:r w:rsidRPr="00C47AB8">
        <w:t>.</w:t>
      </w:r>
    </w:p>
    <w:p w14:paraId="34873726" w14:textId="7EC53C7D" w:rsidR="00C47AB8" w:rsidRPr="00C47AB8" w:rsidRDefault="00CB1D0D" w:rsidP="00005DFB">
      <w:pPr>
        <w:pStyle w:val="USNumber1"/>
        <w:numPr>
          <w:ilvl w:val="0"/>
          <w:numId w:val="54"/>
        </w:numPr>
      </w:pPr>
      <w:r>
        <w:t>gr</w:t>
      </w:r>
      <w:r w:rsidR="00C47AB8" w:rsidRPr="00C47AB8">
        <w:t>/</w:t>
      </w:r>
      <w:r w:rsidR="00C47AB8">
        <w:t>scf</w:t>
      </w:r>
      <w:r w:rsidR="00C47AB8" w:rsidRPr="00C47AB8">
        <w:t xml:space="preserve"> is defined as </w:t>
      </w:r>
      <w:r>
        <w:t>grains</w:t>
      </w:r>
      <w:r w:rsidR="00C47AB8">
        <w:t xml:space="preserve"> </w:t>
      </w:r>
      <w:r w:rsidR="00C47AB8" w:rsidRPr="00C47AB8">
        <w:t xml:space="preserve">per </w:t>
      </w:r>
      <w:r w:rsidR="00C47AB8">
        <w:t>standard cubic foot</w:t>
      </w:r>
    </w:p>
    <w:p w14:paraId="425B8AFD" w14:textId="414C2D99" w:rsidR="00C47AB8" w:rsidRDefault="00C47AB8" w:rsidP="00CB1D0D">
      <w:pPr>
        <w:pStyle w:val="USBodyText"/>
      </w:pPr>
      <w:r w:rsidRPr="00C47AB8">
        <w:t xml:space="preserve">Provide total emissions for all air toxics on an aggregate basis, not on an individual basis. Air toxic pollutants are described on the US EPA Web page: </w:t>
      </w:r>
      <w:r>
        <w:t xml:space="preserve"> </w:t>
      </w:r>
      <w:hyperlink r:id="rId17" w:history="1">
        <w:r w:rsidRPr="00C245E1">
          <w:rPr>
            <w:rStyle w:val="Hyperlink"/>
          </w:rPr>
          <w:t>http://www.epa.gov/ttn/atw/allabout.html</w:t>
        </w:r>
      </w:hyperlink>
      <w:r>
        <w:t xml:space="preserve">. </w:t>
      </w:r>
      <w:r w:rsidRPr="00C47AB8">
        <w:t xml:space="preserve"> </w:t>
      </w:r>
      <w:r>
        <w:t xml:space="preserve"> </w:t>
      </w:r>
    </w:p>
    <w:p w14:paraId="5F74AEC5" w14:textId="21FDE169" w:rsidR="00CB1D0D" w:rsidRDefault="00CB1D0D" w:rsidP="00CB1D0D">
      <w:pPr>
        <w:pStyle w:val="Heading2"/>
      </w:pPr>
      <w:bookmarkStart w:id="66" w:name="_Toc275935850"/>
      <w:bookmarkStart w:id="67" w:name="_Toc526151170"/>
      <w:r>
        <w:t>Electric Interconnection Data</w:t>
      </w:r>
      <w:bookmarkEnd w:id="66"/>
      <w:bookmarkEnd w:id="67"/>
    </w:p>
    <w:p w14:paraId="31C68DBE" w14:textId="7BE02015" w:rsidR="00CB1D0D" w:rsidRDefault="00CB1D0D" w:rsidP="00CB1D0D">
      <w:pPr>
        <w:pStyle w:val="Heading3"/>
      </w:pPr>
      <w:bookmarkStart w:id="68" w:name="_Toc526151171"/>
      <w:r>
        <w:t>Item</w:t>
      </w:r>
      <w:r w:rsidR="0021629A">
        <w:t>s</w:t>
      </w:r>
      <w:r>
        <w:t xml:space="preserve"> to Be Provide</w:t>
      </w:r>
      <w:r w:rsidR="00095C89">
        <w:t>d</w:t>
      </w:r>
      <w:bookmarkEnd w:id="68"/>
    </w:p>
    <w:p w14:paraId="29386DE5" w14:textId="66C75ACC" w:rsidR="00CB1D0D" w:rsidRDefault="00CB1D0D" w:rsidP="00005DFB">
      <w:pPr>
        <w:pStyle w:val="USNumber1"/>
        <w:numPr>
          <w:ilvl w:val="0"/>
          <w:numId w:val="55"/>
        </w:numPr>
      </w:pPr>
      <w:r>
        <w:tab/>
        <w:t>A detailed single-line diagram from the generators and proposed interconnection to the 1</w:t>
      </w:r>
      <w:r w:rsidR="008A7B38">
        <w:t>15</w:t>
      </w:r>
      <w:r>
        <w:t xml:space="preserve"> kV </w:t>
      </w:r>
      <w:r w:rsidR="009F2B30">
        <w:t>GPA</w:t>
      </w:r>
      <w:r>
        <w:t xml:space="preserve"> transmission system.  Identify the Point(s) of Delivery</w:t>
      </w:r>
      <w:r w:rsidR="00BF53FE">
        <w:t>.</w:t>
      </w:r>
    </w:p>
    <w:p w14:paraId="4F5A1221" w14:textId="288E3D9C" w:rsidR="00CB1D0D" w:rsidRDefault="00CB1D0D" w:rsidP="00CB1D0D">
      <w:pPr>
        <w:pStyle w:val="USNumber1"/>
      </w:pPr>
      <w:r>
        <w:tab/>
        <w:t>Equipment descriptions and functional specifications of:</w:t>
      </w:r>
    </w:p>
    <w:p w14:paraId="4D764DE2" w14:textId="4BAFEE5A" w:rsidR="00CB1D0D" w:rsidRDefault="00CB1D0D" w:rsidP="00CB1D0D">
      <w:pPr>
        <w:pStyle w:val="USNumbera"/>
      </w:pPr>
      <w:r>
        <w:t>Generators, transformers, switchgear equipment, circuit breakers, etc.</w:t>
      </w:r>
    </w:p>
    <w:p w14:paraId="091F9BEC" w14:textId="488C91C7" w:rsidR="00CB1D0D" w:rsidRDefault="00CB1D0D" w:rsidP="00CB1D0D">
      <w:pPr>
        <w:pStyle w:val="USNumbera"/>
      </w:pPr>
      <w:r>
        <w:tab/>
        <w:t>Protective relays, current transformers, voltage transformers, etc.</w:t>
      </w:r>
    </w:p>
    <w:p w14:paraId="405F7FAA" w14:textId="2E4B4823" w:rsidR="00CB1D0D" w:rsidRDefault="00CB1D0D" w:rsidP="00CB1D0D">
      <w:pPr>
        <w:pStyle w:val="USNumbera"/>
      </w:pPr>
      <w:r>
        <w:tab/>
        <w:t>Metering System</w:t>
      </w:r>
    </w:p>
    <w:p w14:paraId="72AA1993" w14:textId="6984F7C8" w:rsidR="00CB1D0D" w:rsidRDefault="00CB1D0D" w:rsidP="00CB1D0D">
      <w:pPr>
        <w:pStyle w:val="USNumbera"/>
      </w:pPr>
      <w:r>
        <w:lastRenderedPageBreak/>
        <w:t>Telecommunication equipment</w:t>
      </w:r>
    </w:p>
    <w:p w14:paraId="6A1E7855" w14:textId="5EC5EC33" w:rsidR="00CB1D0D" w:rsidRDefault="00CB1D0D" w:rsidP="00CB1D0D">
      <w:pPr>
        <w:pStyle w:val="USNumbera"/>
      </w:pPr>
      <w:r>
        <w:t>Control and data acquisition system</w:t>
      </w:r>
    </w:p>
    <w:p w14:paraId="18CECAED" w14:textId="0A9DF0E8" w:rsidR="00CB1D0D" w:rsidRDefault="00CB1D0D" w:rsidP="00CB1D0D">
      <w:pPr>
        <w:pStyle w:val="USBodyText"/>
      </w:pPr>
      <w:r>
        <w:t xml:space="preserve">Any design changes which may affect the interconnection must be reviewed and approved by GPA. This approval does not relieve the Project Company from any contractual responsibility.  </w:t>
      </w:r>
    </w:p>
    <w:p w14:paraId="2D2D0C4A" w14:textId="138CCAC6" w:rsidR="00CB1D0D" w:rsidRPr="00CB1D0D" w:rsidRDefault="00CB1D0D" w:rsidP="00CB1D0D">
      <w:pPr>
        <w:pStyle w:val="Heading2"/>
      </w:pPr>
      <w:bookmarkStart w:id="69" w:name="_Toc275935851"/>
      <w:bookmarkStart w:id="70" w:name="_Toc526151172"/>
      <w:r w:rsidRPr="00CB1D0D">
        <w:t>Performance Data</w:t>
      </w:r>
      <w:bookmarkEnd w:id="69"/>
      <w:bookmarkEnd w:id="70"/>
    </w:p>
    <w:p w14:paraId="2B84CB9C" w14:textId="3DB87911" w:rsidR="00CB1D0D" w:rsidRPr="00CB1D0D" w:rsidRDefault="00FC06DD" w:rsidP="00005DFB">
      <w:pPr>
        <w:pStyle w:val="USNumber1"/>
        <w:numPr>
          <w:ilvl w:val="0"/>
          <w:numId w:val="56"/>
        </w:numPr>
      </w:pPr>
      <w:r>
        <w:t xml:space="preserve">Provide a </w:t>
      </w:r>
      <w:r w:rsidR="00DB3726">
        <w:t>h</w:t>
      </w:r>
      <w:r>
        <w:t xml:space="preserve">eat </w:t>
      </w:r>
      <w:r w:rsidR="00DB3726">
        <w:t>r</w:t>
      </w:r>
      <w:r>
        <w:t>ate c</w:t>
      </w:r>
      <w:r w:rsidR="00CB1D0D" w:rsidRPr="00CB1D0D">
        <w:t xml:space="preserve">urve for each Unit in the Facility, assuming that the load will be allocated to each Unit in proportion to its maximum output power level.  </w:t>
      </w:r>
    </w:p>
    <w:p w14:paraId="2083E62F" w14:textId="77A15D1E" w:rsidR="00CB1D0D" w:rsidRPr="00CB1D0D" w:rsidRDefault="00CB1D0D" w:rsidP="00005DFB">
      <w:pPr>
        <w:pStyle w:val="USNumber1"/>
        <w:numPr>
          <w:ilvl w:val="0"/>
          <w:numId w:val="56"/>
        </w:numPr>
      </w:pPr>
      <w:r w:rsidRPr="00CB1D0D">
        <w:t xml:space="preserve">The </w:t>
      </w:r>
      <w:r w:rsidR="00187E43">
        <w:t>Bidder</w:t>
      </w:r>
      <w:r w:rsidR="00DB3726">
        <w:t xml:space="preserve"> shall also tabulate the h</w:t>
      </w:r>
      <w:r w:rsidRPr="00CB1D0D">
        <w:t xml:space="preserve">eat </w:t>
      </w:r>
      <w:r w:rsidR="00DB3726">
        <w:t>r</w:t>
      </w:r>
      <w:r w:rsidRPr="00CB1D0D">
        <w:t xml:space="preserve">ates (HHV) corresponding to the percentages of the output power levels stated in </w:t>
      </w:r>
      <w:r w:rsidR="004122C3">
        <w:fldChar w:fldCharType="begin"/>
      </w:r>
      <w:r w:rsidR="004122C3">
        <w:instrText xml:space="preserve"> REF _Ref486338420 \h </w:instrText>
      </w:r>
      <w:r w:rsidR="004122C3">
        <w:fldChar w:fldCharType="separate"/>
      </w:r>
      <w:r w:rsidR="00EC577B">
        <w:t>Table </w:t>
      </w:r>
      <w:r w:rsidR="00EC577B">
        <w:rPr>
          <w:noProof/>
        </w:rPr>
        <w:t>8.3</w:t>
      </w:r>
      <w:r w:rsidR="004122C3">
        <w:fldChar w:fldCharType="end"/>
      </w:r>
      <w:r w:rsidR="004122C3">
        <w:t xml:space="preserve"> through </w:t>
      </w:r>
      <w:r w:rsidR="004122C3">
        <w:fldChar w:fldCharType="begin"/>
      </w:r>
      <w:r w:rsidR="004122C3">
        <w:instrText xml:space="preserve"> REF _Ref486338448 \h </w:instrText>
      </w:r>
      <w:r w:rsidR="004122C3">
        <w:fldChar w:fldCharType="separate"/>
      </w:r>
      <w:r w:rsidR="00EC577B">
        <w:t>Table </w:t>
      </w:r>
      <w:r w:rsidR="00EC577B">
        <w:rPr>
          <w:noProof/>
        </w:rPr>
        <w:t>8.6</w:t>
      </w:r>
      <w:r w:rsidR="004122C3">
        <w:fldChar w:fldCharType="end"/>
      </w:r>
      <w:r w:rsidR="004122C3">
        <w:t xml:space="preserve"> below. </w:t>
      </w:r>
      <w:r w:rsidR="00DB3726">
        <w:t xml:space="preserve">The Unit heat rate for the purpose of </w:t>
      </w:r>
      <w:r w:rsidR="00DB3726">
        <w:fldChar w:fldCharType="begin"/>
      </w:r>
      <w:r w:rsidR="00DB3726">
        <w:instrText xml:space="preserve"> REF _Ref486338420 \h </w:instrText>
      </w:r>
      <w:r w:rsidR="00DB3726">
        <w:fldChar w:fldCharType="separate"/>
      </w:r>
      <w:r w:rsidR="00EC577B">
        <w:t>Table </w:t>
      </w:r>
      <w:r w:rsidR="00EC577B">
        <w:rPr>
          <w:noProof/>
        </w:rPr>
        <w:t>8.3</w:t>
      </w:r>
      <w:r w:rsidR="00DB3726">
        <w:fldChar w:fldCharType="end"/>
      </w:r>
      <w:r w:rsidR="00DB3726">
        <w:t xml:space="preserve"> and  </w:t>
      </w:r>
      <w:r w:rsidR="00DB3726">
        <w:fldChar w:fldCharType="begin"/>
      </w:r>
      <w:r w:rsidR="00DB3726">
        <w:instrText xml:space="preserve"> REF _Ref486339864 \h </w:instrText>
      </w:r>
      <w:r w:rsidR="00DB3726">
        <w:fldChar w:fldCharType="separate"/>
      </w:r>
      <w:r w:rsidR="00EC577B">
        <w:t>Table </w:t>
      </w:r>
      <w:r w:rsidR="00EC577B">
        <w:rPr>
          <w:noProof/>
        </w:rPr>
        <w:t>8.4</w:t>
      </w:r>
      <w:r w:rsidR="00DB3726">
        <w:fldChar w:fldCharType="end"/>
      </w:r>
      <w:r w:rsidR="00DB3726">
        <w:t xml:space="preserve"> is defined as t</w:t>
      </w:r>
      <w:r w:rsidR="00DB3726">
        <w:rPr>
          <w:lang w:val="en-GB"/>
        </w:rPr>
        <w:t>he F</w:t>
      </w:r>
      <w:r w:rsidR="00DB3726" w:rsidRPr="00DB3726">
        <w:rPr>
          <w:lang w:val="en-GB"/>
        </w:rPr>
        <w:t xml:space="preserve">uel energy consumption expressed in Btu (higher heating value) required to generate one kWh at the </w:t>
      </w:r>
      <w:r w:rsidR="00DB3726">
        <w:rPr>
          <w:lang w:val="en-GB"/>
        </w:rPr>
        <w:t>generator terminals (Unit gross heat rate)</w:t>
      </w:r>
      <w:r w:rsidR="00DB3726" w:rsidRPr="00DB3726">
        <w:rPr>
          <w:lang w:val="en-GB"/>
        </w:rPr>
        <w:t xml:space="preserve">.  </w:t>
      </w:r>
      <w:r w:rsidRPr="00CB1D0D">
        <w:t xml:space="preserve">This data is for technical evaluation purposes only and will not be used for economic evaluation. </w:t>
      </w:r>
    </w:p>
    <w:p w14:paraId="7F2249A0" w14:textId="57ACF9C9" w:rsidR="00CB1D0D" w:rsidRPr="00CB1D0D" w:rsidRDefault="00FC06DD" w:rsidP="00005DFB">
      <w:pPr>
        <w:pStyle w:val="USNumber1"/>
        <w:numPr>
          <w:ilvl w:val="0"/>
          <w:numId w:val="56"/>
        </w:numPr>
      </w:pPr>
      <w:r>
        <w:t>Provide data on the o</w:t>
      </w:r>
      <w:r w:rsidR="00CB1D0D" w:rsidRPr="00CB1D0D">
        <w:t>verall</w:t>
      </w:r>
      <w:r>
        <w:t xml:space="preserve"> performance of the</w:t>
      </w:r>
      <w:r w:rsidR="00CB1D0D" w:rsidRPr="00CB1D0D">
        <w:t xml:space="preserve"> </w:t>
      </w:r>
      <w:r w:rsidR="00531922">
        <w:t>Facility</w:t>
      </w:r>
      <w:r w:rsidR="00CB1D0D" w:rsidRPr="00CB1D0D">
        <w:t xml:space="preserve"> </w:t>
      </w:r>
    </w:p>
    <w:p w14:paraId="5DAC398D" w14:textId="26DC9B1B" w:rsidR="0021629A" w:rsidRDefault="0021629A" w:rsidP="0021629A">
      <w:pPr>
        <w:pStyle w:val="Caption"/>
      </w:pPr>
      <w:bookmarkStart w:id="71" w:name="_Ref486338420"/>
      <w:bookmarkStart w:id="72" w:name="_Toc525310484"/>
      <w:r>
        <w:t>Table </w:t>
      </w:r>
      <w:r w:rsidR="00920317">
        <w:fldChar w:fldCharType="begin"/>
      </w:r>
      <w:r w:rsidR="00920317">
        <w:instrText xml:space="preserve"> STYLEREF 1 \s  \* MERGEFORMAT </w:instrText>
      </w:r>
      <w:r w:rsidR="00920317">
        <w:fldChar w:fldCharType="separate"/>
      </w:r>
      <w:r w:rsidR="00EC577B">
        <w:rPr>
          <w:noProof/>
        </w:rPr>
        <w:t>8</w:t>
      </w:r>
      <w:r w:rsidR="00920317">
        <w:rPr>
          <w:noProof/>
        </w:rPr>
        <w:fldChar w:fldCharType="end"/>
      </w:r>
      <w:r>
        <w:rPr>
          <w:noProof/>
        </w:rPr>
        <w:t>.</w:t>
      </w:r>
      <w:r>
        <w:fldChar w:fldCharType="begin"/>
      </w:r>
      <w:r>
        <w:instrText xml:space="preserve"> SEQ Table \* ARABIC \s 1 </w:instrText>
      </w:r>
      <w:r>
        <w:fldChar w:fldCharType="separate"/>
      </w:r>
      <w:r w:rsidR="00EC577B">
        <w:rPr>
          <w:noProof/>
        </w:rPr>
        <w:t>3</w:t>
      </w:r>
      <w:r>
        <w:rPr>
          <w:noProof/>
        </w:rPr>
        <w:fldChar w:fldCharType="end"/>
      </w:r>
      <w:bookmarkEnd w:id="71"/>
      <w:r>
        <w:t>:</w:t>
      </w:r>
      <w:r>
        <w:tab/>
        <w:t>Unit ULSD Heat Rates</w:t>
      </w:r>
      <w:bookmarkEnd w:id="72"/>
      <w:r>
        <w:t xml:space="preserve"> </w:t>
      </w:r>
    </w:p>
    <w:p w14:paraId="6F619FAF" w14:textId="08F321B3" w:rsidR="0021629A" w:rsidRDefault="0021629A" w:rsidP="0021629A">
      <w:pPr>
        <w:pStyle w:val="Caption"/>
        <w:spacing w:before="0"/>
        <w:ind w:left="1282" w:hanging="1282"/>
      </w:pPr>
      <w:r>
        <w:t xml:space="preserve">(Combustion </w:t>
      </w:r>
      <w:r w:rsidR="00531922">
        <w:t>T</w:t>
      </w:r>
      <w:r>
        <w:t xml:space="preserve">urbine in Simple Cycle or </w:t>
      </w:r>
      <w:r w:rsidR="0052231D">
        <w:t>Reciprocating</w:t>
      </w:r>
      <w:r>
        <w:t xml:space="preserve"> Engine)</w:t>
      </w:r>
    </w:p>
    <w:tbl>
      <w:tblPr>
        <w:tblW w:w="0" w:type="auto"/>
        <w:tblBorders>
          <w:top w:val="single" w:sz="6" w:space="0" w:color="3E6EA3"/>
          <w:left w:val="single" w:sz="6" w:space="0" w:color="3E6EA3"/>
          <w:bottom w:val="single" w:sz="6" w:space="0" w:color="3E6EA3"/>
          <w:right w:val="single" w:sz="6" w:space="0" w:color="3E6EA3"/>
          <w:insideH w:val="single" w:sz="6" w:space="0" w:color="3E6EA3"/>
          <w:insideV w:val="single" w:sz="6" w:space="0" w:color="3E6EA3"/>
        </w:tblBorders>
        <w:tblLayout w:type="fixed"/>
        <w:tblCellMar>
          <w:left w:w="57" w:type="dxa"/>
          <w:right w:w="57" w:type="dxa"/>
        </w:tblCellMar>
        <w:tblLook w:val="0000" w:firstRow="0" w:lastRow="0" w:firstColumn="0" w:lastColumn="0" w:noHBand="0" w:noVBand="0"/>
      </w:tblPr>
      <w:tblGrid>
        <w:gridCol w:w="2790"/>
        <w:gridCol w:w="3240"/>
      </w:tblGrid>
      <w:tr w:rsidR="0021629A" w:rsidRPr="0021629A" w14:paraId="5F150E93" w14:textId="77777777" w:rsidTr="00DB3726">
        <w:trPr>
          <w:tblHeader/>
        </w:trPr>
        <w:tc>
          <w:tcPr>
            <w:tcW w:w="2790" w:type="dxa"/>
            <w:tcBorders>
              <w:right w:val="single" w:sz="6" w:space="0" w:color="FFFFFF" w:themeColor="background1"/>
            </w:tcBorders>
            <w:shd w:val="clear" w:color="auto" w:fill="3E6EA3"/>
          </w:tcPr>
          <w:p w14:paraId="2048F3B4" w14:textId="77777777" w:rsidR="0021629A" w:rsidRPr="0021629A" w:rsidRDefault="0021629A" w:rsidP="0021629A">
            <w:pPr>
              <w:pStyle w:val="TSTableHeading"/>
            </w:pPr>
            <w:r w:rsidRPr="0021629A">
              <w:t>Power Levels - %</w:t>
            </w:r>
          </w:p>
        </w:tc>
        <w:tc>
          <w:tcPr>
            <w:tcW w:w="3240" w:type="dxa"/>
            <w:tcBorders>
              <w:left w:val="single" w:sz="6" w:space="0" w:color="FFFFFF" w:themeColor="background1"/>
            </w:tcBorders>
            <w:shd w:val="clear" w:color="auto" w:fill="3E6EA3"/>
          </w:tcPr>
          <w:p w14:paraId="29B9FC69" w14:textId="7EAE8A3C" w:rsidR="0021629A" w:rsidRPr="0021629A" w:rsidRDefault="006978AA" w:rsidP="0021629A">
            <w:pPr>
              <w:pStyle w:val="TSTableHeading"/>
            </w:pPr>
            <w:r>
              <w:t>H</w:t>
            </w:r>
            <w:r w:rsidR="0021629A" w:rsidRPr="0021629A">
              <w:t xml:space="preserve">eat Rate </w:t>
            </w:r>
            <w:r w:rsidR="0021629A">
              <w:t xml:space="preserve">(HHV) </w:t>
            </w:r>
            <w:r w:rsidR="0021629A" w:rsidRPr="0021629A">
              <w:t xml:space="preserve"> </w:t>
            </w:r>
            <w:r w:rsidR="0021629A">
              <w:t>MBtu</w:t>
            </w:r>
            <w:r w:rsidR="0021629A" w:rsidRPr="0021629A">
              <w:t>/kWh</w:t>
            </w:r>
            <w:r w:rsidR="00531922">
              <w:t>*</w:t>
            </w:r>
          </w:p>
        </w:tc>
      </w:tr>
      <w:tr w:rsidR="0021629A" w:rsidRPr="0021629A" w14:paraId="126DB1DB" w14:textId="77777777" w:rsidTr="0021629A">
        <w:tc>
          <w:tcPr>
            <w:tcW w:w="2790" w:type="dxa"/>
          </w:tcPr>
          <w:p w14:paraId="6A078CDC" w14:textId="77777777" w:rsidR="0021629A" w:rsidRPr="0021629A" w:rsidRDefault="0021629A" w:rsidP="0021629A">
            <w:pPr>
              <w:pStyle w:val="USBodyText"/>
            </w:pPr>
            <w:r w:rsidRPr="0021629A">
              <w:t>100</w:t>
            </w:r>
          </w:p>
        </w:tc>
        <w:tc>
          <w:tcPr>
            <w:tcW w:w="3240" w:type="dxa"/>
          </w:tcPr>
          <w:p w14:paraId="3EB3CA89" w14:textId="77777777" w:rsidR="0021629A" w:rsidRPr="0021629A" w:rsidRDefault="0021629A" w:rsidP="0021629A">
            <w:pPr>
              <w:pStyle w:val="USBodyText"/>
            </w:pPr>
          </w:p>
        </w:tc>
      </w:tr>
      <w:tr w:rsidR="0021629A" w:rsidRPr="0021629A" w14:paraId="6F11AD97" w14:textId="77777777" w:rsidTr="0021629A">
        <w:tc>
          <w:tcPr>
            <w:tcW w:w="2790" w:type="dxa"/>
          </w:tcPr>
          <w:p w14:paraId="154CC7FF" w14:textId="77777777" w:rsidR="0021629A" w:rsidRPr="0021629A" w:rsidRDefault="0021629A" w:rsidP="0021629A">
            <w:pPr>
              <w:pStyle w:val="USBodyText"/>
            </w:pPr>
            <w:r w:rsidRPr="0021629A">
              <w:t>85</w:t>
            </w:r>
          </w:p>
        </w:tc>
        <w:tc>
          <w:tcPr>
            <w:tcW w:w="3240" w:type="dxa"/>
          </w:tcPr>
          <w:p w14:paraId="3DA14646" w14:textId="77777777" w:rsidR="0021629A" w:rsidRPr="0021629A" w:rsidRDefault="0021629A" w:rsidP="0021629A">
            <w:pPr>
              <w:pStyle w:val="USBodyText"/>
            </w:pPr>
          </w:p>
        </w:tc>
      </w:tr>
      <w:tr w:rsidR="0021629A" w:rsidRPr="0021629A" w14:paraId="2555BD9E" w14:textId="77777777" w:rsidTr="0021629A">
        <w:tc>
          <w:tcPr>
            <w:tcW w:w="2790" w:type="dxa"/>
          </w:tcPr>
          <w:p w14:paraId="143D629C" w14:textId="77777777" w:rsidR="0021629A" w:rsidRPr="0021629A" w:rsidRDefault="0021629A" w:rsidP="0021629A">
            <w:pPr>
              <w:pStyle w:val="USBodyText"/>
            </w:pPr>
            <w:r w:rsidRPr="0021629A">
              <w:t>65</w:t>
            </w:r>
          </w:p>
        </w:tc>
        <w:tc>
          <w:tcPr>
            <w:tcW w:w="3240" w:type="dxa"/>
          </w:tcPr>
          <w:p w14:paraId="11FCABC1" w14:textId="77777777" w:rsidR="0021629A" w:rsidRPr="0021629A" w:rsidRDefault="0021629A" w:rsidP="0021629A">
            <w:pPr>
              <w:pStyle w:val="USBodyText"/>
            </w:pPr>
          </w:p>
        </w:tc>
      </w:tr>
      <w:tr w:rsidR="0021629A" w:rsidRPr="0021629A" w14:paraId="0D54D9EB" w14:textId="77777777" w:rsidTr="0021629A">
        <w:tc>
          <w:tcPr>
            <w:tcW w:w="2790" w:type="dxa"/>
          </w:tcPr>
          <w:p w14:paraId="65581A35" w14:textId="77777777" w:rsidR="0021629A" w:rsidRPr="0021629A" w:rsidRDefault="0021629A" w:rsidP="0021629A">
            <w:pPr>
              <w:pStyle w:val="USBodyText"/>
            </w:pPr>
            <w:r w:rsidRPr="0021629A">
              <w:t>50</w:t>
            </w:r>
          </w:p>
        </w:tc>
        <w:tc>
          <w:tcPr>
            <w:tcW w:w="3240" w:type="dxa"/>
          </w:tcPr>
          <w:p w14:paraId="7FF24BDA" w14:textId="77777777" w:rsidR="0021629A" w:rsidRPr="0021629A" w:rsidRDefault="0021629A" w:rsidP="0021629A">
            <w:pPr>
              <w:pStyle w:val="USBodyText"/>
            </w:pPr>
          </w:p>
        </w:tc>
      </w:tr>
      <w:tr w:rsidR="0021629A" w:rsidRPr="0021629A" w14:paraId="02B8FCE1" w14:textId="77777777" w:rsidTr="0021629A">
        <w:tc>
          <w:tcPr>
            <w:tcW w:w="2790" w:type="dxa"/>
          </w:tcPr>
          <w:p w14:paraId="0B38B942" w14:textId="77777777" w:rsidR="0021629A" w:rsidRPr="0021629A" w:rsidRDefault="0021629A" w:rsidP="0021629A">
            <w:pPr>
              <w:pStyle w:val="USBodyText"/>
            </w:pPr>
            <w:r w:rsidRPr="0021629A">
              <w:t>25</w:t>
            </w:r>
          </w:p>
        </w:tc>
        <w:tc>
          <w:tcPr>
            <w:tcW w:w="3240" w:type="dxa"/>
          </w:tcPr>
          <w:p w14:paraId="1A27C4E3" w14:textId="77777777" w:rsidR="0021629A" w:rsidRPr="0021629A" w:rsidRDefault="0021629A" w:rsidP="0021629A">
            <w:pPr>
              <w:pStyle w:val="USBodyText"/>
            </w:pPr>
          </w:p>
        </w:tc>
      </w:tr>
      <w:tr w:rsidR="0021629A" w:rsidRPr="0021629A" w14:paraId="09200424" w14:textId="77777777" w:rsidTr="0021629A">
        <w:tc>
          <w:tcPr>
            <w:tcW w:w="2790" w:type="dxa"/>
          </w:tcPr>
          <w:p w14:paraId="0DC9F100" w14:textId="77777777" w:rsidR="0021629A" w:rsidRPr="0021629A" w:rsidRDefault="0021629A" w:rsidP="0021629A">
            <w:pPr>
              <w:pStyle w:val="USBodyText"/>
            </w:pPr>
            <w:r w:rsidRPr="0021629A">
              <w:t>10</w:t>
            </w:r>
          </w:p>
        </w:tc>
        <w:tc>
          <w:tcPr>
            <w:tcW w:w="3240" w:type="dxa"/>
          </w:tcPr>
          <w:p w14:paraId="172F3564" w14:textId="77777777" w:rsidR="0021629A" w:rsidRPr="0021629A" w:rsidRDefault="0021629A" w:rsidP="0021629A">
            <w:pPr>
              <w:pStyle w:val="USBodyText"/>
            </w:pPr>
          </w:p>
        </w:tc>
      </w:tr>
      <w:tr w:rsidR="0021629A" w:rsidRPr="0021629A" w14:paraId="6CA0B3EF" w14:textId="77777777" w:rsidTr="0021629A">
        <w:tc>
          <w:tcPr>
            <w:tcW w:w="2790" w:type="dxa"/>
          </w:tcPr>
          <w:p w14:paraId="2C4B7F25" w14:textId="77777777" w:rsidR="0021629A" w:rsidRPr="0021629A" w:rsidRDefault="0021629A" w:rsidP="0021629A">
            <w:pPr>
              <w:pStyle w:val="USBodyText"/>
            </w:pPr>
            <w:r w:rsidRPr="0021629A">
              <w:t>Minimum load</w:t>
            </w:r>
          </w:p>
        </w:tc>
        <w:tc>
          <w:tcPr>
            <w:tcW w:w="3240" w:type="dxa"/>
          </w:tcPr>
          <w:p w14:paraId="67596C68" w14:textId="77777777" w:rsidR="0021629A" w:rsidRPr="0021629A" w:rsidRDefault="0021629A" w:rsidP="0021629A">
            <w:pPr>
              <w:pStyle w:val="USBodyText"/>
            </w:pPr>
          </w:p>
        </w:tc>
      </w:tr>
    </w:tbl>
    <w:p w14:paraId="32D96DF8" w14:textId="07A70E30" w:rsidR="0021629A" w:rsidRDefault="0021629A" w:rsidP="0021629A">
      <w:pPr>
        <w:pStyle w:val="Caption"/>
      </w:pPr>
      <w:bookmarkStart w:id="73" w:name="_Ref486339864"/>
      <w:bookmarkStart w:id="74" w:name="_Toc525310485"/>
      <w:r>
        <w:t>Table </w:t>
      </w:r>
      <w:r w:rsidR="00920317">
        <w:fldChar w:fldCharType="begin"/>
      </w:r>
      <w:r w:rsidR="00920317">
        <w:instrText xml:space="preserve"> STYLEREF 1 \s  \* MERGEFORMAT </w:instrText>
      </w:r>
      <w:r w:rsidR="00920317">
        <w:fldChar w:fldCharType="separate"/>
      </w:r>
      <w:r w:rsidR="00EC577B">
        <w:rPr>
          <w:noProof/>
        </w:rPr>
        <w:t>8</w:t>
      </w:r>
      <w:r w:rsidR="00920317">
        <w:rPr>
          <w:noProof/>
        </w:rPr>
        <w:fldChar w:fldCharType="end"/>
      </w:r>
      <w:r>
        <w:rPr>
          <w:noProof/>
        </w:rPr>
        <w:t>.</w:t>
      </w:r>
      <w:r>
        <w:fldChar w:fldCharType="begin"/>
      </w:r>
      <w:r>
        <w:instrText xml:space="preserve"> SEQ Table \* ARABIC \s 1 </w:instrText>
      </w:r>
      <w:r>
        <w:fldChar w:fldCharType="separate"/>
      </w:r>
      <w:r w:rsidR="00EC577B">
        <w:rPr>
          <w:noProof/>
        </w:rPr>
        <w:t>4</w:t>
      </w:r>
      <w:r>
        <w:rPr>
          <w:noProof/>
        </w:rPr>
        <w:fldChar w:fldCharType="end"/>
      </w:r>
      <w:bookmarkEnd w:id="73"/>
      <w:r>
        <w:t>:</w:t>
      </w:r>
      <w:r>
        <w:tab/>
        <w:t>Unit Natural Gas Heat Rates</w:t>
      </w:r>
      <w:bookmarkEnd w:id="74"/>
      <w:r>
        <w:t xml:space="preserve"> </w:t>
      </w:r>
    </w:p>
    <w:p w14:paraId="5A5C8ED8" w14:textId="72607E7B" w:rsidR="0021629A" w:rsidRDefault="0021629A" w:rsidP="0021629A">
      <w:pPr>
        <w:pStyle w:val="Caption"/>
        <w:spacing w:before="0"/>
        <w:ind w:left="1282" w:hanging="1282"/>
      </w:pPr>
      <w:r>
        <w:t xml:space="preserve">(Combustion </w:t>
      </w:r>
      <w:r w:rsidR="00531922">
        <w:t>T</w:t>
      </w:r>
      <w:r>
        <w:t xml:space="preserve">urbine in Simple Cycle or </w:t>
      </w:r>
      <w:r w:rsidR="0052231D">
        <w:t>Reciprocating</w:t>
      </w:r>
      <w:r>
        <w:t xml:space="preserve"> Engine)</w:t>
      </w:r>
    </w:p>
    <w:tbl>
      <w:tblPr>
        <w:tblW w:w="0" w:type="auto"/>
        <w:tblBorders>
          <w:top w:val="single" w:sz="6" w:space="0" w:color="3E6EA3"/>
          <w:left w:val="single" w:sz="6" w:space="0" w:color="3E6EA3"/>
          <w:bottom w:val="single" w:sz="6" w:space="0" w:color="3E6EA3"/>
          <w:right w:val="single" w:sz="6" w:space="0" w:color="3E6EA3"/>
          <w:insideH w:val="single" w:sz="6" w:space="0" w:color="3E6EA3"/>
          <w:insideV w:val="single" w:sz="6" w:space="0" w:color="3E6EA3"/>
        </w:tblBorders>
        <w:tblLayout w:type="fixed"/>
        <w:tblCellMar>
          <w:left w:w="57" w:type="dxa"/>
          <w:right w:w="57" w:type="dxa"/>
        </w:tblCellMar>
        <w:tblLook w:val="0000" w:firstRow="0" w:lastRow="0" w:firstColumn="0" w:lastColumn="0" w:noHBand="0" w:noVBand="0"/>
      </w:tblPr>
      <w:tblGrid>
        <w:gridCol w:w="2790"/>
        <w:gridCol w:w="3240"/>
      </w:tblGrid>
      <w:tr w:rsidR="0021629A" w:rsidRPr="0021629A" w14:paraId="15891E27" w14:textId="77777777" w:rsidTr="00DB3726">
        <w:trPr>
          <w:tblHeader/>
        </w:trPr>
        <w:tc>
          <w:tcPr>
            <w:tcW w:w="2790" w:type="dxa"/>
            <w:tcBorders>
              <w:right w:val="single" w:sz="6" w:space="0" w:color="FFFFFF" w:themeColor="background1"/>
            </w:tcBorders>
            <w:shd w:val="clear" w:color="auto" w:fill="3E6EA3"/>
          </w:tcPr>
          <w:p w14:paraId="2BE0E6D0" w14:textId="77777777" w:rsidR="0021629A" w:rsidRPr="0021629A" w:rsidRDefault="0021629A" w:rsidP="00C17ACD">
            <w:pPr>
              <w:pStyle w:val="TSTableHeading"/>
            </w:pPr>
            <w:r w:rsidRPr="0021629A">
              <w:t>Power Levels - %</w:t>
            </w:r>
          </w:p>
        </w:tc>
        <w:tc>
          <w:tcPr>
            <w:tcW w:w="3240" w:type="dxa"/>
            <w:tcBorders>
              <w:left w:val="single" w:sz="6" w:space="0" w:color="FFFFFF" w:themeColor="background1"/>
            </w:tcBorders>
            <w:shd w:val="clear" w:color="auto" w:fill="3E6EA3"/>
          </w:tcPr>
          <w:p w14:paraId="6E037414" w14:textId="08FA20FA" w:rsidR="0021629A" w:rsidRPr="0021629A" w:rsidRDefault="0021629A" w:rsidP="00C17ACD">
            <w:pPr>
              <w:pStyle w:val="TSTableHeading"/>
            </w:pPr>
            <w:r w:rsidRPr="0021629A">
              <w:t xml:space="preserve">Heat Rate </w:t>
            </w:r>
            <w:r>
              <w:t xml:space="preserve">(HHV) </w:t>
            </w:r>
            <w:r w:rsidRPr="0021629A">
              <w:t xml:space="preserve"> </w:t>
            </w:r>
            <w:r>
              <w:t>MBtu</w:t>
            </w:r>
            <w:r w:rsidRPr="0021629A">
              <w:t>/kWh</w:t>
            </w:r>
            <w:r w:rsidR="00531922">
              <w:t>*</w:t>
            </w:r>
          </w:p>
        </w:tc>
      </w:tr>
      <w:tr w:rsidR="0021629A" w:rsidRPr="0021629A" w14:paraId="574E6E8C" w14:textId="77777777" w:rsidTr="00C17ACD">
        <w:tc>
          <w:tcPr>
            <w:tcW w:w="2790" w:type="dxa"/>
          </w:tcPr>
          <w:p w14:paraId="48566D73" w14:textId="77777777" w:rsidR="0021629A" w:rsidRPr="0021629A" w:rsidRDefault="0021629A" w:rsidP="00C17ACD">
            <w:pPr>
              <w:pStyle w:val="USBodyText"/>
            </w:pPr>
            <w:r w:rsidRPr="0021629A">
              <w:t>100</w:t>
            </w:r>
          </w:p>
        </w:tc>
        <w:tc>
          <w:tcPr>
            <w:tcW w:w="3240" w:type="dxa"/>
          </w:tcPr>
          <w:p w14:paraId="36B19FDB" w14:textId="77777777" w:rsidR="0021629A" w:rsidRPr="0021629A" w:rsidRDefault="0021629A" w:rsidP="00C17ACD">
            <w:pPr>
              <w:pStyle w:val="USBodyText"/>
            </w:pPr>
          </w:p>
        </w:tc>
      </w:tr>
      <w:tr w:rsidR="0021629A" w:rsidRPr="0021629A" w14:paraId="1D9FB413" w14:textId="77777777" w:rsidTr="00C17ACD">
        <w:tc>
          <w:tcPr>
            <w:tcW w:w="2790" w:type="dxa"/>
          </w:tcPr>
          <w:p w14:paraId="76F3D077" w14:textId="77777777" w:rsidR="0021629A" w:rsidRPr="0021629A" w:rsidRDefault="0021629A" w:rsidP="00C17ACD">
            <w:pPr>
              <w:pStyle w:val="USBodyText"/>
            </w:pPr>
            <w:r w:rsidRPr="0021629A">
              <w:t>85</w:t>
            </w:r>
          </w:p>
        </w:tc>
        <w:tc>
          <w:tcPr>
            <w:tcW w:w="3240" w:type="dxa"/>
          </w:tcPr>
          <w:p w14:paraId="02915CBF" w14:textId="77777777" w:rsidR="0021629A" w:rsidRPr="0021629A" w:rsidRDefault="0021629A" w:rsidP="00C17ACD">
            <w:pPr>
              <w:pStyle w:val="USBodyText"/>
            </w:pPr>
          </w:p>
        </w:tc>
      </w:tr>
      <w:tr w:rsidR="0021629A" w:rsidRPr="0021629A" w14:paraId="0C14F905" w14:textId="77777777" w:rsidTr="00C17ACD">
        <w:tc>
          <w:tcPr>
            <w:tcW w:w="2790" w:type="dxa"/>
          </w:tcPr>
          <w:p w14:paraId="12CC0896" w14:textId="77777777" w:rsidR="0021629A" w:rsidRPr="0021629A" w:rsidRDefault="0021629A" w:rsidP="00C17ACD">
            <w:pPr>
              <w:pStyle w:val="USBodyText"/>
            </w:pPr>
            <w:r w:rsidRPr="0021629A">
              <w:t>65</w:t>
            </w:r>
          </w:p>
        </w:tc>
        <w:tc>
          <w:tcPr>
            <w:tcW w:w="3240" w:type="dxa"/>
          </w:tcPr>
          <w:p w14:paraId="38721824" w14:textId="77777777" w:rsidR="0021629A" w:rsidRPr="0021629A" w:rsidRDefault="0021629A" w:rsidP="00C17ACD">
            <w:pPr>
              <w:pStyle w:val="USBodyText"/>
            </w:pPr>
          </w:p>
        </w:tc>
      </w:tr>
      <w:tr w:rsidR="0021629A" w:rsidRPr="0021629A" w14:paraId="57876BDE" w14:textId="77777777" w:rsidTr="00C17ACD">
        <w:tc>
          <w:tcPr>
            <w:tcW w:w="2790" w:type="dxa"/>
          </w:tcPr>
          <w:p w14:paraId="1BA1E36D" w14:textId="77777777" w:rsidR="0021629A" w:rsidRPr="0021629A" w:rsidRDefault="0021629A" w:rsidP="00C17ACD">
            <w:pPr>
              <w:pStyle w:val="USBodyText"/>
            </w:pPr>
            <w:r w:rsidRPr="0021629A">
              <w:t>50</w:t>
            </w:r>
          </w:p>
        </w:tc>
        <w:tc>
          <w:tcPr>
            <w:tcW w:w="3240" w:type="dxa"/>
          </w:tcPr>
          <w:p w14:paraId="2C9E7F53" w14:textId="77777777" w:rsidR="0021629A" w:rsidRPr="0021629A" w:rsidRDefault="0021629A" w:rsidP="00C17ACD">
            <w:pPr>
              <w:pStyle w:val="USBodyText"/>
            </w:pPr>
          </w:p>
        </w:tc>
      </w:tr>
      <w:tr w:rsidR="0021629A" w:rsidRPr="0021629A" w14:paraId="64DA1985" w14:textId="77777777" w:rsidTr="00C17ACD">
        <w:tc>
          <w:tcPr>
            <w:tcW w:w="2790" w:type="dxa"/>
          </w:tcPr>
          <w:p w14:paraId="0141FFE4" w14:textId="77777777" w:rsidR="0021629A" w:rsidRPr="0021629A" w:rsidRDefault="0021629A" w:rsidP="00C17ACD">
            <w:pPr>
              <w:pStyle w:val="USBodyText"/>
            </w:pPr>
            <w:r w:rsidRPr="0021629A">
              <w:t>25</w:t>
            </w:r>
          </w:p>
        </w:tc>
        <w:tc>
          <w:tcPr>
            <w:tcW w:w="3240" w:type="dxa"/>
          </w:tcPr>
          <w:p w14:paraId="5C0271F1" w14:textId="77777777" w:rsidR="0021629A" w:rsidRPr="0021629A" w:rsidRDefault="0021629A" w:rsidP="00C17ACD">
            <w:pPr>
              <w:pStyle w:val="USBodyText"/>
            </w:pPr>
          </w:p>
        </w:tc>
      </w:tr>
      <w:tr w:rsidR="0021629A" w:rsidRPr="0021629A" w14:paraId="7A6F1400" w14:textId="77777777" w:rsidTr="00C17ACD">
        <w:tc>
          <w:tcPr>
            <w:tcW w:w="2790" w:type="dxa"/>
          </w:tcPr>
          <w:p w14:paraId="1E11E8FF" w14:textId="77777777" w:rsidR="0021629A" w:rsidRPr="0021629A" w:rsidRDefault="0021629A" w:rsidP="00C17ACD">
            <w:pPr>
              <w:pStyle w:val="USBodyText"/>
            </w:pPr>
            <w:r w:rsidRPr="0021629A">
              <w:t>10</w:t>
            </w:r>
          </w:p>
        </w:tc>
        <w:tc>
          <w:tcPr>
            <w:tcW w:w="3240" w:type="dxa"/>
          </w:tcPr>
          <w:p w14:paraId="302444C5" w14:textId="77777777" w:rsidR="0021629A" w:rsidRPr="0021629A" w:rsidRDefault="0021629A" w:rsidP="00C17ACD">
            <w:pPr>
              <w:pStyle w:val="USBodyText"/>
            </w:pPr>
          </w:p>
        </w:tc>
      </w:tr>
      <w:tr w:rsidR="0021629A" w:rsidRPr="0021629A" w14:paraId="7AA21DFE" w14:textId="77777777" w:rsidTr="00C17ACD">
        <w:tc>
          <w:tcPr>
            <w:tcW w:w="2790" w:type="dxa"/>
          </w:tcPr>
          <w:p w14:paraId="125F4D6C" w14:textId="77777777" w:rsidR="0021629A" w:rsidRPr="0021629A" w:rsidRDefault="0021629A" w:rsidP="00C17ACD">
            <w:pPr>
              <w:pStyle w:val="USBodyText"/>
            </w:pPr>
            <w:r w:rsidRPr="0021629A">
              <w:t>Minimum load</w:t>
            </w:r>
          </w:p>
        </w:tc>
        <w:tc>
          <w:tcPr>
            <w:tcW w:w="3240" w:type="dxa"/>
          </w:tcPr>
          <w:p w14:paraId="6D29E0CE" w14:textId="77777777" w:rsidR="0021629A" w:rsidRPr="0021629A" w:rsidRDefault="0021629A" w:rsidP="00C17ACD">
            <w:pPr>
              <w:pStyle w:val="USBodyText"/>
            </w:pPr>
          </w:p>
        </w:tc>
      </w:tr>
    </w:tbl>
    <w:p w14:paraId="3585DDD7" w14:textId="1A9E6F4A" w:rsidR="006978AA" w:rsidRPr="004B4631" w:rsidRDefault="006978AA" w:rsidP="004B4631">
      <w:pPr>
        <w:pStyle w:val="USBodyText"/>
        <w:rPr>
          <w:sz w:val="18"/>
          <w:szCs w:val="18"/>
        </w:rPr>
      </w:pPr>
      <w:bookmarkStart w:id="75" w:name="_Ref486338291"/>
      <w:r w:rsidRPr="004B4631">
        <w:rPr>
          <w:sz w:val="18"/>
          <w:szCs w:val="18"/>
        </w:rPr>
        <w:lastRenderedPageBreak/>
        <w:t>* Measured at generator terminals.</w:t>
      </w:r>
    </w:p>
    <w:p w14:paraId="7B7CD1F6" w14:textId="1552DC9D" w:rsidR="00531922" w:rsidRDefault="00531922" w:rsidP="00531922">
      <w:pPr>
        <w:pStyle w:val="Caption"/>
      </w:pPr>
      <w:bookmarkStart w:id="76" w:name="_Ref486429236"/>
      <w:bookmarkStart w:id="77" w:name="_Toc525310486"/>
      <w:r>
        <w:t>Table </w:t>
      </w:r>
      <w:r w:rsidR="00920317">
        <w:fldChar w:fldCharType="begin"/>
      </w:r>
      <w:r w:rsidR="00920317">
        <w:instrText xml:space="preserve"> STYLEREF 1 \s  \* MERGEFORMAT </w:instrText>
      </w:r>
      <w:r w:rsidR="00920317">
        <w:fldChar w:fldCharType="separate"/>
      </w:r>
      <w:r w:rsidR="00EC577B">
        <w:rPr>
          <w:noProof/>
        </w:rPr>
        <w:t>8</w:t>
      </w:r>
      <w:r w:rsidR="00920317">
        <w:rPr>
          <w:noProof/>
        </w:rPr>
        <w:fldChar w:fldCharType="end"/>
      </w:r>
      <w:r>
        <w:rPr>
          <w:noProof/>
        </w:rPr>
        <w:t>.</w:t>
      </w:r>
      <w:r>
        <w:fldChar w:fldCharType="begin"/>
      </w:r>
      <w:r>
        <w:instrText xml:space="preserve"> SEQ Table \* ARABIC \s 1 </w:instrText>
      </w:r>
      <w:r>
        <w:fldChar w:fldCharType="separate"/>
      </w:r>
      <w:r w:rsidR="00EC577B">
        <w:rPr>
          <w:noProof/>
        </w:rPr>
        <w:t>5</w:t>
      </w:r>
      <w:r>
        <w:rPr>
          <w:noProof/>
        </w:rPr>
        <w:fldChar w:fldCharType="end"/>
      </w:r>
      <w:bookmarkEnd w:id="75"/>
      <w:bookmarkEnd w:id="76"/>
      <w:r>
        <w:t>:</w:t>
      </w:r>
      <w:r>
        <w:tab/>
        <w:t>Facility ULSD Heat Rates</w:t>
      </w:r>
      <w:bookmarkEnd w:id="77"/>
      <w:r>
        <w:t xml:space="preserve"> </w:t>
      </w:r>
    </w:p>
    <w:tbl>
      <w:tblPr>
        <w:tblW w:w="0" w:type="auto"/>
        <w:tblBorders>
          <w:top w:val="single" w:sz="6" w:space="0" w:color="3E6EA3"/>
          <w:left w:val="single" w:sz="6" w:space="0" w:color="3E6EA3"/>
          <w:bottom w:val="single" w:sz="6" w:space="0" w:color="3E6EA3"/>
          <w:right w:val="single" w:sz="6" w:space="0" w:color="3E6EA3"/>
          <w:insideH w:val="single" w:sz="6" w:space="0" w:color="3E6EA3"/>
          <w:insideV w:val="single" w:sz="6" w:space="0" w:color="3E6EA3"/>
        </w:tblBorders>
        <w:tblLayout w:type="fixed"/>
        <w:tblCellMar>
          <w:left w:w="57" w:type="dxa"/>
          <w:right w:w="57" w:type="dxa"/>
        </w:tblCellMar>
        <w:tblLook w:val="0000" w:firstRow="0" w:lastRow="0" w:firstColumn="0" w:lastColumn="0" w:noHBand="0" w:noVBand="0"/>
      </w:tblPr>
      <w:tblGrid>
        <w:gridCol w:w="2790"/>
        <w:gridCol w:w="3240"/>
      </w:tblGrid>
      <w:tr w:rsidR="00531922" w:rsidRPr="0021629A" w14:paraId="2A9C1222" w14:textId="77777777" w:rsidTr="00DB3726">
        <w:trPr>
          <w:tblHeader/>
        </w:trPr>
        <w:tc>
          <w:tcPr>
            <w:tcW w:w="2790" w:type="dxa"/>
            <w:tcBorders>
              <w:top w:val="single" w:sz="6" w:space="0" w:color="FFFFFF" w:themeColor="background1"/>
              <w:right w:val="single" w:sz="6" w:space="0" w:color="FFFFFF" w:themeColor="background1"/>
            </w:tcBorders>
            <w:shd w:val="clear" w:color="auto" w:fill="3E6EA3"/>
          </w:tcPr>
          <w:p w14:paraId="6C5B405E" w14:textId="77777777" w:rsidR="00531922" w:rsidRPr="0021629A" w:rsidRDefault="00531922" w:rsidP="00C17ACD">
            <w:pPr>
              <w:pStyle w:val="TSTableHeading"/>
            </w:pPr>
            <w:r w:rsidRPr="0021629A">
              <w:t>Power Levels - %</w:t>
            </w:r>
          </w:p>
        </w:tc>
        <w:tc>
          <w:tcPr>
            <w:tcW w:w="3240" w:type="dxa"/>
            <w:tcBorders>
              <w:top w:val="single" w:sz="6" w:space="0" w:color="FFFFFF" w:themeColor="background1"/>
              <w:left w:val="single" w:sz="6" w:space="0" w:color="FFFFFF" w:themeColor="background1"/>
            </w:tcBorders>
            <w:shd w:val="clear" w:color="auto" w:fill="3E6EA3"/>
          </w:tcPr>
          <w:p w14:paraId="03C1530F" w14:textId="7ECFCFFD" w:rsidR="00531922" w:rsidRPr="0021629A" w:rsidRDefault="00531922" w:rsidP="00C17ACD">
            <w:pPr>
              <w:pStyle w:val="TSTableHeading"/>
            </w:pPr>
            <w:r w:rsidRPr="0021629A">
              <w:t xml:space="preserve">Heat Rate </w:t>
            </w:r>
            <w:r>
              <w:t xml:space="preserve">(HHV) </w:t>
            </w:r>
            <w:r w:rsidRPr="0021629A">
              <w:t xml:space="preserve"> </w:t>
            </w:r>
            <w:r>
              <w:t>MBtu</w:t>
            </w:r>
            <w:r w:rsidRPr="0021629A">
              <w:t>/kWh</w:t>
            </w:r>
            <w:r>
              <w:t>*</w:t>
            </w:r>
            <w:r w:rsidR="006978AA">
              <w:t>*</w:t>
            </w:r>
          </w:p>
        </w:tc>
      </w:tr>
      <w:tr w:rsidR="00531922" w:rsidRPr="0021629A" w14:paraId="42D15024" w14:textId="77777777" w:rsidTr="00C17ACD">
        <w:tc>
          <w:tcPr>
            <w:tcW w:w="2790" w:type="dxa"/>
          </w:tcPr>
          <w:p w14:paraId="40707838" w14:textId="77777777" w:rsidR="00531922" w:rsidRPr="0021629A" w:rsidRDefault="00531922" w:rsidP="00C17ACD">
            <w:pPr>
              <w:pStyle w:val="USBodyText"/>
            </w:pPr>
            <w:r w:rsidRPr="0021629A">
              <w:t>100</w:t>
            </w:r>
          </w:p>
        </w:tc>
        <w:tc>
          <w:tcPr>
            <w:tcW w:w="3240" w:type="dxa"/>
          </w:tcPr>
          <w:p w14:paraId="35C0DC54" w14:textId="77777777" w:rsidR="00531922" w:rsidRPr="0021629A" w:rsidRDefault="00531922" w:rsidP="00C17ACD">
            <w:pPr>
              <w:pStyle w:val="USBodyText"/>
            </w:pPr>
          </w:p>
        </w:tc>
      </w:tr>
      <w:tr w:rsidR="00531922" w:rsidRPr="0021629A" w14:paraId="7DD51079" w14:textId="77777777" w:rsidTr="00C17ACD">
        <w:tc>
          <w:tcPr>
            <w:tcW w:w="2790" w:type="dxa"/>
          </w:tcPr>
          <w:p w14:paraId="72FC55CF" w14:textId="77777777" w:rsidR="00531922" w:rsidRPr="0021629A" w:rsidRDefault="00531922" w:rsidP="00C17ACD">
            <w:pPr>
              <w:pStyle w:val="USBodyText"/>
            </w:pPr>
            <w:r w:rsidRPr="0021629A">
              <w:t>85</w:t>
            </w:r>
          </w:p>
        </w:tc>
        <w:tc>
          <w:tcPr>
            <w:tcW w:w="3240" w:type="dxa"/>
          </w:tcPr>
          <w:p w14:paraId="5574D325" w14:textId="77777777" w:rsidR="00531922" w:rsidRPr="0021629A" w:rsidRDefault="00531922" w:rsidP="00C17ACD">
            <w:pPr>
              <w:pStyle w:val="USBodyText"/>
            </w:pPr>
          </w:p>
        </w:tc>
      </w:tr>
      <w:tr w:rsidR="00531922" w:rsidRPr="0021629A" w14:paraId="74FE042D" w14:textId="77777777" w:rsidTr="00C17ACD">
        <w:tc>
          <w:tcPr>
            <w:tcW w:w="2790" w:type="dxa"/>
          </w:tcPr>
          <w:p w14:paraId="71E5F095" w14:textId="77777777" w:rsidR="00531922" w:rsidRPr="0021629A" w:rsidRDefault="00531922" w:rsidP="00C17ACD">
            <w:pPr>
              <w:pStyle w:val="USBodyText"/>
            </w:pPr>
            <w:r w:rsidRPr="0021629A">
              <w:t>65</w:t>
            </w:r>
          </w:p>
        </w:tc>
        <w:tc>
          <w:tcPr>
            <w:tcW w:w="3240" w:type="dxa"/>
          </w:tcPr>
          <w:p w14:paraId="1D4B836F" w14:textId="77777777" w:rsidR="00531922" w:rsidRPr="0021629A" w:rsidRDefault="00531922" w:rsidP="00C17ACD">
            <w:pPr>
              <w:pStyle w:val="USBodyText"/>
            </w:pPr>
          </w:p>
        </w:tc>
      </w:tr>
      <w:tr w:rsidR="00531922" w:rsidRPr="0021629A" w14:paraId="4E21829C" w14:textId="77777777" w:rsidTr="00C17ACD">
        <w:tc>
          <w:tcPr>
            <w:tcW w:w="2790" w:type="dxa"/>
          </w:tcPr>
          <w:p w14:paraId="4FF31DCB" w14:textId="77777777" w:rsidR="00531922" w:rsidRPr="0021629A" w:rsidRDefault="00531922" w:rsidP="00C17ACD">
            <w:pPr>
              <w:pStyle w:val="USBodyText"/>
            </w:pPr>
            <w:r w:rsidRPr="0021629A">
              <w:t>50</w:t>
            </w:r>
          </w:p>
        </w:tc>
        <w:tc>
          <w:tcPr>
            <w:tcW w:w="3240" w:type="dxa"/>
          </w:tcPr>
          <w:p w14:paraId="3CCAE0DE" w14:textId="77777777" w:rsidR="00531922" w:rsidRPr="0021629A" w:rsidRDefault="00531922" w:rsidP="00C17ACD">
            <w:pPr>
              <w:pStyle w:val="USBodyText"/>
            </w:pPr>
          </w:p>
        </w:tc>
      </w:tr>
      <w:tr w:rsidR="00531922" w:rsidRPr="0021629A" w14:paraId="5A129731" w14:textId="77777777" w:rsidTr="00C17ACD">
        <w:tc>
          <w:tcPr>
            <w:tcW w:w="2790" w:type="dxa"/>
          </w:tcPr>
          <w:p w14:paraId="769C6BF7" w14:textId="77777777" w:rsidR="00531922" w:rsidRPr="0021629A" w:rsidRDefault="00531922" w:rsidP="00C17ACD">
            <w:pPr>
              <w:pStyle w:val="USBodyText"/>
            </w:pPr>
            <w:r w:rsidRPr="0021629A">
              <w:t>25</w:t>
            </w:r>
          </w:p>
        </w:tc>
        <w:tc>
          <w:tcPr>
            <w:tcW w:w="3240" w:type="dxa"/>
          </w:tcPr>
          <w:p w14:paraId="69E6E601" w14:textId="77777777" w:rsidR="00531922" w:rsidRPr="0021629A" w:rsidRDefault="00531922" w:rsidP="00C17ACD">
            <w:pPr>
              <w:pStyle w:val="USBodyText"/>
            </w:pPr>
          </w:p>
        </w:tc>
      </w:tr>
      <w:tr w:rsidR="00531922" w:rsidRPr="0021629A" w14:paraId="48443AF3" w14:textId="77777777" w:rsidTr="00C17ACD">
        <w:tc>
          <w:tcPr>
            <w:tcW w:w="2790" w:type="dxa"/>
          </w:tcPr>
          <w:p w14:paraId="163F230C" w14:textId="77777777" w:rsidR="00531922" w:rsidRPr="0021629A" w:rsidRDefault="00531922" w:rsidP="00C17ACD">
            <w:pPr>
              <w:pStyle w:val="USBodyText"/>
            </w:pPr>
            <w:r w:rsidRPr="0021629A">
              <w:t>10</w:t>
            </w:r>
          </w:p>
        </w:tc>
        <w:tc>
          <w:tcPr>
            <w:tcW w:w="3240" w:type="dxa"/>
          </w:tcPr>
          <w:p w14:paraId="0F303A96" w14:textId="77777777" w:rsidR="00531922" w:rsidRPr="0021629A" w:rsidRDefault="00531922" w:rsidP="00C17ACD">
            <w:pPr>
              <w:pStyle w:val="USBodyText"/>
            </w:pPr>
          </w:p>
        </w:tc>
      </w:tr>
      <w:tr w:rsidR="00531922" w:rsidRPr="0021629A" w14:paraId="0DEB3E03" w14:textId="77777777" w:rsidTr="00C17ACD">
        <w:tc>
          <w:tcPr>
            <w:tcW w:w="2790" w:type="dxa"/>
          </w:tcPr>
          <w:p w14:paraId="7C96476D" w14:textId="77777777" w:rsidR="00531922" w:rsidRPr="0021629A" w:rsidRDefault="00531922" w:rsidP="00C17ACD">
            <w:pPr>
              <w:pStyle w:val="USBodyText"/>
            </w:pPr>
            <w:r w:rsidRPr="0021629A">
              <w:t>Minimum load</w:t>
            </w:r>
          </w:p>
        </w:tc>
        <w:tc>
          <w:tcPr>
            <w:tcW w:w="3240" w:type="dxa"/>
          </w:tcPr>
          <w:p w14:paraId="2C3F27EB" w14:textId="77777777" w:rsidR="00531922" w:rsidRPr="0021629A" w:rsidRDefault="00531922" w:rsidP="00C17ACD">
            <w:pPr>
              <w:pStyle w:val="USBodyText"/>
            </w:pPr>
          </w:p>
        </w:tc>
      </w:tr>
    </w:tbl>
    <w:p w14:paraId="2C7F3BC1" w14:textId="1D9A3374" w:rsidR="00531922" w:rsidRDefault="00531922" w:rsidP="00531922">
      <w:pPr>
        <w:pStyle w:val="Caption"/>
      </w:pPr>
      <w:bookmarkStart w:id="78" w:name="_Ref486338448"/>
      <w:bookmarkStart w:id="79" w:name="_Toc525310487"/>
      <w:r>
        <w:t>Table </w:t>
      </w:r>
      <w:r w:rsidR="00920317">
        <w:fldChar w:fldCharType="begin"/>
      </w:r>
      <w:r w:rsidR="00920317">
        <w:instrText xml:space="preserve"> STYLEREF 1 \s  \* MERGEFORMAT </w:instrText>
      </w:r>
      <w:r w:rsidR="00920317">
        <w:fldChar w:fldCharType="separate"/>
      </w:r>
      <w:r w:rsidR="00EC577B">
        <w:rPr>
          <w:noProof/>
        </w:rPr>
        <w:t>8</w:t>
      </w:r>
      <w:r w:rsidR="00920317">
        <w:rPr>
          <w:noProof/>
        </w:rPr>
        <w:fldChar w:fldCharType="end"/>
      </w:r>
      <w:r>
        <w:rPr>
          <w:noProof/>
        </w:rPr>
        <w:t>.</w:t>
      </w:r>
      <w:r>
        <w:fldChar w:fldCharType="begin"/>
      </w:r>
      <w:r>
        <w:instrText xml:space="preserve"> SEQ Table \* ARABIC \s 1 </w:instrText>
      </w:r>
      <w:r>
        <w:fldChar w:fldCharType="separate"/>
      </w:r>
      <w:r w:rsidR="00EC577B">
        <w:rPr>
          <w:noProof/>
        </w:rPr>
        <w:t>6</w:t>
      </w:r>
      <w:r>
        <w:rPr>
          <w:noProof/>
        </w:rPr>
        <w:fldChar w:fldCharType="end"/>
      </w:r>
      <w:bookmarkEnd w:id="78"/>
      <w:r>
        <w:t>:</w:t>
      </w:r>
      <w:r>
        <w:tab/>
        <w:t>Facility Natural Gas Heat Rates</w:t>
      </w:r>
      <w:bookmarkEnd w:id="79"/>
      <w:r>
        <w:t xml:space="preserve"> </w:t>
      </w:r>
    </w:p>
    <w:tbl>
      <w:tblPr>
        <w:tblW w:w="0" w:type="auto"/>
        <w:tblBorders>
          <w:top w:val="single" w:sz="6" w:space="0" w:color="3E6EA3"/>
          <w:left w:val="single" w:sz="6" w:space="0" w:color="3E6EA3"/>
          <w:bottom w:val="single" w:sz="6" w:space="0" w:color="3E6EA3"/>
          <w:right w:val="single" w:sz="6" w:space="0" w:color="3E6EA3"/>
          <w:insideH w:val="single" w:sz="6" w:space="0" w:color="3E6EA3"/>
          <w:insideV w:val="single" w:sz="6" w:space="0" w:color="3E6EA3"/>
        </w:tblBorders>
        <w:tblLayout w:type="fixed"/>
        <w:tblCellMar>
          <w:left w:w="57" w:type="dxa"/>
          <w:right w:w="57" w:type="dxa"/>
        </w:tblCellMar>
        <w:tblLook w:val="0000" w:firstRow="0" w:lastRow="0" w:firstColumn="0" w:lastColumn="0" w:noHBand="0" w:noVBand="0"/>
      </w:tblPr>
      <w:tblGrid>
        <w:gridCol w:w="2790"/>
        <w:gridCol w:w="3240"/>
      </w:tblGrid>
      <w:tr w:rsidR="00531922" w:rsidRPr="0021629A" w14:paraId="10B1C657" w14:textId="77777777" w:rsidTr="00DB3726">
        <w:trPr>
          <w:tblHeader/>
        </w:trPr>
        <w:tc>
          <w:tcPr>
            <w:tcW w:w="2790" w:type="dxa"/>
            <w:tcBorders>
              <w:right w:val="single" w:sz="6" w:space="0" w:color="FFFFFF" w:themeColor="background1"/>
            </w:tcBorders>
            <w:shd w:val="clear" w:color="auto" w:fill="3E6EA3"/>
          </w:tcPr>
          <w:p w14:paraId="0D83C3AC" w14:textId="77777777" w:rsidR="00531922" w:rsidRPr="0021629A" w:rsidRDefault="00531922" w:rsidP="00C17ACD">
            <w:pPr>
              <w:pStyle w:val="TSTableHeading"/>
            </w:pPr>
            <w:r w:rsidRPr="0021629A">
              <w:t>Power Levels - %</w:t>
            </w:r>
          </w:p>
        </w:tc>
        <w:tc>
          <w:tcPr>
            <w:tcW w:w="3240" w:type="dxa"/>
            <w:tcBorders>
              <w:left w:val="single" w:sz="6" w:space="0" w:color="FFFFFF" w:themeColor="background1"/>
            </w:tcBorders>
            <w:shd w:val="clear" w:color="auto" w:fill="3E6EA3"/>
          </w:tcPr>
          <w:p w14:paraId="12F65F46" w14:textId="056B0D75" w:rsidR="00531922" w:rsidRPr="0021629A" w:rsidRDefault="00531922" w:rsidP="00C17ACD">
            <w:pPr>
              <w:pStyle w:val="TSTableHeading"/>
            </w:pPr>
            <w:r w:rsidRPr="0021629A">
              <w:t xml:space="preserve">Heat Rate </w:t>
            </w:r>
            <w:r>
              <w:t xml:space="preserve">(HHV) </w:t>
            </w:r>
            <w:r w:rsidRPr="0021629A">
              <w:t xml:space="preserve"> </w:t>
            </w:r>
            <w:r>
              <w:t>MBtu</w:t>
            </w:r>
            <w:r w:rsidRPr="0021629A">
              <w:t>/kWh</w:t>
            </w:r>
            <w:r>
              <w:t>*</w:t>
            </w:r>
            <w:r w:rsidR="006978AA">
              <w:t>*</w:t>
            </w:r>
          </w:p>
        </w:tc>
      </w:tr>
      <w:tr w:rsidR="00531922" w:rsidRPr="0021629A" w14:paraId="51C01103" w14:textId="77777777" w:rsidTr="00C17ACD">
        <w:tc>
          <w:tcPr>
            <w:tcW w:w="2790" w:type="dxa"/>
          </w:tcPr>
          <w:p w14:paraId="0F12BD24" w14:textId="77777777" w:rsidR="00531922" w:rsidRPr="0021629A" w:rsidRDefault="00531922" w:rsidP="00C17ACD">
            <w:pPr>
              <w:pStyle w:val="USBodyText"/>
            </w:pPr>
            <w:r w:rsidRPr="0021629A">
              <w:t>100</w:t>
            </w:r>
          </w:p>
        </w:tc>
        <w:tc>
          <w:tcPr>
            <w:tcW w:w="3240" w:type="dxa"/>
          </w:tcPr>
          <w:p w14:paraId="5CEED722" w14:textId="77777777" w:rsidR="00531922" w:rsidRPr="0021629A" w:rsidRDefault="00531922" w:rsidP="00C17ACD">
            <w:pPr>
              <w:pStyle w:val="USBodyText"/>
            </w:pPr>
          </w:p>
        </w:tc>
      </w:tr>
      <w:tr w:rsidR="00531922" w:rsidRPr="0021629A" w14:paraId="4CD2BFE6" w14:textId="77777777" w:rsidTr="00C17ACD">
        <w:tc>
          <w:tcPr>
            <w:tcW w:w="2790" w:type="dxa"/>
          </w:tcPr>
          <w:p w14:paraId="50597BE0" w14:textId="77777777" w:rsidR="00531922" w:rsidRPr="0021629A" w:rsidRDefault="00531922" w:rsidP="00C17ACD">
            <w:pPr>
              <w:pStyle w:val="USBodyText"/>
            </w:pPr>
            <w:r w:rsidRPr="0021629A">
              <w:t>85</w:t>
            </w:r>
          </w:p>
        </w:tc>
        <w:tc>
          <w:tcPr>
            <w:tcW w:w="3240" w:type="dxa"/>
          </w:tcPr>
          <w:p w14:paraId="13F22DC6" w14:textId="77777777" w:rsidR="00531922" w:rsidRPr="0021629A" w:rsidRDefault="00531922" w:rsidP="00C17ACD">
            <w:pPr>
              <w:pStyle w:val="USBodyText"/>
            </w:pPr>
          </w:p>
        </w:tc>
      </w:tr>
      <w:tr w:rsidR="00531922" w:rsidRPr="0021629A" w14:paraId="1DE369E9" w14:textId="77777777" w:rsidTr="00C17ACD">
        <w:tc>
          <w:tcPr>
            <w:tcW w:w="2790" w:type="dxa"/>
          </w:tcPr>
          <w:p w14:paraId="4C18B285" w14:textId="77777777" w:rsidR="00531922" w:rsidRPr="0021629A" w:rsidRDefault="00531922" w:rsidP="00C17ACD">
            <w:pPr>
              <w:pStyle w:val="USBodyText"/>
            </w:pPr>
            <w:r w:rsidRPr="0021629A">
              <w:t>65</w:t>
            </w:r>
          </w:p>
        </w:tc>
        <w:tc>
          <w:tcPr>
            <w:tcW w:w="3240" w:type="dxa"/>
          </w:tcPr>
          <w:p w14:paraId="6A857B98" w14:textId="77777777" w:rsidR="00531922" w:rsidRPr="0021629A" w:rsidRDefault="00531922" w:rsidP="00C17ACD">
            <w:pPr>
              <w:pStyle w:val="USBodyText"/>
            </w:pPr>
          </w:p>
        </w:tc>
      </w:tr>
      <w:tr w:rsidR="00531922" w:rsidRPr="0021629A" w14:paraId="245E99D9" w14:textId="77777777" w:rsidTr="00C17ACD">
        <w:tc>
          <w:tcPr>
            <w:tcW w:w="2790" w:type="dxa"/>
          </w:tcPr>
          <w:p w14:paraId="3862D481" w14:textId="77777777" w:rsidR="00531922" w:rsidRPr="0021629A" w:rsidRDefault="00531922" w:rsidP="00C17ACD">
            <w:pPr>
              <w:pStyle w:val="USBodyText"/>
            </w:pPr>
            <w:r w:rsidRPr="0021629A">
              <w:t>50</w:t>
            </w:r>
          </w:p>
        </w:tc>
        <w:tc>
          <w:tcPr>
            <w:tcW w:w="3240" w:type="dxa"/>
          </w:tcPr>
          <w:p w14:paraId="427F2FEE" w14:textId="77777777" w:rsidR="00531922" w:rsidRPr="0021629A" w:rsidRDefault="00531922" w:rsidP="00C17ACD">
            <w:pPr>
              <w:pStyle w:val="USBodyText"/>
            </w:pPr>
          </w:p>
        </w:tc>
      </w:tr>
      <w:tr w:rsidR="00531922" w:rsidRPr="0021629A" w14:paraId="32D3FF00" w14:textId="77777777" w:rsidTr="00C17ACD">
        <w:tc>
          <w:tcPr>
            <w:tcW w:w="2790" w:type="dxa"/>
          </w:tcPr>
          <w:p w14:paraId="5C40F23F" w14:textId="77777777" w:rsidR="00531922" w:rsidRPr="0021629A" w:rsidRDefault="00531922" w:rsidP="00C17ACD">
            <w:pPr>
              <w:pStyle w:val="USBodyText"/>
            </w:pPr>
            <w:r w:rsidRPr="0021629A">
              <w:t>25</w:t>
            </w:r>
          </w:p>
        </w:tc>
        <w:tc>
          <w:tcPr>
            <w:tcW w:w="3240" w:type="dxa"/>
          </w:tcPr>
          <w:p w14:paraId="429A419D" w14:textId="77777777" w:rsidR="00531922" w:rsidRPr="0021629A" w:rsidRDefault="00531922" w:rsidP="00C17ACD">
            <w:pPr>
              <w:pStyle w:val="USBodyText"/>
            </w:pPr>
          </w:p>
        </w:tc>
      </w:tr>
      <w:tr w:rsidR="00531922" w:rsidRPr="0021629A" w14:paraId="63C0E404" w14:textId="77777777" w:rsidTr="00C17ACD">
        <w:tc>
          <w:tcPr>
            <w:tcW w:w="2790" w:type="dxa"/>
          </w:tcPr>
          <w:p w14:paraId="09EA6A1C" w14:textId="77777777" w:rsidR="00531922" w:rsidRPr="0021629A" w:rsidRDefault="00531922" w:rsidP="00C17ACD">
            <w:pPr>
              <w:pStyle w:val="USBodyText"/>
            </w:pPr>
            <w:r w:rsidRPr="0021629A">
              <w:t>10</w:t>
            </w:r>
          </w:p>
        </w:tc>
        <w:tc>
          <w:tcPr>
            <w:tcW w:w="3240" w:type="dxa"/>
          </w:tcPr>
          <w:p w14:paraId="00F5761D" w14:textId="77777777" w:rsidR="00531922" w:rsidRPr="0021629A" w:rsidRDefault="00531922" w:rsidP="00C17ACD">
            <w:pPr>
              <w:pStyle w:val="USBodyText"/>
            </w:pPr>
          </w:p>
        </w:tc>
      </w:tr>
      <w:tr w:rsidR="00531922" w:rsidRPr="0021629A" w14:paraId="7E1BE1CC" w14:textId="77777777" w:rsidTr="00C17ACD">
        <w:tc>
          <w:tcPr>
            <w:tcW w:w="2790" w:type="dxa"/>
          </w:tcPr>
          <w:p w14:paraId="79F8511B" w14:textId="77777777" w:rsidR="00531922" w:rsidRPr="0021629A" w:rsidRDefault="00531922" w:rsidP="00C17ACD">
            <w:pPr>
              <w:pStyle w:val="USBodyText"/>
            </w:pPr>
            <w:r w:rsidRPr="0021629A">
              <w:t>Minimum load</w:t>
            </w:r>
          </w:p>
        </w:tc>
        <w:tc>
          <w:tcPr>
            <w:tcW w:w="3240" w:type="dxa"/>
          </w:tcPr>
          <w:p w14:paraId="464C7471" w14:textId="77777777" w:rsidR="00531922" w:rsidRPr="0021629A" w:rsidRDefault="00531922" w:rsidP="00C17ACD">
            <w:pPr>
              <w:pStyle w:val="USBodyText"/>
            </w:pPr>
          </w:p>
        </w:tc>
      </w:tr>
    </w:tbl>
    <w:p w14:paraId="34C32877" w14:textId="1B359FAC" w:rsidR="00531922" w:rsidRPr="00531922" w:rsidRDefault="00531922" w:rsidP="00531922">
      <w:pPr>
        <w:pStyle w:val="USBodyText"/>
        <w:rPr>
          <w:sz w:val="16"/>
          <w:szCs w:val="16"/>
        </w:rPr>
      </w:pPr>
      <w:r w:rsidRPr="00531922">
        <w:rPr>
          <w:sz w:val="16"/>
          <w:szCs w:val="16"/>
        </w:rPr>
        <w:t>*</w:t>
      </w:r>
      <w:r w:rsidR="006978AA">
        <w:rPr>
          <w:sz w:val="16"/>
          <w:szCs w:val="16"/>
        </w:rPr>
        <w:t>*</w:t>
      </w:r>
      <w:r w:rsidRPr="00531922">
        <w:rPr>
          <w:sz w:val="16"/>
          <w:szCs w:val="16"/>
        </w:rPr>
        <w:t xml:space="preserve"> Measured at the </w:t>
      </w:r>
      <w:r w:rsidR="006978AA">
        <w:rPr>
          <w:sz w:val="16"/>
          <w:szCs w:val="16"/>
        </w:rPr>
        <w:t>Delivery Point</w:t>
      </w:r>
      <w:r w:rsidRPr="00531922">
        <w:rPr>
          <w:sz w:val="16"/>
          <w:szCs w:val="16"/>
        </w:rPr>
        <w:t>.</w:t>
      </w:r>
    </w:p>
    <w:p w14:paraId="1DA04C44" w14:textId="3D766332" w:rsidR="00531922" w:rsidRDefault="00531922" w:rsidP="00531922">
      <w:pPr>
        <w:pStyle w:val="Caption"/>
      </w:pPr>
      <w:bookmarkStart w:id="80" w:name="_Ref486339713"/>
      <w:bookmarkStart w:id="81" w:name="_Toc525310488"/>
      <w:r>
        <w:t>Table </w:t>
      </w:r>
      <w:r w:rsidR="00920317">
        <w:fldChar w:fldCharType="begin"/>
      </w:r>
      <w:r w:rsidR="00920317">
        <w:instrText xml:space="preserve"> STYLEREF 1 \s  \* MERGEFORMAT </w:instrText>
      </w:r>
      <w:r w:rsidR="00920317">
        <w:fldChar w:fldCharType="separate"/>
      </w:r>
      <w:r w:rsidR="00EC577B">
        <w:rPr>
          <w:noProof/>
        </w:rPr>
        <w:t>8</w:t>
      </w:r>
      <w:r w:rsidR="00920317">
        <w:rPr>
          <w:noProof/>
        </w:rPr>
        <w:fldChar w:fldCharType="end"/>
      </w:r>
      <w:r>
        <w:rPr>
          <w:noProof/>
        </w:rPr>
        <w:t>.</w:t>
      </w:r>
      <w:r>
        <w:fldChar w:fldCharType="begin"/>
      </w:r>
      <w:r>
        <w:instrText xml:space="preserve"> SEQ Table \* ARABIC \s 1 </w:instrText>
      </w:r>
      <w:r>
        <w:fldChar w:fldCharType="separate"/>
      </w:r>
      <w:r w:rsidR="00EC577B">
        <w:rPr>
          <w:noProof/>
        </w:rPr>
        <w:t>7</w:t>
      </w:r>
      <w:r>
        <w:rPr>
          <w:noProof/>
        </w:rPr>
        <w:fldChar w:fldCharType="end"/>
      </w:r>
      <w:bookmarkEnd w:id="80"/>
      <w:r>
        <w:t>:</w:t>
      </w:r>
      <w:r>
        <w:tab/>
        <w:t>Facility UL</w:t>
      </w:r>
      <w:r w:rsidR="006978AA">
        <w:t>S</w:t>
      </w:r>
      <w:r>
        <w:t>D Performance</w:t>
      </w:r>
      <w:bookmarkEnd w:id="81"/>
      <w:r>
        <w:t xml:space="preserve"> </w:t>
      </w:r>
    </w:p>
    <w:tbl>
      <w:tblPr>
        <w:tblW w:w="5000" w:type="pct"/>
        <w:tblBorders>
          <w:top w:val="single" w:sz="6" w:space="0" w:color="3E6EA3"/>
          <w:left w:val="single" w:sz="6" w:space="0" w:color="3E6EA3"/>
          <w:bottom w:val="single" w:sz="6" w:space="0" w:color="3E6EA3"/>
          <w:right w:val="single" w:sz="6" w:space="0" w:color="3E6EA3"/>
          <w:insideH w:val="single" w:sz="6" w:space="0" w:color="3E6EA3"/>
          <w:insideV w:val="single" w:sz="6" w:space="0" w:color="3E6EA3"/>
        </w:tblBorders>
        <w:tblLayout w:type="fixed"/>
        <w:tblLook w:val="0000" w:firstRow="0" w:lastRow="0" w:firstColumn="0" w:lastColumn="0" w:noHBand="0" w:noVBand="0"/>
      </w:tblPr>
      <w:tblGrid>
        <w:gridCol w:w="4661"/>
        <w:gridCol w:w="2789"/>
        <w:gridCol w:w="2126"/>
      </w:tblGrid>
      <w:tr w:rsidR="00531922" w:rsidRPr="00531922" w14:paraId="4B6538C9" w14:textId="77777777" w:rsidTr="006978AA">
        <w:trPr>
          <w:tblHeader/>
        </w:trPr>
        <w:tc>
          <w:tcPr>
            <w:tcW w:w="2434" w:type="pct"/>
            <w:tcBorders>
              <w:right w:val="single" w:sz="6" w:space="0" w:color="FFFFFF" w:themeColor="background1"/>
            </w:tcBorders>
            <w:shd w:val="clear" w:color="auto" w:fill="3E6EA3"/>
          </w:tcPr>
          <w:p w14:paraId="4E462CD1" w14:textId="77777777" w:rsidR="00531922" w:rsidRPr="00531922" w:rsidRDefault="00531922" w:rsidP="00531922">
            <w:pPr>
              <w:pStyle w:val="TSTableHeading"/>
              <w:rPr>
                <w:sz w:val="20"/>
                <w:szCs w:val="20"/>
              </w:rPr>
            </w:pPr>
            <w:r w:rsidRPr="00531922">
              <w:rPr>
                <w:sz w:val="20"/>
                <w:szCs w:val="20"/>
              </w:rPr>
              <w:t>Description</w:t>
            </w:r>
          </w:p>
        </w:tc>
        <w:tc>
          <w:tcPr>
            <w:tcW w:w="1456" w:type="pct"/>
            <w:tcBorders>
              <w:left w:val="single" w:sz="6" w:space="0" w:color="FFFFFF" w:themeColor="background1"/>
              <w:right w:val="single" w:sz="6" w:space="0" w:color="FFFFFF" w:themeColor="background1"/>
            </w:tcBorders>
            <w:shd w:val="clear" w:color="auto" w:fill="3E6EA3"/>
          </w:tcPr>
          <w:p w14:paraId="75321D92" w14:textId="77777777" w:rsidR="00531922" w:rsidRPr="00531922" w:rsidRDefault="00531922" w:rsidP="00531922">
            <w:pPr>
              <w:pStyle w:val="TSTableHeading"/>
              <w:rPr>
                <w:sz w:val="20"/>
                <w:szCs w:val="20"/>
              </w:rPr>
            </w:pPr>
            <w:r w:rsidRPr="00531922">
              <w:rPr>
                <w:sz w:val="20"/>
                <w:szCs w:val="20"/>
              </w:rPr>
              <w:t>Units</w:t>
            </w:r>
          </w:p>
        </w:tc>
        <w:tc>
          <w:tcPr>
            <w:tcW w:w="1110" w:type="pct"/>
            <w:tcBorders>
              <w:left w:val="single" w:sz="6" w:space="0" w:color="FFFFFF" w:themeColor="background1"/>
            </w:tcBorders>
            <w:shd w:val="clear" w:color="auto" w:fill="3E6EA3"/>
          </w:tcPr>
          <w:p w14:paraId="1EA56D77" w14:textId="3F080BD1" w:rsidR="00531922" w:rsidRPr="00531922" w:rsidRDefault="00531922" w:rsidP="00531922">
            <w:pPr>
              <w:pStyle w:val="TSTableHeading"/>
              <w:rPr>
                <w:sz w:val="20"/>
                <w:szCs w:val="20"/>
              </w:rPr>
            </w:pPr>
            <w:r>
              <w:rPr>
                <w:sz w:val="20"/>
                <w:szCs w:val="20"/>
              </w:rPr>
              <w:t>Value</w:t>
            </w:r>
            <w:r w:rsidR="00D80723">
              <w:rPr>
                <w:sz w:val="20"/>
                <w:szCs w:val="20"/>
              </w:rPr>
              <w:t>*</w:t>
            </w:r>
          </w:p>
        </w:tc>
      </w:tr>
      <w:tr w:rsidR="00531922" w:rsidRPr="00531922" w14:paraId="6117C41E" w14:textId="77777777" w:rsidTr="00531922">
        <w:tc>
          <w:tcPr>
            <w:tcW w:w="2434" w:type="pct"/>
          </w:tcPr>
          <w:p w14:paraId="05404699" w14:textId="77777777" w:rsidR="00531922" w:rsidRPr="00531922" w:rsidRDefault="00531922" w:rsidP="00531922">
            <w:pPr>
              <w:pStyle w:val="USBodyText"/>
              <w:spacing w:after="0"/>
            </w:pPr>
            <w:r w:rsidRPr="00531922">
              <w:t>Plant Gross Output</w:t>
            </w:r>
          </w:p>
        </w:tc>
        <w:tc>
          <w:tcPr>
            <w:tcW w:w="1456" w:type="pct"/>
          </w:tcPr>
          <w:p w14:paraId="0DE10B51" w14:textId="77777777" w:rsidR="00531922" w:rsidRPr="00531922" w:rsidRDefault="00531922" w:rsidP="00531922">
            <w:pPr>
              <w:pStyle w:val="USBodyText"/>
              <w:spacing w:after="0"/>
              <w:jc w:val="left"/>
            </w:pPr>
            <w:r w:rsidRPr="00531922">
              <w:t>kW</w:t>
            </w:r>
          </w:p>
        </w:tc>
        <w:tc>
          <w:tcPr>
            <w:tcW w:w="1110" w:type="pct"/>
          </w:tcPr>
          <w:p w14:paraId="0D7BCA97" w14:textId="77777777" w:rsidR="00531922" w:rsidRPr="00531922" w:rsidRDefault="00531922" w:rsidP="00531922">
            <w:pPr>
              <w:pStyle w:val="USBodyText"/>
            </w:pPr>
            <w:r w:rsidRPr="00531922">
              <w:t>*</w:t>
            </w:r>
          </w:p>
        </w:tc>
      </w:tr>
      <w:tr w:rsidR="00531922" w:rsidRPr="00531922" w14:paraId="1FC728FD" w14:textId="77777777" w:rsidTr="00531922">
        <w:tc>
          <w:tcPr>
            <w:tcW w:w="2434" w:type="pct"/>
          </w:tcPr>
          <w:p w14:paraId="67CB94C1" w14:textId="77777777" w:rsidR="00531922" w:rsidRPr="00531922" w:rsidRDefault="00531922" w:rsidP="00531922">
            <w:pPr>
              <w:pStyle w:val="USBodyText"/>
              <w:spacing w:after="0"/>
            </w:pPr>
            <w:r w:rsidRPr="00531922">
              <w:t>Auxiliary Power + Losses</w:t>
            </w:r>
          </w:p>
        </w:tc>
        <w:tc>
          <w:tcPr>
            <w:tcW w:w="1456" w:type="pct"/>
          </w:tcPr>
          <w:p w14:paraId="0816927F" w14:textId="77777777" w:rsidR="00531922" w:rsidRPr="00531922" w:rsidRDefault="00531922" w:rsidP="00531922">
            <w:pPr>
              <w:pStyle w:val="USBodyText"/>
              <w:spacing w:after="0"/>
              <w:jc w:val="left"/>
            </w:pPr>
            <w:r w:rsidRPr="00531922">
              <w:t>kW</w:t>
            </w:r>
          </w:p>
        </w:tc>
        <w:tc>
          <w:tcPr>
            <w:tcW w:w="1110" w:type="pct"/>
          </w:tcPr>
          <w:p w14:paraId="64FED891" w14:textId="77777777" w:rsidR="00531922" w:rsidRPr="00531922" w:rsidRDefault="00531922" w:rsidP="00531922">
            <w:pPr>
              <w:pStyle w:val="USBodyText"/>
            </w:pPr>
            <w:r w:rsidRPr="00531922">
              <w:t>*</w:t>
            </w:r>
          </w:p>
        </w:tc>
      </w:tr>
      <w:tr w:rsidR="00531922" w:rsidRPr="00531922" w14:paraId="311E52AF" w14:textId="77777777" w:rsidTr="00531922">
        <w:tc>
          <w:tcPr>
            <w:tcW w:w="2434" w:type="pct"/>
          </w:tcPr>
          <w:p w14:paraId="367C447B" w14:textId="77777777" w:rsidR="00531922" w:rsidRPr="00531922" w:rsidRDefault="00531922" w:rsidP="00531922">
            <w:pPr>
              <w:pStyle w:val="USBodyText"/>
              <w:spacing w:after="0"/>
            </w:pPr>
            <w:r w:rsidRPr="00531922">
              <w:t>Step-up Transformer Losses</w:t>
            </w:r>
          </w:p>
        </w:tc>
        <w:tc>
          <w:tcPr>
            <w:tcW w:w="1456" w:type="pct"/>
          </w:tcPr>
          <w:p w14:paraId="585C02F7" w14:textId="77777777" w:rsidR="00531922" w:rsidRPr="00531922" w:rsidRDefault="00531922" w:rsidP="00531922">
            <w:pPr>
              <w:pStyle w:val="USBodyText"/>
              <w:spacing w:after="0"/>
              <w:jc w:val="left"/>
            </w:pPr>
            <w:r w:rsidRPr="00531922">
              <w:t>kW</w:t>
            </w:r>
          </w:p>
        </w:tc>
        <w:tc>
          <w:tcPr>
            <w:tcW w:w="1110" w:type="pct"/>
          </w:tcPr>
          <w:p w14:paraId="5CEAA73A" w14:textId="77777777" w:rsidR="00531922" w:rsidRPr="00531922" w:rsidRDefault="00531922" w:rsidP="00531922">
            <w:pPr>
              <w:pStyle w:val="USBodyText"/>
            </w:pPr>
            <w:r w:rsidRPr="00531922">
              <w:t>*</w:t>
            </w:r>
          </w:p>
        </w:tc>
      </w:tr>
      <w:tr w:rsidR="00531922" w:rsidRPr="00531922" w14:paraId="5C94FE7C" w14:textId="77777777" w:rsidTr="00531922">
        <w:tc>
          <w:tcPr>
            <w:tcW w:w="2434" w:type="pct"/>
          </w:tcPr>
          <w:p w14:paraId="7356CBA7" w14:textId="77777777" w:rsidR="00531922" w:rsidRPr="00531922" w:rsidRDefault="00531922" w:rsidP="00531922">
            <w:pPr>
              <w:pStyle w:val="USBodyText"/>
              <w:spacing w:after="0"/>
            </w:pPr>
            <w:r w:rsidRPr="00531922">
              <w:t>Total Losses</w:t>
            </w:r>
          </w:p>
        </w:tc>
        <w:tc>
          <w:tcPr>
            <w:tcW w:w="1456" w:type="pct"/>
          </w:tcPr>
          <w:p w14:paraId="63CFBBD4" w14:textId="77777777" w:rsidR="00531922" w:rsidRPr="00531922" w:rsidRDefault="00531922" w:rsidP="00531922">
            <w:pPr>
              <w:pStyle w:val="USBodyText"/>
              <w:spacing w:after="0"/>
              <w:jc w:val="left"/>
            </w:pPr>
            <w:r w:rsidRPr="00531922">
              <w:t>kW</w:t>
            </w:r>
          </w:p>
        </w:tc>
        <w:tc>
          <w:tcPr>
            <w:tcW w:w="1110" w:type="pct"/>
          </w:tcPr>
          <w:p w14:paraId="33659F17" w14:textId="77777777" w:rsidR="00531922" w:rsidRPr="00531922" w:rsidRDefault="00531922" w:rsidP="00531922">
            <w:pPr>
              <w:pStyle w:val="USBodyText"/>
            </w:pPr>
            <w:r w:rsidRPr="00531922">
              <w:t>*</w:t>
            </w:r>
          </w:p>
        </w:tc>
      </w:tr>
      <w:tr w:rsidR="00531922" w:rsidRPr="00531922" w14:paraId="1847393C" w14:textId="77777777" w:rsidTr="00531922">
        <w:tc>
          <w:tcPr>
            <w:tcW w:w="2434" w:type="pct"/>
          </w:tcPr>
          <w:p w14:paraId="5AF3BFAD" w14:textId="1667FB6F" w:rsidR="00531922" w:rsidRPr="00531922" w:rsidRDefault="00531922" w:rsidP="00531922">
            <w:pPr>
              <w:pStyle w:val="USBodyText"/>
              <w:spacing w:after="0"/>
            </w:pPr>
            <w:r w:rsidRPr="00531922">
              <w:t xml:space="preserve">Net Power Output at </w:t>
            </w:r>
            <w:r w:rsidR="00D80723">
              <w:t xml:space="preserve">Delivery Point </w:t>
            </w:r>
            <w:r w:rsidRPr="00531922">
              <w:t>**</w:t>
            </w:r>
          </w:p>
        </w:tc>
        <w:tc>
          <w:tcPr>
            <w:tcW w:w="1456" w:type="pct"/>
          </w:tcPr>
          <w:p w14:paraId="540D2783" w14:textId="77777777" w:rsidR="00531922" w:rsidRPr="00531922" w:rsidRDefault="00531922" w:rsidP="00531922">
            <w:pPr>
              <w:pStyle w:val="USBodyText"/>
              <w:spacing w:after="0"/>
              <w:jc w:val="left"/>
            </w:pPr>
            <w:r w:rsidRPr="00531922">
              <w:t>kW</w:t>
            </w:r>
          </w:p>
        </w:tc>
        <w:tc>
          <w:tcPr>
            <w:tcW w:w="1110" w:type="pct"/>
          </w:tcPr>
          <w:p w14:paraId="17B1BA5D" w14:textId="2398D3E1" w:rsidR="00531922" w:rsidRPr="00531922" w:rsidRDefault="00531922" w:rsidP="00531922">
            <w:pPr>
              <w:pStyle w:val="USBodyText"/>
            </w:pPr>
            <w:r w:rsidRPr="00531922">
              <w:t>*</w:t>
            </w:r>
            <w:r w:rsidR="006978AA">
              <w:t>*</w:t>
            </w:r>
          </w:p>
        </w:tc>
      </w:tr>
      <w:tr w:rsidR="00531922" w:rsidRPr="00531922" w14:paraId="32A825DB" w14:textId="77777777" w:rsidTr="00531922">
        <w:tc>
          <w:tcPr>
            <w:tcW w:w="2434" w:type="pct"/>
          </w:tcPr>
          <w:p w14:paraId="58A0C1AF" w14:textId="662D9947" w:rsidR="00531922" w:rsidRPr="00531922" w:rsidRDefault="00531922" w:rsidP="00531922">
            <w:pPr>
              <w:pStyle w:val="USBodyText"/>
              <w:spacing w:after="0"/>
            </w:pPr>
            <w:r w:rsidRPr="00531922">
              <w:t>Heat Rate (based on HHV)**</w:t>
            </w:r>
          </w:p>
        </w:tc>
        <w:tc>
          <w:tcPr>
            <w:tcW w:w="1456" w:type="pct"/>
          </w:tcPr>
          <w:p w14:paraId="2A3338CF" w14:textId="37C28CB4" w:rsidR="00531922" w:rsidRPr="00531922" w:rsidRDefault="002917DE" w:rsidP="00531922">
            <w:pPr>
              <w:pStyle w:val="USBodyText"/>
              <w:spacing w:after="0"/>
              <w:jc w:val="left"/>
            </w:pPr>
            <w:r>
              <w:t>Btu</w:t>
            </w:r>
            <w:r w:rsidR="00531922" w:rsidRPr="00531922">
              <w:t>/kWh</w:t>
            </w:r>
          </w:p>
        </w:tc>
        <w:tc>
          <w:tcPr>
            <w:tcW w:w="1110" w:type="pct"/>
          </w:tcPr>
          <w:p w14:paraId="0A1715B3" w14:textId="77777777" w:rsidR="00531922" w:rsidRPr="00531922" w:rsidRDefault="00531922" w:rsidP="00531922">
            <w:pPr>
              <w:pStyle w:val="USBodyText"/>
            </w:pPr>
            <w:r w:rsidRPr="00531922">
              <w:t>**</w:t>
            </w:r>
          </w:p>
        </w:tc>
      </w:tr>
      <w:tr w:rsidR="006978AA" w:rsidRPr="00531922" w14:paraId="7FE080A5" w14:textId="77777777" w:rsidTr="006978AA">
        <w:tc>
          <w:tcPr>
            <w:tcW w:w="2434" w:type="pct"/>
            <w:vMerge w:val="restart"/>
            <w:vAlign w:val="center"/>
          </w:tcPr>
          <w:p w14:paraId="4537B490" w14:textId="3136E35F" w:rsidR="006978AA" w:rsidRPr="00531922" w:rsidRDefault="006978AA" w:rsidP="006978AA">
            <w:pPr>
              <w:pStyle w:val="USBodyText"/>
              <w:spacing w:after="0"/>
              <w:jc w:val="left"/>
            </w:pPr>
            <w:r w:rsidRPr="00531922">
              <w:t xml:space="preserve"> Noise Level </w:t>
            </w:r>
            <w:r>
              <w:t>**</w:t>
            </w:r>
          </w:p>
        </w:tc>
        <w:tc>
          <w:tcPr>
            <w:tcW w:w="1456" w:type="pct"/>
          </w:tcPr>
          <w:p w14:paraId="0516E4BD" w14:textId="77777777" w:rsidR="006978AA" w:rsidRPr="00531922" w:rsidRDefault="006978AA" w:rsidP="00531922">
            <w:pPr>
              <w:pStyle w:val="USBodyText"/>
              <w:spacing w:after="0"/>
              <w:jc w:val="left"/>
            </w:pPr>
            <w:r w:rsidRPr="00531922">
              <w:t xml:space="preserve">db(A) </w:t>
            </w:r>
          </w:p>
          <w:p w14:paraId="5A51D3C4" w14:textId="77777777" w:rsidR="006978AA" w:rsidRPr="00531922" w:rsidRDefault="006978AA" w:rsidP="00531922">
            <w:pPr>
              <w:pStyle w:val="USBodyText"/>
              <w:spacing w:after="0"/>
              <w:jc w:val="left"/>
            </w:pPr>
            <w:r w:rsidRPr="00531922">
              <w:t>@ Facility boundary</w:t>
            </w:r>
          </w:p>
        </w:tc>
        <w:tc>
          <w:tcPr>
            <w:tcW w:w="1110" w:type="pct"/>
          </w:tcPr>
          <w:p w14:paraId="1035ED62" w14:textId="77777777" w:rsidR="006978AA" w:rsidRPr="00531922" w:rsidRDefault="006978AA" w:rsidP="00531922">
            <w:pPr>
              <w:pStyle w:val="USBodyText"/>
            </w:pPr>
            <w:r w:rsidRPr="00531922">
              <w:t>**</w:t>
            </w:r>
          </w:p>
        </w:tc>
      </w:tr>
      <w:tr w:rsidR="006978AA" w:rsidRPr="00531922" w14:paraId="4E8606FD" w14:textId="77777777" w:rsidTr="00531922">
        <w:tc>
          <w:tcPr>
            <w:tcW w:w="2434" w:type="pct"/>
            <w:vMerge/>
          </w:tcPr>
          <w:p w14:paraId="62B4350C" w14:textId="77777777" w:rsidR="006978AA" w:rsidRPr="00531922" w:rsidRDefault="006978AA" w:rsidP="00531922">
            <w:pPr>
              <w:pStyle w:val="USBodyText"/>
              <w:spacing w:after="0"/>
            </w:pPr>
          </w:p>
        </w:tc>
        <w:tc>
          <w:tcPr>
            <w:tcW w:w="1456" w:type="pct"/>
          </w:tcPr>
          <w:p w14:paraId="3663F7FC" w14:textId="77777777" w:rsidR="006978AA" w:rsidRPr="00531922" w:rsidRDefault="006978AA" w:rsidP="00531922">
            <w:pPr>
              <w:pStyle w:val="USBodyText"/>
              <w:spacing w:after="0"/>
              <w:jc w:val="left"/>
            </w:pPr>
            <w:r w:rsidRPr="00531922">
              <w:t xml:space="preserve">Equipment db(A) </w:t>
            </w:r>
          </w:p>
          <w:p w14:paraId="342D443B" w14:textId="08410A0D" w:rsidR="006978AA" w:rsidRPr="00531922" w:rsidRDefault="006978AA" w:rsidP="00531922">
            <w:pPr>
              <w:pStyle w:val="USBodyText"/>
              <w:spacing w:after="0"/>
              <w:jc w:val="left"/>
            </w:pPr>
            <w:r w:rsidRPr="00531922">
              <w:t xml:space="preserve">@ </w:t>
            </w:r>
            <w:r>
              <w:t>3</w:t>
            </w:r>
            <w:r w:rsidRPr="00531922">
              <w:t xml:space="preserve"> </w:t>
            </w:r>
            <w:r>
              <w:t>feet</w:t>
            </w:r>
          </w:p>
        </w:tc>
        <w:tc>
          <w:tcPr>
            <w:tcW w:w="1110" w:type="pct"/>
          </w:tcPr>
          <w:p w14:paraId="488FC504" w14:textId="191300EA" w:rsidR="006978AA" w:rsidRPr="00531922" w:rsidRDefault="006978AA" w:rsidP="00531922">
            <w:pPr>
              <w:pStyle w:val="USBodyText"/>
            </w:pPr>
            <w:r w:rsidRPr="00531922">
              <w:t>**</w:t>
            </w:r>
          </w:p>
        </w:tc>
      </w:tr>
      <w:tr w:rsidR="00531922" w:rsidRPr="00531922" w14:paraId="4CF64636" w14:textId="77777777" w:rsidTr="00531922">
        <w:tc>
          <w:tcPr>
            <w:tcW w:w="2434" w:type="pct"/>
          </w:tcPr>
          <w:p w14:paraId="06C6FE44" w14:textId="6CE35162" w:rsidR="00531922" w:rsidRPr="00531922" w:rsidRDefault="00531922" w:rsidP="00531922">
            <w:pPr>
              <w:pStyle w:val="USBodyText"/>
              <w:spacing w:after="0"/>
            </w:pPr>
            <w:r w:rsidRPr="00531922">
              <w:t>Particulate emissions</w:t>
            </w:r>
            <w:r>
              <w:t xml:space="preserve"> **</w:t>
            </w:r>
          </w:p>
        </w:tc>
        <w:tc>
          <w:tcPr>
            <w:tcW w:w="1456" w:type="pct"/>
          </w:tcPr>
          <w:p w14:paraId="1B152ED4" w14:textId="52D0A4F7" w:rsidR="00531922" w:rsidRPr="00531922" w:rsidRDefault="00531922" w:rsidP="00531922">
            <w:pPr>
              <w:pStyle w:val="USBodyText"/>
              <w:spacing w:after="0"/>
              <w:jc w:val="left"/>
            </w:pPr>
            <w:r>
              <w:t>ppmv</w:t>
            </w:r>
          </w:p>
        </w:tc>
        <w:tc>
          <w:tcPr>
            <w:tcW w:w="1110" w:type="pct"/>
          </w:tcPr>
          <w:p w14:paraId="16B2305E" w14:textId="77777777" w:rsidR="00531922" w:rsidRPr="00531922" w:rsidRDefault="00531922" w:rsidP="00531922">
            <w:pPr>
              <w:pStyle w:val="USBodyText"/>
            </w:pPr>
            <w:r w:rsidRPr="00531922">
              <w:t>**</w:t>
            </w:r>
          </w:p>
        </w:tc>
      </w:tr>
      <w:tr w:rsidR="00531922" w:rsidRPr="00531922" w14:paraId="5834C29C" w14:textId="77777777" w:rsidTr="00531922">
        <w:tc>
          <w:tcPr>
            <w:tcW w:w="2434" w:type="pct"/>
          </w:tcPr>
          <w:p w14:paraId="08486922" w14:textId="4119D169" w:rsidR="00531922" w:rsidRPr="00531922" w:rsidRDefault="00531922" w:rsidP="00531922">
            <w:pPr>
              <w:pStyle w:val="USBodyText"/>
              <w:spacing w:after="0"/>
            </w:pPr>
            <w:r w:rsidRPr="00531922">
              <w:lastRenderedPageBreak/>
              <w:t>NO</w:t>
            </w:r>
            <w:r w:rsidRPr="00531922">
              <w:rPr>
                <w:vertAlign w:val="subscript"/>
              </w:rPr>
              <w:t>x</w:t>
            </w:r>
            <w:r w:rsidRPr="00531922">
              <w:t xml:space="preserve"> Emissions for @ 15% O</w:t>
            </w:r>
            <w:r w:rsidRPr="00531922">
              <w:rPr>
                <w:vertAlign w:val="subscript"/>
              </w:rPr>
              <w:t>2</w:t>
            </w:r>
            <w:r w:rsidRPr="00531922">
              <w:t xml:space="preserve"> </w:t>
            </w:r>
            <w:r w:rsidR="00D80723">
              <w:t>**</w:t>
            </w:r>
          </w:p>
        </w:tc>
        <w:tc>
          <w:tcPr>
            <w:tcW w:w="1456" w:type="pct"/>
          </w:tcPr>
          <w:p w14:paraId="64161050" w14:textId="38D6BFEF" w:rsidR="00531922" w:rsidRPr="00D80723" w:rsidRDefault="00531922" w:rsidP="00531922">
            <w:pPr>
              <w:pStyle w:val="USBodyText"/>
              <w:spacing w:after="0"/>
              <w:jc w:val="left"/>
              <w:rPr>
                <w:vertAlign w:val="superscript"/>
              </w:rPr>
            </w:pPr>
            <w:r>
              <w:t>ppmv</w:t>
            </w:r>
          </w:p>
        </w:tc>
        <w:tc>
          <w:tcPr>
            <w:tcW w:w="1110" w:type="pct"/>
          </w:tcPr>
          <w:p w14:paraId="746EC2D1" w14:textId="0814D37D" w:rsidR="00531922" w:rsidRPr="00531922" w:rsidRDefault="00531922" w:rsidP="00531922">
            <w:pPr>
              <w:pStyle w:val="USBodyText"/>
            </w:pPr>
            <w:r w:rsidRPr="00531922">
              <w:t>**</w:t>
            </w:r>
          </w:p>
        </w:tc>
      </w:tr>
      <w:tr w:rsidR="00531922" w:rsidRPr="00531922" w14:paraId="446B2485" w14:textId="77777777" w:rsidTr="00531922">
        <w:trPr>
          <w:trHeight w:val="396"/>
        </w:trPr>
        <w:tc>
          <w:tcPr>
            <w:tcW w:w="2434" w:type="pct"/>
          </w:tcPr>
          <w:p w14:paraId="7B1AD015" w14:textId="60579CB7" w:rsidR="00531922" w:rsidRPr="00531922" w:rsidRDefault="00531922" w:rsidP="00531922">
            <w:pPr>
              <w:pStyle w:val="USBodyText"/>
              <w:spacing w:after="0"/>
            </w:pPr>
            <w:r w:rsidRPr="00531922">
              <w:t>SO</w:t>
            </w:r>
            <w:r w:rsidRPr="00531922">
              <w:rPr>
                <w:vertAlign w:val="subscript"/>
              </w:rPr>
              <w:t>2</w:t>
            </w:r>
            <w:r w:rsidRPr="00531922">
              <w:t xml:space="preserve"> Emissions@ 15% O</w:t>
            </w:r>
            <w:r w:rsidRPr="00531922">
              <w:rPr>
                <w:vertAlign w:val="subscript"/>
              </w:rPr>
              <w:t>2</w:t>
            </w:r>
            <w:r w:rsidRPr="00531922">
              <w:t xml:space="preserve"> </w:t>
            </w:r>
            <w:r w:rsidR="00D80723">
              <w:t>**</w:t>
            </w:r>
          </w:p>
        </w:tc>
        <w:tc>
          <w:tcPr>
            <w:tcW w:w="1456" w:type="pct"/>
          </w:tcPr>
          <w:p w14:paraId="4EADA7AB" w14:textId="41C94727" w:rsidR="00531922" w:rsidRPr="00531922" w:rsidRDefault="002917DE" w:rsidP="00531922">
            <w:pPr>
              <w:pStyle w:val="USBodyText"/>
              <w:spacing w:after="0"/>
              <w:jc w:val="left"/>
            </w:pPr>
            <w:r>
              <w:t>ppmv</w:t>
            </w:r>
          </w:p>
        </w:tc>
        <w:tc>
          <w:tcPr>
            <w:tcW w:w="1110" w:type="pct"/>
          </w:tcPr>
          <w:p w14:paraId="770636A4" w14:textId="77777777" w:rsidR="00531922" w:rsidRPr="00531922" w:rsidRDefault="00531922" w:rsidP="00531922">
            <w:pPr>
              <w:pStyle w:val="USBodyText"/>
            </w:pPr>
            <w:r w:rsidRPr="00531922">
              <w:t>**</w:t>
            </w:r>
          </w:p>
        </w:tc>
      </w:tr>
      <w:tr w:rsidR="00F12725" w:rsidRPr="00531922" w14:paraId="2455DA7B" w14:textId="77777777" w:rsidTr="00531922">
        <w:trPr>
          <w:trHeight w:val="396"/>
        </w:trPr>
        <w:tc>
          <w:tcPr>
            <w:tcW w:w="2434" w:type="pct"/>
          </w:tcPr>
          <w:p w14:paraId="524FD3FA" w14:textId="46AC5258" w:rsidR="00F12725" w:rsidRPr="00531922" w:rsidRDefault="00F12725" w:rsidP="00F12725">
            <w:pPr>
              <w:pStyle w:val="USBodyText"/>
              <w:spacing w:after="0"/>
            </w:pPr>
            <w:r>
              <w:t>VOC</w:t>
            </w:r>
            <w:r w:rsidRPr="00531922">
              <w:t xml:space="preserve"> Emissions@ 15% O</w:t>
            </w:r>
            <w:r w:rsidRPr="00531922">
              <w:rPr>
                <w:vertAlign w:val="subscript"/>
              </w:rPr>
              <w:t>2</w:t>
            </w:r>
            <w:r w:rsidRPr="00531922">
              <w:t xml:space="preserve"> </w:t>
            </w:r>
            <w:r>
              <w:t>**</w:t>
            </w:r>
          </w:p>
        </w:tc>
        <w:tc>
          <w:tcPr>
            <w:tcW w:w="1456" w:type="pct"/>
          </w:tcPr>
          <w:p w14:paraId="5B840200" w14:textId="5BDFDE85" w:rsidR="00F12725" w:rsidRDefault="00F12725" w:rsidP="00F12725">
            <w:pPr>
              <w:pStyle w:val="USBodyText"/>
              <w:spacing w:after="0"/>
              <w:jc w:val="left"/>
            </w:pPr>
            <w:r>
              <w:t>ppmv</w:t>
            </w:r>
          </w:p>
        </w:tc>
        <w:tc>
          <w:tcPr>
            <w:tcW w:w="1110" w:type="pct"/>
          </w:tcPr>
          <w:p w14:paraId="724D8E37" w14:textId="36688B61" w:rsidR="00F12725" w:rsidRPr="00531922" w:rsidRDefault="00F12725" w:rsidP="00F12725">
            <w:pPr>
              <w:pStyle w:val="USBodyText"/>
            </w:pPr>
            <w:r w:rsidRPr="00531922">
              <w:t>**</w:t>
            </w:r>
          </w:p>
        </w:tc>
      </w:tr>
    </w:tbl>
    <w:p w14:paraId="41E17417" w14:textId="00F9DE89" w:rsidR="00D80723" w:rsidRPr="00D80723" w:rsidRDefault="00D80723" w:rsidP="00D80723">
      <w:pPr>
        <w:pStyle w:val="USBodyText"/>
        <w:spacing w:after="0"/>
        <w:rPr>
          <w:sz w:val="16"/>
          <w:szCs w:val="16"/>
        </w:rPr>
      </w:pPr>
      <w:r>
        <w:rPr>
          <w:sz w:val="16"/>
          <w:szCs w:val="16"/>
        </w:rPr>
        <w:t xml:space="preserve">* </w:t>
      </w:r>
      <w:r w:rsidRPr="00D80723">
        <w:rPr>
          <w:sz w:val="16"/>
          <w:szCs w:val="16"/>
        </w:rPr>
        <w:t xml:space="preserve">The </w:t>
      </w:r>
      <w:r>
        <w:rPr>
          <w:sz w:val="16"/>
          <w:szCs w:val="16"/>
        </w:rPr>
        <w:t>Bidder</w:t>
      </w:r>
      <w:r w:rsidRPr="00D80723">
        <w:rPr>
          <w:sz w:val="16"/>
          <w:szCs w:val="16"/>
        </w:rPr>
        <w:t xml:space="preserve"> shall fill-in data.</w:t>
      </w:r>
    </w:p>
    <w:p w14:paraId="012F7D16" w14:textId="14196046" w:rsidR="00D80723" w:rsidRPr="00D80723" w:rsidRDefault="00D80723" w:rsidP="00D80723">
      <w:pPr>
        <w:pStyle w:val="USBodyText"/>
        <w:spacing w:after="0"/>
        <w:rPr>
          <w:sz w:val="16"/>
          <w:szCs w:val="16"/>
        </w:rPr>
      </w:pPr>
      <w:r w:rsidRPr="00D80723">
        <w:rPr>
          <w:sz w:val="16"/>
          <w:szCs w:val="16"/>
        </w:rPr>
        <w:t xml:space="preserve">** The </w:t>
      </w:r>
      <w:r>
        <w:rPr>
          <w:sz w:val="16"/>
          <w:szCs w:val="16"/>
        </w:rPr>
        <w:t>Bidder</w:t>
      </w:r>
      <w:r w:rsidRPr="00D80723">
        <w:rPr>
          <w:sz w:val="16"/>
          <w:szCs w:val="16"/>
        </w:rPr>
        <w:t xml:space="preserve"> shall guarantee these values.</w:t>
      </w:r>
    </w:p>
    <w:p w14:paraId="42164C11" w14:textId="7370F2A6" w:rsidR="002917DE" w:rsidRDefault="002917DE" w:rsidP="002917DE">
      <w:pPr>
        <w:pStyle w:val="Caption"/>
      </w:pPr>
      <w:bookmarkStart w:id="82" w:name="_Ref486339732"/>
      <w:bookmarkStart w:id="83" w:name="_Toc525310489"/>
      <w:r>
        <w:t>Table </w:t>
      </w:r>
      <w:r w:rsidR="00920317">
        <w:fldChar w:fldCharType="begin"/>
      </w:r>
      <w:r w:rsidR="00920317">
        <w:instrText xml:space="preserve"> STYLEREF 1 \s  \* MERGEFORMAT </w:instrText>
      </w:r>
      <w:r w:rsidR="00920317">
        <w:fldChar w:fldCharType="separate"/>
      </w:r>
      <w:r w:rsidR="00EC577B">
        <w:rPr>
          <w:noProof/>
        </w:rPr>
        <w:t>8</w:t>
      </w:r>
      <w:r w:rsidR="00920317">
        <w:rPr>
          <w:noProof/>
        </w:rPr>
        <w:fldChar w:fldCharType="end"/>
      </w:r>
      <w:r>
        <w:rPr>
          <w:noProof/>
        </w:rPr>
        <w:t>.</w:t>
      </w:r>
      <w:r>
        <w:fldChar w:fldCharType="begin"/>
      </w:r>
      <w:r>
        <w:instrText xml:space="preserve"> SEQ Table \* ARABIC \s 1 </w:instrText>
      </w:r>
      <w:r>
        <w:fldChar w:fldCharType="separate"/>
      </w:r>
      <w:r w:rsidR="00EC577B">
        <w:rPr>
          <w:noProof/>
        </w:rPr>
        <w:t>8</w:t>
      </w:r>
      <w:r>
        <w:rPr>
          <w:noProof/>
        </w:rPr>
        <w:fldChar w:fldCharType="end"/>
      </w:r>
      <w:bookmarkEnd w:id="82"/>
      <w:r>
        <w:t>:</w:t>
      </w:r>
      <w:r>
        <w:tab/>
        <w:t>Facility Natu</w:t>
      </w:r>
      <w:r w:rsidR="006978AA">
        <w:t>r</w:t>
      </w:r>
      <w:r>
        <w:t>al Gas Performance</w:t>
      </w:r>
      <w:bookmarkEnd w:id="83"/>
      <w:r>
        <w:t xml:space="preserve"> </w:t>
      </w:r>
    </w:p>
    <w:tbl>
      <w:tblPr>
        <w:tblW w:w="5000" w:type="pct"/>
        <w:tblBorders>
          <w:top w:val="single" w:sz="6" w:space="0" w:color="3E6EA3"/>
          <w:left w:val="single" w:sz="6" w:space="0" w:color="3E6EA3"/>
          <w:bottom w:val="single" w:sz="6" w:space="0" w:color="3E6EA3"/>
          <w:right w:val="single" w:sz="6" w:space="0" w:color="3E6EA3"/>
          <w:insideH w:val="single" w:sz="6" w:space="0" w:color="3E6EA3"/>
          <w:insideV w:val="single" w:sz="6" w:space="0" w:color="3E6EA3"/>
        </w:tblBorders>
        <w:tblLayout w:type="fixed"/>
        <w:tblLook w:val="0000" w:firstRow="0" w:lastRow="0" w:firstColumn="0" w:lastColumn="0" w:noHBand="0" w:noVBand="0"/>
      </w:tblPr>
      <w:tblGrid>
        <w:gridCol w:w="4661"/>
        <w:gridCol w:w="2789"/>
        <w:gridCol w:w="2126"/>
      </w:tblGrid>
      <w:tr w:rsidR="002917DE" w:rsidRPr="00531922" w14:paraId="29F60FBE" w14:textId="77777777" w:rsidTr="00C17ACD">
        <w:tc>
          <w:tcPr>
            <w:tcW w:w="2434" w:type="pct"/>
            <w:tcBorders>
              <w:right w:val="single" w:sz="6" w:space="0" w:color="FFFFFF" w:themeColor="background1"/>
            </w:tcBorders>
            <w:shd w:val="clear" w:color="auto" w:fill="3E6EA3"/>
          </w:tcPr>
          <w:p w14:paraId="6C70EE15" w14:textId="77777777" w:rsidR="002917DE" w:rsidRPr="00531922" w:rsidRDefault="002917DE" w:rsidP="00C17ACD">
            <w:pPr>
              <w:pStyle w:val="TSTableHeading"/>
              <w:rPr>
                <w:sz w:val="20"/>
                <w:szCs w:val="20"/>
              </w:rPr>
            </w:pPr>
            <w:r w:rsidRPr="00531922">
              <w:rPr>
                <w:sz w:val="20"/>
                <w:szCs w:val="20"/>
              </w:rPr>
              <w:t>Description</w:t>
            </w:r>
          </w:p>
        </w:tc>
        <w:tc>
          <w:tcPr>
            <w:tcW w:w="1456" w:type="pct"/>
            <w:tcBorders>
              <w:left w:val="single" w:sz="6" w:space="0" w:color="FFFFFF" w:themeColor="background1"/>
              <w:right w:val="single" w:sz="6" w:space="0" w:color="FFFFFF" w:themeColor="background1"/>
            </w:tcBorders>
            <w:shd w:val="clear" w:color="auto" w:fill="3E6EA3"/>
          </w:tcPr>
          <w:p w14:paraId="436A8787" w14:textId="77777777" w:rsidR="002917DE" w:rsidRPr="00531922" w:rsidRDefault="002917DE" w:rsidP="00C17ACD">
            <w:pPr>
              <w:pStyle w:val="TSTableHeading"/>
              <w:rPr>
                <w:sz w:val="20"/>
                <w:szCs w:val="20"/>
              </w:rPr>
            </w:pPr>
            <w:r w:rsidRPr="00531922">
              <w:rPr>
                <w:sz w:val="20"/>
                <w:szCs w:val="20"/>
              </w:rPr>
              <w:t>Units</w:t>
            </w:r>
          </w:p>
        </w:tc>
        <w:tc>
          <w:tcPr>
            <w:tcW w:w="1110" w:type="pct"/>
            <w:tcBorders>
              <w:left w:val="single" w:sz="6" w:space="0" w:color="FFFFFF" w:themeColor="background1"/>
            </w:tcBorders>
            <w:shd w:val="clear" w:color="auto" w:fill="3E6EA3"/>
          </w:tcPr>
          <w:p w14:paraId="68DE0F19" w14:textId="77777777" w:rsidR="002917DE" w:rsidRPr="00531922" w:rsidRDefault="002917DE" w:rsidP="00C17ACD">
            <w:pPr>
              <w:pStyle w:val="TSTableHeading"/>
              <w:rPr>
                <w:sz w:val="20"/>
                <w:szCs w:val="20"/>
              </w:rPr>
            </w:pPr>
            <w:r>
              <w:rPr>
                <w:sz w:val="20"/>
                <w:szCs w:val="20"/>
              </w:rPr>
              <w:t>Value*</w:t>
            </w:r>
          </w:p>
        </w:tc>
      </w:tr>
      <w:tr w:rsidR="00C17ACD" w:rsidRPr="00531922" w14:paraId="468AE630" w14:textId="77777777" w:rsidTr="00C17ACD">
        <w:tc>
          <w:tcPr>
            <w:tcW w:w="2434" w:type="pct"/>
          </w:tcPr>
          <w:p w14:paraId="5FC6C7CF" w14:textId="77777777" w:rsidR="002917DE" w:rsidRPr="00531922" w:rsidRDefault="002917DE" w:rsidP="00C17ACD">
            <w:pPr>
              <w:pStyle w:val="USBodyText"/>
              <w:spacing w:after="0"/>
            </w:pPr>
            <w:r w:rsidRPr="00531922">
              <w:t>Plant Gross Output</w:t>
            </w:r>
          </w:p>
        </w:tc>
        <w:tc>
          <w:tcPr>
            <w:tcW w:w="1456" w:type="pct"/>
          </w:tcPr>
          <w:p w14:paraId="67EC3D98" w14:textId="77777777" w:rsidR="002917DE" w:rsidRPr="00531922" w:rsidRDefault="002917DE" w:rsidP="00C17ACD">
            <w:pPr>
              <w:pStyle w:val="USBodyText"/>
              <w:spacing w:after="0"/>
              <w:jc w:val="left"/>
            </w:pPr>
            <w:r w:rsidRPr="00531922">
              <w:t>kW</w:t>
            </w:r>
          </w:p>
        </w:tc>
        <w:tc>
          <w:tcPr>
            <w:tcW w:w="1110" w:type="pct"/>
          </w:tcPr>
          <w:p w14:paraId="6D03D18C" w14:textId="77777777" w:rsidR="002917DE" w:rsidRPr="00531922" w:rsidRDefault="002917DE" w:rsidP="00C17ACD">
            <w:pPr>
              <w:pStyle w:val="USBodyText"/>
            </w:pPr>
            <w:r w:rsidRPr="00531922">
              <w:t>*</w:t>
            </w:r>
          </w:p>
        </w:tc>
      </w:tr>
      <w:tr w:rsidR="002917DE" w:rsidRPr="00531922" w14:paraId="05FDCC05" w14:textId="77777777" w:rsidTr="00C17ACD">
        <w:tc>
          <w:tcPr>
            <w:tcW w:w="2434" w:type="pct"/>
          </w:tcPr>
          <w:p w14:paraId="59ADA2DE" w14:textId="77777777" w:rsidR="002917DE" w:rsidRPr="00531922" w:rsidRDefault="002917DE" w:rsidP="00C17ACD">
            <w:pPr>
              <w:pStyle w:val="USBodyText"/>
              <w:spacing w:after="0"/>
            </w:pPr>
            <w:r w:rsidRPr="00531922">
              <w:t>Auxiliary Power + Losses</w:t>
            </w:r>
          </w:p>
        </w:tc>
        <w:tc>
          <w:tcPr>
            <w:tcW w:w="1456" w:type="pct"/>
          </w:tcPr>
          <w:p w14:paraId="754DF9E8" w14:textId="77777777" w:rsidR="002917DE" w:rsidRPr="00531922" w:rsidRDefault="002917DE" w:rsidP="00C17ACD">
            <w:pPr>
              <w:pStyle w:val="USBodyText"/>
              <w:spacing w:after="0"/>
              <w:jc w:val="left"/>
            </w:pPr>
            <w:r w:rsidRPr="00531922">
              <w:t>kW</w:t>
            </w:r>
          </w:p>
        </w:tc>
        <w:tc>
          <w:tcPr>
            <w:tcW w:w="1110" w:type="pct"/>
          </w:tcPr>
          <w:p w14:paraId="4B7942A0" w14:textId="77777777" w:rsidR="002917DE" w:rsidRPr="00531922" w:rsidRDefault="002917DE" w:rsidP="00C17ACD">
            <w:pPr>
              <w:pStyle w:val="USBodyText"/>
            </w:pPr>
            <w:r w:rsidRPr="00531922">
              <w:t>*</w:t>
            </w:r>
          </w:p>
        </w:tc>
      </w:tr>
      <w:tr w:rsidR="002917DE" w:rsidRPr="00531922" w14:paraId="5874D6A0" w14:textId="77777777" w:rsidTr="00C17ACD">
        <w:tc>
          <w:tcPr>
            <w:tcW w:w="2434" w:type="pct"/>
          </w:tcPr>
          <w:p w14:paraId="748891C3" w14:textId="77777777" w:rsidR="002917DE" w:rsidRPr="00531922" w:rsidRDefault="002917DE" w:rsidP="00C17ACD">
            <w:pPr>
              <w:pStyle w:val="USBodyText"/>
              <w:spacing w:after="0"/>
            </w:pPr>
            <w:r w:rsidRPr="00531922">
              <w:t>Step-up Transformer Losses</w:t>
            </w:r>
          </w:p>
        </w:tc>
        <w:tc>
          <w:tcPr>
            <w:tcW w:w="1456" w:type="pct"/>
          </w:tcPr>
          <w:p w14:paraId="364CDDA7" w14:textId="77777777" w:rsidR="002917DE" w:rsidRPr="00531922" w:rsidRDefault="002917DE" w:rsidP="00C17ACD">
            <w:pPr>
              <w:pStyle w:val="USBodyText"/>
              <w:spacing w:after="0"/>
              <w:jc w:val="left"/>
            </w:pPr>
            <w:r w:rsidRPr="00531922">
              <w:t>kW</w:t>
            </w:r>
          </w:p>
        </w:tc>
        <w:tc>
          <w:tcPr>
            <w:tcW w:w="1110" w:type="pct"/>
          </w:tcPr>
          <w:p w14:paraId="3DE0143A" w14:textId="77777777" w:rsidR="002917DE" w:rsidRPr="00531922" w:rsidRDefault="002917DE" w:rsidP="00C17ACD">
            <w:pPr>
              <w:pStyle w:val="USBodyText"/>
            </w:pPr>
            <w:r w:rsidRPr="00531922">
              <w:t>*</w:t>
            </w:r>
          </w:p>
        </w:tc>
      </w:tr>
      <w:tr w:rsidR="002917DE" w:rsidRPr="00531922" w14:paraId="2B47A0EE" w14:textId="77777777" w:rsidTr="00C17ACD">
        <w:tc>
          <w:tcPr>
            <w:tcW w:w="2434" w:type="pct"/>
          </w:tcPr>
          <w:p w14:paraId="155AA500" w14:textId="77777777" w:rsidR="002917DE" w:rsidRPr="00531922" w:rsidRDefault="002917DE" w:rsidP="00C17ACD">
            <w:pPr>
              <w:pStyle w:val="USBodyText"/>
              <w:spacing w:after="0"/>
            </w:pPr>
            <w:r w:rsidRPr="00531922">
              <w:t>Total Losses</w:t>
            </w:r>
          </w:p>
        </w:tc>
        <w:tc>
          <w:tcPr>
            <w:tcW w:w="1456" w:type="pct"/>
          </w:tcPr>
          <w:p w14:paraId="5178A18E" w14:textId="77777777" w:rsidR="002917DE" w:rsidRPr="00531922" w:rsidRDefault="002917DE" w:rsidP="00C17ACD">
            <w:pPr>
              <w:pStyle w:val="USBodyText"/>
              <w:spacing w:after="0"/>
              <w:jc w:val="left"/>
            </w:pPr>
            <w:r w:rsidRPr="00531922">
              <w:t>kW</w:t>
            </w:r>
          </w:p>
        </w:tc>
        <w:tc>
          <w:tcPr>
            <w:tcW w:w="1110" w:type="pct"/>
          </w:tcPr>
          <w:p w14:paraId="1BDA930A" w14:textId="77777777" w:rsidR="002917DE" w:rsidRPr="00531922" w:rsidRDefault="002917DE" w:rsidP="00C17ACD">
            <w:pPr>
              <w:pStyle w:val="USBodyText"/>
            </w:pPr>
            <w:r w:rsidRPr="00531922">
              <w:t>*</w:t>
            </w:r>
          </w:p>
        </w:tc>
      </w:tr>
      <w:tr w:rsidR="002917DE" w:rsidRPr="00531922" w14:paraId="1176F224" w14:textId="77777777" w:rsidTr="00C17ACD">
        <w:tc>
          <w:tcPr>
            <w:tcW w:w="2434" w:type="pct"/>
          </w:tcPr>
          <w:p w14:paraId="75F58A12" w14:textId="77777777" w:rsidR="002917DE" w:rsidRPr="00531922" w:rsidRDefault="002917DE" w:rsidP="00C17ACD">
            <w:pPr>
              <w:pStyle w:val="USBodyText"/>
              <w:spacing w:after="0"/>
            </w:pPr>
            <w:r w:rsidRPr="00531922">
              <w:t xml:space="preserve">Net Power Output at </w:t>
            </w:r>
            <w:r>
              <w:t xml:space="preserve">Delivery Point </w:t>
            </w:r>
            <w:r w:rsidRPr="00531922">
              <w:t>**</w:t>
            </w:r>
          </w:p>
        </w:tc>
        <w:tc>
          <w:tcPr>
            <w:tcW w:w="1456" w:type="pct"/>
          </w:tcPr>
          <w:p w14:paraId="67BEDCE8" w14:textId="77777777" w:rsidR="002917DE" w:rsidRPr="00531922" w:rsidRDefault="002917DE" w:rsidP="00C17ACD">
            <w:pPr>
              <w:pStyle w:val="USBodyText"/>
              <w:spacing w:after="0"/>
              <w:jc w:val="left"/>
            </w:pPr>
            <w:r w:rsidRPr="00531922">
              <w:t>kW</w:t>
            </w:r>
          </w:p>
        </w:tc>
        <w:tc>
          <w:tcPr>
            <w:tcW w:w="1110" w:type="pct"/>
          </w:tcPr>
          <w:p w14:paraId="202DA09A" w14:textId="2675CA85" w:rsidR="002917DE" w:rsidRPr="00531922" w:rsidRDefault="002917DE" w:rsidP="00C17ACD">
            <w:pPr>
              <w:pStyle w:val="USBodyText"/>
            </w:pPr>
            <w:r w:rsidRPr="00531922">
              <w:t>*</w:t>
            </w:r>
            <w:r w:rsidR="006978AA">
              <w:t>*</w:t>
            </w:r>
          </w:p>
        </w:tc>
      </w:tr>
      <w:tr w:rsidR="002917DE" w:rsidRPr="00531922" w14:paraId="30DBFFA3" w14:textId="77777777" w:rsidTr="00C17ACD">
        <w:tc>
          <w:tcPr>
            <w:tcW w:w="2434" w:type="pct"/>
          </w:tcPr>
          <w:p w14:paraId="1B33F96A" w14:textId="68273C4E" w:rsidR="002917DE" w:rsidRPr="00531922" w:rsidRDefault="002917DE" w:rsidP="00C17ACD">
            <w:pPr>
              <w:pStyle w:val="USBodyText"/>
              <w:spacing w:after="0"/>
            </w:pPr>
            <w:r w:rsidRPr="00531922">
              <w:t>Heat Rate (based on HHV)**</w:t>
            </w:r>
          </w:p>
        </w:tc>
        <w:tc>
          <w:tcPr>
            <w:tcW w:w="1456" w:type="pct"/>
          </w:tcPr>
          <w:p w14:paraId="33F42309" w14:textId="3FE1E8C4" w:rsidR="002917DE" w:rsidRPr="00531922" w:rsidRDefault="002917DE" w:rsidP="00C17ACD">
            <w:pPr>
              <w:pStyle w:val="USBodyText"/>
              <w:spacing w:after="0"/>
              <w:jc w:val="left"/>
            </w:pPr>
            <w:r>
              <w:t>Btu</w:t>
            </w:r>
            <w:r w:rsidRPr="00531922">
              <w:t>/kWh</w:t>
            </w:r>
          </w:p>
        </w:tc>
        <w:tc>
          <w:tcPr>
            <w:tcW w:w="1110" w:type="pct"/>
          </w:tcPr>
          <w:p w14:paraId="37F0EDB5" w14:textId="77777777" w:rsidR="002917DE" w:rsidRPr="00531922" w:rsidRDefault="002917DE" w:rsidP="00C17ACD">
            <w:pPr>
              <w:pStyle w:val="USBodyText"/>
            </w:pPr>
            <w:r w:rsidRPr="00531922">
              <w:t>**</w:t>
            </w:r>
          </w:p>
        </w:tc>
      </w:tr>
      <w:tr w:rsidR="006978AA" w:rsidRPr="00531922" w14:paraId="6872C8AD" w14:textId="77777777" w:rsidTr="006978AA">
        <w:tc>
          <w:tcPr>
            <w:tcW w:w="2434" w:type="pct"/>
            <w:vMerge w:val="restart"/>
            <w:vAlign w:val="center"/>
          </w:tcPr>
          <w:p w14:paraId="02EAE39D" w14:textId="397EA081" w:rsidR="006978AA" w:rsidRPr="00531922" w:rsidRDefault="006978AA" w:rsidP="006978AA">
            <w:pPr>
              <w:pStyle w:val="USBodyText"/>
              <w:spacing w:after="0"/>
              <w:jc w:val="left"/>
            </w:pPr>
            <w:r w:rsidRPr="00531922">
              <w:t xml:space="preserve">Noise Level </w:t>
            </w:r>
            <w:r>
              <w:t>**</w:t>
            </w:r>
          </w:p>
        </w:tc>
        <w:tc>
          <w:tcPr>
            <w:tcW w:w="1456" w:type="pct"/>
          </w:tcPr>
          <w:p w14:paraId="082AB7E2" w14:textId="77777777" w:rsidR="006978AA" w:rsidRPr="00531922" w:rsidRDefault="006978AA" w:rsidP="00C17ACD">
            <w:pPr>
              <w:pStyle w:val="USBodyText"/>
              <w:spacing w:after="0"/>
              <w:jc w:val="left"/>
            </w:pPr>
            <w:r w:rsidRPr="00531922">
              <w:t xml:space="preserve">db(A) </w:t>
            </w:r>
          </w:p>
          <w:p w14:paraId="69DD1545" w14:textId="77777777" w:rsidR="006978AA" w:rsidRPr="00531922" w:rsidRDefault="006978AA" w:rsidP="00C17ACD">
            <w:pPr>
              <w:pStyle w:val="USBodyText"/>
              <w:spacing w:after="0"/>
              <w:jc w:val="left"/>
            </w:pPr>
            <w:r w:rsidRPr="00531922">
              <w:t>@ Facility boundary</w:t>
            </w:r>
          </w:p>
        </w:tc>
        <w:tc>
          <w:tcPr>
            <w:tcW w:w="1110" w:type="pct"/>
          </w:tcPr>
          <w:p w14:paraId="6185E36D" w14:textId="77777777" w:rsidR="006978AA" w:rsidRPr="00531922" w:rsidRDefault="006978AA" w:rsidP="00C17ACD">
            <w:pPr>
              <w:pStyle w:val="USBodyText"/>
            </w:pPr>
            <w:r w:rsidRPr="00531922">
              <w:t>**</w:t>
            </w:r>
          </w:p>
        </w:tc>
      </w:tr>
      <w:tr w:rsidR="006978AA" w:rsidRPr="00531922" w14:paraId="1067BAF0" w14:textId="77777777" w:rsidTr="00C17ACD">
        <w:tc>
          <w:tcPr>
            <w:tcW w:w="2434" w:type="pct"/>
            <w:vMerge/>
          </w:tcPr>
          <w:p w14:paraId="16898D43" w14:textId="77777777" w:rsidR="006978AA" w:rsidRPr="00531922" w:rsidRDefault="006978AA" w:rsidP="00C17ACD">
            <w:pPr>
              <w:pStyle w:val="USBodyText"/>
              <w:spacing w:after="0"/>
            </w:pPr>
          </w:p>
        </w:tc>
        <w:tc>
          <w:tcPr>
            <w:tcW w:w="1456" w:type="pct"/>
          </w:tcPr>
          <w:p w14:paraId="35FCF2D8" w14:textId="77777777" w:rsidR="006978AA" w:rsidRPr="00531922" w:rsidRDefault="006978AA" w:rsidP="00C17ACD">
            <w:pPr>
              <w:pStyle w:val="USBodyText"/>
              <w:spacing w:after="0"/>
              <w:jc w:val="left"/>
            </w:pPr>
            <w:r w:rsidRPr="00531922">
              <w:t xml:space="preserve">Equipment db(A) </w:t>
            </w:r>
          </w:p>
          <w:p w14:paraId="43FD2874" w14:textId="1F554154" w:rsidR="006978AA" w:rsidRPr="00531922" w:rsidRDefault="006978AA" w:rsidP="00C17ACD">
            <w:pPr>
              <w:pStyle w:val="USBodyText"/>
              <w:spacing w:after="0"/>
              <w:jc w:val="left"/>
            </w:pPr>
            <w:r>
              <w:t>@ 3</w:t>
            </w:r>
            <w:r w:rsidRPr="00531922">
              <w:t xml:space="preserve"> </w:t>
            </w:r>
            <w:r>
              <w:t>feet</w:t>
            </w:r>
          </w:p>
        </w:tc>
        <w:tc>
          <w:tcPr>
            <w:tcW w:w="1110" w:type="pct"/>
          </w:tcPr>
          <w:p w14:paraId="6205B7C4" w14:textId="77777777" w:rsidR="006978AA" w:rsidRPr="00531922" w:rsidRDefault="006978AA" w:rsidP="00C17ACD">
            <w:pPr>
              <w:pStyle w:val="USBodyText"/>
            </w:pPr>
            <w:r w:rsidRPr="00531922">
              <w:t>**</w:t>
            </w:r>
          </w:p>
        </w:tc>
      </w:tr>
      <w:tr w:rsidR="002917DE" w:rsidRPr="00531922" w14:paraId="2F1EFE93" w14:textId="77777777" w:rsidTr="00C17ACD">
        <w:tc>
          <w:tcPr>
            <w:tcW w:w="2434" w:type="pct"/>
          </w:tcPr>
          <w:p w14:paraId="767B4FC4" w14:textId="77777777" w:rsidR="002917DE" w:rsidRPr="00531922" w:rsidRDefault="002917DE" w:rsidP="00C17ACD">
            <w:pPr>
              <w:pStyle w:val="USBodyText"/>
              <w:spacing w:after="0"/>
            </w:pPr>
            <w:r w:rsidRPr="00531922">
              <w:t>Particulate emissions</w:t>
            </w:r>
            <w:r>
              <w:t xml:space="preserve"> **</w:t>
            </w:r>
          </w:p>
        </w:tc>
        <w:tc>
          <w:tcPr>
            <w:tcW w:w="1456" w:type="pct"/>
          </w:tcPr>
          <w:p w14:paraId="73B01673" w14:textId="77777777" w:rsidR="002917DE" w:rsidRPr="00531922" w:rsidRDefault="002917DE" w:rsidP="00C17ACD">
            <w:pPr>
              <w:pStyle w:val="USBodyText"/>
              <w:spacing w:after="0"/>
              <w:jc w:val="left"/>
            </w:pPr>
            <w:r>
              <w:t>ppmv</w:t>
            </w:r>
          </w:p>
        </w:tc>
        <w:tc>
          <w:tcPr>
            <w:tcW w:w="1110" w:type="pct"/>
          </w:tcPr>
          <w:p w14:paraId="455A2A8B" w14:textId="77777777" w:rsidR="002917DE" w:rsidRPr="00531922" w:rsidRDefault="002917DE" w:rsidP="00C17ACD">
            <w:pPr>
              <w:pStyle w:val="USBodyText"/>
            </w:pPr>
            <w:r w:rsidRPr="00531922">
              <w:t>**</w:t>
            </w:r>
          </w:p>
        </w:tc>
      </w:tr>
      <w:tr w:rsidR="002917DE" w:rsidRPr="00531922" w14:paraId="3C68F705" w14:textId="77777777" w:rsidTr="00C17ACD">
        <w:tc>
          <w:tcPr>
            <w:tcW w:w="2434" w:type="pct"/>
          </w:tcPr>
          <w:p w14:paraId="53190C57" w14:textId="77777777" w:rsidR="002917DE" w:rsidRPr="00531922" w:rsidRDefault="002917DE" w:rsidP="00C17ACD">
            <w:pPr>
              <w:pStyle w:val="USBodyText"/>
              <w:spacing w:after="0"/>
            </w:pPr>
            <w:r w:rsidRPr="00531922">
              <w:t>NO</w:t>
            </w:r>
            <w:r w:rsidRPr="00531922">
              <w:rPr>
                <w:vertAlign w:val="subscript"/>
              </w:rPr>
              <w:t>x</w:t>
            </w:r>
            <w:r w:rsidRPr="00531922">
              <w:t xml:space="preserve"> Emissions for @ 15% O</w:t>
            </w:r>
            <w:r w:rsidRPr="00531922">
              <w:rPr>
                <w:vertAlign w:val="subscript"/>
              </w:rPr>
              <w:t>2</w:t>
            </w:r>
            <w:r w:rsidRPr="00531922">
              <w:t xml:space="preserve"> </w:t>
            </w:r>
            <w:r>
              <w:t>**</w:t>
            </w:r>
          </w:p>
        </w:tc>
        <w:tc>
          <w:tcPr>
            <w:tcW w:w="1456" w:type="pct"/>
          </w:tcPr>
          <w:p w14:paraId="02FB55A1" w14:textId="77777777" w:rsidR="002917DE" w:rsidRPr="00D80723" w:rsidRDefault="002917DE" w:rsidP="00C17ACD">
            <w:pPr>
              <w:pStyle w:val="USBodyText"/>
              <w:spacing w:after="0"/>
              <w:jc w:val="left"/>
              <w:rPr>
                <w:vertAlign w:val="superscript"/>
              </w:rPr>
            </w:pPr>
            <w:r>
              <w:t>ppmv</w:t>
            </w:r>
          </w:p>
        </w:tc>
        <w:tc>
          <w:tcPr>
            <w:tcW w:w="1110" w:type="pct"/>
          </w:tcPr>
          <w:p w14:paraId="7F10A3CD" w14:textId="77777777" w:rsidR="002917DE" w:rsidRPr="00531922" w:rsidRDefault="002917DE" w:rsidP="00C17ACD">
            <w:pPr>
              <w:pStyle w:val="USBodyText"/>
            </w:pPr>
            <w:r w:rsidRPr="00531922">
              <w:t>**</w:t>
            </w:r>
          </w:p>
        </w:tc>
      </w:tr>
      <w:tr w:rsidR="002917DE" w:rsidRPr="00531922" w14:paraId="2CA53659" w14:textId="77777777" w:rsidTr="00C17ACD">
        <w:trPr>
          <w:trHeight w:val="396"/>
        </w:trPr>
        <w:tc>
          <w:tcPr>
            <w:tcW w:w="2434" w:type="pct"/>
          </w:tcPr>
          <w:p w14:paraId="21D95BDA" w14:textId="77777777" w:rsidR="002917DE" w:rsidRPr="00531922" w:rsidRDefault="002917DE" w:rsidP="00C17ACD">
            <w:pPr>
              <w:pStyle w:val="USBodyText"/>
              <w:spacing w:after="0"/>
            </w:pPr>
            <w:r w:rsidRPr="00531922">
              <w:t>SO</w:t>
            </w:r>
            <w:r w:rsidRPr="00531922">
              <w:rPr>
                <w:vertAlign w:val="subscript"/>
              </w:rPr>
              <w:t>2</w:t>
            </w:r>
            <w:r w:rsidRPr="00531922">
              <w:t xml:space="preserve"> Emissions@ 15% O</w:t>
            </w:r>
            <w:r w:rsidRPr="00531922">
              <w:rPr>
                <w:vertAlign w:val="subscript"/>
              </w:rPr>
              <w:t>2</w:t>
            </w:r>
            <w:r w:rsidRPr="00531922">
              <w:t xml:space="preserve"> </w:t>
            </w:r>
            <w:r>
              <w:t>**</w:t>
            </w:r>
          </w:p>
        </w:tc>
        <w:tc>
          <w:tcPr>
            <w:tcW w:w="1456" w:type="pct"/>
          </w:tcPr>
          <w:p w14:paraId="2AA5764A" w14:textId="1F818F71" w:rsidR="002917DE" w:rsidRPr="00531922" w:rsidRDefault="002917DE" w:rsidP="00C17ACD">
            <w:pPr>
              <w:pStyle w:val="USBodyText"/>
              <w:spacing w:after="0"/>
              <w:jc w:val="left"/>
            </w:pPr>
            <w:r>
              <w:t>ppmv</w:t>
            </w:r>
          </w:p>
        </w:tc>
        <w:tc>
          <w:tcPr>
            <w:tcW w:w="1110" w:type="pct"/>
          </w:tcPr>
          <w:p w14:paraId="28B7C249" w14:textId="77777777" w:rsidR="002917DE" w:rsidRPr="00531922" w:rsidRDefault="002917DE" w:rsidP="00C17ACD">
            <w:pPr>
              <w:pStyle w:val="USBodyText"/>
            </w:pPr>
            <w:r w:rsidRPr="00531922">
              <w:t>**</w:t>
            </w:r>
          </w:p>
        </w:tc>
      </w:tr>
      <w:tr w:rsidR="00F12725" w:rsidRPr="00531922" w14:paraId="6B720EE2" w14:textId="77777777" w:rsidTr="00C17ACD">
        <w:trPr>
          <w:trHeight w:val="396"/>
        </w:trPr>
        <w:tc>
          <w:tcPr>
            <w:tcW w:w="2434" w:type="pct"/>
          </w:tcPr>
          <w:p w14:paraId="499B5456" w14:textId="4C868649" w:rsidR="00F12725" w:rsidRPr="00531922" w:rsidRDefault="00F12725" w:rsidP="00F12725">
            <w:pPr>
              <w:pStyle w:val="USBodyText"/>
              <w:spacing w:after="0"/>
            </w:pPr>
            <w:r>
              <w:t>VOC</w:t>
            </w:r>
            <w:r w:rsidRPr="00531922">
              <w:t xml:space="preserve"> Emissions@ 15% O</w:t>
            </w:r>
            <w:r w:rsidRPr="00531922">
              <w:rPr>
                <w:vertAlign w:val="subscript"/>
              </w:rPr>
              <w:t>2</w:t>
            </w:r>
            <w:r w:rsidRPr="00531922">
              <w:t xml:space="preserve"> </w:t>
            </w:r>
            <w:r>
              <w:t>**</w:t>
            </w:r>
          </w:p>
        </w:tc>
        <w:tc>
          <w:tcPr>
            <w:tcW w:w="1456" w:type="pct"/>
          </w:tcPr>
          <w:p w14:paraId="66FF4DBE" w14:textId="0740B617" w:rsidR="00F12725" w:rsidRDefault="00F12725" w:rsidP="00F12725">
            <w:pPr>
              <w:pStyle w:val="USBodyText"/>
              <w:spacing w:after="0"/>
              <w:jc w:val="left"/>
            </w:pPr>
            <w:r>
              <w:t>ppmv</w:t>
            </w:r>
          </w:p>
        </w:tc>
        <w:tc>
          <w:tcPr>
            <w:tcW w:w="1110" w:type="pct"/>
          </w:tcPr>
          <w:p w14:paraId="6B565E71" w14:textId="58964CAC" w:rsidR="00F12725" w:rsidRPr="00531922" w:rsidRDefault="00F12725" w:rsidP="00F12725">
            <w:pPr>
              <w:pStyle w:val="USBodyText"/>
            </w:pPr>
            <w:r w:rsidRPr="00531922">
              <w:t>**</w:t>
            </w:r>
          </w:p>
        </w:tc>
      </w:tr>
    </w:tbl>
    <w:p w14:paraId="5922C747" w14:textId="77777777" w:rsidR="002917DE" w:rsidRPr="00D80723" w:rsidRDefault="002917DE" w:rsidP="002917DE">
      <w:pPr>
        <w:pStyle w:val="USBodyText"/>
        <w:spacing w:after="0"/>
        <w:rPr>
          <w:sz w:val="16"/>
          <w:szCs w:val="16"/>
        </w:rPr>
      </w:pPr>
      <w:r>
        <w:rPr>
          <w:sz w:val="16"/>
          <w:szCs w:val="16"/>
        </w:rPr>
        <w:t xml:space="preserve">* </w:t>
      </w:r>
      <w:r w:rsidRPr="00D80723">
        <w:rPr>
          <w:sz w:val="16"/>
          <w:szCs w:val="16"/>
        </w:rPr>
        <w:t xml:space="preserve">The </w:t>
      </w:r>
      <w:r>
        <w:rPr>
          <w:sz w:val="16"/>
          <w:szCs w:val="16"/>
        </w:rPr>
        <w:t>Bidder</w:t>
      </w:r>
      <w:r w:rsidRPr="00D80723">
        <w:rPr>
          <w:sz w:val="16"/>
          <w:szCs w:val="16"/>
        </w:rPr>
        <w:t xml:space="preserve"> shall fill-in data.</w:t>
      </w:r>
    </w:p>
    <w:p w14:paraId="2643CB8E" w14:textId="77777777" w:rsidR="002917DE" w:rsidRPr="00D80723" w:rsidRDefault="002917DE" w:rsidP="002917DE">
      <w:pPr>
        <w:pStyle w:val="USBodyText"/>
        <w:spacing w:after="0"/>
        <w:rPr>
          <w:sz w:val="16"/>
          <w:szCs w:val="16"/>
        </w:rPr>
      </w:pPr>
      <w:r w:rsidRPr="00D80723">
        <w:rPr>
          <w:sz w:val="16"/>
          <w:szCs w:val="16"/>
        </w:rPr>
        <w:t xml:space="preserve">** The </w:t>
      </w:r>
      <w:r>
        <w:rPr>
          <w:sz w:val="16"/>
          <w:szCs w:val="16"/>
        </w:rPr>
        <w:t>Bidder</w:t>
      </w:r>
      <w:r w:rsidRPr="00D80723">
        <w:rPr>
          <w:sz w:val="16"/>
          <w:szCs w:val="16"/>
        </w:rPr>
        <w:t xml:space="preserve"> shall guarantee these values.</w:t>
      </w:r>
    </w:p>
    <w:p w14:paraId="60B1570B" w14:textId="709F8FBA" w:rsidR="00C17ACD" w:rsidRPr="00C17ACD" w:rsidRDefault="00C17ACD" w:rsidP="00F708EF">
      <w:pPr>
        <w:pStyle w:val="Heading2"/>
      </w:pPr>
      <w:bookmarkStart w:id="84" w:name="_Toc275935852"/>
      <w:bookmarkStart w:id="85" w:name="_Toc526151173"/>
      <w:r w:rsidRPr="00C17ACD">
        <w:t xml:space="preserve">Technology </w:t>
      </w:r>
      <w:r>
        <w:t>a</w:t>
      </w:r>
      <w:r w:rsidRPr="00C17ACD">
        <w:t>nd Design Data</w:t>
      </w:r>
      <w:bookmarkEnd w:id="84"/>
      <w:bookmarkEnd w:id="85"/>
    </w:p>
    <w:p w14:paraId="597561E2" w14:textId="3B4FCF86" w:rsidR="00C17ACD" w:rsidRPr="00C17ACD" w:rsidRDefault="00C17ACD" w:rsidP="00C17ACD">
      <w:pPr>
        <w:pStyle w:val="Heading3"/>
      </w:pPr>
      <w:bookmarkStart w:id="86" w:name="_Toc526151174"/>
      <w:r w:rsidRPr="00C17ACD">
        <w:t>Technical Maturity:</w:t>
      </w:r>
      <w:bookmarkEnd w:id="86"/>
    </w:p>
    <w:p w14:paraId="07391264" w14:textId="012B2798" w:rsidR="00C17ACD" w:rsidRPr="00C17ACD" w:rsidRDefault="00F708EF" w:rsidP="00F708EF">
      <w:pPr>
        <w:pStyle w:val="Caption"/>
      </w:pPr>
      <w:bookmarkStart w:id="87" w:name="_Toc525310490"/>
      <w:r>
        <w:t>Table </w:t>
      </w:r>
      <w:r w:rsidR="00920317">
        <w:fldChar w:fldCharType="begin"/>
      </w:r>
      <w:r w:rsidR="00920317">
        <w:instrText xml:space="preserve"> STYLEREF 1 \s  \* MERGEFORMAT </w:instrText>
      </w:r>
      <w:r w:rsidR="00920317">
        <w:fldChar w:fldCharType="separate"/>
      </w:r>
      <w:r w:rsidR="00EC577B">
        <w:rPr>
          <w:noProof/>
        </w:rPr>
        <w:t>8</w:t>
      </w:r>
      <w:r w:rsidR="00920317">
        <w:rPr>
          <w:noProof/>
        </w:rPr>
        <w:fldChar w:fldCharType="end"/>
      </w:r>
      <w:r>
        <w:rPr>
          <w:noProof/>
        </w:rPr>
        <w:t>.</w:t>
      </w:r>
      <w:r>
        <w:fldChar w:fldCharType="begin"/>
      </w:r>
      <w:r>
        <w:instrText xml:space="preserve"> SEQ Table \* ARABIC \s 1 </w:instrText>
      </w:r>
      <w:r>
        <w:fldChar w:fldCharType="separate"/>
      </w:r>
      <w:r w:rsidR="00EC577B">
        <w:rPr>
          <w:noProof/>
        </w:rPr>
        <w:t>9</w:t>
      </w:r>
      <w:r>
        <w:rPr>
          <w:noProof/>
        </w:rPr>
        <w:fldChar w:fldCharType="end"/>
      </w:r>
      <w:r>
        <w:t>:</w:t>
      </w:r>
      <w:r>
        <w:tab/>
        <w:t>Similar Technology Experience</w:t>
      </w:r>
      <w:bookmarkEnd w:id="87"/>
      <w:r>
        <w:t xml:space="preserve"> </w:t>
      </w:r>
    </w:p>
    <w:tbl>
      <w:tblPr>
        <w:tblW w:w="0" w:type="auto"/>
        <w:tblInd w:w="-80" w:type="dxa"/>
        <w:tblBorders>
          <w:top w:val="single" w:sz="6" w:space="0" w:color="3E6EA3"/>
          <w:left w:val="single" w:sz="6" w:space="0" w:color="3E6EA3"/>
          <w:bottom w:val="single" w:sz="6" w:space="0" w:color="3E6EA3"/>
          <w:right w:val="single" w:sz="6" w:space="0" w:color="3E6EA3"/>
          <w:insideH w:val="single" w:sz="6" w:space="0" w:color="3E6EA3"/>
          <w:insideV w:val="single" w:sz="6" w:space="0" w:color="3E6EA3"/>
        </w:tblBorders>
        <w:tblLayout w:type="fixed"/>
        <w:tblCellMar>
          <w:left w:w="72" w:type="dxa"/>
          <w:right w:w="72" w:type="dxa"/>
        </w:tblCellMar>
        <w:tblLook w:val="0000" w:firstRow="0" w:lastRow="0" w:firstColumn="0" w:lastColumn="0" w:noHBand="0" w:noVBand="0"/>
      </w:tblPr>
      <w:tblGrid>
        <w:gridCol w:w="2160"/>
        <w:gridCol w:w="6120"/>
      </w:tblGrid>
      <w:tr w:rsidR="00F708EF" w:rsidRPr="00F708EF" w14:paraId="6776C07B" w14:textId="77777777" w:rsidTr="00F708EF">
        <w:tc>
          <w:tcPr>
            <w:tcW w:w="2160" w:type="dxa"/>
            <w:tcBorders>
              <w:right w:val="single" w:sz="6" w:space="0" w:color="FFFFFF" w:themeColor="background1"/>
            </w:tcBorders>
            <w:shd w:val="clear" w:color="auto" w:fill="3E6EA3"/>
          </w:tcPr>
          <w:p w14:paraId="4D4A5A20" w14:textId="77777777" w:rsidR="00F708EF" w:rsidRPr="00F708EF" w:rsidRDefault="00F708EF" w:rsidP="00F708EF">
            <w:pPr>
              <w:pStyle w:val="TSTableHeading"/>
              <w:rPr>
                <w:sz w:val="20"/>
                <w:szCs w:val="20"/>
              </w:rPr>
            </w:pPr>
            <w:r w:rsidRPr="00F708EF">
              <w:rPr>
                <w:sz w:val="20"/>
                <w:szCs w:val="20"/>
              </w:rPr>
              <w:t xml:space="preserve">Quantity </w:t>
            </w:r>
          </w:p>
          <w:p w14:paraId="38706BFF" w14:textId="77777777" w:rsidR="00F708EF" w:rsidRPr="00F708EF" w:rsidRDefault="00F708EF" w:rsidP="00F708EF">
            <w:pPr>
              <w:pStyle w:val="TSTableHeading"/>
              <w:rPr>
                <w:sz w:val="20"/>
                <w:szCs w:val="20"/>
              </w:rPr>
            </w:pPr>
            <w:r w:rsidRPr="00F708EF">
              <w:rPr>
                <w:sz w:val="20"/>
                <w:szCs w:val="20"/>
              </w:rPr>
              <w:t>(of all that apply)</w:t>
            </w:r>
          </w:p>
        </w:tc>
        <w:tc>
          <w:tcPr>
            <w:tcW w:w="6120" w:type="dxa"/>
            <w:tcBorders>
              <w:left w:val="single" w:sz="6" w:space="0" w:color="FFFFFF" w:themeColor="background1"/>
            </w:tcBorders>
            <w:shd w:val="clear" w:color="auto" w:fill="3E6EA3"/>
          </w:tcPr>
          <w:p w14:paraId="32C26A5A" w14:textId="207B8525" w:rsidR="00F708EF" w:rsidRPr="00F708EF" w:rsidRDefault="00F708EF" w:rsidP="00F708EF">
            <w:pPr>
              <w:pStyle w:val="TSTableHeading"/>
              <w:jc w:val="center"/>
              <w:rPr>
                <w:sz w:val="20"/>
                <w:szCs w:val="20"/>
              </w:rPr>
            </w:pPr>
            <w:r>
              <w:rPr>
                <w:sz w:val="20"/>
                <w:szCs w:val="20"/>
              </w:rPr>
              <w:t>Criterion</w:t>
            </w:r>
          </w:p>
        </w:tc>
      </w:tr>
      <w:tr w:rsidR="00F708EF" w:rsidRPr="00C17ACD" w14:paraId="1B4B2306" w14:textId="77777777" w:rsidTr="00F708EF">
        <w:tc>
          <w:tcPr>
            <w:tcW w:w="2160" w:type="dxa"/>
          </w:tcPr>
          <w:p w14:paraId="51C31AF4" w14:textId="77777777" w:rsidR="00F708EF" w:rsidRPr="00C17ACD" w:rsidRDefault="00F708EF" w:rsidP="00F708EF">
            <w:pPr>
              <w:pStyle w:val="USBodyText"/>
            </w:pPr>
          </w:p>
          <w:p w14:paraId="44EDEE8A" w14:textId="77777777" w:rsidR="00F708EF" w:rsidRPr="00C17ACD" w:rsidRDefault="00F708EF" w:rsidP="00F708EF">
            <w:pPr>
              <w:pStyle w:val="USBodyText"/>
            </w:pPr>
          </w:p>
        </w:tc>
        <w:tc>
          <w:tcPr>
            <w:tcW w:w="6120" w:type="dxa"/>
          </w:tcPr>
          <w:p w14:paraId="476C2819" w14:textId="77777777" w:rsidR="00F708EF" w:rsidRPr="00C17ACD" w:rsidRDefault="00F708EF" w:rsidP="00F708EF">
            <w:pPr>
              <w:pStyle w:val="USBodyText"/>
            </w:pPr>
            <w:r w:rsidRPr="00C17ACD">
              <w:t>One or more similar facility(ies) has (have) achieved an annual equivalent availability equal to or greater than 85% over three consecutive years during commercial operation.</w:t>
            </w:r>
          </w:p>
        </w:tc>
      </w:tr>
      <w:tr w:rsidR="00F708EF" w:rsidRPr="00C17ACD" w14:paraId="05AE10E0" w14:textId="77777777" w:rsidTr="00F708EF">
        <w:tc>
          <w:tcPr>
            <w:tcW w:w="2160" w:type="dxa"/>
          </w:tcPr>
          <w:p w14:paraId="2C8B4BC9" w14:textId="77777777" w:rsidR="00F708EF" w:rsidRPr="00C17ACD" w:rsidRDefault="00F708EF" w:rsidP="00F708EF">
            <w:pPr>
              <w:pStyle w:val="USBodyText"/>
            </w:pPr>
          </w:p>
        </w:tc>
        <w:tc>
          <w:tcPr>
            <w:tcW w:w="6120" w:type="dxa"/>
          </w:tcPr>
          <w:p w14:paraId="1000B1B4" w14:textId="77777777" w:rsidR="00F708EF" w:rsidRPr="00C17ACD" w:rsidRDefault="00F708EF" w:rsidP="00F708EF">
            <w:pPr>
              <w:pStyle w:val="USBodyText"/>
            </w:pPr>
            <w:r w:rsidRPr="00C17ACD">
              <w:t>One or more similar facility(ies) is(are) currently in commercial operation.</w:t>
            </w:r>
          </w:p>
        </w:tc>
      </w:tr>
      <w:tr w:rsidR="00F708EF" w:rsidRPr="00C17ACD" w14:paraId="6BE4041A" w14:textId="77777777" w:rsidTr="00F708EF">
        <w:tc>
          <w:tcPr>
            <w:tcW w:w="2160" w:type="dxa"/>
          </w:tcPr>
          <w:p w14:paraId="01CA039F" w14:textId="77777777" w:rsidR="00F708EF" w:rsidRPr="00C17ACD" w:rsidRDefault="00F708EF" w:rsidP="00F708EF">
            <w:pPr>
              <w:pStyle w:val="USBodyText"/>
            </w:pPr>
          </w:p>
        </w:tc>
        <w:tc>
          <w:tcPr>
            <w:tcW w:w="6120" w:type="dxa"/>
          </w:tcPr>
          <w:p w14:paraId="3087FC3A" w14:textId="77777777" w:rsidR="00F708EF" w:rsidRPr="00C17ACD" w:rsidRDefault="00F708EF" w:rsidP="00F708EF">
            <w:pPr>
              <w:pStyle w:val="USBodyText"/>
            </w:pPr>
            <w:r w:rsidRPr="00C17ACD">
              <w:t>One or more similar facility(ies) is(are) under construction.</w:t>
            </w:r>
          </w:p>
        </w:tc>
      </w:tr>
      <w:tr w:rsidR="00F708EF" w:rsidRPr="00C17ACD" w14:paraId="02C4BD25" w14:textId="77777777" w:rsidTr="00F708EF">
        <w:tc>
          <w:tcPr>
            <w:tcW w:w="2160" w:type="dxa"/>
          </w:tcPr>
          <w:p w14:paraId="257E3AC7" w14:textId="77777777" w:rsidR="00F708EF" w:rsidRPr="00C17ACD" w:rsidRDefault="00F708EF" w:rsidP="00F708EF">
            <w:pPr>
              <w:pStyle w:val="USBodyText"/>
            </w:pPr>
          </w:p>
        </w:tc>
        <w:tc>
          <w:tcPr>
            <w:tcW w:w="6120" w:type="dxa"/>
          </w:tcPr>
          <w:p w14:paraId="12F60259" w14:textId="77777777" w:rsidR="00F708EF" w:rsidRPr="00C17ACD" w:rsidRDefault="00F708EF" w:rsidP="00F708EF">
            <w:pPr>
              <w:pStyle w:val="USBodyText"/>
            </w:pPr>
            <w:r w:rsidRPr="00C17ACD">
              <w:t>None of the above.</w:t>
            </w:r>
          </w:p>
        </w:tc>
      </w:tr>
    </w:tbl>
    <w:p w14:paraId="28FAB7F7" w14:textId="00C09E3D" w:rsidR="004D78CC" w:rsidRDefault="00C17ACD" w:rsidP="00F708EF">
      <w:pPr>
        <w:pStyle w:val="USBodyText"/>
      </w:pPr>
      <w:r w:rsidRPr="00C17ACD">
        <w:t>For each of the facilities referenced above, fill out a copy of the form below which describes operating history and statistics.</w:t>
      </w:r>
    </w:p>
    <w:p w14:paraId="73842765" w14:textId="66BD8FA4" w:rsidR="00F708EF" w:rsidRPr="00C17ACD" w:rsidRDefault="00F708EF" w:rsidP="00F708EF">
      <w:pPr>
        <w:pStyle w:val="Caption"/>
      </w:pPr>
      <w:bookmarkStart w:id="88" w:name="_Toc525310491"/>
      <w:r>
        <w:t>Table </w:t>
      </w:r>
      <w:r w:rsidR="00920317">
        <w:fldChar w:fldCharType="begin"/>
      </w:r>
      <w:r w:rsidR="00920317">
        <w:instrText xml:space="preserve"> STYLEREF 1 \s  \* MERGEFORMAT </w:instrText>
      </w:r>
      <w:r w:rsidR="00920317">
        <w:fldChar w:fldCharType="separate"/>
      </w:r>
      <w:r w:rsidR="00EC577B">
        <w:rPr>
          <w:noProof/>
        </w:rPr>
        <w:t>8</w:t>
      </w:r>
      <w:r w:rsidR="00920317">
        <w:rPr>
          <w:noProof/>
        </w:rPr>
        <w:fldChar w:fldCharType="end"/>
      </w:r>
      <w:r>
        <w:rPr>
          <w:noProof/>
        </w:rPr>
        <w:t>.</w:t>
      </w:r>
      <w:r>
        <w:fldChar w:fldCharType="begin"/>
      </w:r>
      <w:r>
        <w:instrText xml:space="preserve"> SEQ Table \* ARABIC \s 1 </w:instrText>
      </w:r>
      <w:r>
        <w:fldChar w:fldCharType="separate"/>
      </w:r>
      <w:r w:rsidR="00EC577B">
        <w:rPr>
          <w:noProof/>
        </w:rPr>
        <w:t>10</w:t>
      </w:r>
      <w:r>
        <w:rPr>
          <w:noProof/>
        </w:rPr>
        <w:fldChar w:fldCharType="end"/>
      </w:r>
      <w:r>
        <w:t>:</w:t>
      </w:r>
      <w:r>
        <w:tab/>
        <w:t>Similar Technology Experience</w:t>
      </w:r>
      <w:bookmarkEnd w:id="88"/>
      <w:r>
        <w:t xml:space="preserve"> </w:t>
      </w:r>
    </w:p>
    <w:tbl>
      <w:tblPr>
        <w:tblW w:w="7740" w:type="dxa"/>
        <w:tblInd w:w="-109" w:type="dxa"/>
        <w:tblBorders>
          <w:top w:val="single" w:sz="6" w:space="0" w:color="3E6EA3"/>
          <w:left w:val="single" w:sz="6" w:space="0" w:color="3E6EA3"/>
          <w:bottom w:val="single" w:sz="6" w:space="0" w:color="3E6EA3"/>
          <w:right w:val="single" w:sz="6" w:space="0" w:color="3E6EA3"/>
          <w:insideH w:val="single" w:sz="6" w:space="0" w:color="3E6EA3"/>
          <w:insideV w:val="single" w:sz="6" w:space="0" w:color="3E6EA3"/>
        </w:tblBorders>
        <w:tblLayout w:type="fixed"/>
        <w:tblCellMar>
          <w:left w:w="101" w:type="dxa"/>
          <w:right w:w="101" w:type="dxa"/>
        </w:tblCellMar>
        <w:tblLook w:val="0000" w:firstRow="0" w:lastRow="0" w:firstColumn="0" w:lastColumn="0" w:noHBand="0" w:noVBand="0"/>
      </w:tblPr>
      <w:tblGrid>
        <w:gridCol w:w="2591"/>
        <w:gridCol w:w="831"/>
        <w:gridCol w:w="1434"/>
        <w:gridCol w:w="1434"/>
        <w:gridCol w:w="1450"/>
      </w:tblGrid>
      <w:tr w:rsidR="00F708EF" w:rsidRPr="00C17ACD" w14:paraId="74602FB7" w14:textId="77777777" w:rsidTr="001C22F4">
        <w:trPr>
          <w:trHeight w:hRule="exact" w:val="360"/>
        </w:trPr>
        <w:tc>
          <w:tcPr>
            <w:tcW w:w="2591" w:type="dxa"/>
          </w:tcPr>
          <w:p w14:paraId="2F4DE9E1" w14:textId="77777777" w:rsidR="00F708EF" w:rsidRPr="00C17ACD" w:rsidRDefault="00F708EF" w:rsidP="00F708EF">
            <w:pPr>
              <w:pStyle w:val="USBodyText"/>
            </w:pPr>
            <w:r w:rsidRPr="00C17ACD">
              <w:t>Project Name</w:t>
            </w:r>
          </w:p>
        </w:tc>
        <w:tc>
          <w:tcPr>
            <w:tcW w:w="5149" w:type="dxa"/>
            <w:gridSpan w:val="4"/>
          </w:tcPr>
          <w:p w14:paraId="42849BF7" w14:textId="77777777" w:rsidR="00F708EF" w:rsidRPr="00C17ACD" w:rsidRDefault="00F708EF" w:rsidP="00F708EF">
            <w:pPr>
              <w:pStyle w:val="USBodyText"/>
              <w:rPr>
                <w:b/>
              </w:rPr>
            </w:pPr>
          </w:p>
        </w:tc>
      </w:tr>
      <w:tr w:rsidR="00F708EF" w:rsidRPr="00C17ACD" w14:paraId="79236A3C" w14:textId="77777777" w:rsidTr="001C22F4">
        <w:trPr>
          <w:trHeight w:hRule="exact" w:val="360"/>
        </w:trPr>
        <w:tc>
          <w:tcPr>
            <w:tcW w:w="2591" w:type="dxa"/>
          </w:tcPr>
          <w:p w14:paraId="29136948" w14:textId="77777777" w:rsidR="00F708EF" w:rsidRPr="00C17ACD" w:rsidRDefault="00F708EF" w:rsidP="00F708EF">
            <w:pPr>
              <w:pStyle w:val="USBodyText"/>
            </w:pPr>
            <w:r w:rsidRPr="00C17ACD">
              <w:t>Location</w:t>
            </w:r>
          </w:p>
        </w:tc>
        <w:tc>
          <w:tcPr>
            <w:tcW w:w="5149" w:type="dxa"/>
            <w:gridSpan w:val="4"/>
          </w:tcPr>
          <w:p w14:paraId="766AC563" w14:textId="77777777" w:rsidR="00F708EF" w:rsidRPr="00C17ACD" w:rsidRDefault="00F708EF" w:rsidP="00F708EF">
            <w:pPr>
              <w:pStyle w:val="USBodyText"/>
              <w:rPr>
                <w:b/>
              </w:rPr>
            </w:pPr>
          </w:p>
        </w:tc>
      </w:tr>
      <w:tr w:rsidR="00F708EF" w:rsidRPr="00C17ACD" w14:paraId="28CD1342" w14:textId="77777777" w:rsidTr="001C22F4">
        <w:trPr>
          <w:trHeight w:hRule="exact" w:val="360"/>
        </w:trPr>
        <w:tc>
          <w:tcPr>
            <w:tcW w:w="2591" w:type="dxa"/>
          </w:tcPr>
          <w:p w14:paraId="5EAF88FD" w14:textId="77777777" w:rsidR="00F708EF" w:rsidRPr="00C17ACD" w:rsidRDefault="00F708EF" w:rsidP="00F708EF">
            <w:pPr>
              <w:pStyle w:val="USBodyText"/>
            </w:pPr>
            <w:r w:rsidRPr="00C17ACD">
              <w:t>Contact at Plant</w:t>
            </w:r>
          </w:p>
        </w:tc>
        <w:tc>
          <w:tcPr>
            <w:tcW w:w="5149" w:type="dxa"/>
            <w:gridSpan w:val="4"/>
          </w:tcPr>
          <w:p w14:paraId="45A6BDD3" w14:textId="77777777" w:rsidR="00F708EF" w:rsidRPr="00C17ACD" w:rsidRDefault="00F708EF" w:rsidP="00F708EF">
            <w:pPr>
              <w:pStyle w:val="USBodyText"/>
              <w:rPr>
                <w:b/>
              </w:rPr>
            </w:pPr>
          </w:p>
        </w:tc>
      </w:tr>
      <w:tr w:rsidR="00F708EF" w:rsidRPr="00C17ACD" w14:paraId="4DA0963F" w14:textId="77777777" w:rsidTr="001C22F4">
        <w:trPr>
          <w:trHeight w:hRule="exact" w:val="360"/>
        </w:trPr>
        <w:tc>
          <w:tcPr>
            <w:tcW w:w="2591" w:type="dxa"/>
          </w:tcPr>
          <w:p w14:paraId="5E688904" w14:textId="77777777" w:rsidR="00F708EF" w:rsidRPr="00C17ACD" w:rsidRDefault="00F708EF" w:rsidP="00F708EF">
            <w:pPr>
              <w:pStyle w:val="USBodyText"/>
            </w:pPr>
            <w:r w:rsidRPr="00C17ACD">
              <w:t>Name</w:t>
            </w:r>
          </w:p>
        </w:tc>
        <w:tc>
          <w:tcPr>
            <w:tcW w:w="5149" w:type="dxa"/>
            <w:gridSpan w:val="4"/>
          </w:tcPr>
          <w:p w14:paraId="4BA6809B" w14:textId="77777777" w:rsidR="00F708EF" w:rsidRPr="00C17ACD" w:rsidRDefault="00F708EF" w:rsidP="00F708EF">
            <w:pPr>
              <w:pStyle w:val="USBodyText"/>
              <w:rPr>
                <w:b/>
              </w:rPr>
            </w:pPr>
          </w:p>
        </w:tc>
      </w:tr>
      <w:tr w:rsidR="00F708EF" w:rsidRPr="00C17ACD" w14:paraId="6AD45590" w14:textId="77777777" w:rsidTr="001C22F4">
        <w:trPr>
          <w:trHeight w:hRule="exact" w:val="360"/>
        </w:trPr>
        <w:tc>
          <w:tcPr>
            <w:tcW w:w="2591" w:type="dxa"/>
          </w:tcPr>
          <w:p w14:paraId="24B0C3DB" w14:textId="77777777" w:rsidR="00F708EF" w:rsidRPr="00C17ACD" w:rsidRDefault="00F708EF" w:rsidP="00F708EF">
            <w:pPr>
              <w:pStyle w:val="USBodyText"/>
            </w:pPr>
            <w:r w:rsidRPr="00C17ACD">
              <w:t>Phone Number</w:t>
            </w:r>
          </w:p>
        </w:tc>
        <w:tc>
          <w:tcPr>
            <w:tcW w:w="5149" w:type="dxa"/>
            <w:gridSpan w:val="4"/>
          </w:tcPr>
          <w:p w14:paraId="7D601A0D" w14:textId="77777777" w:rsidR="00F708EF" w:rsidRPr="00C17ACD" w:rsidRDefault="00F708EF" w:rsidP="00F708EF">
            <w:pPr>
              <w:pStyle w:val="USBodyText"/>
              <w:rPr>
                <w:b/>
              </w:rPr>
            </w:pPr>
          </w:p>
        </w:tc>
      </w:tr>
      <w:tr w:rsidR="00F708EF" w:rsidRPr="00C17ACD" w14:paraId="0922456E" w14:textId="77777777" w:rsidTr="001C22F4">
        <w:trPr>
          <w:trHeight w:hRule="exact" w:val="360"/>
        </w:trPr>
        <w:tc>
          <w:tcPr>
            <w:tcW w:w="2591" w:type="dxa"/>
          </w:tcPr>
          <w:p w14:paraId="6EE3646E" w14:textId="77777777" w:rsidR="00F708EF" w:rsidRPr="00C17ACD" w:rsidRDefault="00F708EF" w:rsidP="00F708EF">
            <w:pPr>
              <w:pStyle w:val="USBodyText"/>
            </w:pPr>
            <w:r w:rsidRPr="00C17ACD">
              <w:t>Plant Owner</w:t>
            </w:r>
          </w:p>
        </w:tc>
        <w:tc>
          <w:tcPr>
            <w:tcW w:w="5149" w:type="dxa"/>
            <w:gridSpan w:val="4"/>
          </w:tcPr>
          <w:p w14:paraId="3E8B82B6" w14:textId="77777777" w:rsidR="00F708EF" w:rsidRPr="00C17ACD" w:rsidRDefault="00F708EF" w:rsidP="00F708EF">
            <w:pPr>
              <w:pStyle w:val="USBodyText"/>
              <w:rPr>
                <w:b/>
              </w:rPr>
            </w:pPr>
          </w:p>
        </w:tc>
      </w:tr>
      <w:tr w:rsidR="00F708EF" w:rsidRPr="00C17ACD" w14:paraId="6BBE04C0" w14:textId="77777777" w:rsidTr="001C22F4">
        <w:trPr>
          <w:trHeight w:hRule="exact" w:val="360"/>
        </w:trPr>
        <w:tc>
          <w:tcPr>
            <w:tcW w:w="2591" w:type="dxa"/>
          </w:tcPr>
          <w:p w14:paraId="02CE411D" w14:textId="77777777" w:rsidR="00F708EF" w:rsidRPr="00C17ACD" w:rsidRDefault="00F708EF" w:rsidP="00F708EF">
            <w:pPr>
              <w:pStyle w:val="USBodyText"/>
            </w:pPr>
            <w:r w:rsidRPr="00C17ACD">
              <w:t>Name</w:t>
            </w:r>
          </w:p>
        </w:tc>
        <w:tc>
          <w:tcPr>
            <w:tcW w:w="5149" w:type="dxa"/>
            <w:gridSpan w:val="4"/>
          </w:tcPr>
          <w:p w14:paraId="008AE69F" w14:textId="77777777" w:rsidR="00F708EF" w:rsidRPr="00C17ACD" w:rsidRDefault="00F708EF" w:rsidP="00F708EF">
            <w:pPr>
              <w:pStyle w:val="USBodyText"/>
              <w:rPr>
                <w:b/>
              </w:rPr>
            </w:pPr>
          </w:p>
        </w:tc>
      </w:tr>
      <w:tr w:rsidR="00F708EF" w:rsidRPr="00C17ACD" w14:paraId="52B19453" w14:textId="77777777" w:rsidTr="001C22F4">
        <w:trPr>
          <w:trHeight w:hRule="exact" w:val="360"/>
        </w:trPr>
        <w:tc>
          <w:tcPr>
            <w:tcW w:w="2591" w:type="dxa"/>
          </w:tcPr>
          <w:p w14:paraId="73C93348" w14:textId="77777777" w:rsidR="00F708EF" w:rsidRPr="00C17ACD" w:rsidRDefault="00F708EF" w:rsidP="00F708EF">
            <w:pPr>
              <w:pStyle w:val="USBodyText"/>
            </w:pPr>
            <w:r w:rsidRPr="00C17ACD">
              <w:t>Phone Number</w:t>
            </w:r>
          </w:p>
        </w:tc>
        <w:tc>
          <w:tcPr>
            <w:tcW w:w="5149" w:type="dxa"/>
            <w:gridSpan w:val="4"/>
          </w:tcPr>
          <w:p w14:paraId="3354AE5A" w14:textId="77777777" w:rsidR="00F708EF" w:rsidRPr="00C17ACD" w:rsidRDefault="00F708EF" w:rsidP="00F708EF">
            <w:pPr>
              <w:pStyle w:val="USBodyText"/>
              <w:rPr>
                <w:b/>
              </w:rPr>
            </w:pPr>
          </w:p>
        </w:tc>
      </w:tr>
      <w:tr w:rsidR="00F708EF" w:rsidRPr="00C17ACD" w14:paraId="0852164C" w14:textId="77777777" w:rsidTr="001C22F4">
        <w:trPr>
          <w:trHeight w:hRule="exact" w:val="360"/>
        </w:trPr>
        <w:tc>
          <w:tcPr>
            <w:tcW w:w="2591" w:type="dxa"/>
          </w:tcPr>
          <w:p w14:paraId="019427FF" w14:textId="77777777" w:rsidR="00F708EF" w:rsidRPr="00C17ACD" w:rsidRDefault="00F708EF" w:rsidP="00F708EF">
            <w:pPr>
              <w:pStyle w:val="USBodyText"/>
            </w:pPr>
            <w:r w:rsidRPr="00C17ACD">
              <w:t>Power Purchaser</w:t>
            </w:r>
          </w:p>
        </w:tc>
        <w:tc>
          <w:tcPr>
            <w:tcW w:w="5149" w:type="dxa"/>
            <w:gridSpan w:val="4"/>
          </w:tcPr>
          <w:p w14:paraId="71CAB36B" w14:textId="77777777" w:rsidR="00F708EF" w:rsidRPr="00C17ACD" w:rsidRDefault="00F708EF" w:rsidP="00F708EF">
            <w:pPr>
              <w:pStyle w:val="USBodyText"/>
              <w:rPr>
                <w:b/>
              </w:rPr>
            </w:pPr>
          </w:p>
        </w:tc>
      </w:tr>
      <w:tr w:rsidR="00F708EF" w:rsidRPr="00C17ACD" w14:paraId="1B762A92" w14:textId="77777777" w:rsidTr="001C22F4">
        <w:trPr>
          <w:trHeight w:hRule="exact" w:val="360"/>
        </w:trPr>
        <w:tc>
          <w:tcPr>
            <w:tcW w:w="2591" w:type="dxa"/>
          </w:tcPr>
          <w:p w14:paraId="502E0FFD" w14:textId="77777777" w:rsidR="00F708EF" w:rsidRPr="00C17ACD" w:rsidRDefault="00F708EF" w:rsidP="00F708EF">
            <w:pPr>
              <w:pStyle w:val="USBodyText"/>
            </w:pPr>
            <w:r w:rsidRPr="00C17ACD">
              <w:t>Name</w:t>
            </w:r>
          </w:p>
        </w:tc>
        <w:tc>
          <w:tcPr>
            <w:tcW w:w="5149" w:type="dxa"/>
            <w:gridSpan w:val="4"/>
          </w:tcPr>
          <w:p w14:paraId="7069873D" w14:textId="77777777" w:rsidR="00F708EF" w:rsidRPr="00C17ACD" w:rsidRDefault="00F708EF" w:rsidP="00F708EF">
            <w:pPr>
              <w:pStyle w:val="USBodyText"/>
              <w:rPr>
                <w:b/>
              </w:rPr>
            </w:pPr>
          </w:p>
        </w:tc>
      </w:tr>
      <w:tr w:rsidR="00F708EF" w:rsidRPr="00C17ACD" w14:paraId="4FD43775" w14:textId="77777777" w:rsidTr="001C22F4">
        <w:trPr>
          <w:trHeight w:hRule="exact" w:val="360"/>
        </w:trPr>
        <w:tc>
          <w:tcPr>
            <w:tcW w:w="2591" w:type="dxa"/>
          </w:tcPr>
          <w:p w14:paraId="1F4BDCD0" w14:textId="77777777" w:rsidR="00F708EF" w:rsidRPr="00C17ACD" w:rsidRDefault="00F708EF" w:rsidP="00F708EF">
            <w:pPr>
              <w:pStyle w:val="USBodyText"/>
            </w:pPr>
            <w:r w:rsidRPr="00C17ACD">
              <w:t>Phone Number</w:t>
            </w:r>
          </w:p>
        </w:tc>
        <w:tc>
          <w:tcPr>
            <w:tcW w:w="5149" w:type="dxa"/>
            <w:gridSpan w:val="4"/>
          </w:tcPr>
          <w:p w14:paraId="4615DD36" w14:textId="77777777" w:rsidR="00F708EF" w:rsidRPr="00C17ACD" w:rsidRDefault="00F708EF" w:rsidP="00F708EF">
            <w:pPr>
              <w:pStyle w:val="USBodyText"/>
            </w:pPr>
          </w:p>
        </w:tc>
      </w:tr>
      <w:tr w:rsidR="00C17ACD" w:rsidRPr="00C17ACD" w14:paraId="78E364C9" w14:textId="77777777" w:rsidTr="00F708EF">
        <w:trPr>
          <w:trHeight w:val="360"/>
        </w:trPr>
        <w:tc>
          <w:tcPr>
            <w:tcW w:w="7740" w:type="dxa"/>
            <w:gridSpan w:val="5"/>
          </w:tcPr>
          <w:p w14:paraId="62FF5817" w14:textId="01E3152C" w:rsidR="00C17ACD" w:rsidRPr="00F708EF" w:rsidRDefault="00C17ACD" w:rsidP="00F708EF">
            <w:pPr>
              <w:pStyle w:val="USBodyText"/>
            </w:pPr>
            <w:r w:rsidRPr="00F708EF">
              <w:t>*The Project Came On-line in XXXX.</w:t>
            </w:r>
          </w:p>
        </w:tc>
      </w:tr>
      <w:tr w:rsidR="00C17ACD" w:rsidRPr="00C17ACD" w14:paraId="42E2CFCC" w14:textId="77777777" w:rsidTr="00F708EF">
        <w:trPr>
          <w:trHeight w:val="360"/>
        </w:trPr>
        <w:tc>
          <w:tcPr>
            <w:tcW w:w="3422" w:type="dxa"/>
            <w:gridSpan w:val="2"/>
          </w:tcPr>
          <w:p w14:paraId="469E6B94" w14:textId="77777777" w:rsidR="00C17ACD" w:rsidRPr="00F708EF" w:rsidRDefault="00C17ACD" w:rsidP="00F708EF">
            <w:pPr>
              <w:pStyle w:val="USBodyText"/>
            </w:pPr>
            <w:r w:rsidRPr="00F708EF">
              <w:t xml:space="preserve">Year of Operation: </w:t>
            </w:r>
          </w:p>
        </w:tc>
        <w:tc>
          <w:tcPr>
            <w:tcW w:w="1434" w:type="dxa"/>
          </w:tcPr>
          <w:p w14:paraId="4691F0A5" w14:textId="77777777" w:rsidR="00C17ACD" w:rsidRPr="00F708EF" w:rsidRDefault="00C17ACD" w:rsidP="00F708EF">
            <w:pPr>
              <w:pStyle w:val="USBodyText"/>
            </w:pPr>
            <w:r w:rsidRPr="00F708EF">
              <w:t>XXXX</w:t>
            </w:r>
          </w:p>
        </w:tc>
        <w:tc>
          <w:tcPr>
            <w:tcW w:w="1434" w:type="dxa"/>
          </w:tcPr>
          <w:p w14:paraId="67C9C8A6" w14:textId="77777777" w:rsidR="00C17ACD" w:rsidRPr="00F708EF" w:rsidRDefault="00C17ACD" w:rsidP="00F708EF">
            <w:pPr>
              <w:pStyle w:val="USBodyText"/>
            </w:pPr>
            <w:r w:rsidRPr="00F708EF">
              <w:t>XXXX</w:t>
            </w:r>
          </w:p>
        </w:tc>
        <w:tc>
          <w:tcPr>
            <w:tcW w:w="1450" w:type="dxa"/>
          </w:tcPr>
          <w:p w14:paraId="432378EC" w14:textId="77777777" w:rsidR="00C17ACD" w:rsidRPr="00F708EF" w:rsidRDefault="00C17ACD" w:rsidP="00F708EF">
            <w:pPr>
              <w:pStyle w:val="USBodyText"/>
            </w:pPr>
            <w:r w:rsidRPr="00F708EF">
              <w:t>XXXX</w:t>
            </w:r>
          </w:p>
        </w:tc>
      </w:tr>
      <w:tr w:rsidR="00C17ACD" w:rsidRPr="00C17ACD" w14:paraId="1BE2DCD1" w14:textId="77777777" w:rsidTr="00F708EF">
        <w:trPr>
          <w:trHeight w:val="360"/>
        </w:trPr>
        <w:tc>
          <w:tcPr>
            <w:tcW w:w="3422" w:type="dxa"/>
            <w:gridSpan w:val="2"/>
          </w:tcPr>
          <w:p w14:paraId="124AABB0" w14:textId="77777777" w:rsidR="00C17ACD" w:rsidRPr="00F708EF" w:rsidRDefault="00C17ACD" w:rsidP="00F708EF">
            <w:pPr>
              <w:pStyle w:val="USBodyText"/>
            </w:pPr>
            <w:r w:rsidRPr="00F708EF">
              <w:t xml:space="preserve">Operational Months that Year: </w:t>
            </w:r>
          </w:p>
        </w:tc>
        <w:tc>
          <w:tcPr>
            <w:tcW w:w="1434" w:type="dxa"/>
          </w:tcPr>
          <w:p w14:paraId="55A94BF6" w14:textId="607D6053" w:rsidR="00C17ACD" w:rsidRPr="00F708EF" w:rsidRDefault="00C17ACD" w:rsidP="00F708EF">
            <w:pPr>
              <w:pStyle w:val="USBodyText"/>
            </w:pPr>
          </w:p>
        </w:tc>
        <w:tc>
          <w:tcPr>
            <w:tcW w:w="1434" w:type="dxa"/>
          </w:tcPr>
          <w:p w14:paraId="5AD41214" w14:textId="648F174A" w:rsidR="00C17ACD" w:rsidRPr="00F708EF" w:rsidRDefault="00C17ACD" w:rsidP="00F708EF">
            <w:pPr>
              <w:pStyle w:val="USBodyText"/>
            </w:pPr>
          </w:p>
        </w:tc>
        <w:tc>
          <w:tcPr>
            <w:tcW w:w="1450" w:type="dxa"/>
          </w:tcPr>
          <w:p w14:paraId="14C670D2" w14:textId="52AD7C87" w:rsidR="00C17ACD" w:rsidRPr="00F708EF" w:rsidRDefault="00C17ACD" w:rsidP="00F708EF">
            <w:pPr>
              <w:pStyle w:val="USBodyText"/>
            </w:pPr>
          </w:p>
        </w:tc>
      </w:tr>
      <w:tr w:rsidR="00C17ACD" w:rsidRPr="00C17ACD" w14:paraId="60950225" w14:textId="77777777" w:rsidTr="00F708EF">
        <w:trPr>
          <w:trHeight w:val="360"/>
        </w:trPr>
        <w:tc>
          <w:tcPr>
            <w:tcW w:w="3422" w:type="dxa"/>
            <w:gridSpan w:val="2"/>
          </w:tcPr>
          <w:p w14:paraId="693DFE10" w14:textId="77777777" w:rsidR="00C17ACD" w:rsidRPr="00F708EF" w:rsidRDefault="00C17ACD" w:rsidP="00F708EF">
            <w:pPr>
              <w:pStyle w:val="USBodyText"/>
            </w:pPr>
            <w:r w:rsidRPr="00F708EF">
              <w:t>Annual Equivalent Availability</w:t>
            </w:r>
          </w:p>
        </w:tc>
        <w:tc>
          <w:tcPr>
            <w:tcW w:w="1434" w:type="dxa"/>
          </w:tcPr>
          <w:p w14:paraId="0A48983D" w14:textId="3C3D65FA" w:rsidR="00C17ACD" w:rsidRPr="00F708EF" w:rsidRDefault="00C17ACD" w:rsidP="00F708EF">
            <w:pPr>
              <w:pStyle w:val="USBodyText"/>
            </w:pPr>
          </w:p>
        </w:tc>
        <w:tc>
          <w:tcPr>
            <w:tcW w:w="1434" w:type="dxa"/>
          </w:tcPr>
          <w:p w14:paraId="1E050945" w14:textId="2AC75610" w:rsidR="00C17ACD" w:rsidRPr="00F708EF" w:rsidRDefault="00C17ACD" w:rsidP="00F708EF">
            <w:pPr>
              <w:pStyle w:val="USBodyText"/>
            </w:pPr>
          </w:p>
        </w:tc>
        <w:tc>
          <w:tcPr>
            <w:tcW w:w="1450" w:type="dxa"/>
          </w:tcPr>
          <w:p w14:paraId="42415CE1" w14:textId="44E54650" w:rsidR="00C17ACD" w:rsidRPr="00F708EF" w:rsidRDefault="00C17ACD" w:rsidP="00F708EF">
            <w:pPr>
              <w:pStyle w:val="USBodyText"/>
            </w:pPr>
          </w:p>
        </w:tc>
      </w:tr>
    </w:tbl>
    <w:p w14:paraId="595CEBDC" w14:textId="545047B0" w:rsidR="00C17ACD" w:rsidRPr="00C17ACD" w:rsidRDefault="000846B7" w:rsidP="001C22F4">
      <w:pPr>
        <w:pStyle w:val="Heading2"/>
      </w:pPr>
      <w:bookmarkStart w:id="89" w:name="_Toc275935853"/>
      <w:bookmarkStart w:id="90" w:name="_Ref486410414"/>
      <w:bookmarkStart w:id="91" w:name="_Toc526151175"/>
      <w:r>
        <w:t>Operations a</w:t>
      </w:r>
      <w:r w:rsidRPr="00C17ACD">
        <w:t>nd Maintenance Data</w:t>
      </w:r>
      <w:bookmarkEnd w:id="89"/>
      <w:bookmarkEnd w:id="90"/>
      <w:bookmarkEnd w:id="91"/>
    </w:p>
    <w:p w14:paraId="60795850" w14:textId="72156464" w:rsidR="00C17ACD" w:rsidRPr="00C17ACD" w:rsidRDefault="00C17ACD" w:rsidP="001C22F4">
      <w:pPr>
        <w:pStyle w:val="Heading3"/>
      </w:pPr>
      <w:bookmarkStart w:id="92" w:name="_Toc526151176"/>
      <w:r w:rsidRPr="00C17ACD">
        <w:t>Operating Characteristics</w:t>
      </w:r>
      <w:bookmarkEnd w:id="92"/>
    </w:p>
    <w:p w14:paraId="2B685A8E" w14:textId="58C5A341" w:rsidR="001C22F4" w:rsidRPr="00C17ACD" w:rsidRDefault="001C22F4" w:rsidP="001C22F4">
      <w:pPr>
        <w:pStyle w:val="Caption"/>
      </w:pPr>
      <w:bookmarkStart w:id="93" w:name="_Toc525310492"/>
      <w:r>
        <w:t>Table </w:t>
      </w:r>
      <w:r w:rsidR="00920317">
        <w:fldChar w:fldCharType="begin"/>
      </w:r>
      <w:r w:rsidR="00920317">
        <w:instrText xml:space="preserve"> STYLEREF 1 \s  \* MERGEFORMAT </w:instrText>
      </w:r>
      <w:r w:rsidR="00920317">
        <w:fldChar w:fldCharType="separate"/>
      </w:r>
      <w:r w:rsidR="00EC577B">
        <w:rPr>
          <w:noProof/>
        </w:rPr>
        <w:t>8</w:t>
      </w:r>
      <w:r w:rsidR="00920317">
        <w:rPr>
          <w:noProof/>
        </w:rPr>
        <w:fldChar w:fldCharType="end"/>
      </w:r>
      <w:r>
        <w:rPr>
          <w:noProof/>
        </w:rPr>
        <w:t>.</w:t>
      </w:r>
      <w:r>
        <w:fldChar w:fldCharType="begin"/>
      </w:r>
      <w:r>
        <w:instrText xml:space="preserve"> SEQ Table \* ARABIC \s 1 </w:instrText>
      </w:r>
      <w:r>
        <w:fldChar w:fldCharType="separate"/>
      </w:r>
      <w:r w:rsidR="00EC577B">
        <w:rPr>
          <w:noProof/>
        </w:rPr>
        <w:t>11</w:t>
      </w:r>
      <w:r>
        <w:rPr>
          <w:noProof/>
        </w:rPr>
        <w:fldChar w:fldCharType="end"/>
      </w:r>
      <w:r>
        <w:t>:</w:t>
      </w:r>
      <w:r>
        <w:tab/>
        <w:t>Net Generation Levels</w:t>
      </w:r>
      <w:bookmarkEnd w:id="93"/>
      <w:r>
        <w:t xml:space="preserve"> </w:t>
      </w:r>
    </w:p>
    <w:tbl>
      <w:tblPr>
        <w:tblW w:w="0" w:type="auto"/>
        <w:tblInd w:w="-80" w:type="dxa"/>
        <w:tblBorders>
          <w:top w:val="single" w:sz="6" w:space="0" w:color="3F6EA3"/>
          <w:left w:val="single" w:sz="6" w:space="0" w:color="3F6EA3"/>
          <w:bottom w:val="single" w:sz="6" w:space="0" w:color="3F6EA3"/>
          <w:right w:val="single" w:sz="6" w:space="0" w:color="3F6EA3"/>
          <w:insideH w:val="single" w:sz="6" w:space="0" w:color="3F6EA3"/>
          <w:insideV w:val="single" w:sz="6" w:space="0" w:color="3F6EA3"/>
        </w:tblBorders>
        <w:tblLayout w:type="fixed"/>
        <w:tblCellMar>
          <w:left w:w="72" w:type="dxa"/>
          <w:right w:w="72" w:type="dxa"/>
        </w:tblCellMar>
        <w:tblLook w:val="0000" w:firstRow="0" w:lastRow="0" w:firstColumn="0" w:lastColumn="0" w:noHBand="0" w:noVBand="0"/>
      </w:tblPr>
      <w:tblGrid>
        <w:gridCol w:w="4583"/>
        <w:gridCol w:w="1326"/>
        <w:gridCol w:w="1831"/>
      </w:tblGrid>
      <w:tr w:rsidR="001C22F4" w:rsidRPr="00C17ACD" w14:paraId="331BBAB0" w14:textId="77777777" w:rsidTr="001C22F4">
        <w:trPr>
          <w:tblHeader/>
        </w:trPr>
        <w:tc>
          <w:tcPr>
            <w:tcW w:w="4583" w:type="dxa"/>
            <w:tcBorders>
              <w:right w:val="single" w:sz="6" w:space="0" w:color="FFFFFF" w:themeColor="background1"/>
            </w:tcBorders>
            <w:shd w:val="clear" w:color="auto" w:fill="3E6EA3"/>
          </w:tcPr>
          <w:p w14:paraId="6D5E544E" w14:textId="259FFDE7" w:rsidR="001C22F4" w:rsidRPr="00C17ACD" w:rsidRDefault="001C22F4" w:rsidP="001C22F4">
            <w:pPr>
              <w:pStyle w:val="TSTableHeading"/>
            </w:pPr>
            <w:r>
              <w:t>Parameter</w:t>
            </w:r>
          </w:p>
        </w:tc>
        <w:tc>
          <w:tcPr>
            <w:tcW w:w="1326" w:type="dxa"/>
            <w:tcBorders>
              <w:left w:val="single" w:sz="6" w:space="0" w:color="FFFFFF" w:themeColor="background1"/>
              <w:right w:val="single" w:sz="6" w:space="0" w:color="FFFFFF" w:themeColor="background1"/>
            </w:tcBorders>
            <w:shd w:val="clear" w:color="auto" w:fill="3E6EA3"/>
          </w:tcPr>
          <w:p w14:paraId="56D51AB0" w14:textId="0D661A01" w:rsidR="001C22F4" w:rsidRPr="00C17ACD" w:rsidRDefault="001C22F4" w:rsidP="001C22F4">
            <w:pPr>
              <w:pStyle w:val="TSTableHeading"/>
            </w:pPr>
            <w:r>
              <w:t>Value</w:t>
            </w:r>
          </w:p>
        </w:tc>
        <w:tc>
          <w:tcPr>
            <w:tcW w:w="1831" w:type="dxa"/>
            <w:tcBorders>
              <w:left w:val="single" w:sz="6" w:space="0" w:color="FFFFFF" w:themeColor="background1"/>
            </w:tcBorders>
            <w:shd w:val="clear" w:color="auto" w:fill="3E6EA3"/>
          </w:tcPr>
          <w:p w14:paraId="486DB092" w14:textId="46C91B64" w:rsidR="001C22F4" w:rsidRPr="00C17ACD" w:rsidRDefault="001C22F4" w:rsidP="001C22F4">
            <w:pPr>
              <w:pStyle w:val="TSTableHeading"/>
            </w:pPr>
            <w:r>
              <w:t>Units</w:t>
            </w:r>
          </w:p>
        </w:tc>
      </w:tr>
      <w:tr w:rsidR="00C17ACD" w:rsidRPr="00C17ACD" w14:paraId="2198AECD" w14:textId="77777777" w:rsidTr="001C22F4">
        <w:tc>
          <w:tcPr>
            <w:tcW w:w="4583" w:type="dxa"/>
          </w:tcPr>
          <w:p w14:paraId="6129BEF1" w14:textId="6602A98F" w:rsidR="00C17ACD" w:rsidRPr="00C17ACD" w:rsidRDefault="00C17ACD" w:rsidP="001C22F4">
            <w:pPr>
              <w:pStyle w:val="USNumbera"/>
            </w:pPr>
            <w:r w:rsidRPr="00C17ACD">
              <w:t>Maximum emergency level: capacity that may be available during system declared emergencies</w:t>
            </w:r>
          </w:p>
        </w:tc>
        <w:tc>
          <w:tcPr>
            <w:tcW w:w="1326" w:type="dxa"/>
          </w:tcPr>
          <w:p w14:paraId="198EFDEB" w14:textId="77777777" w:rsidR="00C17ACD" w:rsidRPr="00C17ACD" w:rsidRDefault="00C17ACD" w:rsidP="001C22F4">
            <w:pPr>
              <w:pStyle w:val="USBodyText"/>
            </w:pPr>
          </w:p>
          <w:p w14:paraId="1DAFD619" w14:textId="77777777" w:rsidR="00C17ACD" w:rsidRPr="00C17ACD" w:rsidRDefault="00C17ACD" w:rsidP="001C22F4">
            <w:pPr>
              <w:pStyle w:val="USBodyText"/>
            </w:pPr>
          </w:p>
        </w:tc>
        <w:tc>
          <w:tcPr>
            <w:tcW w:w="1831" w:type="dxa"/>
          </w:tcPr>
          <w:p w14:paraId="2236194B" w14:textId="77777777" w:rsidR="001C22F4" w:rsidRDefault="001C22F4" w:rsidP="001C22F4">
            <w:pPr>
              <w:pStyle w:val="USBodyText"/>
            </w:pPr>
          </w:p>
          <w:p w14:paraId="72EA4CFE" w14:textId="19BBE0CF" w:rsidR="00C17ACD" w:rsidRPr="00C17ACD" w:rsidRDefault="00C17ACD" w:rsidP="001C22F4">
            <w:pPr>
              <w:pStyle w:val="USBodyText"/>
            </w:pPr>
            <w:r w:rsidRPr="00C17ACD">
              <w:t xml:space="preserve"> MW</w:t>
            </w:r>
            <w:r w:rsidR="006978AA">
              <w:t xml:space="preserve"> (net)</w:t>
            </w:r>
          </w:p>
        </w:tc>
      </w:tr>
      <w:tr w:rsidR="00C17ACD" w:rsidRPr="00C17ACD" w14:paraId="0BB6A8E3" w14:textId="77777777" w:rsidTr="001C22F4">
        <w:tc>
          <w:tcPr>
            <w:tcW w:w="4583" w:type="dxa"/>
          </w:tcPr>
          <w:p w14:paraId="7976B221" w14:textId="77777777" w:rsidR="00C17ACD" w:rsidRPr="00C17ACD" w:rsidRDefault="00C17ACD" w:rsidP="001C22F4">
            <w:pPr>
              <w:pStyle w:val="USNumbera"/>
              <w:numPr>
                <w:ilvl w:val="0"/>
                <w:numId w:val="0"/>
              </w:numPr>
              <w:ind w:left="851"/>
            </w:pPr>
          </w:p>
        </w:tc>
        <w:tc>
          <w:tcPr>
            <w:tcW w:w="1326" w:type="dxa"/>
          </w:tcPr>
          <w:p w14:paraId="599C9D03" w14:textId="77777777" w:rsidR="00C17ACD" w:rsidRPr="00C17ACD" w:rsidRDefault="00C17ACD" w:rsidP="001C22F4">
            <w:pPr>
              <w:pStyle w:val="USBodyText"/>
            </w:pPr>
          </w:p>
        </w:tc>
        <w:tc>
          <w:tcPr>
            <w:tcW w:w="1831" w:type="dxa"/>
          </w:tcPr>
          <w:p w14:paraId="68407433" w14:textId="77777777" w:rsidR="00C17ACD" w:rsidRPr="00C17ACD" w:rsidRDefault="00C17ACD" w:rsidP="001C22F4">
            <w:pPr>
              <w:pStyle w:val="USBodyText"/>
            </w:pPr>
            <w:r w:rsidRPr="00C17ACD">
              <w:t>hours available</w:t>
            </w:r>
          </w:p>
        </w:tc>
      </w:tr>
      <w:tr w:rsidR="00C17ACD" w:rsidRPr="00C17ACD" w14:paraId="012649F5" w14:textId="77777777" w:rsidTr="001C22F4">
        <w:tc>
          <w:tcPr>
            <w:tcW w:w="4583" w:type="dxa"/>
          </w:tcPr>
          <w:p w14:paraId="29520AE4" w14:textId="395539F8" w:rsidR="00C17ACD" w:rsidRPr="00C17ACD" w:rsidRDefault="00C17ACD" w:rsidP="001C22F4">
            <w:pPr>
              <w:pStyle w:val="USNumbera"/>
            </w:pPr>
            <w:r w:rsidRPr="00C17ACD">
              <w:t>Minimum emergency level: used during system declared emergencies</w:t>
            </w:r>
          </w:p>
        </w:tc>
        <w:tc>
          <w:tcPr>
            <w:tcW w:w="1326" w:type="dxa"/>
          </w:tcPr>
          <w:p w14:paraId="4B7890DD" w14:textId="77777777" w:rsidR="00C17ACD" w:rsidRPr="00C17ACD" w:rsidRDefault="00C17ACD" w:rsidP="001C22F4">
            <w:pPr>
              <w:pStyle w:val="USBodyText"/>
            </w:pPr>
          </w:p>
        </w:tc>
        <w:tc>
          <w:tcPr>
            <w:tcW w:w="1831" w:type="dxa"/>
          </w:tcPr>
          <w:p w14:paraId="6B5A456D" w14:textId="6B440D15" w:rsidR="00C17ACD" w:rsidRPr="00C17ACD" w:rsidRDefault="00C17ACD" w:rsidP="001C22F4">
            <w:pPr>
              <w:pStyle w:val="USBodyText"/>
            </w:pPr>
            <w:r w:rsidRPr="00C17ACD">
              <w:t xml:space="preserve">                             MW</w:t>
            </w:r>
            <w:r w:rsidR="006978AA">
              <w:t xml:space="preserve"> (net)</w:t>
            </w:r>
          </w:p>
        </w:tc>
      </w:tr>
      <w:tr w:rsidR="00C17ACD" w:rsidRPr="00C17ACD" w14:paraId="0C98AEAB" w14:textId="77777777" w:rsidTr="001C22F4">
        <w:tc>
          <w:tcPr>
            <w:tcW w:w="4583" w:type="dxa"/>
          </w:tcPr>
          <w:p w14:paraId="34EFEA16" w14:textId="77777777" w:rsidR="00C17ACD" w:rsidRPr="00C17ACD" w:rsidRDefault="00C17ACD" w:rsidP="001C22F4">
            <w:pPr>
              <w:pStyle w:val="USNumbera"/>
              <w:numPr>
                <w:ilvl w:val="0"/>
                <w:numId w:val="0"/>
              </w:numPr>
              <w:ind w:left="851"/>
            </w:pPr>
          </w:p>
        </w:tc>
        <w:tc>
          <w:tcPr>
            <w:tcW w:w="1326" w:type="dxa"/>
          </w:tcPr>
          <w:p w14:paraId="72F41CAA" w14:textId="77777777" w:rsidR="00C17ACD" w:rsidRPr="00C17ACD" w:rsidRDefault="00C17ACD" w:rsidP="001C22F4">
            <w:pPr>
              <w:pStyle w:val="USBodyText"/>
            </w:pPr>
          </w:p>
        </w:tc>
        <w:tc>
          <w:tcPr>
            <w:tcW w:w="1831" w:type="dxa"/>
          </w:tcPr>
          <w:p w14:paraId="19FCA6D3" w14:textId="77777777" w:rsidR="00C17ACD" w:rsidRPr="00C17ACD" w:rsidRDefault="00C17ACD" w:rsidP="001C22F4">
            <w:pPr>
              <w:pStyle w:val="USBodyText"/>
            </w:pPr>
            <w:r w:rsidRPr="00C17ACD">
              <w:t>hours available</w:t>
            </w:r>
          </w:p>
        </w:tc>
      </w:tr>
      <w:tr w:rsidR="00C17ACD" w:rsidRPr="00C17ACD" w14:paraId="46BDBE90" w14:textId="77777777" w:rsidTr="001C22F4">
        <w:tc>
          <w:tcPr>
            <w:tcW w:w="4583" w:type="dxa"/>
          </w:tcPr>
          <w:p w14:paraId="312D2368" w14:textId="77777777" w:rsidR="00C17ACD" w:rsidRPr="00C17ACD" w:rsidRDefault="00C17ACD" w:rsidP="001C22F4">
            <w:pPr>
              <w:pStyle w:val="USNumbera"/>
            </w:pPr>
            <w:r w:rsidRPr="00C17ACD">
              <w:lastRenderedPageBreak/>
              <w:t>Net capability:  the maximum level that the Facility could be dispatched during normal system conditions</w:t>
            </w:r>
          </w:p>
        </w:tc>
        <w:tc>
          <w:tcPr>
            <w:tcW w:w="1326" w:type="dxa"/>
          </w:tcPr>
          <w:p w14:paraId="2BB4196F" w14:textId="77777777" w:rsidR="00C17ACD" w:rsidRPr="00C17ACD" w:rsidRDefault="00C17ACD" w:rsidP="001C22F4">
            <w:pPr>
              <w:pStyle w:val="USBodyText"/>
            </w:pPr>
          </w:p>
        </w:tc>
        <w:tc>
          <w:tcPr>
            <w:tcW w:w="1831" w:type="dxa"/>
          </w:tcPr>
          <w:p w14:paraId="420275F5" w14:textId="77777777" w:rsidR="00C17ACD" w:rsidRPr="00C17ACD" w:rsidRDefault="00C17ACD" w:rsidP="001C22F4">
            <w:pPr>
              <w:pStyle w:val="USBodyText"/>
            </w:pPr>
          </w:p>
          <w:p w14:paraId="73741104" w14:textId="08DAEEAF" w:rsidR="00C17ACD" w:rsidRPr="00C17ACD" w:rsidRDefault="00C17ACD" w:rsidP="001C22F4">
            <w:pPr>
              <w:pStyle w:val="USBodyText"/>
            </w:pPr>
            <w:r w:rsidRPr="00C17ACD">
              <w:t>MW</w:t>
            </w:r>
            <w:r w:rsidR="006978AA">
              <w:t xml:space="preserve"> (net)</w:t>
            </w:r>
          </w:p>
        </w:tc>
      </w:tr>
      <w:tr w:rsidR="00C17ACD" w:rsidRPr="00C17ACD" w14:paraId="3B31978E" w14:textId="77777777" w:rsidTr="001C22F4">
        <w:tc>
          <w:tcPr>
            <w:tcW w:w="4583" w:type="dxa"/>
          </w:tcPr>
          <w:p w14:paraId="3F2C8FA9" w14:textId="77777777" w:rsidR="00C17ACD" w:rsidRPr="00C17ACD" w:rsidRDefault="00C17ACD" w:rsidP="001C22F4">
            <w:pPr>
              <w:pStyle w:val="USNumbera"/>
            </w:pPr>
            <w:r w:rsidRPr="00C17ACD">
              <w:t>Interim operating level:  the operating level at which the Facility  operates most efficiently (i.e., at the lowest heat rate)</w:t>
            </w:r>
          </w:p>
        </w:tc>
        <w:tc>
          <w:tcPr>
            <w:tcW w:w="1326" w:type="dxa"/>
          </w:tcPr>
          <w:p w14:paraId="2B902B2D" w14:textId="77777777" w:rsidR="00C17ACD" w:rsidRPr="00C17ACD" w:rsidRDefault="00C17ACD" w:rsidP="001C22F4">
            <w:pPr>
              <w:pStyle w:val="USBodyText"/>
            </w:pPr>
          </w:p>
        </w:tc>
        <w:tc>
          <w:tcPr>
            <w:tcW w:w="1831" w:type="dxa"/>
          </w:tcPr>
          <w:p w14:paraId="0EB68C06" w14:textId="77777777" w:rsidR="00C17ACD" w:rsidRPr="00C17ACD" w:rsidRDefault="00C17ACD" w:rsidP="001C22F4">
            <w:pPr>
              <w:pStyle w:val="USBodyText"/>
            </w:pPr>
          </w:p>
          <w:p w14:paraId="0C267A61" w14:textId="0F888BCE" w:rsidR="00C17ACD" w:rsidRPr="00C17ACD" w:rsidRDefault="00C17ACD" w:rsidP="001C22F4">
            <w:pPr>
              <w:pStyle w:val="USBodyText"/>
            </w:pPr>
            <w:r w:rsidRPr="00C17ACD">
              <w:t>MW</w:t>
            </w:r>
            <w:r w:rsidR="006978AA">
              <w:t xml:space="preserve"> (net)</w:t>
            </w:r>
          </w:p>
        </w:tc>
      </w:tr>
      <w:tr w:rsidR="00C17ACD" w:rsidRPr="00C17ACD" w14:paraId="17E42C40" w14:textId="77777777" w:rsidTr="001C22F4">
        <w:tc>
          <w:tcPr>
            <w:tcW w:w="4583" w:type="dxa"/>
          </w:tcPr>
          <w:p w14:paraId="53D6B96C" w14:textId="77777777" w:rsidR="00C17ACD" w:rsidRPr="00C17ACD" w:rsidRDefault="00C17ACD" w:rsidP="001C22F4">
            <w:pPr>
              <w:pStyle w:val="USNumbera"/>
            </w:pPr>
            <w:r w:rsidRPr="00C17ACD">
              <w:t>Minimum operating level:  the minimum level that the Facility could be dispatched during normal system conditions (i.e., the must-run level)</w:t>
            </w:r>
          </w:p>
        </w:tc>
        <w:tc>
          <w:tcPr>
            <w:tcW w:w="1326" w:type="dxa"/>
          </w:tcPr>
          <w:p w14:paraId="6F944A49" w14:textId="77777777" w:rsidR="00C17ACD" w:rsidRPr="00C17ACD" w:rsidRDefault="00C17ACD" w:rsidP="001C22F4">
            <w:pPr>
              <w:pStyle w:val="USBodyText"/>
            </w:pPr>
          </w:p>
        </w:tc>
        <w:tc>
          <w:tcPr>
            <w:tcW w:w="1831" w:type="dxa"/>
          </w:tcPr>
          <w:p w14:paraId="490FBD0B" w14:textId="77777777" w:rsidR="00C17ACD" w:rsidRPr="00C17ACD" w:rsidRDefault="00C17ACD" w:rsidP="001C22F4">
            <w:pPr>
              <w:pStyle w:val="USBodyText"/>
            </w:pPr>
          </w:p>
          <w:p w14:paraId="7BD43AE4" w14:textId="53837AAD" w:rsidR="00C17ACD" w:rsidRPr="00C17ACD" w:rsidRDefault="00C17ACD" w:rsidP="001C22F4">
            <w:pPr>
              <w:pStyle w:val="USBodyText"/>
            </w:pPr>
            <w:r w:rsidRPr="00C17ACD">
              <w:t>MW</w:t>
            </w:r>
            <w:r w:rsidR="006978AA">
              <w:t xml:space="preserve"> (net)</w:t>
            </w:r>
          </w:p>
        </w:tc>
      </w:tr>
    </w:tbl>
    <w:p w14:paraId="4910A1BD" w14:textId="504DA59A" w:rsidR="00C17ACD" w:rsidRPr="00C17ACD" w:rsidRDefault="004D3356" w:rsidP="004D3356">
      <w:pPr>
        <w:pStyle w:val="USNumber1"/>
        <w:numPr>
          <w:ilvl w:val="0"/>
          <w:numId w:val="0"/>
        </w:numPr>
        <w:ind w:left="425" w:hanging="425"/>
      </w:pPr>
      <w:r w:rsidRPr="004D3356">
        <w:rPr>
          <w:sz w:val="16"/>
          <w:szCs w:val="16"/>
        </w:rPr>
        <w:t>* The Bidder shall fill-in Data</w:t>
      </w:r>
      <w:r w:rsidRPr="004D3356">
        <w:rPr>
          <w:b/>
          <w:sz w:val="16"/>
          <w:szCs w:val="16"/>
        </w:rPr>
        <w:t>.</w:t>
      </w:r>
    </w:p>
    <w:p w14:paraId="406F9377" w14:textId="6F21DBD1" w:rsidR="00C17ACD" w:rsidRPr="00C17ACD" w:rsidRDefault="00C17ACD" w:rsidP="001C22F4">
      <w:pPr>
        <w:pStyle w:val="Heading3"/>
      </w:pPr>
      <w:bookmarkStart w:id="94" w:name="_Toc526151177"/>
      <w:r w:rsidRPr="00C17ACD">
        <w:t>Operating Parameters</w:t>
      </w:r>
      <w:bookmarkEnd w:id="94"/>
    </w:p>
    <w:p w14:paraId="137912A0" w14:textId="60F59548" w:rsidR="00C17ACD" w:rsidRPr="00C17ACD" w:rsidRDefault="00C17ACD" w:rsidP="001C22F4">
      <w:pPr>
        <w:pStyle w:val="USBodyText"/>
      </w:pPr>
      <w:r w:rsidRPr="00C17ACD">
        <w:t xml:space="preserve">Provide the operating parameters of the Facility measured in minutes in </w:t>
      </w:r>
      <w:r w:rsidR="001C22F4">
        <w:fldChar w:fldCharType="begin"/>
      </w:r>
      <w:r w:rsidR="001C22F4">
        <w:instrText xml:space="preserve"> REF _Ref486240504 \h </w:instrText>
      </w:r>
      <w:r w:rsidR="001C22F4">
        <w:fldChar w:fldCharType="separate"/>
      </w:r>
      <w:r w:rsidR="00EC577B">
        <w:t>Table </w:t>
      </w:r>
      <w:r w:rsidR="00EC577B">
        <w:rPr>
          <w:noProof/>
        </w:rPr>
        <w:t>8.12</w:t>
      </w:r>
      <w:r w:rsidR="001C22F4">
        <w:fldChar w:fldCharType="end"/>
      </w:r>
      <w:r w:rsidRPr="00C17ACD">
        <w:t xml:space="preserve">. </w:t>
      </w:r>
    </w:p>
    <w:p w14:paraId="1A4D9136" w14:textId="342995C4" w:rsidR="001C22F4" w:rsidRPr="00C17ACD" w:rsidRDefault="001C22F4" w:rsidP="004D3356">
      <w:pPr>
        <w:pStyle w:val="Caption"/>
        <w:tabs>
          <w:tab w:val="left" w:pos="360"/>
        </w:tabs>
      </w:pPr>
      <w:bookmarkStart w:id="95" w:name="_Ref486240504"/>
      <w:bookmarkStart w:id="96" w:name="_Toc525310493"/>
      <w:r>
        <w:t>Table </w:t>
      </w:r>
      <w:r w:rsidR="00920317">
        <w:fldChar w:fldCharType="begin"/>
      </w:r>
      <w:r w:rsidR="00920317">
        <w:instrText xml:space="preserve"> STYLEREF 1 \s  \* MERGEFORMAT </w:instrText>
      </w:r>
      <w:r w:rsidR="00920317">
        <w:fldChar w:fldCharType="separate"/>
      </w:r>
      <w:r w:rsidR="00EC577B">
        <w:rPr>
          <w:noProof/>
        </w:rPr>
        <w:t>8</w:t>
      </w:r>
      <w:r w:rsidR="00920317">
        <w:rPr>
          <w:noProof/>
        </w:rPr>
        <w:fldChar w:fldCharType="end"/>
      </w:r>
      <w:r>
        <w:rPr>
          <w:noProof/>
        </w:rPr>
        <w:t>.</w:t>
      </w:r>
      <w:r>
        <w:fldChar w:fldCharType="begin"/>
      </w:r>
      <w:r>
        <w:instrText xml:space="preserve"> SEQ Table \* ARABIC \s 1 </w:instrText>
      </w:r>
      <w:r>
        <w:fldChar w:fldCharType="separate"/>
      </w:r>
      <w:r w:rsidR="00EC577B">
        <w:rPr>
          <w:noProof/>
        </w:rPr>
        <w:t>12</w:t>
      </w:r>
      <w:r>
        <w:rPr>
          <w:noProof/>
        </w:rPr>
        <w:fldChar w:fldCharType="end"/>
      </w:r>
      <w:bookmarkEnd w:id="95"/>
      <w:r>
        <w:t xml:space="preserve">: </w:t>
      </w:r>
      <w:r w:rsidRPr="001C22F4">
        <w:t>Synchronizing and Load Pick-up Times</w:t>
      </w:r>
      <w:bookmarkEnd w:id="96"/>
      <w:r>
        <w:tab/>
        <w:t xml:space="preserve"> </w:t>
      </w:r>
    </w:p>
    <w:tbl>
      <w:tblPr>
        <w:tblW w:w="9360" w:type="dxa"/>
        <w:tblInd w:w="-8" w:type="dxa"/>
        <w:tblBorders>
          <w:top w:val="single" w:sz="6" w:space="0" w:color="3F6EA3"/>
          <w:left w:val="single" w:sz="6" w:space="0" w:color="3F6EA3"/>
          <w:bottom w:val="single" w:sz="6" w:space="0" w:color="3F6EA3"/>
          <w:right w:val="single" w:sz="6" w:space="0" w:color="3F6EA3"/>
          <w:insideH w:val="single" w:sz="6" w:space="0" w:color="3F6EA3"/>
          <w:insideV w:val="single" w:sz="6" w:space="0" w:color="3F6EA3"/>
        </w:tblBorders>
        <w:tblLayout w:type="fixed"/>
        <w:tblLook w:val="0000" w:firstRow="0" w:lastRow="0" w:firstColumn="0" w:lastColumn="0" w:noHBand="0" w:noVBand="0"/>
      </w:tblPr>
      <w:tblGrid>
        <w:gridCol w:w="4770"/>
        <w:gridCol w:w="1530"/>
        <w:gridCol w:w="1530"/>
        <w:gridCol w:w="1530"/>
      </w:tblGrid>
      <w:tr w:rsidR="00C17ACD" w:rsidRPr="00C17ACD" w14:paraId="26200D99" w14:textId="77777777" w:rsidTr="004D3356">
        <w:tc>
          <w:tcPr>
            <w:tcW w:w="4770" w:type="dxa"/>
            <w:tcBorders>
              <w:right w:val="single" w:sz="6" w:space="0" w:color="FFFFFF" w:themeColor="background1"/>
            </w:tcBorders>
            <w:shd w:val="clear" w:color="auto" w:fill="3E6EA3"/>
          </w:tcPr>
          <w:p w14:paraId="608695F9" w14:textId="77777777" w:rsidR="00C17ACD" w:rsidRPr="00C17ACD" w:rsidRDefault="00C17ACD" w:rsidP="004D3356">
            <w:pPr>
              <w:pStyle w:val="TSTableHeading"/>
            </w:pPr>
          </w:p>
          <w:p w14:paraId="263448E6" w14:textId="77777777" w:rsidR="00C17ACD" w:rsidRPr="00C17ACD" w:rsidRDefault="00C17ACD" w:rsidP="004D3356">
            <w:pPr>
              <w:pStyle w:val="TSTableHeading"/>
            </w:pPr>
            <w:r w:rsidRPr="00C17ACD">
              <w:t>Action</w:t>
            </w:r>
          </w:p>
        </w:tc>
        <w:tc>
          <w:tcPr>
            <w:tcW w:w="4590" w:type="dxa"/>
            <w:gridSpan w:val="3"/>
            <w:tcBorders>
              <w:left w:val="single" w:sz="6" w:space="0" w:color="FFFFFF" w:themeColor="background1"/>
            </w:tcBorders>
            <w:shd w:val="clear" w:color="auto" w:fill="3E6EA3"/>
          </w:tcPr>
          <w:p w14:paraId="3EDD786C" w14:textId="77777777" w:rsidR="00C17ACD" w:rsidRPr="00C17ACD" w:rsidRDefault="00C17ACD" w:rsidP="004D3356">
            <w:pPr>
              <w:pStyle w:val="TSTableHeading"/>
            </w:pPr>
            <w:r w:rsidRPr="00C17ACD">
              <w:t xml:space="preserve">Minutes to Achieve Action </w:t>
            </w:r>
          </w:p>
          <w:p w14:paraId="51618B0B" w14:textId="77777777" w:rsidR="00C17ACD" w:rsidRPr="00C17ACD" w:rsidRDefault="00C17ACD" w:rsidP="004D3356">
            <w:pPr>
              <w:pStyle w:val="TSTableHeading"/>
            </w:pPr>
            <w:r w:rsidRPr="00C17ACD">
              <w:t>After Shutdown:</w:t>
            </w:r>
          </w:p>
        </w:tc>
      </w:tr>
      <w:tr w:rsidR="00C17ACD" w:rsidRPr="00C17ACD" w14:paraId="6A4585B0" w14:textId="77777777" w:rsidTr="004D3356">
        <w:tc>
          <w:tcPr>
            <w:tcW w:w="4770" w:type="dxa"/>
          </w:tcPr>
          <w:p w14:paraId="36B66FF0" w14:textId="77777777" w:rsidR="00C17ACD" w:rsidRPr="00C17ACD" w:rsidRDefault="00C17ACD" w:rsidP="004D3356">
            <w:pPr>
              <w:pStyle w:val="USBodyText"/>
            </w:pPr>
          </w:p>
        </w:tc>
        <w:tc>
          <w:tcPr>
            <w:tcW w:w="1530" w:type="dxa"/>
          </w:tcPr>
          <w:p w14:paraId="0FF11D5C" w14:textId="77777777" w:rsidR="00C17ACD" w:rsidRPr="00C17ACD" w:rsidRDefault="00C17ACD" w:rsidP="004D3356">
            <w:pPr>
              <w:pStyle w:val="USBodyText"/>
              <w:rPr>
                <w:b/>
              </w:rPr>
            </w:pPr>
            <w:r w:rsidRPr="00C17ACD">
              <w:rPr>
                <w:b/>
              </w:rPr>
              <w:t>Warm Engine</w:t>
            </w:r>
          </w:p>
        </w:tc>
        <w:tc>
          <w:tcPr>
            <w:tcW w:w="1530" w:type="dxa"/>
          </w:tcPr>
          <w:p w14:paraId="30001DBA" w14:textId="77777777" w:rsidR="00C17ACD" w:rsidRPr="00C17ACD" w:rsidRDefault="00C17ACD" w:rsidP="004D3356">
            <w:pPr>
              <w:pStyle w:val="USBodyText"/>
              <w:rPr>
                <w:b/>
              </w:rPr>
            </w:pPr>
            <w:r w:rsidRPr="00C17ACD">
              <w:rPr>
                <w:b/>
              </w:rPr>
              <w:t>Cold Engine</w:t>
            </w:r>
          </w:p>
        </w:tc>
        <w:tc>
          <w:tcPr>
            <w:tcW w:w="1530" w:type="dxa"/>
          </w:tcPr>
          <w:p w14:paraId="0F81311B" w14:textId="77777777" w:rsidR="00C17ACD" w:rsidRPr="00C17ACD" w:rsidRDefault="00C17ACD" w:rsidP="004D3356">
            <w:pPr>
              <w:pStyle w:val="USBodyText"/>
              <w:rPr>
                <w:b/>
              </w:rPr>
            </w:pPr>
          </w:p>
        </w:tc>
      </w:tr>
      <w:tr w:rsidR="00C17ACD" w:rsidRPr="00C17ACD" w14:paraId="523B70D2" w14:textId="77777777" w:rsidTr="004D3356">
        <w:tc>
          <w:tcPr>
            <w:tcW w:w="4770" w:type="dxa"/>
          </w:tcPr>
          <w:p w14:paraId="0826A993" w14:textId="7AE12632" w:rsidR="00C17ACD" w:rsidRPr="00C17ACD" w:rsidRDefault="0052231D" w:rsidP="004D3356">
            <w:pPr>
              <w:pStyle w:val="USBodyText"/>
            </w:pPr>
            <w:r>
              <w:rPr>
                <w:b/>
              </w:rPr>
              <w:t>Reciprocating</w:t>
            </w:r>
            <w:r w:rsidR="00C17ACD" w:rsidRPr="00C17ACD">
              <w:rPr>
                <w:b/>
              </w:rPr>
              <w:t xml:space="preserve"> Engine Generator </w:t>
            </w:r>
          </w:p>
        </w:tc>
        <w:tc>
          <w:tcPr>
            <w:tcW w:w="1530" w:type="dxa"/>
          </w:tcPr>
          <w:p w14:paraId="4E4430D0" w14:textId="77777777" w:rsidR="00C17ACD" w:rsidRPr="00C17ACD" w:rsidRDefault="00C17ACD" w:rsidP="004D3356">
            <w:pPr>
              <w:pStyle w:val="USBodyText"/>
            </w:pPr>
          </w:p>
        </w:tc>
        <w:tc>
          <w:tcPr>
            <w:tcW w:w="1530" w:type="dxa"/>
          </w:tcPr>
          <w:p w14:paraId="29116F2F" w14:textId="77777777" w:rsidR="00C17ACD" w:rsidRPr="00C17ACD" w:rsidRDefault="00C17ACD" w:rsidP="004D3356">
            <w:pPr>
              <w:pStyle w:val="USBodyText"/>
            </w:pPr>
          </w:p>
        </w:tc>
        <w:tc>
          <w:tcPr>
            <w:tcW w:w="1530" w:type="dxa"/>
          </w:tcPr>
          <w:p w14:paraId="1CE32CD4" w14:textId="77777777" w:rsidR="00C17ACD" w:rsidRPr="00C17ACD" w:rsidRDefault="00C17ACD" w:rsidP="004D3356">
            <w:pPr>
              <w:pStyle w:val="USBodyText"/>
            </w:pPr>
          </w:p>
        </w:tc>
      </w:tr>
      <w:tr w:rsidR="00C17ACD" w:rsidRPr="00C17ACD" w14:paraId="7804873C" w14:textId="77777777" w:rsidTr="004D3356">
        <w:tc>
          <w:tcPr>
            <w:tcW w:w="4770" w:type="dxa"/>
          </w:tcPr>
          <w:p w14:paraId="4D63FDC8" w14:textId="77777777" w:rsidR="00C17ACD" w:rsidRPr="00C17ACD" w:rsidRDefault="00C17ACD" w:rsidP="004D3356">
            <w:pPr>
              <w:pStyle w:val="USBodyText"/>
            </w:pPr>
            <w:r w:rsidRPr="00C17ACD">
              <w:tab/>
              <w:t>Synchronized (min)</w:t>
            </w:r>
          </w:p>
        </w:tc>
        <w:tc>
          <w:tcPr>
            <w:tcW w:w="1530" w:type="dxa"/>
          </w:tcPr>
          <w:p w14:paraId="100BC52A" w14:textId="77777777" w:rsidR="00C17ACD" w:rsidRPr="00C17ACD" w:rsidRDefault="00C17ACD" w:rsidP="004D3356">
            <w:pPr>
              <w:pStyle w:val="USBodyText"/>
            </w:pPr>
            <w:r w:rsidRPr="00C17ACD">
              <w:t>*</w:t>
            </w:r>
          </w:p>
        </w:tc>
        <w:tc>
          <w:tcPr>
            <w:tcW w:w="1530" w:type="dxa"/>
          </w:tcPr>
          <w:p w14:paraId="2E979820" w14:textId="77777777" w:rsidR="00C17ACD" w:rsidRPr="00C17ACD" w:rsidRDefault="00C17ACD" w:rsidP="004D3356">
            <w:pPr>
              <w:pStyle w:val="USBodyText"/>
            </w:pPr>
            <w:r w:rsidRPr="00C17ACD">
              <w:t>*</w:t>
            </w:r>
          </w:p>
        </w:tc>
        <w:tc>
          <w:tcPr>
            <w:tcW w:w="1530" w:type="dxa"/>
          </w:tcPr>
          <w:p w14:paraId="08B3E27D" w14:textId="77777777" w:rsidR="00C17ACD" w:rsidRPr="00C17ACD" w:rsidRDefault="00C17ACD" w:rsidP="004D3356">
            <w:pPr>
              <w:pStyle w:val="USBodyText"/>
            </w:pPr>
          </w:p>
        </w:tc>
      </w:tr>
      <w:tr w:rsidR="00C17ACD" w:rsidRPr="00C17ACD" w14:paraId="4295AEAE" w14:textId="77777777" w:rsidTr="004D3356">
        <w:tc>
          <w:tcPr>
            <w:tcW w:w="4770" w:type="dxa"/>
          </w:tcPr>
          <w:p w14:paraId="60C500FB" w14:textId="77777777" w:rsidR="00C17ACD" w:rsidRPr="00C17ACD" w:rsidRDefault="00C17ACD" w:rsidP="004D3356">
            <w:pPr>
              <w:pStyle w:val="USBodyText"/>
            </w:pPr>
            <w:r w:rsidRPr="00C17ACD">
              <w:tab/>
              <w:t>Normal Ramp Rate (MW/min)</w:t>
            </w:r>
          </w:p>
        </w:tc>
        <w:tc>
          <w:tcPr>
            <w:tcW w:w="1530" w:type="dxa"/>
          </w:tcPr>
          <w:p w14:paraId="00C38484" w14:textId="77777777" w:rsidR="00C17ACD" w:rsidRPr="00C17ACD" w:rsidRDefault="00C17ACD" w:rsidP="004D3356">
            <w:pPr>
              <w:pStyle w:val="USBodyText"/>
            </w:pPr>
            <w:r w:rsidRPr="00C17ACD">
              <w:t>*</w:t>
            </w:r>
          </w:p>
        </w:tc>
        <w:tc>
          <w:tcPr>
            <w:tcW w:w="1530" w:type="dxa"/>
          </w:tcPr>
          <w:p w14:paraId="67BF5B92" w14:textId="77777777" w:rsidR="00C17ACD" w:rsidRPr="00C17ACD" w:rsidRDefault="00C17ACD" w:rsidP="004D3356">
            <w:pPr>
              <w:pStyle w:val="USBodyText"/>
            </w:pPr>
            <w:r w:rsidRPr="00C17ACD">
              <w:t>*</w:t>
            </w:r>
          </w:p>
        </w:tc>
        <w:tc>
          <w:tcPr>
            <w:tcW w:w="1530" w:type="dxa"/>
          </w:tcPr>
          <w:p w14:paraId="3328E2E8" w14:textId="77777777" w:rsidR="00C17ACD" w:rsidRPr="00C17ACD" w:rsidRDefault="00C17ACD" w:rsidP="004D3356">
            <w:pPr>
              <w:pStyle w:val="USBodyText"/>
            </w:pPr>
          </w:p>
        </w:tc>
      </w:tr>
      <w:tr w:rsidR="00C17ACD" w:rsidRPr="00C17ACD" w14:paraId="56EB3F7E" w14:textId="77777777" w:rsidTr="004D3356">
        <w:tc>
          <w:tcPr>
            <w:tcW w:w="4770" w:type="dxa"/>
          </w:tcPr>
          <w:p w14:paraId="035B1F3C" w14:textId="77777777" w:rsidR="00C17ACD" w:rsidRPr="00C17ACD" w:rsidRDefault="00C17ACD" w:rsidP="004D3356">
            <w:pPr>
              <w:pStyle w:val="USBodyText"/>
            </w:pPr>
            <w:r w:rsidRPr="00C17ACD">
              <w:tab/>
              <w:t>Emergency Ramp Rate (MW/min)</w:t>
            </w:r>
          </w:p>
        </w:tc>
        <w:tc>
          <w:tcPr>
            <w:tcW w:w="1530" w:type="dxa"/>
          </w:tcPr>
          <w:p w14:paraId="59C9E1FD" w14:textId="77777777" w:rsidR="00C17ACD" w:rsidRPr="00C17ACD" w:rsidRDefault="00C17ACD" w:rsidP="004D3356">
            <w:pPr>
              <w:pStyle w:val="USBodyText"/>
            </w:pPr>
            <w:r w:rsidRPr="00C17ACD">
              <w:t>*</w:t>
            </w:r>
          </w:p>
        </w:tc>
        <w:tc>
          <w:tcPr>
            <w:tcW w:w="1530" w:type="dxa"/>
          </w:tcPr>
          <w:p w14:paraId="30EF92A9" w14:textId="77777777" w:rsidR="00C17ACD" w:rsidRPr="00C17ACD" w:rsidRDefault="00C17ACD" w:rsidP="004D3356">
            <w:pPr>
              <w:pStyle w:val="USBodyText"/>
            </w:pPr>
            <w:r w:rsidRPr="00C17ACD">
              <w:t>*</w:t>
            </w:r>
          </w:p>
        </w:tc>
        <w:tc>
          <w:tcPr>
            <w:tcW w:w="1530" w:type="dxa"/>
          </w:tcPr>
          <w:p w14:paraId="71DA1883" w14:textId="77777777" w:rsidR="00C17ACD" w:rsidRPr="00C17ACD" w:rsidRDefault="00C17ACD" w:rsidP="004D3356">
            <w:pPr>
              <w:pStyle w:val="USBodyText"/>
            </w:pPr>
          </w:p>
        </w:tc>
      </w:tr>
      <w:tr w:rsidR="00C17ACD" w:rsidRPr="00C17ACD" w14:paraId="79F36DC6" w14:textId="77777777" w:rsidTr="004D3356">
        <w:tc>
          <w:tcPr>
            <w:tcW w:w="4770" w:type="dxa"/>
          </w:tcPr>
          <w:p w14:paraId="19EF9FD0" w14:textId="2A835390" w:rsidR="00C17ACD" w:rsidRPr="00C17ACD" w:rsidRDefault="00C17ACD" w:rsidP="004D3356">
            <w:pPr>
              <w:pStyle w:val="USBodyText"/>
            </w:pPr>
            <w:r w:rsidRPr="00C17ACD">
              <w:tab/>
            </w:r>
            <w:r w:rsidR="0052231D">
              <w:t>Reciprocating</w:t>
            </w:r>
            <w:r w:rsidRPr="00C17ACD">
              <w:t xml:space="preserve"> Engine Facility at Full Load</w:t>
            </w:r>
          </w:p>
        </w:tc>
        <w:tc>
          <w:tcPr>
            <w:tcW w:w="1530" w:type="dxa"/>
          </w:tcPr>
          <w:p w14:paraId="18D2BCA4" w14:textId="77777777" w:rsidR="00C17ACD" w:rsidRPr="00C17ACD" w:rsidRDefault="00C17ACD" w:rsidP="004D3356">
            <w:pPr>
              <w:pStyle w:val="USBodyText"/>
            </w:pPr>
            <w:r w:rsidRPr="00C17ACD">
              <w:t>*</w:t>
            </w:r>
          </w:p>
        </w:tc>
        <w:tc>
          <w:tcPr>
            <w:tcW w:w="1530" w:type="dxa"/>
          </w:tcPr>
          <w:p w14:paraId="679B9D64" w14:textId="77777777" w:rsidR="00C17ACD" w:rsidRPr="00C17ACD" w:rsidRDefault="00C17ACD" w:rsidP="004D3356">
            <w:pPr>
              <w:pStyle w:val="USBodyText"/>
            </w:pPr>
            <w:r w:rsidRPr="00C17ACD">
              <w:t>*</w:t>
            </w:r>
          </w:p>
        </w:tc>
        <w:tc>
          <w:tcPr>
            <w:tcW w:w="1530" w:type="dxa"/>
          </w:tcPr>
          <w:p w14:paraId="57F1FFE9" w14:textId="77777777" w:rsidR="00C17ACD" w:rsidRPr="00C17ACD" w:rsidRDefault="00C17ACD" w:rsidP="004D3356">
            <w:pPr>
              <w:pStyle w:val="USBodyText"/>
            </w:pPr>
          </w:p>
        </w:tc>
      </w:tr>
      <w:tr w:rsidR="00C17ACD" w:rsidRPr="00C17ACD" w14:paraId="5C299F11" w14:textId="77777777" w:rsidTr="004D3356">
        <w:tc>
          <w:tcPr>
            <w:tcW w:w="4770" w:type="dxa"/>
          </w:tcPr>
          <w:p w14:paraId="19F61834" w14:textId="77777777" w:rsidR="00C17ACD" w:rsidRPr="00C17ACD" w:rsidRDefault="00C17ACD" w:rsidP="004D3356">
            <w:pPr>
              <w:pStyle w:val="USBodyText"/>
            </w:pPr>
            <w:r w:rsidRPr="00C17ACD">
              <w:rPr>
                <w:b/>
              </w:rPr>
              <w:t xml:space="preserve">Combustion Turbine Generator </w:t>
            </w:r>
          </w:p>
        </w:tc>
        <w:tc>
          <w:tcPr>
            <w:tcW w:w="1530" w:type="dxa"/>
          </w:tcPr>
          <w:p w14:paraId="110B31CD" w14:textId="77777777" w:rsidR="00C17ACD" w:rsidRPr="00C17ACD" w:rsidRDefault="00C17ACD" w:rsidP="004D3356">
            <w:pPr>
              <w:pStyle w:val="USBodyText"/>
            </w:pPr>
          </w:p>
        </w:tc>
        <w:tc>
          <w:tcPr>
            <w:tcW w:w="1530" w:type="dxa"/>
          </w:tcPr>
          <w:p w14:paraId="75822DB5" w14:textId="77777777" w:rsidR="00C17ACD" w:rsidRPr="00C17ACD" w:rsidRDefault="00C17ACD" w:rsidP="004D3356">
            <w:pPr>
              <w:pStyle w:val="USBodyText"/>
            </w:pPr>
          </w:p>
        </w:tc>
        <w:tc>
          <w:tcPr>
            <w:tcW w:w="1530" w:type="dxa"/>
          </w:tcPr>
          <w:p w14:paraId="1E20675A" w14:textId="77777777" w:rsidR="00C17ACD" w:rsidRPr="00C17ACD" w:rsidRDefault="00C17ACD" w:rsidP="004D3356">
            <w:pPr>
              <w:pStyle w:val="USBodyText"/>
            </w:pPr>
          </w:p>
        </w:tc>
      </w:tr>
      <w:tr w:rsidR="00C17ACD" w:rsidRPr="00C17ACD" w14:paraId="168283E0" w14:textId="77777777" w:rsidTr="004D3356">
        <w:tc>
          <w:tcPr>
            <w:tcW w:w="4770" w:type="dxa"/>
          </w:tcPr>
          <w:p w14:paraId="43C831EE" w14:textId="77777777" w:rsidR="00C17ACD" w:rsidRPr="00C17ACD" w:rsidRDefault="00C17ACD" w:rsidP="004D3356">
            <w:pPr>
              <w:pStyle w:val="USBodyText"/>
            </w:pPr>
          </w:p>
        </w:tc>
        <w:tc>
          <w:tcPr>
            <w:tcW w:w="1530" w:type="dxa"/>
          </w:tcPr>
          <w:p w14:paraId="723060BC" w14:textId="77777777" w:rsidR="00C17ACD" w:rsidRPr="004D3356" w:rsidRDefault="00C17ACD" w:rsidP="004D3356">
            <w:pPr>
              <w:pStyle w:val="USBodyText"/>
              <w:rPr>
                <w:b/>
              </w:rPr>
            </w:pPr>
            <w:r w:rsidRPr="004D3356">
              <w:rPr>
                <w:b/>
              </w:rPr>
              <w:t>Hot Start</w:t>
            </w:r>
          </w:p>
        </w:tc>
        <w:tc>
          <w:tcPr>
            <w:tcW w:w="1530" w:type="dxa"/>
          </w:tcPr>
          <w:p w14:paraId="44FBEE01" w14:textId="77777777" w:rsidR="00C17ACD" w:rsidRPr="004D3356" w:rsidRDefault="00C17ACD" w:rsidP="004D3356">
            <w:pPr>
              <w:pStyle w:val="USBodyText"/>
              <w:rPr>
                <w:b/>
              </w:rPr>
            </w:pPr>
            <w:r w:rsidRPr="004D3356">
              <w:rPr>
                <w:b/>
              </w:rPr>
              <w:t>Warm Start</w:t>
            </w:r>
          </w:p>
        </w:tc>
        <w:tc>
          <w:tcPr>
            <w:tcW w:w="1530" w:type="dxa"/>
          </w:tcPr>
          <w:p w14:paraId="0FE670D0" w14:textId="77777777" w:rsidR="00C17ACD" w:rsidRPr="004D3356" w:rsidRDefault="00C17ACD" w:rsidP="004D3356">
            <w:pPr>
              <w:pStyle w:val="USBodyText"/>
              <w:rPr>
                <w:b/>
              </w:rPr>
            </w:pPr>
            <w:r w:rsidRPr="004D3356">
              <w:rPr>
                <w:b/>
              </w:rPr>
              <w:t>Cold Start</w:t>
            </w:r>
          </w:p>
        </w:tc>
      </w:tr>
      <w:tr w:rsidR="00C17ACD" w:rsidRPr="00C17ACD" w14:paraId="348CC834" w14:textId="77777777" w:rsidTr="004D3356">
        <w:tc>
          <w:tcPr>
            <w:tcW w:w="4770" w:type="dxa"/>
          </w:tcPr>
          <w:p w14:paraId="2809F793" w14:textId="77777777" w:rsidR="00C17ACD" w:rsidRPr="00C17ACD" w:rsidRDefault="00C17ACD" w:rsidP="004D3356">
            <w:pPr>
              <w:pStyle w:val="USBodyText"/>
            </w:pPr>
            <w:r w:rsidRPr="00C17ACD">
              <w:tab/>
              <w:t>Synchronized (min)</w:t>
            </w:r>
          </w:p>
        </w:tc>
        <w:tc>
          <w:tcPr>
            <w:tcW w:w="1530" w:type="dxa"/>
          </w:tcPr>
          <w:p w14:paraId="216B9C05" w14:textId="77777777" w:rsidR="00C17ACD" w:rsidRPr="00C17ACD" w:rsidRDefault="00C17ACD" w:rsidP="004D3356">
            <w:pPr>
              <w:pStyle w:val="USBodyText"/>
            </w:pPr>
            <w:r w:rsidRPr="00C17ACD">
              <w:t>*</w:t>
            </w:r>
          </w:p>
        </w:tc>
        <w:tc>
          <w:tcPr>
            <w:tcW w:w="1530" w:type="dxa"/>
          </w:tcPr>
          <w:p w14:paraId="384D2896" w14:textId="77777777" w:rsidR="00C17ACD" w:rsidRPr="00C17ACD" w:rsidRDefault="00C17ACD" w:rsidP="004D3356">
            <w:pPr>
              <w:pStyle w:val="USBodyText"/>
            </w:pPr>
            <w:r w:rsidRPr="00C17ACD">
              <w:t>*</w:t>
            </w:r>
          </w:p>
        </w:tc>
        <w:tc>
          <w:tcPr>
            <w:tcW w:w="1530" w:type="dxa"/>
          </w:tcPr>
          <w:p w14:paraId="031AC1E3" w14:textId="77777777" w:rsidR="00C17ACD" w:rsidRPr="00C17ACD" w:rsidRDefault="00C17ACD" w:rsidP="004D3356">
            <w:pPr>
              <w:pStyle w:val="USBodyText"/>
            </w:pPr>
            <w:r w:rsidRPr="00C17ACD">
              <w:t>*</w:t>
            </w:r>
          </w:p>
        </w:tc>
      </w:tr>
      <w:tr w:rsidR="00C17ACD" w:rsidRPr="00C17ACD" w14:paraId="3D8AB425" w14:textId="77777777" w:rsidTr="004D3356">
        <w:tc>
          <w:tcPr>
            <w:tcW w:w="4770" w:type="dxa"/>
          </w:tcPr>
          <w:p w14:paraId="17E94937" w14:textId="77777777" w:rsidR="00C17ACD" w:rsidRPr="00C17ACD" w:rsidRDefault="00C17ACD" w:rsidP="004D3356">
            <w:pPr>
              <w:pStyle w:val="USBodyText"/>
            </w:pPr>
            <w:r w:rsidRPr="00C17ACD">
              <w:tab/>
              <w:t>Normal Ramp Rate (MW/min)</w:t>
            </w:r>
          </w:p>
        </w:tc>
        <w:tc>
          <w:tcPr>
            <w:tcW w:w="1530" w:type="dxa"/>
          </w:tcPr>
          <w:p w14:paraId="6BAA70AF" w14:textId="77777777" w:rsidR="00C17ACD" w:rsidRPr="00C17ACD" w:rsidRDefault="00C17ACD" w:rsidP="004D3356">
            <w:pPr>
              <w:pStyle w:val="USBodyText"/>
            </w:pPr>
            <w:r w:rsidRPr="00C17ACD">
              <w:t>*</w:t>
            </w:r>
          </w:p>
        </w:tc>
        <w:tc>
          <w:tcPr>
            <w:tcW w:w="1530" w:type="dxa"/>
          </w:tcPr>
          <w:p w14:paraId="04B1E223" w14:textId="77777777" w:rsidR="00C17ACD" w:rsidRPr="00C17ACD" w:rsidRDefault="00C17ACD" w:rsidP="004D3356">
            <w:pPr>
              <w:pStyle w:val="USBodyText"/>
            </w:pPr>
            <w:r w:rsidRPr="00C17ACD">
              <w:t>*</w:t>
            </w:r>
          </w:p>
        </w:tc>
        <w:tc>
          <w:tcPr>
            <w:tcW w:w="1530" w:type="dxa"/>
          </w:tcPr>
          <w:p w14:paraId="373D163B" w14:textId="77777777" w:rsidR="00C17ACD" w:rsidRPr="00C17ACD" w:rsidRDefault="00C17ACD" w:rsidP="004D3356">
            <w:pPr>
              <w:pStyle w:val="USBodyText"/>
            </w:pPr>
            <w:r w:rsidRPr="00C17ACD">
              <w:t>*</w:t>
            </w:r>
          </w:p>
        </w:tc>
      </w:tr>
      <w:tr w:rsidR="00C17ACD" w:rsidRPr="00C17ACD" w14:paraId="79029DBA" w14:textId="77777777" w:rsidTr="004D3356">
        <w:tc>
          <w:tcPr>
            <w:tcW w:w="4770" w:type="dxa"/>
          </w:tcPr>
          <w:p w14:paraId="0D2DB9B3" w14:textId="77777777" w:rsidR="00C17ACD" w:rsidRPr="00C17ACD" w:rsidRDefault="00C17ACD" w:rsidP="004D3356">
            <w:pPr>
              <w:pStyle w:val="USBodyText"/>
            </w:pPr>
            <w:r w:rsidRPr="00C17ACD">
              <w:tab/>
              <w:t>Emergency Ramp Rate (MW/min)</w:t>
            </w:r>
          </w:p>
        </w:tc>
        <w:tc>
          <w:tcPr>
            <w:tcW w:w="1530" w:type="dxa"/>
          </w:tcPr>
          <w:p w14:paraId="2E39BBBB" w14:textId="77777777" w:rsidR="00C17ACD" w:rsidRPr="00C17ACD" w:rsidRDefault="00C17ACD" w:rsidP="004D3356">
            <w:pPr>
              <w:pStyle w:val="USBodyText"/>
            </w:pPr>
            <w:r w:rsidRPr="00C17ACD">
              <w:t>*</w:t>
            </w:r>
          </w:p>
        </w:tc>
        <w:tc>
          <w:tcPr>
            <w:tcW w:w="1530" w:type="dxa"/>
          </w:tcPr>
          <w:p w14:paraId="77E3B525" w14:textId="77777777" w:rsidR="00C17ACD" w:rsidRPr="00C17ACD" w:rsidRDefault="00C17ACD" w:rsidP="004D3356">
            <w:pPr>
              <w:pStyle w:val="USBodyText"/>
            </w:pPr>
            <w:r w:rsidRPr="00C17ACD">
              <w:t>*</w:t>
            </w:r>
          </w:p>
        </w:tc>
        <w:tc>
          <w:tcPr>
            <w:tcW w:w="1530" w:type="dxa"/>
          </w:tcPr>
          <w:p w14:paraId="75A93FD4" w14:textId="77777777" w:rsidR="00C17ACD" w:rsidRPr="00C17ACD" w:rsidRDefault="00C17ACD" w:rsidP="004D3356">
            <w:pPr>
              <w:pStyle w:val="USBodyText"/>
            </w:pPr>
            <w:r w:rsidRPr="00C17ACD">
              <w:t>*</w:t>
            </w:r>
          </w:p>
        </w:tc>
      </w:tr>
      <w:tr w:rsidR="00C17ACD" w:rsidRPr="00C17ACD" w14:paraId="46B1CB69" w14:textId="77777777" w:rsidTr="004D3356">
        <w:tc>
          <w:tcPr>
            <w:tcW w:w="4770" w:type="dxa"/>
          </w:tcPr>
          <w:p w14:paraId="7469D031" w14:textId="77777777" w:rsidR="00C17ACD" w:rsidRPr="00C17ACD" w:rsidRDefault="00C17ACD" w:rsidP="004D3356">
            <w:pPr>
              <w:pStyle w:val="USBodyText"/>
              <w:rPr>
                <w:bCs/>
              </w:rPr>
            </w:pPr>
            <w:r w:rsidRPr="00C17ACD">
              <w:rPr>
                <w:bCs/>
              </w:rPr>
              <w:tab/>
            </w:r>
            <w:r w:rsidRPr="00C17ACD">
              <w:t xml:space="preserve">Combustion Turbine </w:t>
            </w:r>
            <w:r w:rsidRPr="00C17ACD">
              <w:rPr>
                <w:bCs/>
              </w:rPr>
              <w:t xml:space="preserve">Facility at Full Load </w:t>
            </w:r>
          </w:p>
        </w:tc>
        <w:tc>
          <w:tcPr>
            <w:tcW w:w="1530" w:type="dxa"/>
          </w:tcPr>
          <w:p w14:paraId="1A64F019" w14:textId="77777777" w:rsidR="00C17ACD" w:rsidRPr="00C17ACD" w:rsidRDefault="00C17ACD" w:rsidP="004D3356">
            <w:pPr>
              <w:pStyle w:val="USBodyText"/>
              <w:rPr>
                <w:b/>
              </w:rPr>
            </w:pPr>
            <w:r w:rsidRPr="00C17ACD">
              <w:rPr>
                <w:b/>
              </w:rPr>
              <w:t>*</w:t>
            </w:r>
          </w:p>
        </w:tc>
        <w:tc>
          <w:tcPr>
            <w:tcW w:w="1530" w:type="dxa"/>
          </w:tcPr>
          <w:p w14:paraId="2D5BB225" w14:textId="77777777" w:rsidR="00C17ACD" w:rsidRPr="00C17ACD" w:rsidRDefault="00C17ACD" w:rsidP="004D3356">
            <w:pPr>
              <w:pStyle w:val="USBodyText"/>
              <w:rPr>
                <w:b/>
              </w:rPr>
            </w:pPr>
            <w:r w:rsidRPr="00C17ACD">
              <w:rPr>
                <w:b/>
              </w:rPr>
              <w:t>*</w:t>
            </w:r>
          </w:p>
        </w:tc>
        <w:tc>
          <w:tcPr>
            <w:tcW w:w="1530" w:type="dxa"/>
          </w:tcPr>
          <w:p w14:paraId="31CDFEB9" w14:textId="77777777" w:rsidR="00C17ACD" w:rsidRPr="00C17ACD" w:rsidRDefault="00C17ACD" w:rsidP="004D3356">
            <w:pPr>
              <w:pStyle w:val="USBodyText"/>
              <w:rPr>
                <w:b/>
              </w:rPr>
            </w:pPr>
            <w:r w:rsidRPr="00C17ACD">
              <w:rPr>
                <w:b/>
              </w:rPr>
              <w:t>*</w:t>
            </w:r>
          </w:p>
        </w:tc>
      </w:tr>
    </w:tbl>
    <w:p w14:paraId="2DD54A92" w14:textId="4360CE4A" w:rsidR="00C17ACD" w:rsidRPr="004D3356" w:rsidRDefault="00C17ACD" w:rsidP="004D3356">
      <w:pPr>
        <w:pStyle w:val="USNumber1"/>
        <w:numPr>
          <w:ilvl w:val="0"/>
          <w:numId w:val="0"/>
        </w:numPr>
        <w:ind w:left="425" w:hanging="425"/>
        <w:rPr>
          <w:sz w:val="16"/>
          <w:szCs w:val="16"/>
        </w:rPr>
      </w:pPr>
      <w:r w:rsidRPr="004D3356">
        <w:rPr>
          <w:sz w:val="16"/>
          <w:szCs w:val="16"/>
        </w:rPr>
        <w:t xml:space="preserve">* The </w:t>
      </w:r>
      <w:r w:rsidR="004D3356" w:rsidRPr="004D3356">
        <w:rPr>
          <w:sz w:val="16"/>
          <w:szCs w:val="16"/>
        </w:rPr>
        <w:t>Bidder</w:t>
      </w:r>
      <w:r w:rsidRPr="004D3356">
        <w:rPr>
          <w:sz w:val="16"/>
          <w:szCs w:val="16"/>
        </w:rPr>
        <w:t xml:space="preserve"> shall fill-in Data</w:t>
      </w:r>
      <w:r w:rsidRPr="004D3356">
        <w:rPr>
          <w:b/>
          <w:sz w:val="16"/>
          <w:szCs w:val="16"/>
        </w:rPr>
        <w:t>.</w:t>
      </w:r>
    </w:p>
    <w:p w14:paraId="369FB687" w14:textId="2B514AE4" w:rsidR="004D3356" w:rsidRDefault="00C17ACD" w:rsidP="00005DFB">
      <w:pPr>
        <w:pStyle w:val="USNumber1"/>
        <w:numPr>
          <w:ilvl w:val="0"/>
          <w:numId w:val="57"/>
        </w:numPr>
      </w:pPr>
      <w:r w:rsidRPr="00C17ACD">
        <w:lastRenderedPageBreak/>
        <w:tab/>
        <w:t xml:space="preserve">Describe the Automatic Generation Control capability of the Facility. Describe how the control will allocate the dispatch orders of increasing or </w:t>
      </w:r>
      <w:r w:rsidR="004D3356">
        <w:t>decreasing the generation level</w:t>
      </w:r>
      <w:r w:rsidR="006978AA">
        <w:t>.</w:t>
      </w:r>
    </w:p>
    <w:p w14:paraId="04DB2425" w14:textId="0306CAD3" w:rsidR="00C17ACD" w:rsidRPr="00C17ACD" w:rsidRDefault="00C17ACD" w:rsidP="00005DFB">
      <w:pPr>
        <w:pStyle w:val="USNumber1"/>
        <w:numPr>
          <w:ilvl w:val="0"/>
          <w:numId w:val="57"/>
        </w:numPr>
      </w:pPr>
      <w:r w:rsidRPr="00C17ACD">
        <w:tab/>
        <w:t>Describe quick start capability.</w:t>
      </w:r>
    </w:p>
    <w:p w14:paraId="1D5CBF63" w14:textId="28167A2A" w:rsidR="00C17ACD" w:rsidRPr="00C17ACD" w:rsidRDefault="00C17ACD" w:rsidP="004D3356">
      <w:pPr>
        <w:pStyle w:val="Heading4"/>
      </w:pPr>
      <w:r w:rsidRPr="00C17ACD">
        <w:tab/>
      </w:r>
      <w:r w:rsidR="004D3356">
        <w:t>E</w:t>
      </w:r>
      <w:r w:rsidRPr="00C17ACD">
        <w:t xml:space="preserve">quivalent </w:t>
      </w:r>
      <w:r w:rsidR="004D3356">
        <w:t>Hours of S</w:t>
      </w:r>
      <w:r w:rsidR="006978AA">
        <w:t>tart-up</w:t>
      </w:r>
      <w:r w:rsidRPr="00C17ACD">
        <w:t>.</w:t>
      </w:r>
    </w:p>
    <w:p w14:paraId="0A2705C5" w14:textId="77777777" w:rsidR="00C17ACD" w:rsidRPr="00C17ACD" w:rsidRDefault="00C17ACD" w:rsidP="004D3356">
      <w:pPr>
        <w:pStyle w:val="USBodyText"/>
      </w:pPr>
      <w:r w:rsidRPr="00C17ACD">
        <w:t>One normal start-up is equivalent to _________ hours of operation.</w:t>
      </w:r>
    </w:p>
    <w:p w14:paraId="16151103" w14:textId="77777777" w:rsidR="00C17ACD" w:rsidRPr="00C17ACD" w:rsidRDefault="00C17ACD" w:rsidP="004D3356">
      <w:pPr>
        <w:pStyle w:val="USBodyText"/>
      </w:pPr>
      <w:r w:rsidRPr="00C17ACD">
        <w:t>One emergency start-up is equivalent to ______ hours of operation.</w:t>
      </w:r>
    </w:p>
    <w:p w14:paraId="413A6DA4" w14:textId="77777777" w:rsidR="00C17ACD" w:rsidRPr="00C17ACD" w:rsidRDefault="00C17ACD" w:rsidP="004D3356">
      <w:pPr>
        <w:pStyle w:val="USBodyText"/>
      </w:pPr>
      <w:r w:rsidRPr="00C17ACD">
        <w:t>One hour of peak load is equivalent to _______ hours of operation.</w:t>
      </w:r>
    </w:p>
    <w:p w14:paraId="55DA2C12" w14:textId="16ABD17B" w:rsidR="00C17ACD" w:rsidRPr="00C17ACD" w:rsidRDefault="00C17ACD" w:rsidP="004D3356">
      <w:pPr>
        <w:pStyle w:val="Heading3"/>
      </w:pPr>
      <w:bookmarkStart w:id="97" w:name="_Toc526151178"/>
      <w:r w:rsidRPr="00C17ACD">
        <w:t>Maintenance</w:t>
      </w:r>
      <w:bookmarkEnd w:id="97"/>
    </w:p>
    <w:p w14:paraId="5D694673" w14:textId="441E6908" w:rsidR="004D3356" w:rsidRPr="00C17ACD" w:rsidRDefault="004D3356" w:rsidP="004D3356">
      <w:pPr>
        <w:pStyle w:val="Caption"/>
        <w:tabs>
          <w:tab w:val="left" w:pos="360"/>
        </w:tabs>
      </w:pPr>
      <w:bookmarkStart w:id="98" w:name="_Toc525310494"/>
      <w:r>
        <w:t>Table </w:t>
      </w:r>
      <w:r w:rsidR="00920317">
        <w:fldChar w:fldCharType="begin"/>
      </w:r>
      <w:r w:rsidR="00920317">
        <w:instrText xml:space="preserve"> STYLEREF 1 \s  \* MERGEFORMAT </w:instrText>
      </w:r>
      <w:r w:rsidR="00920317">
        <w:fldChar w:fldCharType="separate"/>
      </w:r>
      <w:r w:rsidR="00EC577B">
        <w:rPr>
          <w:noProof/>
        </w:rPr>
        <w:t>8</w:t>
      </w:r>
      <w:r w:rsidR="00920317">
        <w:rPr>
          <w:noProof/>
        </w:rPr>
        <w:fldChar w:fldCharType="end"/>
      </w:r>
      <w:r>
        <w:rPr>
          <w:noProof/>
        </w:rPr>
        <w:t>.</w:t>
      </w:r>
      <w:r>
        <w:fldChar w:fldCharType="begin"/>
      </w:r>
      <w:r>
        <w:instrText xml:space="preserve"> SEQ Table \* ARABIC \s 1 </w:instrText>
      </w:r>
      <w:r>
        <w:fldChar w:fldCharType="separate"/>
      </w:r>
      <w:r w:rsidR="00EC577B">
        <w:rPr>
          <w:noProof/>
        </w:rPr>
        <w:t>13</w:t>
      </w:r>
      <w:r>
        <w:rPr>
          <w:noProof/>
        </w:rPr>
        <w:fldChar w:fldCharType="end"/>
      </w:r>
      <w:r>
        <w:t xml:space="preserve">: </w:t>
      </w:r>
      <w:r>
        <w:tab/>
        <w:t xml:space="preserve"> </w:t>
      </w:r>
      <w:r w:rsidRPr="004D3356">
        <w:t>Annual Maintenance Outage Schedule Combustion Turbine Generator</w:t>
      </w:r>
      <w:r w:rsidR="006978AA">
        <w:t xml:space="preserve"> (U</w:t>
      </w:r>
      <w:r w:rsidR="007148DE">
        <w:t>LSD)</w:t>
      </w:r>
      <w:bookmarkEnd w:id="98"/>
    </w:p>
    <w:tbl>
      <w:tblPr>
        <w:tblW w:w="0" w:type="auto"/>
        <w:tblInd w:w="-8" w:type="dxa"/>
        <w:tblBorders>
          <w:top w:val="single" w:sz="6" w:space="0" w:color="3F6EA3"/>
          <w:left w:val="single" w:sz="6" w:space="0" w:color="3F6EA3"/>
          <w:bottom w:val="single" w:sz="6" w:space="0" w:color="3F6EA3"/>
          <w:right w:val="single" w:sz="6" w:space="0" w:color="3F6EA3"/>
          <w:insideH w:val="single" w:sz="6" w:space="0" w:color="3F6EA3"/>
          <w:insideV w:val="single" w:sz="6" w:space="0" w:color="3F6EA3"/>
        </w:tblBorders>
        <w:tblLayout w:type="fixed"/>
        <w:tblCellMar>
          <w:left w:w="84" w:type="dxa"/>
          <w:right w:w="84" w:type="dxa"/>
        </w:tblCellMar>
        <w:tblLook w:val="0000" w:firstRow="0" w:lastRow="0" w:firstColumn="0" w:lastColumn="0" w:noHBand="0" w:noVBand="0"/>
      </w:tblPr>
      <w:tblGrid>
        <w:gridCol w:w="4500"/>
        <w:gridCol w:w="4410"/>
      </w:tblGrid>
      <w:tr w:rsidR="00C17ACD" w:rsidRPr="00C17ACD" w14:paraId="44F2AFE9" w14:textId="77777777" w:rsidTr="007148DE">
        <w:tc>
          <w:tcPr>
            <w:tcW w:w="4500" w:type="dxa"/>
          </w:tcPr>
          <w:p w14:paraId="0C912B94" w14:textId="77777777" w:rsidR="00C17ACD" w:rsidRPr="00C17ACD" w:rsidRDefault="00C17ACD" w:rsidP="00C17ACD">
            <w:pPr>
              <w:pStyle w:val="USNumber1"/>
              <w:numPr>
                <w:ilvl w:val="0"/>
                <w:numId w:val="0"/>
              </w:numPr>
              <w:ind w:left="360"/>
            </w:pPr>
            <w:r w:rsidRPr="00C17ACD">
              <w:t>Duration (number of days):</w:t>
            </w:r>
          </w:p>
        </w:tc>
        <w:tc>
          <w:tcPr>
            <w:tcW w:w="4410" w:type="dxa"/>
          </w:tcPr>
          <w:p w14:paraId="3841875C" w14:textId="77777777" w:rsidR="00C17ACD" w:rsidRPr="00C17ACD" w:rsidRDefault="00C17ACD" w:rsidP="00C17ACD">
            <w:pPr>
              <w:pStyle w:val="USNumber1"/>
              <w:numPr>
                <w:ilvl w:val="0"/>
                <w:numId w:val="0"/>
              </w:numPr>
              <w:ind w:left="360"/>
            </w:pPr>
            <w:r w:rsidRPr="00C17ACD">
              <w:tab/>
            </w:r>
          </w:p>
        </w:tc>
      </w:tr>
      <w:tr w:rsidR="00C17ACD" w:rsidRPr="00C17ACD" w14:paraId="54D6DF5E" w14:textId="77777777" w:rsidTr="007148DE">
        <w:tc>
          <w:tcPr>
            <w:tcW w:w="4500" w:type="dxa"/>
          </w:tcPr>
          <w:p w14:paraId="2D534F2B" w14:textId="77777777" w:rsidR="00C17ACD" w:rsidRPr="00C17ACD" w:rsidRDefault="00C17ACD" w:rsidP="00C17ACD">
            <w:pPr>
              <w:pStyle w:val="USNumber1"/>
              <w:numPr>
                <w:ilvl w:val="0"/>
                <w:numId w:val="0"/>
              </w:numPr>
              <w:ind w:left="360"/>
            </w:pPr>
            <w:r w:rsidRPr="00C17ACD">
              <w:t>Time of Year (season):</w:t>
            </w:r>
          </w:p>
        </w:tc>
        <w:tc>
          <w:tcPr>
            <w:tcW w:w="4410" w:type="dxa"/>
          </w:tcPr>
          <w:p w14:paraId="7010F012" w14:textId="77777777" w:rsidR="00C17ACD" w:rsidRPr="00C17ACD" w:rsidRDefault="00C17ACD" w:rsidP="00C17ACD">
            <w:pPr>
              <w:pStyle w:val="USNumber1"/>
              <w:numPr>
                <w:ilvl w:val="0"/>
                <w:numId w:val="0"/>
              </w:numPr>
              <w:ind w:left="360"/>
            </w:pPr>
            <w:r w:rsidRPr="00C17ACD">
              <w:tab/>
            </w:r>
          </w:p>
        </w:tc>
      </w:tr>
      <w:tr w:rsidR="00C17ACD" w:rsidRPr="00C17ACD" w14:paraId="7240D3F7" w14:textId="77777777" w:rsidTr="007148DE">
        <w:tc>
          <w:tcPr>
            <w:tcW w:w="4500" w:type="dxa"/>
          </w:tcPr>
          <w:p w14:paraId="52440AAA" w14:textId="77777777" w:rsidR="00C17ACD" w:rsidRPr="00C17ACD" w:rsidRDefault="00C17ACD" w:rsidP="00C17ACD">
            <w:pPr>
              <w:pStyle w:val="USNumber1"/>
              <w:numPr>
                <w:ilvl w:val="0"/>
                <w:numId w:val="0"/>
              </w:numPr>
              <w:ind w:left="360"/>
            </w:pPr>
            <w:r w:rsidRPr="00C17ACD">
              <w:t>Cycle (number of operating hours):</w:t>
            </w:r>
          </w:p>
        </w:tc>
        <w:tc>
          <w:tcPr>
            <w:tcW w:w="4410" w:type="dxa"/>
          </w:tcPr>
          <w:p w14:paraId="1759FCB8" w14:textId="77777777" w:rsidR="00C17ACD" w:rsidRPr="00C17ACD" w:rsidRDefault="00C17ACD" w:rsidP="00C17ACD">
            <w:pPr>
              <w:pStyle w:val="USNumber1"/>
              <w:numPr>
                <w:ilvl w:val="0"/>
                <w:numId w:val="0"/>
              </w:numPr>
              <w:ind w:left="360"/>
            </w:pPr>
            <w:r w:rsidRPr="00C17ACD">
              <w:tab/>
            </w:r>
          </w:p>
        </w:tc>
      </w:tr>
    </w:tbl>
    <w:p w14:paraId="28432CB6" w14:textId="64ED3BBE" w:rsidR="007148DE" w:rsidRPr="00C17ACD" w:rsidRDefault="007148DE" w:rsidP="007148DE">
      <w:pPr>
        <w:pStyle w:val="Caption"/>
        <w:tabs>
          <w:tab w:val="left" w:pos="360"/>
        </w:tabs>
      </w:pPr>
      <w:bookmarkStart w:id="99" w:name="_Toc525310495"/>
      <w:r>
        <w:t>Table </w:t>
      </w:r>
      <w:r w:rsidR="00920317">
        <w:fldChar w:fldCharType="begin"/>
      </w:r>
      <w:r w:rsidR="00920317">
        <w:instrText xml:space="preserve"> STYLEREF 1 \s  \* MERGEFORMAT </w:instrText>
      </w:r>
      <w:r w:rsidR="00920317">
        <w:fldChar w:fldCharType="separate"/>
      </w:r>
      <w:r w:rsidR="00EC577B">
        <w:rPr>
          <w:noProof/>
        </w:rPr>
        <w:t>8</w:t>
      </w:r>
      <w:r w:rsidR="00920317">
        <w:rPr>
          <w:noProof/>
        </w:rPr>
        <w:fldChar w:fldCharType="end"/>
      </w:r>
      <w:r>
        <w:rPr>
          <w:noProof/>
        </w:rPr>
        <w:t>.</w:t>
      </w:r>
      <w:r>
        <w:fldChar w:fldCharType="begin"/>
      </w:r>
      <w:r>
        <w:instrText xml:space="preserve"> SEQ Table \* ARABIC \s 1 </w:instrText>
      </w:r>
      <w:r>
        <w:fldChar w:fldCharType="separate"/>
      </w:r>
      <w:r w:rsidR="00EC577B">
        <w:rPr>
          <w:noProof/>
        </w:rPr>
        <w:t>14</w:t>
      </w:r>
      <w:r>
        <w:rPr>
          <w:noProof/>
        </w:rPr>
        <w:fldChar w:fldCharType="end"/>
      </w:r>
      <w:r>
        <w:t xml:space="preserve">: </w:t>
      </w:r>
      <w:r>
        <w:tab/>
        <w:t xml:space="preserve"> </w:t>
      </w:r>
      <w:r w:rsidRPr="004D3356">
        <w:t>Annual Maintenance Outage Schedule Combustion Turbine Generator</w:t>
      </w:r>
      <w:r>
        <w:t xml:space="preserve"> (Natural Gas)</w:t>
      </w:r>
      <w:bookmarkEnd w:id="99"/>
    </w:p>
    <w:tbl>
      <w:tblPr>
        <w:tblW w:w="9360" w:type="dxa"/>
        <w:tblInd w:w="-8" w:type="dxa"/>
        <w:tblBorders>
          <w:top w:val="single" w:sz="6" w:space="0" w:color="3F6EA3"/>
          <w:left w:val="single" w:sz="6" w:space="0" w:color="3F6EA3"/>
          <w:bottom w:val="single" w:sz="6" w:space="0" w:color="3F6EA3"/>
          <w:right w:val="single" w:sz="6" w:space="0" w:color="3F6EA3"/>
          <w:insideH w:val="single" w:sz="6" w:space="0" w:color="3F6EA3"/>
          <w:insideV w:val="single" w:sz="6" w:space="0" w:color="3F6EA3"/>
        </w:tblBorders>
        <w:tblLayout w:type="fixed"/>
        <w:tblCellMar>
          <w:left w:w="84" w:type="dxa"/>
          <w:right w:w="84" w:type="dxa"/>
        </w:tblCellMar>
        <w:tblLook w:val="0000" w:firstRow="0" w:lastRow="0" w:firstColumn="0" w:lastColumn="0" w:noHBand="0" w:noVBand="0"/>
      </w:tblPr>
      <w:tblGrid>
        <w:gridCol w:w="4725"/>
        <w:gridCol w:w="4635"/>
      </w:tblGrid>
      <w:tr w:rsidR="007148DE" w:rsidRPr="00C17ACD" w14:paraId="376DD6C8" w14:textId="77777777" w:rsidTr="007148DE">
        <w:tc>
          <w:tcPr>
            <w:tcW w:w="4725" w:type="dxa"/>
          </w:tcPr>
          <w:p w14:paraId="341716CA" w14:textId="77777777" w:rsidR="007148DE" w:rsidRPr="00C17ACD" w:rsidRDefault="007148DE" w:rsidP="002E0B25">
            <w:pPr>
              <w:pStyle w:val="USNumber1"/>
              <w:numPr>
                <w:ilvl w:val="0"/>
                <w:numId w:val="0"/>
              </w:numPr>
              <w:ind w:left="360"/>
            </w:pPr>
            <w:r w:rsidRPr="00C17ACD">
              <w:t>Duration (number of days):</w:t>
            </w:r>
          </w:p>
        </w:tc>
        <w:tc>
          <w:tcPr>
            <w:tcW w:w="4635" w:type="dxa"/>
          </w:tcPr>
          <w:p w14:paraId="74D20099" w14:textId="77777777" w:rsidR="007148DE" w:rsidRPr="00C17ACD" w:rsidRDefault="007148DE" w:rsidP="002E0B25">
            <w:pPr>
              <w:pStyle w:val="USNumber1"/>
              <w:numPr>
                <w:ilvl w:val="0"/>
                <w:numId w:val="0"/>
              </w:numPr>
              <w:ind w:left="360"/>
            </w:pPr>
            <w:r w:rsidRPr="00C17ACD">
              <w:tab/>
            </w:r>
          </w:p>
        </w:tc>
      </w:tr>
      <w:tr w:rsidR="007148DE" w:rsidRPr="00C17ACD" w14:paraId="413EBA47" w14:textId="77777777" w:rsidTr="007148DE">
        <w:tc>
          <w:tcPr>
            <w:tcW w:w="4725" w:type="dxa"/>
          </w:tcPr>
          <w:p w14:paraId="0BD59166" w14:textId="77777777" w:rsidR="007148DE" w:rsidRPr="00C17ACD" w:rsidRDefault="007148DE" w:rsidP="002E0B25">
            <w:pPr>
              <w:pStyle w:val="USNumber1"/>
              <w:numPr>
                <w:ilvl w:val="0"/>
                <w:numId w:val="0"/>
              </w:numPr>
              <w:ind w:left="360"/>
            </w:pPr>
            <w:r w:rsidRPr="00C17ACD">
              <w:t>Time of Year (season):</w:t>
            </w:r>
          </w:p>
        </w:tc>
        <w:tc>
          <w:tcPr>
            <w:tcW w:w="4635" w:type="dxa"/>
          </w:tcPr>
          <w:p w14:paraId="1B37A842" w14:textId="77777777" w:rsidR="007148DE" w:rsidRPr="00C17ACD" w:rsidRDefault="007148DE" w:rsidP="002E0B25">
            <w:pPr>
              <w:pStyle w:val="USNumber1"/>
              <w:numPr>
                <w:ilvl w:val="0"/>
                <w:numId w:val="0"/>
              </w:numPr>
              <w:ind w:left="360"/>
            </w:pPr>
            <w:r w:rsidRPr="00C17ACD">
              <w:tab/>
            </w:r>
          </w:p>
        </w:tc>
      </w:tr>
      <w:tr w:rsidR="007148DE" w:rsidRPr="00C17ACD" w14:paraId="024D2176" w14:textId="77777777" w:rsidTr="007148DE">
        <w:tc>
          <w:tcPr>
            <w:tcW w:w="4725" w:type="dxa"/>
          </w:tcPr>
          <w:p w14:paraId="1E7D0884" w14:textId="77777777" w:rsidR="007148DE" w:rsidRPr="00C17ACD" w:rsidRDefault="007148DE" w:rsidP="002E0B25">
            <w:pPr>
              <w:pStyle w:val="USNumber1"/>
              <w:numPr>
                <w:ilvl w:val="0"/>
                <w:numId w:val="0"/>
              </w:numPr>
              <w:ind w:left="360"/>
            </w:pPr>
            <w:r w:rsidRPr="00C17ACD">
              <w:t>Cycle (number of operating hours):</w:t>
            </w:r>
          </w:p>
        </w:tc>
        <w:tc>
          <w:tcPr>
            <w:tcW w:w="4635" w:type="dxa"/>
          </w:tcPr>
          <w:p w14:paraId="3DBC77CF" w14:textId="77777777" w:rsidR="007148DE" w:rsidRPr="00C17ACD" w:rsidRDefault="007148DE" w:rsidP="002E0B25">
            <w:pPr>
              <w:pStyle w:val="USNumber1"/>
              <w:numPr>
                <w:ilvl w:val="0"/>
                <w:numId w:val="0"/>
              </w:numPr>
              <w:ind w:left="360"/>
            </w:pPr>
            <w:r w:rsidRPr="00C17ACD">
              <w:tab/>
            </w:r>
          </w:p>
        </w:tc>
      </w:tr>
    </w:tbl>
    <w:p w14:paraId="5252E324" w14:textId="7DEC2434" w:rsidR="007148DE" w:rsidRPr="00C17ACD" w:rsidRDefault="007148DE" w:rsidP="007148DE">
      <w:pPr>
        <w:pStyle w:val="Caption"/>
        <w:tabs>
          <w:tab w:val="left" w:pos="360"/>
        </w:tabs>
      </w:pPr>
      <w:bookmarkStart w:id="100" w:name="_Toc525310496"/>
      <w:r>
        <w:t>Table </w:t>
      </w:r>
      <w:r w:rsidR="00920317">
        <w:fldChar w:fldCharType="begin"/>
      </w:r>
      <w:r w:rsidR="00920317">
        <w:instrText xml:space="preserve"> STYLEREF 1 \s  \* MERGEFORMAT </w:instrText>
      </w:r>
      <w:r w:rsidR="00920317">
        <w:fldChar w:fldCharType="separate"/>
      </w:r>
      <w:r w:rsidR="00EC577B">
        <w:rPr>
          <w:noProof/>
        </w:rPr>
        <w:t>8</w:t>
      </w:r>
      <w:r w:rsidR="00920317">
        <w:rPr>
          <w:noProof/>
        </w:rPr>
        <w:fldChar w:fldCharType="end"/>
      </w:r>
      <w:r>
        <w:rPr>
          <w:noProof/>
        </w:rPr>
        <w:t>.</w:t>
      </w:r>
      <w:r>
        <w:fldChar w:fldCharType="begin"/>
      </w:r>
      <w:r>
        <w:instrText xml:space="preserve"> SEQ Table \* ARABIC \s 1 </w:instrText>
      </w:r>
      <w:r>
        <w:fldChar w:fldCharType="separate"/>
      </w:r>
      <w:r w:rsidR="00EC577B">
        <w:rPr>
          <w:noProof/>
        </w:rPr>
        <w:t>15</w:t>
      </w:r>
      <w:r>
        <w:rPr>
          <w:noProof/>
        </w:rPr>
        <w:fldChar w:fldCharType="end"/>
      </w:r>
      <w:r>
        <w:t xml:space="preserve">: </w:t>
      </w:r>
      <w:r>
        <w:tab/>
        <w:t xml:space="preserve"> </w:t>
      </w:r>
      <w:r w:rsidRPr="004D3356">
        <w:t xml:space="preserve">Annual Maintenance Outage Schedule </w:t>
      </w:r>
      <w:r w:rsidR="0052231D">
        <w:t>Reciprocating</w:t>
      </w:r>
      <w:r w:rsidRPr="004D3356">
        <w:t xml:space="preserve"> Generator</w:t>
      </w:r>
      <w:r>
        <w:t xml:space="preserve"> (</w:t>
      </w:r>
      <w:r w:rsidR="006978AA">
        <w:t>U</w:t>
      </w:r>
      <w:r>
        <w:t>LSD)</w:t>
      </w:r>
      <w:bookmarkEnd w:id="100"/>
    </w:p>
    <w:tbl>
      <w:tblPr>
        <w:tblW w:w="0" w:type="auto"/>
        <w:tblInd w:w="-8" w:type="dxa"/>
        <w:tblBorders>
          <w:top w:val="single" w:sz="6" w:space="0" w:color="3F6EA3"/>
          <w:left w:val="single" w:sz="6" w:space="0" w:color="3F6EA3"/>
          <w:bottom w:val="single" w:sz="6" w:space="0" w:color="3F6EA3"/>
          <w:right w:val="single" w:sz="6" w:space="0" w:color="3F6EA3"/>
          <w:insideH w:val="single" w:sz="6" w:space="0" w:color="3F6EA3"/>
          <w:insideV w:val="single" w:sz="6" w:space="0" w:color="3F6EA3"/>
        </w:tblBorders>
        <w:tblLayout w:type="fixed"/>
        <w:tblCellMar>
          <w:left w:w="84" w:type="dxa"/>
          <w:right w:w="84" w:type="dxa"/>
        </w:tblCellMar>
        <w:tblLook w:val="0000" w:firstRow="0" w:lastRow="0" w:firstColumn="0" w:lastColumn="0" w:noHBand="0" w:noVBand="0"/>
      </w:tblPr>
      <w:tblGrid>
        <w:gridCol w:w="4500"/>
        <w:gridCol w:w="4410"/>
      </w:tblGrid>
      <w:tr w:rsidR="007148DE" w:rsidRPr="00C17ACD" w14:paraId="761B47C3" w14:textId="77777777" w:rsidTr="007148DE">
        <w:tc>
          <w:tcPr>
            <w:tcW w:w="4500" w:type="dxa"/>
          </w:tcPr>
          <w:p w14:paraId="50E0BC83" w14:textId="77777777" w:rsidR="007148DE" w:rsidRPr="00C17ACD" w:rsidRDefault="007148DE" w:rsidP="002E0B25">
            <w:pPr>
              <w:pStyle w:val="USNumber1"/>
              <w:numPr>
                <w:ilvl w:val="0"/>
                <w:numId w:val="0"/>
              </w:numPr>
              <w:ind w:left="360"/>
            </w:pPr>
            <w:r w:rsidRPr="00C17ACD">
              <w:t>Duration (number of days):</w:t>
            </w:r>
          </w:p>
        </w:tc>
        <w:tc>
          <w:tcPr>
            <w:tcW w:w="4410" w:type="dxa"/>
          </w:tcPr>
          <w:p w14:paraId="58ACBEA9" w14:textId="77777777" w:rsidR="007148DE" w:rsidRPr="00C17ACD" w:rsidRDefault="007148DE" w:rsidP="002E0B25">
            <w:pPr>
              <w:pStyle w:val="USNumber1"/>
              <w:numPr>
                <w:ilvl w:val="0"/>
                <w:numId w:val="0"/>
              </w:numPr>
              <w:ind w:left="360"/>
            </w:pPr>
            <w:r w:rsidRPr="00C17ACD">
              <w:tab/>
            </w:r>
          </w:p>
        </w:tc>
      </w:tr>
      <w:tr w:rsidR="007148DE" w:rsidRPr="00C17ACD" w14:paraId="76DDF354" w14:textId="77777777" w:rsidTr="007148DE">
        <w:tc>
          <w:tcPr>
            <w:tcW w:w="4500" w:type="dxa"/>
          </w:tcPr>
          <w:p w14:paraId="0F9CF309" w14:textId="77777777" w:rsidR="007148DE" w:rsidRPr="00C17ACD" w:rsidRDefault="007148DE" w:rsidP="002E0B25">
            <w:pPr>
              <w:pStyle w:val="USNumber1"/>
              <w:numPr>
                <w:ilvl w:val="0"/>
                <w:numId w:val="0"/>
              </w:numPr>
              <w:ind w:left="360"/>
            </w:pPr>
            <w:r w:rsidRPr="00C17ACD">
              <w:t>Time of Year (season):</w:t>
            </w:r>
          </w:p>
        </w:tc>
        <w:tc>
          <w:tcPr>
            <w:tcW w:w="4410" w:type="dxa"/>
          </w:tcPr>
          <w:p w14:paraId="13246907" w14:textId="77777777" w:rsidR="007148DE" w:rsidRPr="00C17ACD" w:rsidRDefault="007148DE" w:rsidP="002E0B25">
            <w:pPr>
              <w:pStyle w:val="USNumber1"/>
              <w:numPr>
                <w:ilvl w:val="0"/>
                <w:numId w:val="0"/>
              </w:numPr>
              <w:ind w:left="360"/>
            </w:pPr>
            <w:r w:rsidRPr="00C17ACD">
              <w:tab/>
            </w:r>
          </w:p>
        </w:tc>
      </w:tr>
      <w:tr w:rsidR="007148DE" w:rsidRPr="00C17ACD" w14:paraId="7880534B" w14:textId="77777777" w:rsidTr="007148DE">
        <w:tc>
          <w:tcPr>
            <w:tcW w:w="4500" w:type="dxa"/>
          </w:tcPr>
          <w:p w14:paraId="3BCCC9CA" w14:textId="77777777" w:rsidR="007148DE" w:rsidRPr="00C17ACD" w:rsidRDefault="007148DE" w:rsidP="002E0B25">
            <w:pPr>
              <w:pStyle w:val="USNumber1"/>
              <w:numPr>
                <w:ilvl w:val="0"/>
                <w:numId w:val="0"/>
              </w:numPr>
              <w:ind w:left="360"/>
            </w:pPr>
            <w:r w:rsidRPr="00C17ACD">
              <w:t>Cycle (number of operating hours):</w:t>
            </w:r>
          </w:p>
        </w:tc>
        <w:tc>
          <w:tcPr>
            <w:tcW w:w="4410" w:type="dxa"/>
          </w:tcPr>
          <w:p w14:paraId="3A660FFE" w14:textId="77777777" w:rsidR="007148DE" w:rsidRPr="00C17ACD" w:rsidRDefault="007148DE" w:rsidP="002E0B25">
            <w:pPr>
              <w:pStyle w:val="USNumber1"/>
              <w:numPr>
                <w:ilvl w:val="0"/>
                <w:numId w:val="0"/>
              </w:numPr>
              <w:ind w:left="360"/>
            </w:pPr>
            <w:r w:rsidRPr="00C17ACD">
              <w:tab/>
            </w:r>
          </w:p>
        </w:tc>
      </w:tr>
    </w:tbl>
    <w:p w14:paraId="52F6E20A" w14:textId="43F5679A" w:rsidR="007148DE" w:rsidRPr="00C17ACD" w:rsidRDefault="007148DE" w:rsidP="007148DE">
      <w:pPr>
        <w:pStyle w:val="Caption"/>
        <w:tabs>
          <w:tab w:val="left" w:pos="360"/>
        </w:tabs>
      </w:pPr>
      <w:bookmarkStart w:id="101" w:name="_Toc525310497"/>
      <w:r>
        <w:t>Table </w:t>
      </w:r>
      <w:r w:rsidR="00920317">
        <w:fldChar w:fldCharType="begin"/>
      </w:r>
      <w:r w:rsidR="00920317">
        <w:instrText xml:space="preserve"> STYLEREF 1 \s  \* MERGEFORMAT </w:instrText>
      </w:r>
      <w:r w:rsidR="00920317">
        <w:fldChar w:fldCharType="separate"/>
      </w:r>
      <w:r w:rsidR="00EC577B">
        <w:rPr>
          <w:noProof/>
        </w:rPr>
        <w:t>8</w:t>
      </w:r>
      <w:r w:rsidR="00920317">
        <w:rPr>
          <w:noProof/>
        </w:rPr>
        <w:fldChar w:fldCharType="end"/>
      </w:r>
      <w:r>
        <w:rPr>
          <w:noProof/>
        </w:rPr>
        <w:t>.</w:t>
      </w:r>
      <w:r>
        <w:fldChar w:fldCharType="begin"/>
      </w:r>
      <w:r>
        <w:instrText xml:space="preserve"> SEQ Table \* ARABIC \s 1 </w:instrText>
      </w:r>
      <w:r>
        <w:fldChar w:fldCharType="separate"/>
      </w:r>
      <w:r w:rsidR="00EC577B">
        <w:rPr>
          <w:noProof/>
        </w:rPr>
        <w:t>16</w:t>
      </w:r>
      <w:r>
        <w:rPr>
          <w:noProof/>
        </w:rPr>
        <w:fldChar w:fldCharType="end"/>
      </w:r>
      <w:r>
        <w:t xml:space="preserve">: </w:t>
      </w:r>
      <w:r>
        <w:tab/>
        <w:t xml:space="preserve"> </w:t>
      </w:r>
      <w:r w:rsidRPr="004D3356">
        <w:t xml:space="preserve">Annual Maintenance Outage Schedule </w:t>
      </w:r>
      <w:r w:rsidR="0052231D">
        <w:t>Reciprocating</w:t>
      </w:r>
      <w:r>
        <w:t xml:space="preserve"> </w:t>
      </w:r>
      <w:r w:rsidRPr="004D3356">
        <w:t>Generator</w:t>
      </w:r>
      <w:r>
        <w:t xml:space="preserve"> (Natural Gas)</w:t>
      </w:r>
      <w:bookmarkEnd w:id="101"/>
    </w:p>
    <w:tbl>
      <w:tblPr>
        <w:tblW w:w="9360" w:type="dxa"/>
        <w:tblInd w:w="-8" w:type="dxa"/>
        <w:tblBorders>
          <w:top w:val="single" w:sz="6" w:space="0" w:color="3F6EA3"/>
          <w:left w:val="single" w:sz="6" w:space="0" w:color="3F6EA3"/>
          <w:bottom w:val="single" w:sz="6" w:space="0" w:color="3F6EA3"/>
          <w:right w:val="single" w:sz="6" w:space="0" w:color="3F6EA3"/>
          <w:insideH w:val="single" w:sz="6" w:space="0" w:color="3F6EA3"/>
          <w:insideV w:val="single" w:sz="6" w:space="0" w:color="3F6EA3"/>
        </w:tblBorders>
        <w:tblLayout w:type="fixed"/>
        <w:tblCellMar>
          <w:left w:w="84" w:type="dxa"/>
          <w:right w:w="84" w:type="dxa"/>
        </w:tblCellMar>
        <w:tblLook w:val="0000" w:firstRow="0" w:lastRow="0" w:firstColumn="0" w:lastColumn="0" w:noHBand="0" w:noVBand="0"/>
      </w:tblPr>
      <w:tblGrid>
        <w:gridCol w:w="4725"/>
        <w:gridCol w:w="4635"/>
      </w:tblGrid>
      <w:tr w:rsidR="007148DE" w:rsidRPr="00C17ACD" w14:paraId="3C87F234" w14:textId="77777777" w:rsidTr="007148DE">
        <w:tc>
          <w:tcPr>
            <w:tcW w:w="4725" w:type="dxa"/>
          </w:tcPr>
          <w:p w14:paraId="644A8A8C" w14:textId="77777777" w:rsidR="007148DE" w:rsidRPr="00C17ACD" w:rsidRDefault="007148DE" w:rsidP="002E0B25">
            <w:pPr>
              <w:pStyle w:val="USNumber1"/>
              <w:numPr>
                <w:ilvl w:val="0"/>
                <w:numId w:val="0"/>
              </w:numPr>
              <w:ind w:left="360"/>
            </w:pPr>
            <w:r w:rsidRPr="00C17ACD">
              <w:t>Duration (number of days):</w:t>
            </w:r>
          </w:p>
        </w:tc>
        <w:tc>
          <w:tcPr>
            <w:tcW w:w="4635" w:type="dxa"/>
          </w:tcPr>
          <w:p w14:paraId="1AB212CD" w14:textId="77777777" w:rsidR="007148DE" w:rsidRPr="00C17ACD" w:rsidRDefault="007148DE" w:rsidP="002E0B25">
            <w:pPr>
              <w:pStyle w:val="USNumber1"/>
              <w:numPr>
                <w:ilvl w:val="0"/>
                <w:numId w:val="0"/>
              </w:numPr>
              <w:ind w:left="360"/>
            </w:pPr>
            <w:r w:rsidRPr="00C17ACD">
              <w:tab/>
            </w:r>
          </w:p>
        </w:tc>
      </w:tr>
      <w:tr w:rsidR="007148DE" w:rsidRPr="00C17ACD" w14:paraId="335C3736" w14:textId="77777777" w:rsidTr="007148DE">
        <w:tc>
          <w:tcPr>
            <w:tcW w:w="4725" w:type="dxa"/>
          </w:tcPr>
          <w:p w14:paraId="4663836A" w14:textId="77777777" w:rsidR="007148DE" w:rsidRPr="00C17ACD" w:rsidRDefault="007148DE" w:rsidP="002E0B25">
            <w:pPr>
              <w:pStyle w:val="USNumber1"/>
              <w:numPr>
                <w:ilvl w:val="0"/>
                <w:numId w:val="0"/>
              </w:numPr>
              <w:ind w:left="360"/>
            </w:pPr>
            <w:r w:rsidRPr="00C17ACD">
              <w:t>Time of Year (season):</w:t>
            </w:r>
          </w:p>
        </w:tc>
        <w:tc>
          <w:tcPr>
            <w:tcW w:w="4635" w:type="dxa"/>
          </w:tcPr>
          <w:p w14:paraId="72B56122" w14:textId="77777777" w:rsidR="007148DE" w:rsidRPr="00C17ACD" w:rsidRDefault="007148DE" w:rsidP="002E0B25">
            <w:pPr>
              <w:pStyle w:val="USNumber1"/>
              <w:numPr>
                <w:ilvl w:val="0"/>
                <w:numId w:val="0"/>
              </w:numPr>
              <w:ind w:left="360"/>
            </w:pPr>
            <w:r w:rsidRPr="00C17ACD">
              <w:tab/>
            </w:r>
          </w:p>
        </w:tc>
      </w:tr>
      <w:tr w:rsidR="007148DE" w:rsidRPr="00C17ACD" w14:paraId="4AADC92F" w14:textId="77777777" w:rsidTr="007148DE">
        <w:tc>
          <w:tcPr>
            <w:tcW w:w="4725" w:type="dxa"/>
          </w:tcPr>
          <w:p w14:paraId="73BECEC8" w14:textId="77777777" w:rsidR="007148DE" w:rsidRPr="00C17ACD" w:rsidRDefault="007148DE" w:rsidP="002E0B25">
            <w:pPr>
              <w:pStyle w:val="USNumber1"/>
              <w:numPr>
                <w:ilvl w:val="0"/>
                <w:numId w:val="0"/>
              </w:numPr>
              <w:ind w:left="360"/>
            </w:pPr>
            <w:r w:rsidRPr="00C17ACD">
              <w:t>Cycle (number of operating hours):</w:t>
            </w:r>
          </w:p>
        </w:tc>
        <w:tc>
          <w:tcPr>
            <w:tcW w:w="4635" w:type="dxa"/>
          </w:tcPr>
          <w:p w14:paraId="7A0FC963" w14:textId="77777777" w:rsidR="007148DE" w:rsidRPr="00C17ACD" w:rsidRDefault="007148DE" w:rsidP="002E0B25">
            <w:pPr>
              <w:pStyle w:val="USNumber1"/>
              <w:numPr>
                <w:ilvl w:val="0"/>
                <w:numId w:val="0"/>
              </w:numPr>
              <w:ind w:left="360"/>
            </w:pPr>
            <w:r w:rsidRPr="00C17ACD">
              <w:tab/>
            </w:r>
          </w:p>
        </w:tc>
      </w:tr>
    </w:tbl>
    <w:p w14:paraId="2BBCDA6F" w14:textId="3B445846" w:rsidR="00C17ACD" w:rsidRPr="007148DE" w:rsidRDefault="00C17ACD" w:rsidP="007148DE">
      <w:pPr>
        <w:pStyle w:val="USBodyText"/>
        <w:rPr>
          <w:sz w:val="18"/>
          <w:szCs w:val="18"/>
        </w:rPr>
      </w:pPr>
      <w:r w:rsidRPr="007148DE">
        <w:rPr>
          <w:sz w:val="18"/>
          <w:szCs w:val="18"/>
        </w:rPr>
        <w:t xml:space="preserve">Note:  As a requirement of this solicitation, </w:t>
      </w:r>
      <w:r w:rsidR="007148DE">
        <w:rPr>
          <w:sz w:val="18"/>
          <w:szCs w:val="18"/>
        </w:rPr>
        <w:t>Bidders</w:t>
      </w:r>
      <w:r w:rsidRPr="007148DE">
        <w:rPr>
          <w:sz w:val="18"/>
          <w:szCs w:val="18"/>
        </w:rPr>
        <w:t xml:space="preserve"> must agree to schedule maintenance and planned outages with </w:t>
      </w:r>
      <w:r w:rsidR="007148DE">
        <w:rPr>
          <w:sz w:val="18"/>
          <w:szCs w:val="18"/>
        </w:rPr>
        <w:t>GPA</w:t>
      </w:r>
      <w:r w:rsidRPr="007148DE">
        <w:rPr>
          <w:sz w:val="18"/>
          <w:szCs w:val="18"/>
        </w:rPr>
        <w:t xml:space="preserve"> and accommodate any reasonable request for revisions required by </w:t>
      </w:r>
      <w:r w:rsidR="007148DE">
        <w:rPr>
          <w:sz w:val="18"/>
          <w:szCs w:val="18"/>
        </w:rPr>
        <w:t>GPA</w:t>
      </w:r>
      <w:r w:rsidRPr="007148DE">
        <w:rPr>
          <w:sz w:val="18"/>
          <w:szCs w:val="18"/>
        </w:rPr>
        <w:t>.</w:t>
      </w:r>
    </w:p>
    <w:p w14:paraId="3FD2F8F8" w14:textId="1587EBE5" w:rsidR="002E0B25" w:rsidRDefault="002E0B25" w:rsidP="002E0B25">
      <w:pPr>
        <w:pStyle w:val="Caption"/>
      </w:pPr>
      <w:bookmarkStart w:id="102" w:name="_Toc525310498"/>
      <w:r>
        <w:t>Table </w:t>
      </w:r>
      <w:r w:rsidR="00920317">
        <w:fldChar w:fldCharType="begin"/>
      </w:r>
      <w:r w:rsidR="00920317">
        <w:instrText xml:space="preserve"> STYLEREF 1 \s  \* MERGEFORMAT </w:instrText>
      </w:r>
      <w:r w:rsidR="00920317">
        <w:fldChar w:fldCharType="separate"/>
      </w:r>
      <w:r w:rsidR="00EC577B">
        <w:rPr>
          <w:noProof/>
        </w:rPr>
        <w:t>8</w:t>
      </w:r>
      <w:r w:rsidR="00920317">
        <w:rPr>
          <w:noProof/>
        </w:rPr>
        <w:fldChar w:fldCharType="end"/>
      </w:r>
      <w:r>
        <w:rPr>
          <w:noProof/>
        </w:rPr>
        <w:t>.</w:t>
      </w:r>
      <w:r>
        <w:fldChar w:fldCharType="begin"/>
      </w:r>
      <w:r>
        <w:instrText xml:space="preserve"> SEQ Table \* ARABIC \s 1 </w:instrText>
      </w:r>
      <w:r>
        <w:fldChar w:fldCharType="separate"/>
      </w:r>
      <w:r w:rsidR="00EC577B">
        <w:rPr>
          <w:noProof/>
        </w:rPr>
        <w:t>17</w:t>
      </w:r>
      <w:r>
        <w:rPr>
          <w:noProof/>
        </w:rPr>
        <w:fldChar w:fldCharType="end"/>
      </w:r>
      <w:r>
        <w:t>:</w:t>
      </w:r>
      <w:r w:rsidR="00BD4331">
        <w:tab/>
        <w:t>Annual Availability of the Facility</w:t>
      </w:r>
      <w:bookmarkEnd w:id="102"/>
    </w:p>
    <w:tbl>
      <w:tblPr>
        <w:tblStyle w:val="TableGrid"/>
        <w:tblW w:w="4945" w:type="dxa"/>
        <w:tblLayout w:type="fixed"/>
        <w:tblLook w:val="0620" w:firstRow="1" w:lastRow="0" w:firstColumn="0" w:lastColumn="0" w:noHBand="1" w:noVBand="1"/>
      </w:tblPr>
      <w:tblGrid>
        <w:gridCol w:w="3775"/>
        <w:gridCol w:w="1170"/>
      </w:tblGrid>
      <w:tr w:rsidR="002E0B25" w14:paraId="09B06DF2" w14:textId="77777777" w:rsidTr="0050175D">
        <w:trPr>
          <w:cnfStyle w:val="100000000000" w:firstRow="1" w:lastRow="0" w:firstColumn="0" w:lastColumn="0" w:oddVBand="0" w:evenVBand="0" w:oddHBand="0" w:evenHBand="0" w:firstRowFirstColumn="0" w:firstRowLastColumn="0" w:lastRowFirstColumn="0" w:lastRowLastColumn="0"/>
          <w:cantSplit/>
        </w:trPr>
        <w:tc>
          <w:tcPr>
            <w:tcW w:w="3775" w:type="dxa"/>
          </w:tcPr>
          <w:p w14:paraId="661E22F7" w14:textId="4A3766A1" w:rsidR="002E0B25" w:rsidRDefault="004B4631" w:rsidP="002E0B25">
            <w:pPr>
              <w:pStyle w:val="TSTableHeading"/>
            </w:pPr>
            <w:r>
              <w:t>Parameters</w:t>
            </w:r>
          </w:p>
        </w:tc>
        <w:tc>
          <w:tcPr>
            <w:tcW w:w="1170" w:type="dxa"/>
          </w:tcPr>
          <w:p w14:paraId="31FB1DBB" w14:textId="6B0D6618" w:rsidR="002E0B25" w:rsidRDefault="002E0B25" w:rsidP="002E0B25">
            <w:pPr>
              <w:pStyle w:val="TSTableHeading"/>
            </w:pPr>
            <w:r>
              <w:t>Value, %</w:t>
            </w:r>
          </w:p>
        </w:tc>
      </w:tr>
      <w:tr w:rsidR="002E0B25" w14:paraId="589B8EE1" w14:textId="77777777" w:rsidTr="0050175D">
        <w:trPr>
          <w:cantSplit/>
        </w:trPr>
        <w:tc>
          <w:tcPr>
            <w:tcW w:w="3775" w:type="dxa"/>
          </w:tcPr>
          <w:p w14:paraId="50769CAD" w14:textId="72812084" w:rsidR="002E0B25" w:rsidRDefault="002E0B25" w:rsidP="002E0B25">
            <w:pPr>
              <w:pStyle w:val="TSTextBodyText"/>
            </w:pPr>
            <w:r>
              <w:t xml:space="preserve">Annual </w:t>
            </w:r>
            <w:r w:rsidR="004B4631">
              <w:t>Availability</w:t>
            </w:r>
            <w:r>
              <w:t xml:space="preserve"> </w:t>
            </w:r>
            <w:r w:rsidR="00F23A96">
              <w:t>(Guarantee)</w:t>
            </w:r>
            <w:r w:rsidR="00AB3D10">
              <w:t>*</w:t>
            </w:r>
          </w:p>
        </w:tc>
        <w:tc>
          <w:tcPr>
            <w:tcW w:w="1170" w:type="dxa"/>
          </w:tcPr>
          <w:p w14:paraId="5F3D9575" w14:textId="77777777" w:rsidR="002E0B25" w:rsidRDefault="002E0B25" w:rsidP="002E0B25">
            <w:pPr>
              <w:pStyle w:val="TSTextBodyText"/>
            </w:pPr>
          </w:p>
        </w:tc>
      </w:tr>
      <w:tr w:rsidR="002E0B25" w14:paraId="5CE4805E" w14:textId="77777777" w:rsidTr="0050175D">
        <w:trPr>
          <w:cantSplit/>
        </w:trPr>
        <w:tc>
          <w:tcPr>
            <w:tcW w:w="3775" w:type="dxa"/>
          </w:tcPr>
          <w:p w14:paraId="62C544B9" w14:textId="033B782A" w:rsidR="002E0B25" w:rsidRDefault="0050175D" w:rsidP="002E0B25">
            <w:pPr>
              <w:pStyle w:val="TSTextBodyText"/>
            </w:pPr>
            <w:r>
              <w:t>Maintenance Outages</w:t>
            </w:r>
          </w:p>
        </w:tc>
        <w:tc>
          <w:tcPr>
            <w:tcW w:w="1170" w:type="dxa"/>
          </w:tcPr>
          <w:p w14:paraId="6D43CB8B" w14:textId="77777777" w:rsidR="002E0B25" w:rsidRDefault="002E0B25" w:rsidP="002E0B25">
            <w:pPr>
              <w:pStyle w:val="TSTextBodyText"/>
            </w:pPr>
          </w:p>
        </w:tc>
      </w:tr>
      <w:tr w:rsidR="002E0B25" w14:paraId="5B712BD6" w14:textId="77777777" w:rsidTr="0050175D">
        <w:trPr>
          <w:cantSplit/>
        </w:trPr>
        <w:tc>
          <w:tcPr>
            <w:tcW w:w="3775" w:type="dxa"/>
          </w:tcPr>
          <w:p w14:paraId="451D6D24" w14:textId="0E81E0EF" w:rsidR="002E0B25" w:rsidRDefault="0050175D" w:rsidP="002E0B25">
            <w:pPr>
              <w:pStyle w:val="TSTextBodyText"/>
            </w:pPr>
            <w:r>
              <w:lastRenderedPageBreak/>
              <w:t>Scheduled Outages</w:t>
            </w:r>
          </w:p>
        </w:tc>
        <w:tc>
          <w:tcPr>
            <w:tcW w:w="1170" w:type="dxa"/>
          </w:tcPr>
          <w:p w14:paraId="75EE8BAC" w14:textId="77777777" w:rsidR="002E0B25" w:rsidRDefault="002E0B25" w:rsidP="002E0B25">
            <w:pPr>
              <w:pStyle w:val="TSTextBodyText"/>
            </w:pPr>
          </w:p>
        </w:tc>
      </w:tr>
      <w:tr w:rsidR="002E0B25" w14:paraId="00AE657E" w14:textId="77777777" w:rsidTr="0050175D">
        <w:trPr>
          <w:cantSplit/>
        </w:trPr>
        <w:tc>
          <w:tcPr>
            <w:tcW w:w="3775" w:type="dxa"/>
          </w:tcPr>
          <w:p w14:paraId="1FAB8F61" w14:textId="50790B5A" w:rsidR="002E0B25" w:rsidRDefault="0050175D" w:rsidP="002E0B25">
            <w:pPr>
              <w:pStyle w:val="TSTextBodyText"/>
            </w:pPr>
            <w:r>
              <w:t>Forced Outages</w:t>
            </w:r>
            <w:r w:rsidR="00F23A96">
              <w:t xml:space="preserve"> (Guarantee)</w:t>
            </w:r>
            <w:r w:rsidR="00AB3D10">
              <w:t>*</w:t>
            </w:r>
          </w:p>
        </w:tc>
        <w:tc>
          <w:tcPr>
            <w:tcW w:w="1170" w:type="dxa"/>
          </w:tcPr>
          <w:p w14:paraId="3899D5DE" w14:textId="77777777" w:rsidR="002E0B25" w:rsidRDefault="002E0B25" w:rsidP="002E0B25">
            <w:pPr>
              <w:pStyle w:val="TSTextBodyText"/>
            </w:pPr>
          </w:p>
        </w:tc>
      </w:tr>
      <w:tr w:rsidR="002E0B25" w14:paraId="4FE98DEB" w14:textId="77777777" w:rsidTr="0050175D">
        <w:trPr>
          <w:cantSplit/>
        </w:trPr>
        <w:tc>
          <w:tcPr>
            <w:tcW w:w="3775" w:type="dxa"/>
          </w:tcPr>
          <w:p w14:paraId="3D783CF5" w14:textId="77777777" w:rsidR="002E0B25" w:rsidRDefault="002E0B25" w:rsidP="002E0B25">
            <w:pPr>
              <w:pStyle w:val="TSTextBodyText"/>
            </w:pPr>
          </w:p>
        </w:tc>
        <w:tc>
          <w:tcPr>
            <w:tcW w:w="1170" w:type="dxa"/>
          </w:tcPr>
          <w:p w14:paraId="24C5B626" w14:textId="77777777" w:rsidR="002E0B25" w:rsidRDefault="002E0B25" w:rsidP="002E0B25">
            <w:pPr>
              <w:pStyle w:val="TSTextBodyText"/>
            </w:pPr>
          </w:p>
        </w:tc>
      </w:tr>
      <w:tr w:rsidR="002E0B25" w14:paraId="4C01EB07" w14:textId="77777777" w:rsidTr="0050175D">
        <w:trPr>
          <w:cantSplit/>
        </w:trPr>
        <w:tc>
          <w:tcPr>
            <w:tcW w:w="3775" w:type="dxa"/>
          </w:tcPr>
          <w:p w14:paraId="4DF66077" w14:textId="0021B0CA" w:rsidR="002E0B25" w:rsidRPr="0050175D" w:rsidRDefault="0050175D" w:rsidP="002E0B25">
            <w:pPr>
              <w:pStyle w:val="TSTextBodyText"/>
              <w:rPr>
                <w:b/>
              </w:rPr>
            </w:pPr>
            <w:r w:rsidRPr="0050175D">
              <w:rPr>
                <w:b/>
              </w:rPr>
              <w:t>Total:</w:t>
            </w:r>
          </w:p>
        </w:tc>
        <w:tc>
          <w:tcPr>
            <w:tcW w:w="1170" w:type="dxa"/>
          </w:tcPr>
          <w:p w14:paraId="3CF988CD" w14:textId="77777777" w:rsidR="002E0B25" w:rsidRDefault="002E0B25" w:rsidP="002E0B25">
            <w:pPr>
              <w:pStyle w:val="TSTextBodyText"/>
            </w:pPr>
          </w:p>
        </w:tc>
      </w:tr>
      <w:tr w:rsidR="00AB3D10" w14:paraId="60B3C602" w14:textId="77777777" w:rsidTr="0050175D">
        <w:trPr>
          <w:cantSplit/>
        </w:trPr>
        <w:tc>
          <w:tcPr>
            <w:tcW w:w="3775" w:type="dxa"/>
          </w:tcPr>
          <w:p w14:paraId="5BE724AC" w14:textId="6FD8B669" w:rsidR="00AB3D10" w:rsidRPr="00876E9E" w:rsidRDefault="00AB3D10" w:rsidP="00876E9E">
            <w:pPr>
              <w:pStyle w:val="USBodyText"/>
              <w:spacing w:after="0"/>
              <w:rPr>
                <w:sz w:val="16"/>
                <w:szCs w:val="16"/>
              </w:rPr>
            </w:pPr>
            <w:r>
              <w:rPr>
                <w:sz w:val="16"/>
                <w:szCs w:val="16"/>
              </w:rPr>
              <w:t>*</w:t>
            </w:r>
            <w:r w:rsidRPr="00D80723">
              <w:rPr>
                <w:sz w:val="16"/>
                <w:szCs w:val="16"/>
              </w:rPr>
              <w:t xml:space="preserve"> The </w:t>
            </w:r>
            <w:r>
              <w:rPr>
                <w:sz w:val="16"/>
                <w:szCs w:val="16"/>
              </w:rPr>
              <w:t>Bidder shall guarantee these values.</w:t>
            </w:r>
          </w:p>
        </w:tc>
        <w:tc>
          <w:tcPr>
            <w:tcW w:w="1170" w:type="dxa"/>
          </w:tcPr>
          <w:p w14:paraId="4D76C6C1" w14:textId="77777777" w:rsidR="00AB3D10" w:rsidRDefault="00AB3D10" w:rsidP="002E0B25">
            <w:pPr>
              <w:pStyle w:val="TSTextBodyText"/>
            </w:pPr>
          </w:p>
        </w:tc>
      </w:tr>
    </w:tbl>
    <w:p w14:paraId="288F19CB" w14:textId="30174588" w:rsidR="00C17ACD" w:rsidRPr="00C17ACD" w:rsidRDefault="00C17ACD" w:rsidP="0050175D">
      <w:pPr>
        <w:pStyle w:val="Heading3"/>
      </w:pPr>
      <w:bookmarkStart w:id="103" w:name="_Ref486242172"/>
      <w:bookmarkStart w:id="104" w:name="_Toc526151179"/>
      <w:r w:rsidRPr="00C17ACD">
        <w:t>Operations and Maintenance Staff and Services</w:t>
      </w:r>
      <w:bookmarkEnd w:id="103"/>
      <w:bookmarkEnd w:id="104"/>
    </w:p>
    <w:p w14:paraId="14DD532C" w14:textId="57E6108F" w:rsidR="00C17ACD" w:rsidRPr="00C17ACD" w:rsidRDefault="00C17ACD" w:rsidP="0050175D">
      <w:pPr>
        <w:pStyle w:val="USBodyText"/>
      </w:pPr>
      <w:r w:rsidRPr="00C17ACD">
        <w:t xml:space="preserve">Attach the following data clearly labeled.  Individual data should be numbered to correspond to the question they are addressing; e.g., data submitted in response to Question </w:t>
      </w:r>
      <w:r w:rsidR="0050175D">
        <w:fldChar w:fldCharType="begin"/>
      </w:r>
      <w:r w:rsidR="0050175D">
        <w:instrText xml:space="preserve"> REF _Ref486242172 \r \h </w:instrText>
      </w:r>
      <w:r w:rsidR="0050175D">
        <w:fldChar w:fldCharType="separate"/>
      </w:r>
      <w:r w:rsidR="00EC577B">
        <w:t>8.14.4</w:t>
      </w:r>
      <w:r w:rsidR="0050175D">
        <w:fldChar w:fldCharType="end"/>
      </w:r>
      <w:r w:rsidRPr="00C17ACD">
        <w:t xml:space="preserve"> </w:t>
      </w:r>
      <w:r w:rsidR="0050175D">
        <w:t xml:space="preserve">Item </w:t>
      </w:r>
      <w:r w:rsidR="0050175D">
        <w:fldChar w:fldCharType="begin"/>
      </w:r>
      <w:r w:rsidR="0050175D">
        <w:instrText xml:space="preserve"> REF _Ref486242258 \n \h </w:instrText>
      </w:r>
      <w:r w:rsidR="0050175D">
        <w:fldChar w:fldCharType="separate"/>
      </w:r>
      <w:r w:rsidR="00EC577B">
        <w:t>1</w:t>
      </w:r>
      <w:r w:rsidR="0050175D">
        <w:fldChar w:fldCharType="end"/>
      </w:r>
      <w:r w:rsidR="0050175D">
        <w:t xml:space="preserve"> </w:t>
      </w:r>
      <w:r w:rsidRPr="00C17ACD">
        <w:t>should be labeled "Form 8, Article 14.4.1".</w:t>
      </w:r>
    </w:p>
    <w:p w14:paraId="09CC6AF9" w14:textId="4F9A4831" w:rsidR="00C17ACD" w:rsidRPr="00C17ACD" w:rsidRDefault="00C17ACD" w:rsidP="00005DFB">
      <w:pPr>
        <w:pStyle w:val="USNumber1"/>
        <w:numPr>
          <w:ilvl w:val="0"/>
          <w:numId w:val="58"/>
        </w:numPr>
      </w:pPr>
      <w:r w:rsidRPr="00C17ACD">
        <w:tab/>
      </w:r>
      <w:bookmarkStart w:id="105" w:name="_Ref486242258"/>
      <w:r w:rsidRPr="00C17ACD">
        <w:t>Operator's experience with Facility technology - provide number of unit-years of experience with generating facilities of the same or similar technology and size as the Facility.</w:t>
      </w:r>
      <w:bookmarkEnd w:id="105"/>
    </w:p>
    <w:p w14:paraId="18642C75" w14:textId="023647CA" w:rsidR="00C17ACD" w:rsidRPr="00C17ACD" w:rsidRDefault="00C17ACD" w:rsidP="0050175D">
      <w:pPr>
        <w:pStyle w:val="USNumber1"/>
      </w:pPr>
      <w:r w:rsidRPr="00C17ACD">
        <w:t>Provide the plan for operational staffing including, but not limited to, the number, type and responsibilities of operations personnel on each shift.</w:t>
      </w:r>
    </w:p>
    <w:p w14:paraId="65373123" w14:textId="6CD6BAFA" w:rsidR="00C17ACD" w:rsidRPr="00C17ACD" w:rsidRDefault="00C17ACD" w:rsidP="0050175D">
      <w:pPr>
        <w:pStyle w:val="USNumber1"/>
      </w:pPr>
      <w:r w:rsidRPr="00C17ACD">
        <w:tab/>
        <w:t>Provide plan of maintenance staffing including, but not limited to, the number of permanent on-site maintenance personnel and their responsibilities; the personnel available for emergency maintenance and their response times; and the personnel that will be utilized for minor and major scheduled maintenance.  If contracted, specify contractor, location and experience with this type of equipment.</w:t>
      </w:r>
    </w:p>
    <w:p w14:paraId="676E02C1" w14:textId="651E4499" w:rsidR="00C17ACD" w:rsidRPr="00C17ACD" w:rsidRDefault="00C17ACD" w:rsidP="0050175D">
      <w:pPr>
        <w:pStyle w:val="USNumber1"/>
      </w:pPr>
      <w:r w:rsidRPr="00C17ACD">
        <w:tab/>
        <w:t xml:space="preserve">Describe briefly </w:t>
      </w:r>
      <w:r w:rsidR="00BD4331">
        <w:t xml:space="preserve">the </w:t>
      </w:r>
      <w:r w:rsidRPr="00C17ACD">
        <w:t>procedure that will be followed for daily, weekly, monthly and yearly maintenance programs.</w:t>
      </w:r>
    </w:p>
    <w:p w14:paraId="1BD0D323" w14:textId="103B4A89" w:rsidR="00C17ACD" w:rsidRPr="00C17ACD" w:rsidRDefault="00C17ACD" w:rsidP="0050175D">
      <w:pPr>
        <w:pStyle w:val="USNumber1"/>
      </w:pPr>
      <w:r w:rsidRPr="00C17ACD">
        <w:t>Provide outline plans for initial and ongoing training of all plant and support personnel, including any qualifications programs.</w:t>
      </w:r>
    </w:p>
    <w:p w14:paraId="0C08010C" w14:textId="5BE10A76" w:rsidR="00C17ACD" w:rsidRPr="00C17ACD" w:rsidRDefault="00C17ACD" w:rsidP="0050175D">
      <w:pPr>
        <w:pStyle w:val="USNumber1"/>
      </w:pPr>
      <w:r w:rsidRPr="00C17ACD">
        <w:t xml:space="preserve">Provide </w:t>
      </w:r>
      <w:r w:rsidR="00BD4331">
        <w:t xml:space="preserve">a </w:t>
      </w:r>
      <w:r w:rsidRPr="00C17ACD">
        <w:t>brief description of plans for the purchasing and warehousing of tools, parts and supplies.</w:t>
      </w:r>
    </w:p>
    <w:p w14:paraId="2F0BFE07" w14:textId="48666BF4" w:rsidR="00C17ACD" w:rsidRDefault="00C17ACD" w:rsidP="0050175D">
      <w:pPr>
        <w:pStyle w:val="USNumber1"/>
      </w:pPr>
      <w:r w:rsidRPr="00C17ACD">
        <w:t>Provide a major maintenance schedule</w:t>
      </w:r>
      <w:r w:rsidR="00187E43">
        <w:t>.</w:t>
      </w:r>
    </w:p>
    <w:p w14:paraId="1C484BF4" w14:textId="168A6F3E" w:rsidR="00187E43" w:rsidRDefault="000846B7" w:rsidP="00187E43">
      <w:pPr>
        <w:pStyle w:val="Heading1"/>
      </w:pPr>
      <w:bookmarkStart w:id="106" w:name="_Ref486414488"/>
      <w:bookmarkStart w:id="107" w:name="_Toc526151180"/>
      <w:r>
        <w:lastRenderedPageBreak/>
        <w:t>FORM 9 – ADDITIONAL SUPPORTING DATA</w:t>
      </w:r>
      <w:bookmarkEnd w:id="106"/>
      <w:bookmarkEnd w:id="107"/>
    </w:p>
    <w:p w14:paraId="670D0D91" w14:textId="4D10DCAA" w:rsidR="00187E43" w:rsidRPr="00187E43" w:rsidRDefault="00187E43" w:rsidP="00005DFB">
      <w:pPr>
        <w:pStyle w:val="USNumber1"/>
        <w:numPr>
          <w:ilvl w:val="0"/>
          <w:numId w:val="59"/>
        </w:numPr>
      </w:pPr>
      <w:r>
        <w:t>Bidder</w:t>
      </w:r>
      <w:r w:rsidRPr="00187E43">
        <w:t xml:space="preserve"> shall provide the following information for each participant in the Consortium comprising the </w:t>
      </w:r>
      <w:r>
        <w:t>Bidder</w:t>
      </w:r>
      <w:r w:rsidRPr="00187E43">
        <w:t>.</w:t>
      </w:r>
    </w:p>
    <w:p w14:paraId="5B74651A" w14:textId="583E4413" w:rsidR="00187E43" w:rsidRPr="00187E43" w:rsidRDefault="00187E43" w:rsidP="00187E43">
      <w:pPr>
        <w:pStyle w:val="USBullet2"/>
      </w:pPr>
      <w:r w:rsidRPr="00187E43">
        <w:t xml:space="preserve">Name and address of each member of the Consortium, starting with the designated Lead </w:t>
      </w:r>
      <w:r>
        <w:t>Bidder</w:t>
      </w:r>
      <w:r w:rsidRPr="00187E43">
        <w:t>.</w:t>
      </w:r>
    </w:p>
    <w:p w14:paraId="1B57772E" w14:textId="77777777" w:rsidR="00187E43" w:rsidRPr="00187E43" w:rsidRDefault="00187E43" w:rsidP="00187E43">
      <w:pPr>
        <w:pStyle w:val="USBullet2"/>
      </w:pPr>
      <w:r w:rsidRPr="00187E43">
        <w:t>Legal status of each member (i.e. corporation, association, individual).</w:t>
      </w:r>
    </w:p>
    <w:p w14:paraId="0583E64C" w14:textId="77777777" w:rsidR="00187E43" w:rsidRPr="00187E43" w:rsidRDefault="00187E43" w:rsidP="00187E43">
      <w:pPr>
        <w:pStyle w:val="USBullet2"/>
      </w:pPr>
      <w:r w:rsidRPr="00187E43">
        <w:t>Country of registration and home office.</w:t>
      </w:r>
    </w:p>
    <w:p w14:paraId="3026A922" w14:textId="77777777" w:rsidR="00187E43" w:rsidRPr="00187E43" w:rsidRDefault="00187E43" w:rsidP="00187E43">
      <w:pPr>
        <w:pStyle w:val="USBullet2"/>
      </w:pPr>
      <w:r w:rsidRPr="00187E43">
        <w:t>Name of authorized representative for this project and contact information (i.e. address, telephone and Fax numbers, etc.).</w:t>
      </w:r>
    </w:p>
    <w:p w14:paraId="563347AE" w14:textId="77777777" w:rsidR="00187E43" w:rsidRPr="00187E43" w:rsidRDefault="00187E43" w:rsidP="00187E43">
      <w:pPr>
        <w:pStyle w:val="USBullet2"/>
      </w:pPr>
      <w:r w:rsidRPr="00187E43">
        <w:t>Percentage of equity contribution by each member.  If percentage of voting rights is different than the percentage of equity contribution, please also provide details on allocation of voting rights.</w:t>
      </w:r>
    </w:p>
    <w:p w14:paraId="43228FFB" w14:textId="2C03A58E" w:rsidR="00187E43" w:rsidRPr="00187E43" w:rsidRDefault="00187E43" w:rsidP="00187E43">
      <w:pPr>
        <w:pStyle w:val="USNumber1"/>
      </w:pPr>
      <w:r w:rsidRPr="00187E43">
        <w:t>Provide to the extent possible, the name of organizations and project managers who will provide the services listed below, along with their relevant experience and qualifications.  (Any standard printed material may be included as an attachment.)</w:t>
      </w:r>
    </w:p>
    <w:p w14:paraId="1FFA5D96" w14:textId="77777777" w:rsidR="00187E43" w:rsidRPr="00187E43" w:rsidRDefault="00187E43" w:rsidP="00187E43">
      <w:pPr>
        <w:pStyle w:val="USBullet2"/>
      </w:pPr>
      <w:r w:rsidRPr="00187E43">
        <w:t>Financial advisor/ arranger</w:t>
      </w:r>
    </w:p>
    <w:p w14:paraId="62E50F51" w14:textId="77777777" w:rsidR="00187E43" w:rsidRPr="00187E43" w:rsidRDefault="00187E43" w:rsidP="00187E43">
      <w:pPr>
        <w:pStyle w:val="USBullet2"/>
      </w:pPr>
      <w:r w:rsidRPr="00187E43">
        <w:t>Legal advisors, local and foreign</w:t>
      </w:r>
    </w:p>
    <w:p w14:paraId="08898FBD" w14:textId="77777777" w:rsidR="00187E43" w:rsidRPr="00187E43" w:rsidRDefault="00187E43" w:rsidP="00187E43">
      <w:pPr>
        <w:pStyle w:val="USBullet2"/>
      </w:pPr>
      <w:r w:rsidRPr="00187E43">
        <w:t>Turnkey construction contractor</w:t>
      </w:r>
    </w:p>
    <w:p w14:paraId="205BFC0F" w14:textId="77777777" w:rsidR="00187E43" w:rsidRPr="00187E43" w:rsidRDefault="00187E43" w:rsidP="00187E43">
      <w:pPr>
        <w:pStyle w:val="USBullet2"/>
      </w:pPr>
      <w:r w:rsidRPr="00187E43">
        <w:t>Operation and maintenance contractor</w:t>
      </w:r>
    </w:p>
    <w:p w14:paraId="03E1A059" w14:textId="77777777" w:rsidR="00187E43" w:rsidRPr="00187E43" w:rsidRDefault="00187E43" w:rsidP="00187E43">
      <w:pPr>
        <w:pStyle w:val="USBullet2"/>
      </w:pPr>
      <w:r w:rsidRPr="00187E43">
        <w:t>Detailed engineering for Project</w:t>
      </w:r>
    </w:p>
    <w:p w14:paraId="01D12218" w14:textId="77777777" w:rsidR="00187E43" w:rsidRPr="00187E43" w:rsidRDefault="00187E43" w:rsidP="00187E43">
      <w:pPr>
        <w:pStyle w:val="USBullet2"/>
      </w:pPr>
      <w:r w:rsidRPr="00187E43">
        <w:t>Environmental consultant</w:t>
      </w:r>
    </w:p>
    <w:p w14:paraId="4F15A931" w14:textId="77777777" w:rsidR="00187E43" w:rsidRPr="00187E43" w:rsidRDefault="00187E43" w:rsidP="00187E43">
      <w:pPr>
        <w:pStyle w:val="USBullet2"/>
      </w:pPr>
      <w:r w:rsidRPr="00187E43">
        <w:t>Engineer for the Project Company (Owner’s engineer)</w:t>
      </w:r>
    </w:p>
    <w:p w14:paraId="0D0898AB" w14:textId="21B14428" w:rsidR="00187E43" w:rsidRDefault="00187E43" w:rsidP="00187E43">
      <w:pPr>
        <w:pStyle w:val="USBullet2"/>
      </w:pPr>
      <w:r w:rsidRPr="00187E43">
        <w:t>Insurance advisor</w:t>
      </w:r>
    </w:p>
    <w:p w14:paraId="26058AFC" w14:textId="268D6FCF" w:rsidR="00187E43" w:rsidRPr="00187E43" w:rsidRDefault="00187E43" w:rsidP="00187E43">
      <w:pPr>
        <w:pStyle w:val="USNumber1"/>
      </w:pPr>
      <w:r w:rsidRPr="00187E43">
        <w:t xml:space="preserve">Provide an outline description of the insurance coverage including company name, to be put into effect by </w:t>
      </w:r>
      <w:r>
        <w:t>Bidder</w:t>
      </w:r>
      <w:r w:rsidRPr="00187E43">
        <w:t>/Project Company during the Term, including the amounts for which insurance will be purchased and name the potential insurers.</w:t>
      </w:r>
    </w:p>
    <w:p w14:paraId="66EE2BCC" w14:textId="24865D5C" w:rsidR="00187E43" w:rsidRPr="00187E43" w:rsidRDefault="00187E43" w:rsidP="00187E43">
      <w:pPr>
        <w:pStyle w:val="USNumber1"/>
      </w:pPr>
      <w:r>
        <w:t>Bidder</w:t>
      </w:r>
      <w:r w:rsidRPr="00187E43">
        <w:t xml:space="preserve"> shall provide a listing of the following Project Information:</w:t>
      </w:r>
    </w:p>
    <w:p w14:paraId="5A132F96" w14:textId="78B9528A" w:rsidR="00187E43" w:rsidRDefault="00187E43" w:rsidP="00187E43">
      <w:pPr>
        <w:pStyle w:val="USBullet2"/>
      </w:pPr>
      <w:r w:rsidRPr="00187E43">
        <w:t>A listing of proposed subcontracts for the major elements of the Project; to include subcontractors’ name, address, scope of supply or services, and amount of subcontract.</w:t>
      </w:r>
    </w:p>
    <w:p w14:paraId="78A07243" w14:textId="77839F98" w:rsidR="000846B7" w:rsidRDefault="000846B7" w:rsidP="000846B7">
      <w:pPr>
        <w:pStyle w:val="Heading1"/>
      </w:pPr>
      <w:bookmarkStart w:id="108" w:name="_Toc526151181"/>
      <w:r>
        <w:lastRenderedPageBreak/>
        <w:t xml:space="preserve">FORM 10 – EXCEPTIONS TO THE </w:t>
      </w:r>
      <w:r w:rsidR="00A15D3F">
        <w:t>IFMSB</w:t>
      </w:r>
      <w:r>
        <w:t xml:space="preserve"> DOCUMENT</w:t>
      </w:r>
      <w:bookmarkEnd w:id="108"/>
    </w:p>
    <w:p w14:paraId="7EADB68B" w14:textId="42337324" w:rsidR="004633A4" w:rsidRDefault="004633A4" w:rsidP="004633A4">
      <w:pPr>
        <w:pStyle w:val="USBodyText"/>
      </w:pPr>
      <w:r>
        <w:t>Bidders are advised that any material modification to documents may result in disqualification.  If there are no exceptions, please state</w:t>
      </w:r>
      <w:r w:rsidR="006B5F77">
        <w:t xml:space="preserve"> so</w:t>
      </w:r>
      <w:r>
        <w:t xml:space="preserve"> for each document.</w:t>
      </w:r>
    </w:p>
    <w:p w14:paraId="7DDEF56C" w14:textId="677EDAC2" w:rsidR="004633A4" w:rsidRDefault="004633A4" w:rsidP="00005DFB">
      <w:pPr>
        <w:pStyle w:val="USNumber1"/>
        <w:numPr>
          <w:ilvl w:val="0"/>
          <w:numId w:val="60"/>
        </w:numPr>
      </w:pPr>
      <w:r>
        <w:t xml:space="preserve">List Exceptions to the </w:t>
      </w:r>
      <w:r w:rsidR="00A15D3F">
        <w:t>IFMSB</w:t>
      </w:r>
      <w:r>
        <w:t xml:space="preserve"> </w:t>
      </w:r>
      <w:r>
        <w:tab/>
      </w:r>
    </w:p>
    <w:p w14:paraId="044AA2E2" w14:textId="045C7B34" w:rsidR="004633A4" w:rsidRDefault="004633A4" w:rsidP="004633A4">
      <w:pPr>
        <w:pStyle w:val="USNumbera"/>
      </w:pPr>
      <w:r>
        <w:t xml:space="preserve">Section A – Information for </w:t>
      </w:r>
      <w:r w:rsidR="00E7471A">
        <w:t>Bidder</w:t>
      </w:r>
      <w:r>
        <w:t>s</w:t>
      </w:r>
    </w:p>
    <w:p w14:paraId="3E576C2D" w14:textId="734AB0B9" w:rsidR="004633A4" w:rsidRDefault="004633A4" w:rsidP="004633A4">
      <w:pPr>
        <w:pStyle w:val="USNumbera"/>
      </w:pPr>
      <w:r>
        <w:t xml:space="preserve">Section B -  Instructions to </w:t>
      </w:r>
      <w:r w:rsidR="00E7471A">
        <w:t>Bidder</w:t>
      </w:r>
      <w:r>
        <w:t>s</w:t>
      </w:r>
    </w:p>
    <w:p w14:paraId="3ADDDD67" w14:textId="67C600F5" w:rsidR="004633A4" w:rsidRDefault="004633A4" w:rsidP="004633A4">
      <w:pPr>
        <w:pStyle w:val="USNumbera"/>
      </w:pPr>
      <w:r>
        <w:t>Section C -  Functional Specifications</w:t>
      </w:r>
    </w:p>
    <w:p w14:paraId="6C839733" w14:textId="7F1CE570" w:rsidR="004633A4" w:rsidRPr="00693A72" w:rsidRDefault="004633A4" w:rsidP="004633A4">
      <w:pPr>
        <w:pStyle w:val="USNumbera"/>
      </w:pPr>
      <w:r>
        <w:t xml:space="preserve">Section D – </w:t>
      </w:r>
      <w:r w:rsidR="00E7471A">
        <w:t>Bidder</w:t>
      </w:r>
      <w:r>
        <w:t>’s Proposal Forms and Supportive Data</w:t>
      </w:r>
    </w:p>
    <w:p w14:paraId="0382697B" w14:textId="2FEE82D3" w:rsidR="004633A4" w:rsidRDefault="004633A4" w:rsidP="004633A4">
      <w:pPr>
        <w:pStyle w:val="USNumber1"/>
      </w:pPr>
      <w:r>
        <w:t>List exceptions to the draft Project Agreements, individually.</w:t>
      </w:r>
    </w:p>
    <w:p w14:paraId="47CC13EE" w14:textId="0A16C3DC" w:rsidR="004633A4" w:rsidRPr="004633A4" w:rsidRDefault="004633A4" w:rsidP="004633A4">
      <w:pPr>
        <w:pStyle w:val="USNumbera"/>
        <w:rPr>
          <w:rFonts w:asciiTheme="minorHAnsi" w:hAnsiTheme="minorHAnsi"/>
          <w:spacing w:val="-2"/>
        </w:rPr>
      </w:pPr>
      <w:r w:rsidRPr="004633A4">
        <w:rPr>
          <w:rFonts w:asciiTheme="minorHAnsi" w:hAnsiTheme="minorHAnsi"/>
          <w:spacing w:val="-2"/>
        </w:rPr>
        <w:t xml:space="preserve">Exceptions to the </w:t>
      </w:r>
      <w:r>
        <w:rPr>
          <w:rFonts w:asciiTheme="minorHAnsi" w:hAnsiTheme="minorHAnsi"/>
          <w:spacing w:val="-2"/>
        </w:rPr>
        <w:t>Energy Conversion</w:t>
      </w:r>
      <w:r w:rsidRPr="004633A4">
        <w:rPr>
          <w:rFonts w:asciiTheme="minorHAnsi" w:hAnsiTheme="minorHAnsi"/>
          <w:spacing w:val="-2"/>
        </w:rPr>
        <w:t xml:space="preserve"> Agreement</w:t>
      </w:r>
    </w:p>
    <w:p w14:paraId="7B257AE2" w14:textId="77777777" w:rsidR="004633A4" w:rsidRPr="004633A4" w:rsidRDefault="004633A4" w:rsidP="004633A4">
      <w:pPr>
        <w:pStyle w:val="USNumbera"/>
        <w:rPr>
          <w:rFonts w:asciiTheme="minorHAnsi" w:hAnsiTheme="minorHAnsi"/>
          <w:spacing w:val="-2"/>
        </w:rPr>
      </w:pPr>
      <w:r w:rsidRPr="004633A4">
        <w:rPr>
          <w:rFonts w:asciiTheme="minorHAnsi" w:hAnsiTheme="minorHAnsi"/>
          <w:spacing w:val="-2"/>
        </w:rPr>
        <w:t>Exceptions to the Land Lease Agreement</w:t>
      </w:r>
    </w:p>
    <w:p w14:paraId="67E81FBE" w14:textId="4950770F" w:rsidR="004633A4" w:rsidRDefault="004633A4" w:rsidP="004633A4">
      <w:pPr>
        <w:pStyle w:val="USNumbera"/>
        <w:rPr>
          <w:rFonts w:asciiTheme="minorHAnsi" w:hAnsiTheme="minorHAnsi"/>
          <w:spacing w:val="-2"/>
        </w:rPr>
      </w:pPr>
      <w:r w:rsidRPr="004633A4">
        <w:rPr>
          <w:rFonts w:asciiTheme="minorHAnsi" w:hAnsiTheme="minorHAnsi"/>
          <w:spacing w:val="-2"/>
        </w:rPr>
        <w:t>Exceptions to the Water Supply  Agreement</w:t>
      </w:r>
      <w:r w:rsidR="00E7471A">
        <w:rPr>
          <w:rFonts w:asciiTheme="minorHAnsi" w:hAnsiTheme="minorHAnsi"/>
          <w:spacing w:val="-2"/>
        </w:rPr>
        <w:t>.</w:t>
      </w:r>
    </w:p>
    <w:p w14:paraId="2EF455CA" w14:textId="3CDB8C75" w:rsidR="00E7471A" w:rsidRDefault="00E7471A" w:rsidP="00E7471A">
      <w:pPr>
        <w:pStyle w:val="Heading1"/>
      </w:pPr>
      <w:bookmarkStart w:id="109" w:name="_Toc526151182"/>
      <w:r>
        <w:lastRenderedPageBreak/>
        <w:t>FORM 11 – BIDDER’S PROJECT SCHEDULE</w:t>
      </w:r>
      <w:bookmarkEnd w:id="109"/>
    </w:p>
    <w:p w14:paraId="3B6C047B" w14:textId="269ECAF8" w:rsidR="00E7471A" w:rsidRDefault="00E7471A" w:rsidP="00E7471A">
      <w:pPr>
        <w:pStyle w:val="USBodyText"/>
      </w:pPr>
      <w:r>
        <w:t xml:space="preserve">Bidder shall provide its detailed Bidder's Project Schedule which supports and confirms the construction phase of the Project Milestone Schedule contained in Section A, Article 11, starting from the signing of the ECA. </w:t>
      </w:r>
    </w:p>
    <w:p w14:paraId="39F4C810" w14:textId="59C0FBE2" w:rsidR="00E7471A" w:rsidRDefault="00E7471A" w:rsidP="00E7471A">
      <w:pPr>
        <w:pStyle w:val="USBullet1"/>
      </w:pPr>
      <w:r>
        <w:tab/>
        <w:t xml:space="preserve">Bidder's Project Schedule shall be submitted in a CPM network format which shall address all the milestones in the referenced Article and those additional milestones shown in </w:t>
      </w:r>
      <w:r>
        <w:fldChar w:fldCharType="begin"/>
      </w:r>
      <w:r>
        <w:instrText xml:space="preserve"> REF _Ref486243353 \r \h </w:instrText>
      </w:r>
      <w:r>
        <w:fldChar w:fldCharType="separate"/>
      </w:r>
      <w:r w:rsidR="00EC577B">
        <w:t>11.1</w:t>
      </w:r>
      <w:r>
        <w:fldChar w:fldCharType="end"/>
      </w:r>
      <w:r>
        <w:t xml:space="preserve"> below for financing, engineering, procurement, shipping, construction activities, etc. necessary to demonstrate a complete and accurate knowledge of the Project, as well as his knowledge of procedures and prevailing conditions in </w:t>
      </w:r>
      <w:r w:rsidR="00A17B8F">
        <w:t>Guam</w:t>
      </w:r>
      <w:r>
        <w:t>.</w:t>
      </w:r>
    </w:p>
    <w:p w14:paraId="7EABDE6F" w14:textId="38CB2C08" w:rsidR="00E7471A" w:rsidRDefault="00E7471A" w:rsidP="00E7471A">
      <w:pPr>
        <w:pStyle w:val="USBullet1"/>
      </w:pPr>
      <w:r>
        <w:tab/>
        <w:t xml:space="preserve">The Bidder's Project Schedule shall address all details of the </w:t>
      </w:r>
      <w:r w:rsidR="00FA4ACC">
        <w:t>Project</w:t>
      </w:r>
      <w:r>
        <w:t xml:space="preserve"> </w:t>
      </w:r>
      <w:r w:rsidR="00FA4ACC">
        <w:t>financing, engineering, p</w:t>
      </w:r>
      <w:r>
        <w:t xml:space="preserve">rocurement and </w:t>
      </w:r>
      <w:r w:rsidR="00FA4ACC">
        <w:t>c</w:t>
      </w:r>
      <w:r>
        <w:t xml:space="preserve">onstruction </w:t>
      </w:r>
      <w:r w:rsidR="00FA4ACC">
        <w:t xml:space="preserve">of the Facility, </w:t>
      </w:r>
      <w:r>
        <w:t>which as a minimum include the following:</w:t>
      </w:r>
    </w:p>
    <w:p w14:paraId="22813340" w14:textId="7AB03D39" w:rsidR="00E7471A" w:rsidRDefault="00E7471A" w:rsidP="00E7471A">
      <w:pPr>
        <w:pStyle w:val="Heading2"/>
      </w:pPr>
      <w:bookmarkStart w:id="110" w:name="_Ref486243353"/>
      <w:bookmarkStart w:id="111" w:name="_Toc526151183"/>
      <w:r>
        <w:t>Bidder's Milestone Schedule</w:t>
      </w:r>
      <w:bookmarkEnd w:id="110"/>
      <w:bookmarkEnd w:id="111"/>
    </w:p>
    <w:p w14:paraId="5197D984" w14:textId="2FADA642" w:rsidR="00E7471A" w:rsidRDefault="00E7471A" w:rsidP="00E7471A">
      <w:pPr>
        <w:pStyle w:val="USBodyText"/>
      </w:pPr>
      <w:r>
        <w:t xml:space="preserve">By completing the Milestone Schedule below assuming execution of the </w:t>
      </w:r>
      <w:r w:rsidR="009F2B30">
        <w:t>ECA</w:t>
      </w:r>
      <w:r>
        <w:t>,  WSA</w:t>
      </w:r>
      <w:r w:rsidR="009F2B30">
        <w:t xml:space="preserve"> and </w:t>
      </w:r>
      <w:r>
        <w:t>LLA by [</w:t>
      </w:r>
      <w:r w:rsidR="007A2C64" w:rsidRPr="006E7E7D">
        <w:rPr>
          <w:highlight w:val="yellow"/>
        </w:rPr>
        <w:t>TBD</w:t>
      </w:r>
      <w:r>
        <w:t>], provide a milestone schedule which will result in a Commercial Operation Date on or prior to [</w:t>
      </w:r>
      <w:r w:rsidR="007A2C64" w:rsidRPr="006E7E7D">
        <w:rPr>
          <w:highlight w:val="yellow"/>
        </w:rPr>
        <w:t>TBD</w:t>
      </w:r>
      <w:r>
        <w:t xml:space="preserve">].  For all milestones specify the day, month and year for commencing and completing the milestone.  Any item not applicable to the Project must be so marked with a brief explanation as to why it is not applicable.  This list is not intended to be inclusive, but rather to include appropriate milestones to allow </w:t>
      </w:r>
      <w:r w:rsidR="009F2B30">
        <w:t>GPA</w:t>
      </w:r>
      <w:r>
        <w:t xml:space="preserve"> to evaluate proposals.  It is the Bidder's sole responsibility to identify and complete all the appropriate milestones necessary for the completion of its Project whether included here or not.  This includes the identification and acquisition of all necessary permits.</w:t>
      </w:r>
    </w:p>
    <w:p w14:paraId="643F8E8A" w14:textId="77D88190" w:rsidR="00E7471A" w:rsidRDefault="00E7471A" w:rsidP="00E7471A">
      <w:pPr>
        <w:pStyle w:val="USBodyText"/>
        <w:rPr>
          <w:i/>
        </w:rPr>
      </w:pPr>
      <w:r w:rsidRPr="009F2B30">
        <w:rPr>
          <w:i/>
        </w:rPr>
        <w:t>(Bidder to include its CPM Project Schedule as back-up to Milestone Schedule below)</w:t>
      </w:r>
    </w:p>
    <w:p w14:paraId="7FDA5840" w14:textId="137020D3" w:rsidR="009F2B30" w:rsidRDefault="009F2B30" w:rsidP="009F2B30">
      <w:pPr>
        <w:pStyle w:val="Caption"/>
      </w:pPr>
      <w:bookmarkStart w:id="112" w:name="_Toc525310499"/>
      <w:r>
        <w:t>Table </w:t>
      </w:r>
      <w:r w:rsidR="00920317">
        <w:fldChar w:fldCharType="begin"/>
      </w:r>
      <w:r w:rsidR="00920317">
        <w:instrText xml:space="preserve"> STYLEREF 1 \s  \* MERGEFORMAT </w:instrText>
      </w:r>
      <w:r w:rsidR="00920317">
        <w:fldChar w:fldCharType="separate"/>
      </w:r>
      <w:r w:rsidR="00EC577B">
        <w:rPr>
          <w:noProof/>
        </w:rPr>
        <w:t>11</w:t>
      </w:r>
      <w:r w:rsidR="00920317">
        <w:rPr>
          <w:noProof/>
        </w:rPr>
        <w:fldChar w:fldCharType="end"/>
      </w:r>
      <w:r>
        <w:rPr>
          <w:noProof/>
        </w:rPr>
        <w:t>.</w:t>
      </w:r>
      <w:r>
        <w:fldChar w:fldCharType="begin"/>
      </w:r>
      <w:r>
        <w:instrText xml:space="preserve"> SEQ Table \* ARABIC \s 1 </w:instrText>
      </w:r>
      <w:r>
        <w:fldChar w:fldCharType="separate"/>
      </w:r>
      <w:r w:rsidR="00EC577B">
        <w:rPr>
          <w:noProof/>
        </w:rPr>
        <w:t>1</w:t>
      </w:r>
      <w:r>
        <w:rPr>
          <w:noProof/>
        </w:rPr>
        <w:fldChar w:fldCharType="end"/>
      </w:r>
      <w:r>
        <w:t>:</w:t>
      </w:r>
      <w:r>
        <w:tab/>
        <w:t>Milestone Schedule</w:t>
      </w:r>
      <w:bookmarkEnd w:id="112"/>
    </w:p>
    <w:tbl>
      <w:tblPr>
        <w:tblW w:w="8550" w:type="dxa"/>
        <w:tblInd w:w="-8" w:type="dxa"/>
        <w:tblBorders>
          <w:top w:val="single" w:sz="6" w:space="0" w:color="3F6EA3"/>
          <w:left w:val="single" w:sz="6" w:space="0" w:color="3F6EA3"/>
          <w:bottom w:val="single" w:sz="6" w:space="0" w:color="3F6EA3"/>
          <w:right w:val="single" w:sz="6" w:space="0" w:color="3F6EA3"/>
          <w:insideH w:val="single" w:sz="6" w:space="0" w:color="3F6EA3"/>
          <w:insideV w:val="single" w:sz="6" w:space="0" w:color="3F6EA3"/>
        </w:tblBorders>
        <w:tblLayout w:type="fixed"/>
        <w:tblCellMar>
          <w:left w:w="84" w:type="dxa"/>
          <w:right w:w="84" w:type="dxa"/>
        </w:tblCellMar>
        <w:tblLook w:val="0000" w:firstRow="0" w:lastRow="0" w:firstColumn="0" w:lastColumn="0" w:noHBand="0" w:noVBand="0"/>
      </w:tblPr>
      <w:tblGrid>
        <w:gridCol w:w="5220"/>
        <w:gridCol w:w="1620"/>
        <w:gridCol w:w="1710"/>
      </w:tblGrid>
      <w:tr w:rsidR="009F2B30" w14:paraId="364D1A89" w14:textId="77777777" w:rsidTr="009F2B30">
        <w:trPr>
          <w:tblHeader/>
        </w:trPr>
        <w:tc>
          <w:tcPr>
            <w:tcW w:w="5220" w:type="dxa"/>
            <w:tcBorders>
              <w:right w:val="single" w:sz="6" w:space="0" w:color="FFFFFF" w:themeColor="background1"/>
            </w:tcBorders>
            <w:shd w:val="clear" w:color="auto" w:fill="3E6EA3"/>
          </w:tcPr>
          <w:p w14:paraId="2C209358" w14:textId="77777777" w:rsidR="009F2B30" w:rsidRDefault="009F2B30" w:rsidP="009F2B30">
            <w:pPr>
              <w:pStyle w:val="TSTableHeading"/>
            </w:pPr>
            <w:r>
              <w:tab/>
              <w:t>Milestone</w:t>
            </w:r>
          </w:p>
        </w:tc>
        <w:tc>
          <w:tcPr>
            <w:tcW w:w="1620" w:type="dxa"/>
            <w:tcBorders>
              <w:left w:val="single" w:sz="6" w:space="0" w:color="FFFFFF" w:themeColor="background1"/>
              <w:right w:val="single" w:sz="6" w:space="0" w:color="FFFFFF" w:themeColor="background1"/>
            </w:tcBorders>
            <w:shd w:val="clear" w:color="auto" w:fill="3E6EA3"/>
          </w:tcPr>
          <w:p w14:paraId="302E4594" w14:textId="77777777" w:rsidR="009F2B30" w:rsidRDefault="009F2B30" w:rsidP="009F2B30">
            <w:pPr>
              <w:pStyle w:val="TSTableHeading"/>
            </w:pPr>
            <w:r>
              <w:t>Start Date</w:t>
            </w:r>
          </w:p>
        </w:tc>
        <w:tc>
          <w:tcPr>
            <w:tcW w:w="1710" w:type="dxa"/>
            <w:tcBorders>
              <w:left w:val="single" w:sz="6" w:space="0" w:color="FFFFFF" w:themeColor="background1"/>
            </w:tcBorders>
            <w:shd w:val="clear" w:color="auto" w:fill="3E6EA3"/>
          </w:tcPr>
          <w:p w14:paraId="21AE49AC" w14:textId="4A939F1B" w:rsidR="009F2B30" w:rsidRDefault="009F2B30" w:rsidP="009F2B30">
            <w:pPr>
              <w:pStyle w:val="TSTableHeading"/>
            </w:pPr>
            <w:r>
              <w:t>Completion Date</w:t>
            </w:r>
          </w:p>
        </w:tc>
      </w:tr>
      <w:tr w:rsidR="009F2B30" w14:paraId="7424E6FA" w14:textId="77777777" w:rsidTr="009F2B30">
        <w:tc>
          <w:tcPr>
            <w:tcW w:w="5220" w:type="dxa"/>
          </w:tcPr>
          <w:p w14:paraId="46FFC572" w14:textId="77777777" w:rsidR="009F2B30" w:rsidRDefault="009F2B30" w:rsidP="009F2B30">
            <w:pPr>
              <w:pStyle w:val="USBodyText"/>
              <w:rPr>
                <w:b/>
                <w:color w:val="000000"/>
                <w:spacing w:val="-2"/>
              </w:rPr>
            </w:pPr>
            <w:r>
              <w:rPr>
                <w:b/>
                <w:color w:val="000000"/>
                <w:spacing w:val="-2"/>
              </w:rPr>
              <w:t>Financing</w:t>
            </w:r>
          </w:p>
        </w:tc>
        <w:tc>
          <w:tcPr>
            <w:tcW w:w="1620" w:type="dxa"/>
          </w:tcPr>
          <w:p w14:paraId="7753B105" w14:textId="77777777" w:rsidR="009F2B30" w:rsidRDefault="009F2B30" w:rsidP="009F2B30">
            <w:pPr>
              <w:pStyle w:val="USBodyText"/>
              <w:rPr>
                <w:color w:val="000000"/>
                <w:spacing w:val="-2"/>
              </w:rPr>
            </w:pPr>
          </w:p>
        </w:tc>
        <w:tc>
          <w:tcPr>
            <w:tcW w:w="1710" w:type="dxa"/>
          </w:tcPr>
          <w:p w14:paraId="0214D465" w14:textId="77777777" w:rsidR="009F2B30" w:rsidRDefault="009F2B30" w:rsidP="009F2B30">
            <w:pPr>
              <w:pStyle w:val="USBodyText"/>
              <w:rPr>
                <w:color w:val="000000"/>
                <w:spacing w:val="-2"/>
              </w:rPr>
            </w:pPr>
          </w:p>
        </w:tc>
      </w:tr>
      <w:tr w:rsidR="009F2B30" w14:paraId="3E375F70" w14:textId="77777777" w:rsidTr="009F2B30">
        <w:tc>
          <w:tcPr>
            <w:tcW w:w="5220" w:type="dxa"/>
          </w:tcPr>
          <w:p w14:paraId="46BDFF2E" w14:textId="7A88AFAE" w:rsidR="009F2B30" w:rsidRDefault="009F2B30" w:rsidP="00382A18">
            <w:pPr>
              <w:pStyle w:val="USBullet1"/>
            </w:pPr>
            <w:r>
              <w:t>Construction &amp; permanent financial closing</w:t>
            </w:r>
          </w:p>
        </w:tc>
        <w:tc>
          <w:tcPr>
            <w:tcW w:w="1620" w:type="dxa"/>
          </w:tcPr>
          <w:p w14:paraId="72342168" w14:textId="77777777" w:rsidR="009F2B30" w:rsidRDefault="009F2B30" w:rsidP="009F2B30">
            <w:pPr>
              <w:pStyle w:val="USBodyText"/>
              <w:rPr>
                <w:color w:val="000000"/>
                <w:spacing w:val="-2"/>
              </w:rPr>
            </w:pPr>
            <w:r>
              <w:rPr>
                <w:color w:val="000000"/>
                <w:spacing w:val="-2"/>
              </w:rPr>
              <w:tab/>
            </w:r>
          </w:p>
        </w:tc>
        <w:tc>
          <w:tcPr>
            <w:tcW w:w="1710" w:type="dxa"/>
          </w:tcPr>
          <w:p w14:paraId="78BE7910" w14:textId="77777777" w:rsidR="009F2B30" w:rsidRDefault="009F2B30" w:rsidP="009F2B30">
            <w:pPr>
              <w:pStyle w:val="USBodyText"/>
              <w:rPr>
                <w:color w:val="000000"/>
                <w:spacing w:val="-2"/>
              </w:rPr>
            </w:pPr>
          </w:p>
        </w:tc>
      </w:tr>
      <w:tr w:rsidR="009F2B30" w14:paraId="15B604DD" w14:textId="77777777" w:rsidTr="009F2B30">
        <w:tc>
          <w:tcPr>
            <w:tcW w:w="5220" w:type="dxa"/>
          </w:tcPr>
          <w:p w14:paraId="6D5512A4" w14:textId="77777777" w:rsidR="009F2B30" w:rsidRDefault="009F2B30" w:rsidP="009F2B30">
            <w:pPr>
              <w:pStyle w:val="USBodyText"/>
              <w:rPr>
                <w:b/>
                <w:color w:val="000000"/>
                <w:spacing w:val="-2"/>
              </w:rPr>
            </w:pPr>
            <w:r>
              <w:rPr>
                <w:b/>
                <w:color w:val="000000"/>
                <w:spacing w:val="-2"/>
              </w:rPr>
              <w:t>Engineering</w:t>
            </w:r>
          </w:p>
        </w:tc>
        <w:tc>
          <w:tcPr>
            <w:tcW w:w="1620" w:type="dxa"/>
          </w:tcPr>
          <w:p w14:paraId="1FCC7293" w14:textId="77777777" w:rsidR="009F2B30" w:rsidRDefault="009F2B30" w:rsidP="009F2B30">
            <w:pPr>
              <w:pStyle w:val="USBodyText"/>
              <w:rPr>
                <w:color w:val="000000"/>
                <w:spacing w:val="-2"/>
              </w:rPr>
            </w:pPr>
          </w:p>
        </w:tc>
        <w:tc>
          <w:tcPr>
            <w:tcW w:w="1710" w:type="dxa"/>
          </w:tcPr>
          <w:p w14:paraId="178CF595" w14:textId="77777777" w:rsidR="009F2B30" w:rsidRDefault="009F2B30" w:rsidP="009F2B30">
            <w:pPr>
              <w:pStyle w:val="USBodyText"/>
              <w:rPr>
                <w:color w:val="000000"/>
                <w:spacing w:val="-2"/>
              </w:rPr>
            </w:pPr>
          </w:p>
        </w:tc>
      </w:tr>
      <w:tr w:rsidR="009F2B30" w14:paraId="4BD1F24C" w14:textId="77777777" w:rsidTr="009F2B30">
        <w:tc>
          <w:tcPr>
            <w:tcW w:w="5220" w:type="dxa"/>
          </w:tcPr>
          <w:p w14:paraId="02E545F4" w14:textId="30F96B7B" w:rsidR="009F2B30" w:rsidRDefault="009F2B30" w:rsidP="00382A18">
            <w:pPr>
              <w:pStyle w:val="USBullet1"/>
            </w:pPr>
            <w:r>
              <w:t>Preliminary</w:t>
            </w:r>
          </w:p>
        </w:tc>
        <w:tc>
          <w:tcPr>
            <w:tcW w:w="1620" w:type="dxa"/>
          </w:tcPr>
          <w:p w14:paraId="4F8652B5" w14:textId="77777777" w:rsidR="009F2B30" w:rsidRDefault="009F2B30" w:rsidP="009F2B30">
            <w:pPr>
              <w:pStyle w:val="USBodyText"/>
              <w:rPr>
                <w:color w:val="000000"/>
                <w:spacing w:val="-2"/>
              </w:rPr>
            </w:pPr>
            <w:r>
              <w:rPr>
                <w:color w:val="000000"/>
                <w:spacing w:val="-2"/>
              </w:rPr>
              <w:tab/>
            </w:r>
          </w:p>
        </w:tc>
        <w:tc>
          <w:tcPr>
            <w:tcW w:w="1710" w:type="dxa"/>
          </w:tcPr>
          <w:p w14:paraId="32784A95" w14:textId="77777777" w:rsidR="009F2B30" w:rsidRDefault="009F2B30" w:rsidP="009F2B30">
            <w:pPr>
              <w:pStyle w:val="USBodyText"/>
              <w:rPr>
                <w:color w:val="000000"/>
                <w:spacing w:val="-2"/>
              </w:rPr>
            </w:pPr>
            <w:r>
              <w:rPr>
                <w:color w:val="000000"/>
                <w:spacing w:val="-2"/>
              </w:rPr>
              <w:tab/>
            </w:r>
          </w:p>
        </w:tc>
      </w:tr>
      <w:tr w:rsidR="009F2B30" w14:paraId="480EDA4D" w14:textId="77777777" w:rsidTr="009F2B30">
        <w:tc>
          <w:tcPr>
            <w:tcW w:w="5220" w:type="dxa"/>
          </w:tcPr>
          <w:p w14:paraId="504921FA" w14:textId="722686F2" w:rsidR="009F2B30" w:rsidRDefault="009F2B30" w:rsidP="00382A18">
            <w:pPr>
              <w:pStyle w:val="USBullet1"/>
            </w:pPr>
            <w:r>
              <w:tab/>
              <w:t>Detailed</w:t>
            </w:r>
          </w:p>
        </w:tc>
        <w:tc>
          <w:tcPr>
            <w:tcW w:w="1620" w:type="dxa"/>
          </w:tcPr>
          <w:p w14:paraId="1D1D3B27" w14:textId="77777777" w:rsidR="009F2B30" w:rsidRDefault="009F2B30" w:rsidP="009F2B30">
            <w:pPr>
              <w:pStyle w:val="USBodyText"/>
              <w:rPr>
                <w:color w:val="000000"/>
                <w:spacing w:val="-2"/>
              </w:rPr>
            </w:pPr>
            <w:r>
              <w:rPr>
                <w:color w:val="000000"/>
                <w:spacing w:val="-2"/>
              </w:rPr>
              <w:tab/>
            </w:r>
          </w:p>
        </w:tc>
        <w:tc>
          <w:tcPr>
            <w:tcW w:w="1710" w:type="dxa"/>
          </w:tcPr>
          <w:p w14:paraId="26EF5EA6" w14:textId="77777777" w:rsidR="009F2B30" w:rsidRDefault="009F2B30" w:rsidP="009F2B30">
            <w:pPr>
              <w:pStyle w:val="USBodyText"/>
              <w:rPr>
                <w:color w:val="000000"/>
                <w:spacing w:val="-2"/>
              </w:rPr>
            </w:pPr>
            <w:r>
              <w:rPr>
                <w:color w:val="000000"/>
                <w:spacing w:val="-2"/>
              </w:rPr>
              <w:tab/>
            </w:r>
          </w:p>
        </w:tc>
      </w:tr>
      <w:tr w:rsidR="009F2B30" w14:paraId="7EC09C42" w14:textId="77777777" w:rsidTr="009F2B30">
        <w:tc>
          <w:tcPr>
            <w:tcW w:w="5220" w:type="dxa"/>
          </w:tcPr>
          <w:p w14:paraId="7CD98733" w14:textId="77777777" w:rsidR="009F2B30" w:rsidRPr="00382A18" w:rsidRDefault="009F2B30" w:rsidP="009F2B30">
            <w:pPr>
              <w:pStyle w:val="USBodyText"/>
              <w:rPr>
                <w:b/>
                <w:color w:val="000000"/>
                <w:spacing w:val="-2"/>
              </w:rPr>
            </w:pPr>
            <w:r w:rsidRPr="00382A18">
              <w:rPr>
                <w:b/>
                <w:color w:val="000000"/>
                <w:spacing w:val="-2"/>
              </w:rPr>
              <w:t>Solicitation &amp; award of proposals for major equipment</w:t>
            </w:r>
          </w:p>
        </w:tc>
        <w:tc>
          <w:tcPr>
            <w:tcW w:w="1620" w:type="dxa"/>
          </w:tcPr>
          <w:p w14:paraId="7AC970FE" w14:textId="5BA974B0" w:rsidR="009F2B30" w:rsidRDefault="009F2B30" w:rsidP="009F2B30">
            <w:pPr>
              <w:pStyle w:val="USBodyText"/>
              <w:rPr>
                <w:color w:val="000000"/>
                <w:spacing w:val="-2"/>
              </w:rPr>
            </w:pPr>
          </w:p>
        </w:tc>
        <w:tc>
          <w:tcPr>
            <w:tcW w:w="1710" w:type="dxa"/>
          </w:tcPr>
          <w:p w14:paraId="01B102AF" w14:textId="4120CA9B" w:rsidR="009F2B30" w:rsidRDefault="009F2B30" w:rsidP="009F2B30">
            <w:pPr>
              <w:pStyle w:val="USBodyText"/>
              <w:rPr>
                <w:color w:val="000000"/>
                <w:spacing w:val="-2"/>
              </w:rPr>
            </w:pPr>
          </w:p>
        </w:tc>
      </w:tr>
      <w:tr w:rsidR="009F2B30" w14:paraId="77F5EFEC" w14:textId="77777777" w:rsidTr="009F2B30">
        <w:tc>
          <w:tcPr>
            <w:tcW w:w="5220" w:type="dxa"/>
          </w:tcPr>
          <w:p w14:paraId="3E378205" w14:textId="3D6C4FAB" w:rsidR="009F2B30" w:rsidRDefault="009F2B30" w:rsidP="00382A18">
            <w:pPr>
              <w:pStyle w:val="USBullet1"/>
            </w:pPr>
            <w:r>
              <w:tab/>
              <w:t>Equipment procurement</w:t>
            </w:r>
          </w:p>
        </w:tc>
        <w:tc>
          <w:tcPr>
            <w:tcW w:w="1620" w:type="dxa"/>
          </w:tcPr>
          <w:p w14:paraId="46B1E1D3" w14:textId="77777777" w:rsidR="009F2B30" w:rsidRDefault="009F2B30" w:rsidP="009F2B30">
            <w:pPr>
              <w:pStyle w:val="USBodyText"/>
              <w:rPr>
                <w:color w:val="000000"/>
                <w:spacing w:val="-2"/>
              </w:rPr>
            </w:pPr>
            <w:r>
              <w:rPr>
                <w:color w:val="000000"/>
                <w:spacing w:val="-2"/>
              </w:rPr>
              <w:tab/>
            </w:r>
          </w:p>
        </w:tc>
        <w:tc>
          <w:tcPr>
            <w:tcW w:w="1710" w:type="dxa"/>
          </w:tcPr>
          <w:p w14:paraId="468503F7" w14:textId="77777777" w:rsidR="009F2B30" w:rsidRDefault="009F2B30" w:rsidP="009F2B30">
            <w:pPr>
              <w:pStyle w:val="USBodyText"/>
              <w:rPr>
                <w:color w:val="000000"/>
                <w:spacing w:val="-2"/>
              </w:rPr>
            </w:pPr>
            <w:r>
              <w:rPr>
                <w:color w:val="000000"/>
                <w:spacing w:val="-2"/>
              </w:rPr>
              <w:tab/>
            </w:r>
          </w:p>
        </w:tc>
      </w:tr>
      <w:tr w:rsidR="009F2B30" w14:paraId="5264E0DF" w14:textId="77777777" w:rsidTr="009F2B30">
        <w:tc>
          <w:tcPr>
            <w:tcW w:w="5220" w:type="dxa"/>
          </w:tcPr>
          <w:p w14:paraId="31021EBB" w14:textId="697205D3" w:rsidR="009F2B30" w:rsidRDefault="009F2B30" w:rsidP="00382A18">
            <w:pPr>
              <w:pStyle w:val="USBullet1"/>
            </w:pPr>
            <w:r>
              <w:tab/>
              <w:t>Prime Mover(s)</w:t>
            </w:r>
          </w:p>
        </w:tc>
        <w:tc>
          <w:tcPr>
            <w:tcW w:w="1620" w:type="dxa"/>
          </w:tcPr>
          <w:p w14:paraId="74E7A5E1" w14:textId="77777777" w:rsidR="009F2B30" w:rsidRDefault="009F2B30" w:rsidP="009F2B30">
            <w:pPr>
              <w:pStyle w:val="USBodyText"/>
              <w:rPr>
                <w:color w:val="000000"/>
                <w:spacing w:val="-2"/>
              </w:rPr>
            </w:pPr>
            <w:r>
              <w:rPr>
                <w:color w:val="000000"/>
                <w:spacing w:val="-2"/>
              </w:rPr>
              <w:tab/>
            </w:r>
          </w:p>
        </w:tc>
        <w:tc>
          <w:tcPr>
            <w:tcW w:w="1710" w:type="dxa"/>
          </w:tcPr>
          <w:p w14:paraId="5022640B" w14:textId="77777777" w:rsidR="009F2B30" w:rsidRDefault="009F2B30" w:rsidP="009F2B30">
            <w:pPr>
              <w:pStyle w:val="USBodyText"/>
              <w:rPr>
                <w:color w:val="000000"/>
                <w:spacing w:val="-2"/>
              </w:rPr>
            </w:pPr>
            <w:r>
              <w:rPr>
                <w:color w:val="000000"/>
                <w:spacing w:val="-2"/>
              </w:rPr>
              <w:tab/>
            </w:r>
          </w:p>
        </w:tc>
      </w:tr>
      <w:tr w:rsidR="009F2B30" w14:paraId="20832F88" w14:textId="77777777" w:rsidTr="009F2B30">
        <w:tc>
          <w:tcPr>
            <w:tcW w:w="5220" w:type="dxa"/>
          </w:tcPr>
          <w:p w14:paraId="0313B3EA" w14:textId="43918143" w:rsidR="009F2B30" w:rsidRDefault="009F2B30" w:rsidP="00382A18">
            <w:pPr>
              <w:pStyle w:val="USBullet1"/>
            </w:pPr>
            <w:r>
              <w:tab/>
              <w:t>Boilers(s) Contract (if applicable)</w:t>
            </w:r>
          </w:p>
        </w:tc>
        <w:tc>
          <w:tcPr>
            <w:tcW w:w="1620" w:type="dxa"/>
          </w:tcPr>
          <w:p w14:paraId="16E51211" w14:textId="77777777" w:rsidR="009F2B30" w:rsidRDefault="009F2B30" w:rsidP="009F2B30">
            <w:pPr>
              <w:pStyle w:val="USBodyText"/>
              <w:rPr>
                <w:color w:val="000000"/>
                <w:spacing w:val="-2"/>
              </w:rPr>
            </w:pPr>
          </w:p>
        </w:tc>
        <w:tc>
          <w:tcPr>
            <w:tcW w:w="1710" w:type="dxa"/>
          </w:tcPr>
          <w:p w14:paraId="3AAD2C24" w14:textId="77777777" w:rsidR="009F2B30" w:rsidRDefault="009F2B30" w:rsidP="009F2B30">
            <w:pPr>
              <w:pStyle w:val="USBodyText"/>
              <w:rPr>
                <w:color w:val="000000"/>
                <w:spacing w:val="-2"/>
              </w:rPr>
            </w:pPr>
          </w:p>
        </w:tc>
      </w:tr>
      <w:tr w:rsidR="009F2B30" w14:paraId="4447A1B8" w14:textId="77777777" w:rsidTr="009F2B30">
        <w:tc>
          <w:tcPr>
            <w:tcW w:w="5220" w:type="dxa"/>
          </w:tcPr>
          <w:p w14:paraId="63C32EB3" w14:textId="7CDF1C79" w:rsidR="009F2B30" w:rsidRDefault="009F2B30" w:rsidP="00382A18">
            <w:pPr>
              <w:pStyle w:val="USBullet1"/>
            </w:pPr>
            <w:r>
              <w:tab/>
              <w:t>Electrical equipment procurement</w:t>
            </w:r>
          </w:p>
        </w:tc>
        <w:tc>
          <w:tcPr>
            <w:tcW w:w="1620" w:type="dxa"/>
          </w:tcPr>
          <w:p w14:paraId="1D265B5F" w14:textId="77777777" w:rsidR="009F2B30" w:rsidRDefault="009F2B30" w:rsidP="009F2B30">
            <w:pPr>
              <w:pStyle w:val="USBodyText"/>
              <w:rPr>
                <w:color w:val="000000"/>
                <w:spacing w:val="-2"/>
              </w:rPr>
            </w:pPr>
            <w:r>
              <w:rPr>
                <w:color w:val="000000"/>
                <w:spacing w:val="-2"/>
              </w:rPr>
              <w:tab/>
            </w:r>
          </w:p>
        </w:tc>
        <w:tc>
          <w:tcPr>
            <w:tcW w:w="1710" w:type="dxa"/>
          </w:tcPr>
          <w:p w14:paraId="10205ACA" w14:textId="77777777" w:rsidR="009F2B30" w:rsidRDefault="009F2B30" w:rsidP="009F2B30">
            <w:pPr>
              <w:pStyle w:val="USBodyText"/>
              <w:rPr>
                <w:color w:val="000000"/>
                <w:spacing w:val="-2"/>
              </w:rPr>
            </w:pPr>
            <w:r>
              <w:rPr>
                <w:color w:val="000000"/>
                <w:spacing w:val="-2"/>
              </w:rPr>
              <w:tab/>
            </w:r>
          </w:p>
        </w:tc>
      </w:tr>
      <w:tr w:rsidR="009F2B30" w14:paraId="7E0DE4E2" w14:textId="77777777" w:rsidTr="009F2B30">
        <w:tc>
          <w:tcPr>
            <w:tcW w:w="5220" w:type="dxa"/>
          </w:tcPr>
          <w:p w14:paraId="0B13DB60" w14:textId="09DDCBC1" w:rsidR="009F2B30" w:rsidRDefault="009F2B30" w:rsidP="00382A18">
            <w:pPr>
              <w:pStyle w:val="USBullet1"/>
            </w:pPr>
            <w:r>
              <w:tab/>
              <w:t>Cooling equipment procurement</w:t>
            </w:r>
          </w:p>
        </w:tc>
        <w:tc>
          <w:tcPr>
            <w:tcW w:w="1620" w:type="dxa"/>
          </w:tcPr>
          <w:p w14:paraId="3A053929" w14:textId="77777777" w:rsidR="009F2B30" w:rsidRDefault="009F2B30" w:rsidP="009F2B30">
            <w:pPr>
              <w:pStyle w:val="USBodyText"/>
              <w:rPr>
                <w:color w:val="000000"/>
                <w:spacing w:val="-2"/>
              </w:rPr>
            </w:pPr>
            <w:r>
              <w:rPr>
                <w:color w:val="000000"/>
                <w:spacing w:val="-2"/>
              </w:rPr>
              <w:tab/>
            </w:r>
          </w:p>
        </w:tc>
        <w:tc>
          <w:tcPr>
            <w:tcW w:w="1710" w:type="dxa"/>
          </w:tcPr>
          <w:p w14:paraId="31FAD018" w14:textId="77777777" w:rsidR="009F2B30" w:rsidRDefault="009F2B30" w:rsidP="009F2B30">
            <w:pPr>
              <w:pStyle w:val="USBodyText"/>
              <w:rPr>
                <w:color w:val="000000"/>
                <w:spacing w:val="-2"/>
              </w:rPr>
            </w:pPr>
            <w:r>
              <w:rPr>
                <w:color w:val="000000"/>
                <w:spacing w:val="-2"/>
              </w:rPr>
              <w:tab/>
            </w:r>
          </w:p>
        </w:tc>
      </w:tr>
      <w:tr w:rsidR="009F2B30" w14:paraId="520AF9BA" w14:textId="77777777" w:rsidTr="009F2B30">
        <w:tc>
          <w:tcPr>
            <w:tcW w:w="5220" w:type="dxa"/>
          </w:tcPr>
          <w:p w14:paraId="7612ACD5" w14:textId="768B316D" w:rsidR="009F2B30" w:rsidRDefault="009F2B30" w:rsidP="00382A18">
            <w:pPr>
              <w:pStyle w:val="USBullet1"/>
            </w:pPr>
            <w:r>
              <w:tab/>
            </w:r>
            <w:r>
              <w:rPr>
                <w:u w:val="single"/>
              </w:rPr>
              <w:t xml:space="preserve">                      </w:t>
            </w:r>
            <w:r>
              <w:t xml:space="preserve"> (other)</w:t>
            </w:r>
          </w:p>
        </w:tc>
        <w:tc>
          <w:tcPr>
            <w:tcW w:w="1620" w:type="dxa"/>
          </w:tcPr>
          <w:p w14:paraId="7449AFE9" w14:textId="77777777" w:rsidR="009F2B30" w:rsidRDefault="009F2B30" w:rsidP="009F2B30">
            <w:pPr>
              <w:pStyle w:val="USBodyText"/>
              <w:rPr>
                <w:color w:val="000000"/>
                <w:spacing w:val="-2"/>
              </w:rPr>
            </w:pPr>
          </w:p>
        </w:tc>
        <w:tc>
          <w:tcPr>
            <w:tcW w:w="1710" w:type="dxa"/>
          </w:tcPr>
          <w:p w14:paraId="5D16E2E3" w14:textId="77777777" w:rsidR="009F2B30" w:rsidRDefault="009F2B30" w:rsidP="009F2B30">
            <w:pPr>
              <w:pStyle w:val="USBodyText"/>
              <w:rPr>
                <w:color w:val="000000"/>
                <w:spacing w:val="-2"/>
              </w:rPr>
            </w:pPr>
          </w:p>
        </w:tc>
      </w:tr>
      <w:tr w:rsidR="009F2B30" w14:paraId="63B4EACC" w14:textId="77777777" w:rsidTr="009F2B30">
        <w:tc>
          <w:tcPr>
            <w:tcW w:w="5220" w:type="dxa"/>
          </w:tcPr>
          <w:p w14:paraId="0A1B378E" w14:textId="77777777" w:rsidR="009F2B30" w:rsidRDefault="009F2B30" w:rsidP="009F2B30">
            <w:pPr>
              <w:pStyle w:val="USBodyText"/>
              <w:rPr>
                <w:b/>
                <w:color w:val="000000"/>
                <w:spacing w:val="-2"/>
              </w:rPr>
            </w:pPr>
            <w:r>
              <w:rPr>
                <w:b/>
                <w:color w:val="000000"/>
                <w:spacing w:val="-2"/>
              </w:rPr>
              <w:lastRenderedPageBreak/>
              <w:t>Permits</w:t>
            </w:r>
          </w:p>
        </w:tc>
        <w:tc>
          <w:tcPr>
            <w:tcW w:w="1620" w:type="dxa"/>
          </w:tcPr>
          <w:p w14:paraId="1154F8FB" w14:textId="77777777" w:rsidR="009F2B30" w:rsidRDefault="009F2B30" w:rsidP="009F2B30">
            <w:pPr>
              <w:pStyle w:val="USBodyText"/>
              <w:rPr>
                <w:color w:val="000000"/>
                <w:spacing w:val="-2"/>
              </w:rPr>
            </w:pPr>
          </w:p>
        </w:tc>
        <w:tc>
          <w:tcPr>
            <w:tcW w:w="1710" w:type="dxa"/>
          </w:tcPr>
          <w:p w14:paraId="52781470" w14:textId="77777777" w:rsidR="009F2B30" w:rsidRDefault="009F2B30" w:rsidP="009F2B30">
            <w:pPr>
              <w:pStyle w:val="USBodyText"/>
              <w:rPr>
                <w:color w:val="000000"/>
                <w:spacing w:val="-2"/>
              </w:rPr>
            </w:pPr>
          </w:p>
        </w:tc>
      </w:tr>
      <w:tr w:rsidR="009F2B30" w14:paraId="238D043C" w14:textId="77777777" w:rsidTr="009F2B30">
        <w:tc>
          <w:tcPr>
            <w:tcW w:w="5220" w:type="dxa"/>
          </w:tcPr>
          <w:p w14:paraId="2EA07358" w14:textId="04A188FA" w:rsidR="009F2B30" w:rsidRDefault="009F2B30" w:rsidP="00382A18">
            <w:pPr>
              <w:pStyle w:val="USBullet1"/>
            </w:pPr>
            <w:r>
              <w:t>Local site plan approval</w:t>
            </w:r>
          </w:p>
        </w:tc>
        <w:tc>
          <w:tcPr>
            <w:tcW w:w="1620" w:type="dxa"/>
          </w:tcPr>
          <w:p w14:paraId="2E120FCC" w14:textId="77777777" w:rsidR="009F2B30" w:rsidRDefault="009F2B30" w:rsidP="009F2B30">
            <w:pPr>
              <w:pStyle w:val="USBodyText"/>
              <w:rPr>
                <w:color w:val="000000"/>
                <w:spacing w:val="-2"/>
              </w:rPr>
            </w:pPr>
            <w:r>
              <w:rPr>
                <w:color w:val="000000"/>
                <w:spacing w:val="-2"/>
              </w:rPr>
              <w:tab/>
            </w:r>
          </w:p>
        </w:tc>
        <w:tc>
          <w:tcPr>
            <w:tcW w:w="1710" w:type="dxa"/>
          </w:tcPr>
          <w:p w14:paraId="1AA769A8" w14:textId="77777777" w:rsidR="009F2B30" w:rsidRDefault="009F2B30" w:rsidP="009F2B30">
            <w:pPr>
              <w:pStyle w:val="USBodyText"/>
              <w:rPr>
                <w:color w:val="000000"/>
                <w:spacing w:val="-2"/>
              </w:rPr>
            </w:pPr>
            <w:r>
              <w:rPr>
                <w:color w:val="000000"/>
                <w:spacing w:val="-2"/>
              </w:rPr>
              <w:tab/>
            </w:r>
          </w:p>
        </w:tc>
      </w:tr>
      <w:tr w:rsidR="009F2B30" w14:paraId="013B6F52" w14:textId="77777777" w:rsidTr="009F2B30">
        <w:tc>
          <w:tcPr>
            <w:tcW w:w="5220" w:type="dxa"/>
          </w:tcPr>
          <w:p w14:paraId="73E84018" w14:textId="337AF9FC" w:rsidR="009F2B30" w:rsidRDefault="00382A18" w:rsidP="00382A18">
            <w:pPr>
              <w:pStyle w:val="USBullet1"/>
            </w:pPr>
            <w:r>
              <w:t>L</w:t>
            </w:r>
            <w:r w:rsidR="009F2B30">
              <w:t>ocal building permits</w:t>
            </w:r>
          </w:p>
        </w:tc>
        <w:tc>
          <w:tcPr>
            <w:tcW w:w="1620" w:type="dxa"/>
          </w:tcPr>
          <w:p w14:paraId="1E5093B2" w14:textId="77777777" w:rsidR="009F2B30" w:rsidRDefault="009F2B30" w:rsidP="009F2B30">
            <w:pPr>
              <w:pStyle w:val="USBodyText"/>
              <w:rPr>
                <w:color w:val="000000"/>
                <w:spacing w:val="-2"/>
              </w:rPr>
            </w:pPr>
            <w:r>
              <w:rPr>
                <w:color w:val="000000"/>
                <w:spacing w:val="-2"/>
              </w:rPr>
              <w:tab/>
            </w:r>
          </w:p>
        </w:tc>
        <w:tc>
          <w:tcPr>
            <w:tcW w:w="1710" w:type="dxa"/>
          </w:tcPr>
          <w:p w14:paraId="488714F2" w14:textId="77777777" w:rsidR="009F2B30" w:rsidRDefault="009F2B30" w:rsidP="009F2B30">
            <w:pPr>
              <w:pStyle w:val="USBodyText"/>
              <w:rPr>
                <w:color w:val="000000"/>
                <w:spacing w:val="-2"/>
              </w:rPr>
            </w:pPr>
            <w:r>
              <w:rPr>
                <w:color w:val="000000"/>
                <w:spacing w:val="-2"/>
              </w:rPr>
              <w:tab/>
            </w:r>
          </w:p>
        </w:tc>
      </w:tr>
      <w:tr w:rsidR="009F2B30" w14:paraId="1D992F13" w14:textId="77777777" w:rsidTr="009F2B30">
        <w:tc>
          <w:tcPr>
            <w:tcW w:w="5220" w:type="dxa"/>
          </w:tcPr>
          <w:p w14:paraId="602A4360" w14:textId="37175A76" w:rsidR="009F2B30" w:rsidRDefault="009F2B30" w:rsidP="00382A18">
            <w:pPr>
              <w:pStyle w:val="USBullet1"/>
            </w:pPr>
            <w:r>
              <w:t>Other)</w:t>
            </w:r>
          </w:p>
        </w:tc>
        <w:tc>
          <w:tcPr>
            <w:tcW w:w="1620" w:type="dxa"/>
          </w:tcPr>
          <w:p w14:paraId="33BCAC89" w14:textId="77777777" w:rsidR="009F2B30" w:rsidRDefault="009F2B30" w:rsidP="009F2B30">
            <w:pPr>
              <w:pStyle w:val="USBodyText"/>
              <w:rPr>
                <w:color w:val="000000"/>
                <w:spacing w:val="-2"/>
              </w:rPr>
            </w:pPr>
          </w:p>
        </w:tc>
        <w:tc>
          <w:tcPr>
            <w:tcW w:w="1710" w:type="dxa"/>
          </w:tcPr>
          <w:p w14:paraId="27AFC805" w14:textId="77777777" w:rsidR="009F2B30" w:rsidRDefault="009F2B30" w:rsidP="009F2B30">
            <w:pPr>
              <w:pStyle w:val="USBodyText"/>
              <w:rPr>
                <w:color w:val="000000"/>
                <w:spacing w:val="-2"/>
              </w:rPr>
            </w:pPr>
          </w:p>
        </w:tc>
      </w:tr>
      <w:tr w:rsidR="009F2B30" w14:paraId="5553AB37" w14:textId="77777777" w:rsidTr="009F2B30">
        <w:tc>
          <w:tcPr>
            <w:tcW w:w="5220" w:type="dxa"/>
          </w:tcPr>
          <w:p w14:paraId="18AFBBC7" w14:textId="77777777" w:rsidR="009F2B30" w:rsidRDefault="009F2B30" w:rsidP="009F2B30">
            <w:pPr>
              <w:pStyle w:val="USBodyText"/>
              <w:rPr>
                <w:b/>
                <w:color w:val="000000"/>
                <w:spacing w:val="-2"/>
              </w:rPr>
            </w:pPr>
            <w:r>
              <w:rPr>
                <w:b/>
                <w:color w:val="000000"/>
                <w:spacing w:val="-2"/>
              </w:rPr>
              <w:t>Environmental permits</w:t>
            </w:r>
          </w:p>
        </w:tc>
        <w:tc>
          <w:tcPr>
            <w:tcW w:w="1620" w:type="dxa"/>
          </w:tcPr>
          <w:p w14:paraId="71011198" w14:textId="77777777" w:rsidR="009F2B30" w:rsidRDefault="009F2B30" w:rsidP="009F2B30">
            <w:pPr>
              <w:pStyle w:val="USBodyText"/>
              <w:rPr>
                <w:color w:val="000000"/>
                <w:spacing w:val="-2"/>
              </w:rPr>
            </w:pPr>
            <w:r>
              <w:rPr>
                <w:color w:val="000000"/>
                <w:spacing w:val="-2"/>
              </w:rPr>
              <w:tab/>
            </w:r>
          </w:p>
        </w:tc>
        <w:tc>
          <w:tcPr>
            <w:tcW w:w="1710" w:type="dxa"/>
          </w:tcPr>
          <w:p w14:paraId="75944CD0" w14:textId="77777777" w:rsidR="009F2B30" w:rsidRDefault="009F2B30" w:rsidP="009F2B30">
            <w:pPr>
              <w:pStyle w:val="USBodyText"/>
              <w:rPr>
                <w:color w:val="000000"/>
                <w:spacing w:val="-2"/>
              </w:rPr>
            </w:pPr>
            <w:r>
              <w:rPr>
                <w:color w:val="000000"/>
                <w:spacing w:val="-2"/>
              </w:rPr>
              <w:tab/>
            </w:r>
          </w:p>
        </w:tc>
      </w:tr>
      <w:tr w:rsidR="009F2B30" w14:paraId="5D55BF3D" w14:textId="77777777" w:rsidTr="009F2B30">
        <w:tc>
          <w:tcPr>
            <w:tcW w:w="5220" w:type="dxa"/>
          </w:tcPr>
          <w:p w14:paraId="05DC4D4D" w14:textId="0A267E59" w:rsidR="009F2B30" w:rsidRDefault="009F2B30" w:rsidP="00382A18">
            <w:pPr>
              <w:pStyle w:val="USBullet1"/>
            </w:pPr>
            <w:r>
              <w:t>Air permits</w:t>
            </w:r>
          </w:p>
        </w:tc>
        <w:tc>
          <w:tcPr>
            <w:tcW w:w="1620" w:type="dxa"/>
          </w:tcPr>
          <w:p w14:paraId="3F66B8F5" w14:textId="77777777" w:rsidR="009F2B30" w:rsidRDefault="009F2B30" w:rsidP="009F2B30">
            <w:pPr>
              <w:pStyle w:val="USBodyText"/>
              <w:rPr>
                <w:color w:val="000000"/>
                <w:spacing w:val="-2"/>
              </w:rPr>
            </w:pPr>
            <w:r>
              <w:rPr>
                <w:color w:val="000000"/>
                <w:spacing w:val="-2"/>
              </w:rPr>
              <w:tab/>
            </w:r>
          </w:p>
        </w:tc>
        <w:tc>
          <w:tcPr>
            <w:tcW w:w="1710" w:type="dxa"/>
          </w:tcPr>
          <w:p w14:paraId="3AEAD0B7" w14:textId="77777777" w:rsidR="009F2B30" w:rsidRDefault="009F2B30" w:rsidP="009F2B30">
            <w:pPr>
              <w:pStyle w:val="USBodyText"/>
              <w:rPr>
                <w:color w:val="000000"/>
                <w:spacing w:val="-2"/>
              </w:rPr>
            </w:pPr>
            <w:r>
              <w:rPr>
                <w:color w:val="000000"/>
                <w:spacing w:val="-2"/>
              </w:rPr>
              <w:tab/>
            </w:r>
          </w:p>
        </w:tc>
      </w:tr>
      <w:tr w:rsidR="009F2B30" w14:paraId="22FA66AF" w14:textId="77777777" w:rsidTr="009F2B30">
        <w:tc>
          <w:tcPr>
            <w:tcW w:w="5220" w:type="dxa"/>
          </w:tcPr>
          <w:p w14:paraId="3D96814B" w14:textId="0A937AB6" w:rsidR="009F2B30" w:rsidRDefault="009F2B30" w:rsidP="00382A18">
            <w:pPr>
              <w:pStyle w:val="USBullet1"/>
            </w:pPr>
            <w:r>
              <w:tab/>
              <w:t>Water permits</w:t>
            </w:r>
          </w:p>
        </w:tc>
        <w:tc>
          <w:tcPr>
            <w:tcW w:w="1620" w:type="dxa"/>
          </w:tcPr>
          <w:p w14:paraId="3E0FFCC0" w14:textId="77777777" w:rsidR="009F2B30" w:rsidRDefault="009F2B30" w:rsidP="009F2B30">
            <w:pPr>
              <w:pStyle w:val="USBodyText"/>
              <w:rPr>
                <w:color w:val="000000"/>
                <w:spacing w:val="-2"/>
              </w:rPr>
            </w:pPr>
            <w:r>
              <w:rPr>
                <w:color w:val="000000"/>
                <w:spacing w:val="-2"/>
              </w:rPr>
              <w:tab/>
            </w:r>
          </w:p>
        </w:tc>
        <w:tc>
          <w:tcPr>
            <w:tcW w:w="1710" w:type="dxa"/>
          </w:tcPr>
          <w:p w14:paraId="31EB17BC" w14:textId="77777777" w:rsidR="009F2B30" w:rsidRDefault="009F2B30" w:rsidP="009F2B30">
            <w:pPr>
              <w:pStyle w:val="USBodyText"/>
              <w:rPr>
                <w:color w:val="000000"/>
                <w:spacing w:val="-2"/>
              </w:rPr>
            </w:pPr>
            <w:r>
              <w:rPr>
                <w:color w:val="000000"/>
                <w:spacing w:val="-2"/>
              </w:rPr>
              <w:tab/>
            </w:r>
          </w:p>
        </w:tc>
      </w:tr>
      <w:tr w:rsidR="009F2B30" w14:paraId="77ADD04B" w14:textId="77777777" w:rsidTr="009F2B30">
        <w:tc>
          <w:tcPr>
            <w:tcW w:w="5220" w:type="dxa"/>
          </w:tcPr>
          <w:p w14:paraId="7B4203D0" w14:textId="4F0BC7E2" w:rsidR="009F2B30" w:rsidRDefault="009F2B30" w:rsidP="00382A18">
            <w:pPr>
              <w:pStyle w:val="USBullet1"/>
            </w:pPr>
            <w:r>
              <w:tab/>
              <w:t>Other environmental permits</w:t>
            </w:r>
          </w:p>
        </w:tc>
        <w:tc>
          <w:tcPr>
            <w:tcW w:w="1620" w:type="dxa"/>
          </w:tcPr>
          <w:p w14:paraId="48DCA85D" w14:textId="77777777" w:rsidR="009F2B30" w:rsidRDefault="009F2B30" w:rsidP="009F2B30">
            <w:pPr>
              <w:pStyle w:val="USBodyText"/>
              <w:rPr>
                <w:color w:val="000000"/>
                <w:spacing w:val="-2"/>
              </w:rPr>
            </w:pPr>
            <w:r>
              <w:rPr>
                <w:color w:val="000000"/>
                <w:spacing w:val="-2"/>
              </w:rPr>
              <w:tab/>
            </w:r>
          </w:p>
        </w:tc>
        <w:tc>
          <w:tcPr>
            <w:tcW w:w="1710" w:type="dxa"/>
          </w:tcPr>
          <w:p w14:paraId="631D575F" w14:textId="77777777" w:rsidR="009F2B30" w:rsidRDefault="009F2B30" w:rsidP="009F2B30">
            <w:pPr>
              <w:pStyle w:val="USBodyText"/>
              <w:rPr>
                <w:color w:val="000000"/>
                <w:spacing w:val="-2"/>
              </w:rPr>
            </w:pPr>
            <w:r>
              <w:rPr>
                <w:color w:val="000000"/>
                <w:spacing w:val="-2"/>
              </w:rPr>
              <w:tab/>
            </w:r>
          </w:p>
        </w:tc>
      </w:tr>
      <w:tr w:rsidR="009F2B30" w14:paraId="6EBF5131" w14:textId="77777777" w:rsidTr="009F2B30">
        <w:tc>
          <w:tcPr>
            <w:tcW w:w="5220" w:type="dxa"/>
          </w:tcPr>
          <w:p w14:paraId="621CC5F4" w14:textId="3EF47999" w:rsidR="009F2B30" w:rsidRDefault="009F2B30" w:rsidP="00382A18">
            <w:pPr>
              <w:pStyle w:val="USBullet1"/>
            </w:pPr>
            <w:r>
              <w:tab/>
            </w:r>
            <w:r w:rsidRPr="009F2B30">
              <w:t>Solid Waste</w:t>
            </w:r>
          </w:p>
        </w:tc>
        <w:tc>
          <w:tcPr>
            <w:tcW w:w="1620" w:type="dxa"/>
          </w:tcPr>
          <w:p w14:paraId="166E45F9" w14:textId="77777777" w:rsidR="009F2B30" w:rsidRDefault="009F2B30" w:rsidP="009F2B30">
            <w:pPr>
              <w:pStyle w:val="USBodyText"/>
              <w:rPr>
                <w:color w:val="000000"/>
                <w:spacing w:val="-2"/>
              </w:rPr>
            </w:pPr>
            <w:r>
              <w:rPr>
                <w:color w:val="000000"/>
                <w:spacing w:val="-2"/>
              </w:rPr>
              <w:tab/>
            </w:r>
          </w:p>
        </w:tc>
        <w:tc>
          <w:tcPr>
            <w:tcW w:w="1710" w:type="dxa"/>
          </w:tcPr>
          <w:p w14:paraId="6CD97DE3" w14:textId="77777777" w:rsidR="009F2B30" w:rsidRDefault="009F2B30" w:rsidP="009F2B30">
            <w:pPr>
              <w:pStyle w:val="USBodyText"/>
              <w:rPr>
                <w:color w:val="000000"/>
                <w:spacing w:val="-2"/>
              </w:rPr>
            </w:pPr>
            <w:r>
              <w:rPr>
                <w:color w:val="000000"/>
                <w:spacing w:val="-2"/>
              </w:rPr>
              <w:tab/>
            </w:r>
          </w:p>
        </w:tc>
      </w:tr>
      <w:tr w:rsidR="009F2B30" w14:paraId="37B05C63" w14:textId="77777777" w:rsidTr="009F2B30">
        <w:tc>
          <w:tcPr>
            <w:tcW w:w="5220" w:type="dxa"/>
          </w:tcPr>
          <w:p w14:paraId="29556C17" w14:textId="77777777" w:rsidR="009F2B30" w:rsidRDefault="009F2B30" w:rsidP="00382A18">
            <w:pPr>
              <w:pStyle w:val="USBullet1"/>
            </w:pPr>
            <w:r>
              <w:tab/>
            </w:r>
            <w:r>
              <w:rPr>
                <w:u w:val="single"/>
              </w:rPr>
              <w:t xml:space="preserve">                       </w:t>
            </w:r>
            <w:r>
              <w:t xml:space="preserve"> (Other)</w:t>
            </w:r>
          </w:p>
          <w:p w14:paraId="4D20759D" w14:textId="77777777" w:rsidR="009F2B30" w:rsidRDefault="009F2B30" w:rsidP="00382A18">
            <w:pPr>
              <w:pStyle w:val="USBullet1"/>
              <w:numPr>
                <w:ilvl w:val="0"/>
                <w:numId w:val="0"/>
              </w:numPr>
            </w:pPr>
            <w:r>
              <w:t>(Any other applicable permit(s), not listed above)</w:t>
            </w:r>
          </w:p>
        </w:tc>
        <w:tc>
          <w:tcPr>
            <w:tcW w:w="1620" w:type="dxa"/>
          </w:tcPr>
          <w:p w14:paraId="2C03D140" w14:textId="77777777" w:rsidR="009F2B30" w:rsidRDefault="009F2B30" w:rsidP="009F2B30">
            <w:pPr>
              <w:pStyle w:val="USBodyText"/>
              <w:rPr>
                <w:color w:val="000000"/>
                <w:spacing w:val="-2"/>
              </w:rPr>
            </w:pPr>
            <w:r>
              <w:rPr>
                <w:color w:val="000000"/>
                <w:spacing w:val="-2"/>
              </w:rPr>
              <w:tab/>
            </w:r>
          </w:p>
        </w:tc>
        <w:tc>
          <w:tcPr>
            <w:tcW w:w="1710" w:type="dxa"/>
          </w:tcPr>
          <w:p w14:paraId="1221D9E2" w14:textId="77777777" w:rsidR="009F2B30" w:rsidRDefault="009F2B30" w:rsidP="009F2B30">
            <w:pPr>
              <w:pStyle w:val="USBodyText"/>
              <w:rPr>
                <w:color w:val="000000"/>
                <w:spacing w:val="-2"/>
              </w:rPr>
            </w:pPr>
          </w:p>
        </w:tc>
      </w:tr>
      <w:tr w:rsidR="009F2B30" w14:paraId="47461790" w14:textId="77777777" w:rsidTr="009F2B30">
        <w:tc>
          <w:tcPr>
            <w:tcW w:w="5220" w:type="dxa"/>
          </w:tcPr>
          <w:p w14:paraId="03D51F08" w14:textId="77777777" w:rsidR="009F2B30" w:rsidRDefault="009F2B30" w:rsidP="009F2B30">
            <w:pPr>
              <w:pStyle w:val="USBodyText"/>
              <w:rPr>
                <w:b/>
                <w:color w:val="000000"/>
                <w:spacing w:val="-2"/>
              </w:rPr>
            </w:pPr>
            <w:r>
              <w:rPr>
                <w:b/>
                <w:color w:val="000000"/>
                <w:spacing w:val="-2"/>
              </w:rPr>
              <w:t>Construction</w:t>
            </w:r>
          </w:p>
        </w:tc>
        <w:tc>
          <w:tcPr>
            <w:tcW w:w="1620" w:type="dxa"/>
          </w:tcPr>
          <w:p w14:paraId="783440E9" w14:textId="77777777" w:rsidR="009F2B30" w:rsidRDefault="009F2B30" w:rsidP="009F2B30">
            <w:pPr>
              <w:pStyle w:val="USBodyText"/>
              <w:rPr>
                <w:color w:val="000000"/>
                <w:spacing w:val="-2"/>
              </w:rPr>
            </w:pPr>
          </w:p>
        </w:tc>
        <w:tc>
          <w:tcPr>
            <w:tcW w:w="1710" w:type="dxa"/>
          </w:tcPr>
          <w:p w14:paraId="4D4410D2" w14:textId="77777777" w:rsidR="009F2B30" w:rsidRDefault="009F2B30" w:rsidP="009F2B30">
            <w:pPr>
              <w:pStyle w:val="USBodyText"/>
              <w:rPr>
                <w:color w:val="000000"/>
                <w:spacing w:val="-2"/>
              </w:rPr>
            </w:pPr>
          </w:p>
        </w:tc>
      </w:tr>
      <w:tr w:rsidR="009F2B30" w14:paraId="4864C195" w14:textId="77777777" w:rsidTr="009F2B30">
        <w:tc>
          <w:tcPr>
            <w:tcW w:w="5220" w:type="dxa"/>
          </w:tcPr>
          <w:p w14:paraId="6702CFE5" w14:textId="160F7C48" w:rsidR="009F2B30" w:rsidRDefault="009F2B30" w:rsidP="009F2B30">
            <w:pPr>
              <w:pStyle w:val="USBodyText"/>
              <w:rPr>
                <w:b/>
                <w:color w:val="000000"/>
                <w:spacing w:val="-2"/>
              </w:rPr>
            </w:pPr>
            <w:r>
              <w:rPr>
                <w:b/>
                <w:color w:val="000000"/>
                <w:spacing w:val="-2"/>
              </w:rPr>
              <w:t xml:space="preserve">On-site construction activities </w:t>
            </w:r>
          </w:p>
        </w:tc>
        <w:tc>
          <w:tcPr>
            <w:tcW w:w="1620" w:type="dxa"/>
          </w:tcPr>
          <w:p w14:paraId="616081A7" w14:textId="77777777" w:rsidR="009F2B30" w:rsidRDefault="009F2B30" w:rsidP="009F2B30">
            <w:pPr>
              <w:pStyle w:val="USBodyText"/>
              <w:rPr>
                <w:color w:val="000000"/>
                <w:spacing w:val="-2"/>
              </w:rPr>
            </w:pPr>
            <w:r>
              <w:rPr>
                <w:color w:val="000000"/>
                <w:spacing w:val="-2"/>
              </w:rPr>
              <w:tab/>
            </w:r>
          </w:p>
        </w:tc>
        <w:tc>
          <w:tcPr>
            <w:tcW w:w="1710" w:type="dxa"/>
          </w:tcPr>
          <w:p w14:paraId="0D77CF9F" w14:textId="77777777" w:rsidR="009F2B30" w:rsidRDefault="009F2B30" w:rsidP="009F2B30">
            <w:pPr>
              <w:pStyle w:val="USBodyText"/>
              <w:rPr>
                <w:color w:val="000000"/>
                <w:spacing w:val="-2"/>
              </w:rPr>
            </w:pPr>
            <w:r>
              <w:rPr>
                <w:color w:val="000000"/>
                <w:spacing w:val="-2"/>
              </w:rPr>
              <w:tab/>
            </w:r>
          </w:p>
        </w:tc>
      </w:tr>
      <w:tr w:rsidR="009F2B30" w14:paraId="109D5758" w14:textId="77777777" w:rsidTr="009F2B30">
        <w:tc>
          <w:tcPr>
            <w:tcW w:w="5220" w:type="dxa"/>
          </w:tcPr>
          <w:p w14:paraId="5C633B28" w14:textId="77777777" w:rsidR="009F2B30" w:rsidRDefault="009F2B30" w:rsidP="00382A18">
            <w:pPr>
              <w:pStyle w:val="USBullet1"/>
            </w:pPr>
            <w:r>
              <w:t>Foundation</w:t>
            </w:r>
          </w:p>
        </w:tc>
        <w:tc>
          <w:tcPr>
            <w:tcW w:w="1620" w:type="dxa"/>
          </w:tcPr>
          <w:p w14:paraId="11223AAA" w14:textId="77777777" w:rsidR="009F2B30" w:rsidRDefault="009F2B30" w:rsidP="009F2B30">
            <w:pPr>
              <w:pStyle w:val="USBodyText"/>
              <w:rPr>
                <w:color w:val="000000"/>
                <w:spacing w:val="-2"/>
              </w:rPr>
            </w:pPr>
            <w:r>
              <w:rPr>
                <w:color w:val="000000"/>
                <w:spacing w:val="-2"/>
              </w:rPr>
              <w:tab/>
            </w:r>
          </w:p>
        </w:tc>
        <w:tc>
          <w:tcPr>
            <w:tcW w:w="1710" w:type="dxa"/>
          </w:tcPr>
          <w:p w14:paraId="24FCC84F" w14:textId="77777777" w:rsidR="009F2B30" w:rsidRDefault="009F2B30" w:rsidP="009F2B30">
            <w:pPr>
              <w:pStyle w:val="USBodyText"/>
              <w:rPr>
                <w:color w:val="000000"/>
                <w:spacing w:val="-2"/>
              </w:rPr>
            </w:pPr>
            <w:r>
              <w:rPr>
                <w:color w:val="000000"/>
                <w:spacing w:val="-2"/>
              </w:rPr>
              <w:tab/>
            </w:r>
          </w:p>
        </w:tc>
      </w:tr>
      <w:tr w:rsidR="009F2B30" w14:paraId="41558F25" w14:textId="77777777" w:rsidTr="00E8108F">
        <w:tc>
          <w:tcPr>
            <w:tcW w:w="5220" w:type="dxa"/>
            <w:tcBorders>
              <w:left w:val="single" w:sz="6" w:space="0" w:color="auto"/>
            </w:tcBorders>
          </w:tcPr>
          <w:p w14:paraId="1DF3BD3B" w14:textId="7A730FA7" w:rsidR="009F2B30" w:rsidRDefault="009F2B30" w:rsidP="00382A18">
            <w:pPr>
              <w:pStyle w:val="USBullet1"/>
            </w:pPr>
            <w:r>
              <w:t>Electric interconnection</w:t>
            </w:r>
          </w:p>
        </w:tc>
        <w:tc>
          <w:tcPr>
            <w:tcW w:w="1620" w:type="dxa"/>
          </w:tcPr>
          <w:p w14:paraId="2AAF387B" w14:textId="77777777" w:rsidR="009F2B30" w:rsidRDefault="009F2B30" w:rsidP="009F2B30">
            <w:pPr>
              <w:pStyle w:val="USBodyText"/>
              <w:rPr>
                <w:color w:val="000000"/>
                <w:spacing w:val="-2"/>
              </w:rPr>
            </w:pPr>
          </w:p>
        </w:tc>
        <w:tc>
          <w:tcPr>
            <w:tcW w:w="1710" w:type="dxa"/>
          </w:tcPr>
          <w:p w14:paraId="1F169B6E" w14:textId="77777777" w:rsidR="009F2B30" w:rsidRDefault="009F2B30" w:rsidP="009F2B30">
            <w:pPr>
              <w:pStyle w:val="USBodyText"/>
              <w:rPr>
                <w:color w:val="000000"/>
                <w:spacing w:val="-2"/>
              </w:rPr>
            </w:pPr>
          </w:p>
        </w:tc>
      </w:tr>
      <w:tr w:rsidR="009F2B30" w14:paraId="2B2AC3A1" w14:textId="77777777" w:rsidTr="00E8108F">
        <w:tc>
          <w:tcPr>
            <w:tcW w:w="5220" w:type="dxa"/>
            <w:tcBorders>
              <w:left w:val="single" w:sz="6" w:space="0" w:color="auto"/>
            </w:tcBorders>
          </w:tcPr>
          <w:p w14:paraId="3D6A1101" w14:textId="2B2C6604" w:rsidR="009F2B30" w:rsidRDefault="009F2B30" w:rsidP="00382A18">
            <w:pPr>
              <w:pStyle w:val="USBullet1"/>
            </w:pPr>
            <w:r>
              <w:t>Major equipment installation</w:t>
            </w:r>
          </w:p>
        </w:tc>
        <w:tc>
          <w:tcPr>
            <w:tcW w:w="1620" w:type="dxa"/>
          </w:tcPr>
          <w:p w14:paraId="291B336C" w14:textId="77777777" w:rsidR="009F2B30" w:rsidRDefault="009F2B30" w:rsidP="009F2B30">
            <w:pPr>
              <w:pStyle w:val="USBodyText"/>
              <w:rPr>
                <w:color w:val="000000"/>
                <w:spacing w:val="-2"/>
              </w:rPr>
            </w:pPr>
          </w:p>
        </w:tc>
        <w:tc>
          <w:tcPr>
            <w:tcW w:w="1710" w:type="dxa"/>
          </w:tcPr>
          <w:p w14:paraId="13908AD5" w14:textId="77777777" w:rsidR="009F2B30" w:rsidRDefault="009F2B30" w:rsidP="009F2B30">
            <w:pPr>
              <w:pStyle w:val="USBodyText"/>
              <w:rPr>
                <w:color w:val="000000"/>
                <w:spacing w:val="-2"/>
              </w:rPr>
            </w:pPr>
          </w:p>
        </w:tc>
      </w:tr>
      <w:tr w:rsidR="009F2B30" w14:paraId="6BE44552" w14:textId="77777777" w:rsidTr="00E8108F">
        <w:tc>
          <w:tcPr>
            <w:tcW w:w="5220" w:type="dxa"/>
            <w:tcBorders>
              <w:left w:val="single" w:sz="6" w:space="0" w:color="auto"/>
            </w:tcBorders>
          </w:tcPr>
          <w:p w14:paraId="488EC7ED" w14:textId="0F00F8FD" w:rsidR="009F2B30" w:rsidRDefault="009F2B30" w:rsidP="00382A18">
            <w:pPr>
              <w:pStyle w:val="USBullet1"/>
            </w:pPr>
            <w:r>
              <w:t>Fuel Receiving Facilities</w:t>
            </w:r>
          </w:p>
        </w:tc>
        <w:tc>
          <w:tcPr>
            <w:tcW w:w="1620" w:type="dxa"/>
          </w:tcPr>
          <w:p w14:paraId="2898BC1F" w14:textId="77777777" w:rsidR="009F2B30" w:rsidRDefault="009F2B30" w:rsidP="009F2B30">
            <w:pPr>
              <w:pStyle w:val="USBodyText"/>
              <w:rPr>
                <w:color w:val="000000"/>
                <w:spacing w:val="-2"/>
              </w:rPr>
            </w:pPr>
          </w:p>
        </w:tc>
        <w:tc>
          <w:tcPr>
            <w:tcW w:w="1710" w:type="dxa"/>
          </w:tcPr>
          <w:p w14:paraId="0675AFC1" w14:textId="77777777" w:rsidR="009F2B30" w:rsidRDefault="009F2B30" w:rsidP="009F2B30">
            <w:pPr>
              <w:pStyle w:val="USBodyText"/>
              <w:rPr>
                <w:color w:val="000000"/>
                <w:spacing w:val="-2"/>
              </w:rPr>
            </w:pPr>
            <w:r>
              <w:rPr>
                <w:color w:val="000000"/>
                <w:spacing w:val="-2"/>
              </w:rPr>
              <w:tab/>
            </w:r>
          </w:p>
        </w:tc>
      </w:tr>
      <w:tr w:rsidR="009F2B30" w14:paraId="6CED4F9A" w14:textId="77777777" w:rsidTr="00E8108F">
        <w:tc>
          <w:tcPr>
            <w:tcW w:w="5220" w:type="dxa"/>
            <w:tcBorders>
              <w:left w:val="single" w:sz="6" w:space="0" w:color="auto"/>
            </w:tcBorders>
          </w:tcPr>
          <w:p w14:paraId="3823833E" w14:textId="13DC662A" w:rsidR="009F2B30" w:rsidRDefault="009F2B30" w:rsidP="00382A18">
            <w:pPr>
              <w:pStyle w:val="USBullet1"/>
            </w:pPr>
            <w:r>
              <w:t>(other)</w:t>
            </w:r>
          </w:p>
        </w:tc>
        <w:tc>
          <w:tcPr>
            <w:tcW w:w="1620" w:type="dxa"/>
          </w:tcPr>
          <w:p w14:paraId="456EAF39" w14:textId="77777777" w:rsidR="009F2B30" w:rsidRDefault="009F2B30" w:rsidP="00382A18">
            <w:pPr>
              <w:pStyle w:val="USBullet1"/>
              <w:numPr>
                <w:ilvl w:val="0"/>
                <w:numId w:val="0"/>
              </w:numPr>
            </w:pPr>
          </w:p>
        </w:tc>
        <w:tc>
          <w:tcPr>
            <w:tcW w:w="1710" w:type="dxa"/>
          </w:tcPr>
          <w:p w14:paraId="42450568" w14:textId="77777777" w:rsidR="009F2B30" w:rsidRDefault="009F2B30" w:rsidP="00382A18">
            <w:pPr>
              <w:pStyle w:val="USBullet1"/>
              <w:numPr>
                <w:ilvl w:val="0"/>
                <w:numId w:val="0"/>
              </w:numPr>
              <w:ind w:left="425" w:hanging="425"/>
            </w:pPr>
          </w:p>
        </w:tc>
      </w:tr>
      <w:tr w:rsidR="009F2B30" w14:paraId="6C1F292E" w14:textId="77777777" w:rsidTr="00E8108F">
        <w:tc>
          <w:tcPr>
            <w:tcW w:w="5220" w:type="dxa"/>
            <w:tcBorders>
              <w:left w:val="single" w:sz="6" w:space="0" w:color="auto"/>
            </w:tcBorders>
          </w:tcPr>
          <w:p w14:paraId="1BFD1F01" w14:textId="65A95A8E" w:rsidR="009F2B30" w:rsidRDefault="00382A18" w:rsidP="009F2B30">
            <w:pPr>
              <w:pStyle w:val="USBodyText"/>
              <w:rPr>
                <w:color w:val="000000"/>
                <w:spacing w:val="-2"/>
              </w:rPr>
            </w:pPr>
            <w:r>
              <w:rPr>
                <w:b/>
                <w:color w:val="000000"/>
                <w:spacing w:val="-2"/>
              </w:rPr>
              <w:t>Off-site construction activities</w:t>
            </w:r>
          </w:p>
        </w:tc>
        <w:tc>
          <w:tcPr>
            <w:tcW w:w="1620" w:type="dxa"/>
          </w:tcPr>
          <w:p w14:paraId="589B1F3C" w14:textId="77777777" w:rsidR="009F2B30" w:rsidRDefault="009F2B30" w:rsidP="009F2B30">
            <w:pPr>
              <w:pStyle w:val="USBodyText"/>
              <w:rPr>
                <w:color w:val="000000"/>
                <w:spacing w:val="-2"/>
              </w:rPr>
            </w:pPr>
          </w:p>
        </w:tc>
        <w:tc>
          <w:tcPr>
            <w:tcW w:w="1710" w:type="dxa"/>
          </w:tcPr>
          <w:p w14:paraId="520A31A3" w14:textId="77777777" w:rsidR="009F2B30" w:rsidRDefault="009F2B30" w:rsidP="009F2B30">
            <w:pPr>
              <w:pStyle w:val="USBodyText"/>
              <w:rPr>
                <w:color w:val="000000"/>
                <w:spacing w:val="-2"/>
              </w:rPr>
            </w:pPr>
          </w:p>
        </w:tc>
      </w:tr>
      <w:tr w:rsidR="00382A18" w14:paraId="24CBB902" w14:textId="77777777" w:rsidTr="00E8108F">
        <w:tc>
          <w:tcPr>
            <w:tcW w:w="5220" w:type="dxa"/>
            <w:tcBorders>
              <w:left w:val="single" w:sz="6" w:space="0" w:color="auto"/>
            </w:tcBorders>
          </w:tcPr>
          <w:p w14:paraId="5CAE73EA" w14:textId="552289EA" w:rsidR="00382A18" w:rsidRDefault="00382A18" w:rsidP="00382A18">
            <w:pPr>
              <w:pStyle w:val="USBullet1"/>
            </w:pPr>
            <w:r>
              <w:t>Electrical Interconnection Facilities</w:t>
            </w:r>
          </w:p>
        </w:tc>
        <w:tc>
          <w:tcPr>
            <w:tcW w:w="1620" w:type="dxa"/>
          </w:tcPr>
          <w:p w14:paraId="2BA1BA3E" w14:textId="77777777" w:rsidR="00382A18" w:rsidRDefault="00382A18" w:rsidP="009F2B30">
            <w:pPr>
              <w:pStyle w:val="USBodyText"/>
              <w:rPr>
                <w:color w:val="000000"/>
                <w:spacing w:val="-2"/>
              </w:rPr>
            </w:pPr>
          </w:p>
        </w:tc>
        <w:tc>
          <w:tcPr>
            <w:tcW w:w="1710" w:type="dxa"/>
          </w:tcPr>
          <w:p w14:paraId="76729504" w14:textId="77777777" w:rsidR="00382A18" w:rsidRDefault="00382A18" w:rsidP="009F2B30">
            <w:pPr>
              <w:pStyle w:val="USBodyText"/>
              <w:rPr>
                <w:color w:val="000000"/>
                <w:spacing w:val="-2"/>
              </w:rPr>
            </w:pPr>
          </w:p>
        </w:tc>
      </w:tr>
      <w:tr w:rsidR="00382A18" w14:paraId="23BE26D9" w14:textId="77777777" w:rsidTr="00E8108F">
        <w:tc>
          <w:tcPr>
            <w:tcW w:w="5220" w:type="dxa"/>
            <w:tcBorders>
              <w:left w:val="single" w:sz="6" w:space="0" w:color="auto"/>
            </w:tcBorders>
          </w:tcPr>
          <w:p w14:paraId="46C22F23" w14:textId="3653D5EE" w:rsidR="00382A18" w:rsidRDefault="00382A18" w:rsidP="00382A18">
            <w:pPr>
              <w:pStyle w:val="USBullet1"/>
            </w:pPr>
            <w:r>
              <w:t xml:space="preserve">ULSD Supply </w:t>
            </w:r>
            <w:r w:rsidR="004B4631">
              <w:t>Infrastructure</w:t>
            </w:r>
          </w:p>
        </w:tc>
        <w:tc>
          <w:tcPr>
            <w:tcW w:w="1620" w:type="dxa"/>
          </w:tcPr>
          <w:p w14:paraId="229723B0" w14:textId="77777777" w:rsidR="00382A18" w:rsidRDefault="00382A18" w:rsidP="009F2B30">
            <w:pPr>
              <w:pStyle w:val="USBodyText"/>
              <w:rPr>
                <w:color w:val="000000"/>
                <w:spacing w:val="-2"/>
              </w:rPr>
            </w:pPr>
          </w:p>
        </w:tc>
        <w:tc>
          <w:tcPr>
            <w:tcW w:w="1710" w:type="dxa"/>
          </w:tcPr>
          <w:p w14:paraId="1B40E5D7" w14:textId="77777777" w:rsidR="00382A18" w:rsidRDefault="00382A18" w:rsidP="009F2B30">
            <w:pPr>
              <w:pStyle w:val="USBodyText"/>
              <w:rPr>
                <w:color w:val="000000"/>
                <w:spacing w:val="-2"/>
              </w:rPr>
            </w:pPr>
          </w:p>
        </w:tc>
      </w:tr>
      <w:tr w:rsidR="00382A18" w14:paraId="621E51C0" w14:textId="77777777" w:rsidTr="00E8108F">
        <w:tc>
          <w:tcPr>
            <w:tcW w:w="5220" w:type="dxa"/>
            <w:tcBorders>
              <w:left w:val="single" w:sz="6" w:space="0" w:color="auto"/>
            </w:tcBorders>
          </w:tcPr>
          <w:p w14:paraId="16969C1F" w14:textId="55A17F35" w:rsidR="00382A18" w:rsidRDefault="00382A18" w:rsidP="009F2B30">
            <w:pPr>
              <w:pStyle w:val="USBodyText"/>
              <w:rPr>
                <w:b/>
                <w:color w:val="000000"/>
                <w:spacing w:val="-2"/>
              </w:rPr>
            </w:pPr>
            <w:r>
              <w:rPr>
                <w:b/>
                <w:color w:val="000000"/>
                <w:spacing w:val="-2"/>
              </w:rPr>
              <w:t>Operation</w:t>
            </w:r>
          </w:p>
        </w:tc>
        <w:tc>
          <w:tcPr>
            <w:tcW w:w="1620" w:type="dxa"/>
          </w:tcPr>
          <w:p w14:paraId="2AF00676" w14:textId="77777777" w:rsidR="00382A18" w:rsidRDefault="00382A18" w:rsidP="009F2B30">
            <w:pPr>
              <w:pStyle w:val="USBodyText"/>
              <w:rPr>
                <w:color w:val="000000"/>
                <w:spacing w:val="-2"/>
              </w:rPr>
            </w:pPr>
          </w:p>
        </w:tc>
        <w:tc>
          <w:tcPr>
            <w:tcW w:w="1710" w:type="dxa"/>
          </w:tcPr>
          <w:p w14:paraId="5534B55B" w14:textId="77777777" w:rsidR="00382A18" w:rsidRDefault="00382A18" w:rsidP="009F2B30">
            <w:pPr>
              <w:pStyle w:val="USBodyText"/>
              <w:rPr>
                <w:color w:val="000000"/>
                <w:spacing w:val="-2"/>
              </w:rPr>
            </w:pPr>
          </w:p>
        </w:tc>
      </w:tr>
      <w:tr w:rsidR="00EA4818" w14:paraId="5EE5EB3A" w14:textId="77777777" w:rsidTr="00E8108F">
        <w:tc>
          <w:tcPr>
            <w:tcW w:w="5220" w:type="dxa"/>
            <w:tcBorders>
              <w:left w:val="single" w:sz="6" w:space="0" w:color="auto"/>
            </w:tcBorders>
          </w:tcPr>
          <w:p w14:paraId="7F730BDB" w14:textId="12AAF0BF" w:rsidR="00EA4818" w:rsidRPr="00F26586" w:rsidRDefault="003D1AFD" w:rsidP="00382A18">
            <w:pPr>
              <w:pStyle w:val="USBullet1"/>
            </w:pPr>
            <w:r w:rsidRPr="00F26586">
              <w:t>Phase 1 Startup and Commissioning</w:t>
            </w:r>
          </w:p>
        </w:tc>
        <w:tc>
          <w:tcPr>
            <w:tcW w:w="1620" w:type="dxa"/>
          </w:tcPr>
          <w:p w14:paraId="7B9AC179" w14:textId="77777777" w:rsidR="00EA4818" w:rsidRDefault="00EA4818" w:rsidP="009F2B30">
            <w:pPr>
              <w:pStyle w:val="USBodyText"/>
              <w:rPr>
                <w:color w:val="000000"/>
                <w:spacing w:val="-2"/>
              </w:rPr>
            </w:pPr>
          </w:p>
        </w:tc>
        <w:tc>
          <w:tcPr>
            <w:tcW w:w="1710" w:type="dxa"/>
          </w:tcPr>
          <w:p w14:paraId="7AFD34F7" w14:textId="77777777" w:rsidR="00EA4818" w:rsidRDefault="00EA4818" w:rsidP="009F2B30">
            <w:pPr>
              <w:pStyle w:val="USBodyText"/>
              <w:rPr>
                <w:color w:val="000000"/>
                <w:spacing w:val="-2"/>
              </w:rPr>
            </w:pPr>
          </w:p>
        </w:tc>
      </w:tr>
      <w:tr w:rsidR="00EA4818" w14:paraId="1EA92643" w14:textId="77777777" w:rsidTr="00E8108F">
        <w:tc>
          <w:tcPr>
            <w:tcW w:w="5220" w:type="dxa"/>
            <w:tcBorders>
              <w:left w:val="single" w:sz="6" w:space="0" w:color="auto"/>
            </w:tcBorders>
          </w:tcPr>
          <w:p w14:paraId="357E07E2" w14:textId="5A4EC530" w:rsidR="00EA4818" w:rsidRPr="00F26586" w:rsidRDefault="003D1AFD" w:rsidP="00382A18">
            <w:pPr>
              <w:pStyle w:val="USBullet1"/>
            </w:pPr>
            <w:r w:rsidRPr="00F26586">
              <w:t>Phase 1 Commercial Operation</w:t>
            </w:r>
          </w:p>
        </w:tc>
        <w:tc>
          <w:tcPr>
            <w:tcW w:w="1620" w:type="dxa"/>
          </w:tcPr>
          <w:p w14:paraId="3F012D96" w14:textId="77777777" w:rsidR="00EA4818" w:rsidRDefault="00EA4818" w:rsidP="009F2B30">
            <w:pPr>
              <w:pStyle w:val="USBodyText"/>
              <w:rPr>
                <w:color w:val="000000"/>
                <w:spacing w:val="-2"/>
              </w:rPr>
            </w:pPr>
          </w:p>
        </w:tc>
        <w:tc>
          <w:tcPr>
            <w:tcW w:w="1710" w:type="dxa"/>
          </w:tcPr>
          <w:p w14:paraId="2B3EAE15" w14:textId="77777777" w:rsidR="00EA4818" w:rsidRDefault="00EA4818" w:rsidP="009F2B30">
            <w:pPr>
              <w:pStyle w:val="USBodyText"/>
              <w:rPr>
                <w:color w:val="000000"/>
                <w:spacing w:val="-2"/>
              </w:rPr>
            </w:pPr>
          </w:p>
        </w:tc>
      </w:tr>
      <w:tr w:rsidR="009F2B30" w14:paraId="61BA059A" w14:textId="77777777" w:rsidTr="00E8108F">
        <w:tc>
          <w:tcPr>
            <w:tcW w:w="5220" w:type="dxa"/>
            <w:tcBorders>
              <w:left w:val="single" w:sz="6" w:space="0" w:color="auto"/>
            </w:tcBorders>
          </w:tcPr>
          <w:p w14:paraId="0C0DE90F" w14:textId="1AEEAE4B" w:rsidR="009F2B30" w:rsidRPr="003D1AFD" w:rsidRDefault="003D1AFD" w:rsidP="00382A18">
            <w:pPr>
              <w:pStyle w:val="USBullet1"/>
            </w:pPr>
            <w:r w:rsidRPr="00F26586">
              <w:t xml:space="preserve">Phase 2 </w:t>
            </w:r>
            <w:r w:rsidR="009F2B30" w:rsidRPr="003D1AFD">
              <w:t xml:space="preserve">Start-up and </w:t>
            </w:r>
            <w:r w:rsidR="00665CAD" w:rsidRPr="003D1AFD">
              <w:t>Commissioning</w:t>
            </w:r>
          </w:p>
        </w:tc>
        <w:tc>
          <w:tcPr>
            <w:tcW w:w="1620" w:type="dxa"/>
          </w:tcPr>
          <w:p w14:paraId="0CB2A531" w14:textId="77777777" w:rsidR="009F2B30" w:rsidRDefault="009F2B30" w:rsidP="009F2B30">
            <w:pPr>
              <w:pStyle w:val="USBodyText"/>
              <w:rPr>
                <w:color w:val="000000"/>
                <w:spacing w:val="-2"/>
              </w:rPr>
            </w:pPr>
          </w:p>
        </w:tc>
        <w:tc>
          <w:tcPr>
            <w:tcW w:w="1710" w:type="dxa"/>
          </w:tcPr>
          <w:p w14:paraId="3C77F9E1" w14:textId="77777777" w:rsidR="009F2B30" w:rsidRDefault="009F2B30" w:rsidP="009F2B30">
            <w:pPr>
              <w:pStyle w:val="USBodyText"/>
              <w:rPr>
                <w:color w:val="000000"/>
                <w:spacing w:val="-2"/>
              </w:rPr>
            </w:pPr>
          </w:p>
        </w:tc>
      </w:tr>
      <w:tr w:rsidR="009F2B30" w14:paraId="772C2AB0" w14:textId="77777777" w:rsidTr="00E8108F">
        <w:tc>
          <w:tcPr>
            <w:tcW w:w="5220" w:type="dxa"/>
            <w:tcBorders>
              <w:left w:val="single" w:sz="6" w:space="0" w:color="auto"/>
            </w:tcBorders>
          </w:tcPr>
          <w:p w14:paraId="450EE9DB" w14:textId="7C2F0F76" w:rsidR="009F2B30" w:rsidRPr="003D1AFD" w:rsidRDefault="003D1AFD" w:rsidP="00382A18">
            <w:pPr>
              <w:pStyle w:val="USBullet1"/>
            </w:pPr>
            <w:r w:rsidRPr="00F26586">
              <w:t xml:space="preserve">Phase 2 </w:t>
            </w:r>
            <w:r w:rsidR="009F2B30" w:rsidRPr="003D1AFD">
              <w:t>Commercial Operation</w:t>
            </w:r>
          </w:p>
        </w:tc>
        <w:tc>
          <w:tcPr>
            <w:tcW w:w="1620" w:type="dxa"/>
          </w:tcPr>
          <w:p w14:paraId="682E49BA" w14:textId="77777777" w:rsidR="009F2B30" w:rsidRDefault="009F2B30" w:rsidP="009F2B30">
            <w:pPr>
              <w:pStyle w:val="USBodyText"/>
              <w:rPr>
                <w:color w:val="000000"/>
                <w:spacing w:val="-2"/>
              </w:rPr>
            </w:pPr>
          </w:p>
        </w:tc>
        <w:tc>
          <w:tcPr>
            <w:tcW w:w="1710" w:type="dxa"/>
          </w:tcPr>
          <w:p w14:paraId="52CF563C" w14:textId="77777777" w:rsidR="009F2B30" w:rsidRDefault="009F2B30" w:rsidP="009F2B30">
            <w:pPr>
              <w:pStyle w:val="USBodyText"/>
              <w:rPr>
                <w:color w:val="000000"/>
                <w:spacing w:val="-2"/>
              </w:rPr>
            </w:pPr>
          </w:p>
        </w:tc>
      </w:tr>
    </w:tbl>
    <w:p w14:paraId="0AF24364" w14:textId="426E04C1" w:rsidR="00E8108F" w:rsidRDefault="00382A18" w:rsidP="00382A18">
      <w:pPr>
        <w:pStyle w:val="Heading1"/>
      </w:pPr>
      <w:bookmarkStart w:id="113" w:name="_Toc526151184"/>
      <w:r>
        <w:lastRenderedPageBreak/>
        <w:t>FORM 12 – BIDDER’S STAFFING PLAN</w:t>
      </w:r>
      <w:bookmarkEnd w:id="113"/>
    </w:p>
    <w:p w14:paraId="113E140B" w14:textId="1882F4C4" w:rsidR="00E8108F" w:rsidRPr="00AE0DF4" w:rsidRDefault="00E8108F" w:rsidP="00E8108F">
      <w:pPr>
        <w:pStyle w:val="Heading2"/>
      </w:pPr>
      <w:bookmarkStart w:id="114" w:name="_Toc526151185"/>
      <w:r>
        <w:t>BIDDER</w:t>
      </w:r>
      <w:r w:rsidRPr="00AE0DF4">
        <w:t>’S PROPOSED HOME OFFICE (OFF-SHORE) ORGANIZATION</w:t>
      </w:r>
      <w:bookmarkEnd w:id="114"/>
    </w:p>
    <w:p w14:paraId="1593B155" w14:textId="660AF0B1" w:rsidR="00E8108F" w:rsidRDefault="00E8108F" w:rsidP="00E8108F">
      <w:pPr>
        <w:pStyle w:val="USBodyText"/>
      </w:pPr>
      <w:r>
        <w:t xml:space="preserve">The </w:t>
      </w:r>
      <w:r w:rsidR="00665CAD">
        <w:t>Bidder shall submit a detailed organization chart showing its home office management o</w:t>
      </w:r>
      <w:r>
        <w:t>rganization (off-shore) and its interface with the Project Site in Guam (</w:t>
      </w:r>
      <w:r w:rsidR="00665CAD">
        <w:t>o</w:t>
      </w:r>
      <w:r>
        <w:t>n-</w:t>
      </w:r>
      <w:r w:rsidR="00665CAD">
        <w:t>shore) organization.  This organization c</w:t>
      </w:r>
      <w:r>
        <w:t>hart shall designate the authorized representative(s)</w:t>
      </w:r>
      <w:r w:rsidR="00665CAD">
        <w:t xml:space="preserve"> and </w:t>
      </w:r>
      <w:r>
        <w:t>key personnel</w:t>
      </w:r>
      <w:r w:rsidR="00665CAD">
        <w:t>. Personnel</w:t>
      </w:r>
      <w:r>
        <w:t xml:space="preserve"> not specifically designated to the Project will be so identified on the </w:t>
      </w:r>
      <w:r w:rsidR="00665CAD">
        <w:t>o</w:t>
      </w:r>
      <w:r>
        <w:t xml:space="preserve">rganization </w:t>
      </w:r>
      <w:r w:rsidR="00665CAD">
        <w:t>c</w:t>
      </w:r>
      <w:r>
        <w:t>hart. The chart shall be supplemented by a narrative outline which indicates the duties, the functional responsibilities, and the designated a</w:t>
      </w:r>
      <w:r w:rsidR="00665CAD">
        <w:t>uthority of each member of the h</w:t>
      </w:r>
      <w:r>
        <w:t xml:space="preserve">ome </w:t>
      </w:r>
      <w:r w:rsidR="00665CAD">
        <w:t>office o</w:t>
      </w:r>
      <w:r>
        <w:t xml:space="preserve">rganization.  </w:t>
      </w:r>
      <w:r w:rsidR="00665CAD">
        <w:t>Bidder’s k</w:t>
      </w:r>
      <w:r>
        <w:t xml:space="preserve">ey </w:t>
      </w:r>
      <w:r w:rsidR="00665CAD">
        <w:t>p</w:t>
      </w:r>
      <w:r>
        <w:t xml:space="preserve">ersonnel and </w:t>
      </w:r>
      <w:r w:rsidR="00665CAD">
        <w:t>Bidder’s a</w:t>
      </w:r>
      <w:r>
        <w:t xml:space="preserve">uthorized </w:t>
      </w:r>
      <w:r w:rsidR="00665CAD">
        <w:t>r</w:t>
      </w:r>
      <w:r>
        <w:t>epresentative(s) shall include but not be limited to the following:</w:t>
      </w:r>
    </w:p>
    <w:p w14:paraId="5E06BA5B" w14:textId="0AE664DF" w:rsidR="00E8108F" w:rsidRDefault="00E8108F" w:rsidP="00005DFB">
      <w:pPr>
        <w:pStyle w:val="USNumbera"/>
        <w:numPr>
          <w:ilvl w:val="1"/>
          <w:numId w:val="61"/>
        </w:numPr>
      </w:pPr>
      <w:r>
        <w:t>Overall Project Management</w:t>
      </w:r>
    </w:p>
    <w:p w14:paraId="432822E7" w14:textId="3CDCA96C" w:rsidR="00E8108F" w:rsidRDefault="00E8108F" w:rsidP="00E8108F">
      <w:pPr>
        <w:pStyle w:val="USNumbera"/>
      </w:pPr>
      <w:r>
        <w:tab/>
        <w:t>Home Office Manager</w:t>
      </w:r>
    </w:p>
    <w:p w14:paraId="75CFDCB2" w14:textId="682D2C91" w:rsidR="00E8108F" w:rsidRDefault="00E8108F" w:rsidP="00E8108F">
      <w:pPr>
        <w:pStyle w:val="USNumbera"/>
      </w:pPr>
      <w:r>
        <w:tab/>
        <w:t>Responsible Officer/Director</w:t>
      </w:r>
    </w:p>
    <w:p w14:paraId="42527E44" w14:textId="1EBE8FE6" w:rsidR="00E8108F" w:rsidRDefault="00E8108F" w:rsidP="00E8108F">
      <w:pPr>
        <w:pStyle w:val="USNumbera"/>
      </w:pPr>
      <w:r>
        <w:tab/>
        <w:t>Engineering Functions</w:t>
      </w:r>
    </w:p>
    <w:p w14:paraId="71C2DC3A" w14:textId="62E7D163" w:rsidR="00E8108F" w:rsidRDefault="00E8108F" w:rsidP="00E8108F">
      <w:pPr>
        <w:pStyle w:val="USNumbera"/>
      </w:pPr>
      <w:r>
        <w:tab/>
        <w:t>Procurement, Traffic and Vendor Surveillance</w:t>
      </w:r>
    </w:p>
    <w:p w14:paraId="5B87A1FE" w14:textId="664B0E0B" w:rsidR="00E8108F" w:rsidRDefault="00E8108F" w:rsidP="00E8108F">
      <w:pPr>
        <w:pStyle w:val="USNumbera"/>
      </w:pPr>
      <w:r>
        <w:tab/>
        <w:t>Construction Management</w:t>
      </w:r>
    </w:p>
    <w:p w14:paraId="7D5E701A" w14:textId="1DDC4946" w:rsidR="00E8108F" w:rsidRDefault="00E8108F" w:rsidP="00E8108F">
      <w:pPr>
        <w:pStyle w:val="USNumbera"/>
      </w:pPr>
      <w:r>
        <w:tab/>
        <w:t>Planning and Scheduling</w:t>
      </w:r>
    </w:p>
    <w:p w14:paraId="2AFF85B1" w14:textId="7D0EF842" w:rsidR="00E8108F" w:rsidRDefault="00E8108F" w:rsidP="00E8108F">
      <w:pPr>
        <w:pStyle w:val="USNumbera"/>
      </w:pPr>
      <w:r>
        <w:tab/>
        <w:t>Quality Program Management</w:t>
      </w:r>
    </w:p>
    <w:p w14:paraId="27B88EAD" w14:textId="4F0DF008" w:rsidR="00E8108F" w:rsidRDefault="00E8108F" w:rsidP="00E8108F">
      <w:pPr>
        <w:pStyle w:val="USNumbera"/>
      </w:pPr>
      <w:r>
        <w:t>Accounting</w:t>
      </w:r>
    </w:p>
    <w:p w14:paraId="6E463F3D" w14:textId="6272C6E4" w:rsidR="00E8108F" w:rsidRDefault="00E8108F" w:rsidP="00E8108F">
      <w:pPr>
        <w:pStyle w:val="USNumbera"/>
      </w:pPr>
      <w:r>
        <w:tab/>
        <w:t>Production Manager</w:t>
      </w:r>
    </w:p>
    <w:p w14:paraId="2AB8B41B" w14:textId="603BCEAC" w:rsidR="00E8108F" w:rsidRDefault="00E8108F" w:rsidP="00E8108F">
      <w:pPr>
        <w:pStyle w:val="Heading2"/>
      </w:pPr>
      <w:bookmarkStart w:id="115" w:name="_Toc526151186"/>
      <w:r>
        <w:t>BIDDER’S PROPOSED SITE (ON-SHORE) ORGANIZATION</w:t>
      </w:r>
      <w:bookmarkEnd w:id="115"/>
    </w:p>
    <w:p w14:paraId="0AE24B3A" w14:textId="2F730D39" w:rsidR="00E8108F" w:rsidRDefault="00E8108F" w:rsidP="00E8108F">
      <w:pPr>
        <w:pStyle w:val="USBodyText"/>
      </w:pPr>
      <w:r>
        <w:t>The Bidder shall submit a detailed organization chart showing its proposed Site (on-shore) organization, which will be responsible for the execution of the Works.  All authorized Contractor Representative(s) and Contract Key Personnel shall be so designated on the organization chart.  Specifically, the Bidder’s organization chart must indicate the key personnel who will be responsible for performing the following functions:</w:t>
      </w:r>
    </w:p>
    <w:p w14:paraId="266C9443" w14:textId="6B14529D" w:rsidR="00E8108F" w:rsidRDefault="00E8108F" w:rsidP="00005DFB">
      <w:pPr>
        <w:pStyle w:val="USNumbera"/>
        <w:numPr>
          <w:ilvl w:val="1"/>
          <w:numId w:val="62"/>
        </w:numPr>
      </w:pPr>
      <w:r>
        <w:t>Project Management</w:t>
      </w:r>
    </w:p>
    <w:p w14:paraId="2E809DEA" w14:textId="6970BFAF" w:rsidR="00E8108F" w:rsidRDefault="00E8108F" w:rsidP="00E8108F">
      <w:pPr>
        <w:pStyle w:val="USNumbera"/>
      </w:pPr>
      <w:r>
        <w:t>Engineering Functions</w:t>
      </w:r>
    </w:p>
    <w:p w14:paraId="1736F01A" w14:textId="46C4B99D" w:rsidR="00E8108F" w:rsidRDefault="00E8108F" w:rsidP="00E8108F">
      <w:pPr>
        <w:pStyle w:val="USNumbera"/>
      </w:pPr>
      <w:r>
        <w:t>Procurement of materials; traffic and logistics</w:t>
      </w:r>
    </w:p>
    <w:p w14:paraId="31A5E3F9" w14:textId="687BE411" w:rsidR="00E8108F" w:rsidRDefault="00E8108F" w:rsidP="00E8108F">
      <w:pPr>
        <w:pStyle w:val="USNumbera"/>
      </w:pPr>
      <w:r>
        <w:tab/>
        <w:t>Supervision of Construction</w:t>
      </w:r>
      <w:r w:rsidR="00665CAD">
        <w:t xml:space="preserve"> and Construction Management</w:t>
      </w:r>
    </w:p>
    <w:p w14:paraId="32F2AF45" w14:textId="3312EECD" w:rsidR="00665CAD" w:rsidRDefault="00665CAD" w:rsidP="00E8108F">
      <w:pPr>
        <w:pStyle w:val="USNumbera"/>
      </w:pPr>
      <w:r>
        <w:t>Health and Safety Management</w:t>
      </w:r>
    </w:p>
    <w:p w14:paraId="78600FE0" w14:textId="57AC12C0" w:rsidR="00665CAD" w:rsidRDefault="00665CAD" w:rsidP="00E8108F">
      <w:pPr>
        <w:pStyle w:val="USNumbera"/>
      </w:pPr>
      <w:r>
        <w:t>Environmental Compliance Management</w:t>
      </w:r>
    </w:p>
    <w:p w14:paraId="7F58277D" w14:textId="32168426" w:rsidR="00665CAD" w:rsidRDefault="00665CAD" w:rsidP="00E8108F">
      <w:pPr>
        <w:pStyle w:val="USNumbera"/>
      </w:pPr>
      <w:r>
        <w:t>Community Relations Management</w:t>
      </w:r>
    </w:p>
    <w:p w14:paraId="442788B8" w14:textId="5344168A" w:rsidR="00E8108F" w:rsidRDefault="00E8108F" w:rsidP="00E8108F">
      <w:pPr>
        <w:pStyle w:val="USNumbera"/>
      </w:pPr>
      <w:r>
        <w:tab/>
        <w:t>Planning and Scheduling</w:t>
      </w:r>
    </w:p>
    <w:p w14:paraId="3BB4DCB3" w14:textId="7D0F2E4F" w:rsidR="00E8108F" w:rsidRDefault="00E8108F" w:rsidP="00E8108F">
      <w:pPr>
        <w:pStyle w:val="USNumbera"/>
      </w:pPr>
      <w:r>
        <w:t>Accounting and Commercial Functions</w:t>
      </w:r>
    </w:p>
    <w:p w14:paraId="68D3FF93" w14:textId="66F09EF4" w:rsidR="00E8108F" w:rsidRDefault="00E8108F" w:rsidP="00E8108F">
      <w:pPr>
        <w:pStyle w:val="USBodyText"/>
      </w:pPr>
      <w:r>
        <w:lastRenderedPageBreak/>
        <w:t>This chart shall be supplemented by a narrative outline that indicates the duties, the functional responsibilities and designated authority of each member designated on Bidder’s Site organization chart.</w:t>
      </w:r>
    </w:p>
    <w:p w14:paraId="380ED739" w14:textId="1F33E57E" w:rsidR="00005DFB" w:rsidRDefault="00E8108F" w:rsidP="00E8108F">
      <w:pPr>
        <w:pStyle w:val="Heading1"/>
      </w:pPr>
      <w:bookmarkStart w:id="116" w:name="_Toc526151187"/>
      <w:r>
        <w:lastRenderedPageBreak/>
        <w:t xml:space="preserve">FORM 13 – </w:t>
      </w:r>
      <w:r w:rsidR="00946A57">
        <w:t>MANDATORY FORMS REQU</w:t>
      </w:r>
      <w:r w:rsidR="00834586">
        <w:t>I</w:t>
      </w:r>
      <w:r w:rsidR="00946A57">
        <w:t>RED IN ACCORDANCE WITH GUAM PROCUREMENT LAW</w:t>
      </w:r>
      <w:bookmarkEnd w:id="116"/>
    </w:p>
    <w:p w14:paraId="79DDC10A" w14:textId="77777777" w:rsidR="00005DFB" w:rsidRDefault="00005DFB">
      <w:pPr>
        <w:spacing w:after="160" w:line="259" w:lineRule="auto"/>
        <w:jc w:val="left"/>
        <w:rPr>
          <w:rFonts w:eastAsiaTheme="majorEastAsia" w:cstheme="majorBidi"/>
          <w:b/>
          <w:sz w:val="28"/>
          <w:szCs w:val="32"/>
        </w:rPr>
      </w:pPr>
      <w:r>
        <w:br w:type="page"/>
      </w:r>
    </w:p>
    <w:p w14:paraId="55A18894" w14:textId="55A897F3" w:rsidR="00005DFB" w:rsidRPr="00005DFB" w:rsidRDefault="0082104C" w:rsidP="005F1423">
      <w:pPr>
        <w:pStyle w:val="Heading2"/>
      </w:pPr>
      <w:bookmarkStart w:id="117" w:name="_Toc526151188"/>
      <w:r>
        <w:lastRenderedPageBreak/>
        <w:t>Major Shareholder Disclosure Affidavit</w:t>
      </w:r>
      <w:bookmarkEnd w:id="117"/>
    </w:p>
    <w:p w14:paraId="527FF4FA" w14:textId="51756FEC" w:rsidR="00005DFB" w:rsidRPr="00005DFB" w:rsidRDefault="00005DFB" w:rsidP="00005DFB">
      <w:pPr>
        <w:pStyle w:val="USBodyText"/>
      </w:pPr>
      <w:r w:rsidRPr="00005DFB">
        <w:rPr>
          <w:b/>
          <w:noProof/>
        </w:rPr>
        <w:drawing>
          <wp:anchor distT="0" distB="0" distL="114300" distR="114300" simplePos="0" relativeHeight="251661312" behindDoc="0" locked="0" layoutInCell="1" allowOverlap="1" wp14:anchorId="0922D00D" wp14:editId="300A307B">
            <wp:simplePos x="0" y="0"/>
            <wp:positionH relativeFrom="column">
              <wp:posOffset>0</wp:posOffset>
            </wp:positionH>
            <wp:positionV relativeFrom="paragraph">
              <wp:posOffset>2540</wp:posOffset>
            </wp:positionV>
            <wp:extent cx="944880" cy="944880"/>
            <wp:effectExtent l="0" t="0" r="7620" b="7620"/>
            <wp:wrapSquare wrapText="bothSides"/>
            <wp:docPr id="22" name="Picture 22" descr="GPA 50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A 50th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anchor>
        </w:drawing>
      </w:r>
    </w:p>
    <w:p w14:paraId="11E609A4" w14:textId="77777777" w:rsidR="00005DFB" w:rsidRPr="000B4868" w:rsidRDefault="00005DFB" w:rsidP="000B4868">
      <w:pPr>
        <w:pStyle w:val="USBodyText"/>
        <w:spacing w:after="0"/>
        <w:jc w:val="center"/>
        <w:rPr>
          <w:b/>
          <w:sz w:val="36"/>
          <w:szCs w:val="36"/>
        </w:rPr>
      </w:pPr>
      <w:r w:rsidRPr="000B4868">
        <w:rPr>
          <w:b/>
          <w:sz w:val="36"/>
          <w:szCs w:val="36"/>
        </w:rPr>
        <w:t>GUAM POWER AUTHORITY</w:t>
      </w:r>
    </w:p>
    <w:p w14:paraId="410CA4DB" w14:textId="77777777" w:rsidR="00005DFB" w:rsidRPr="00005DFB" w:rsidRDefault="00005DFB" w:rsidP="000B4868">
      <w:pPr>
        <w:pStyle w:val="USBodyText"/>
        <w:spacing w:after="0"/>
        <w:jc w:val="center"/>
        <w:rPr>
          <w:b/>
        </w:rPr>
      </w:pPr>
      <w:r w:rsidRPr="00005DFB">
        <w:rPr>
          <w:b/>
        </w:rPr>
        <w:t>ATURIDAT ILEKTRESEDAT GUAHAN</w:t>
      </w:r>
    </w:p>
    <w:p w14:paraId="1D1D3BF4" w14:textId="77777777" w:rsidR="00005DFB" w:rsidRPr="00005DFB" w:rsidRDefault="00005DFB" w:rsidP="000B4868">
      <w:pPr>
        <w:pStyle w:val="USBodyText"/>
        <w:spacing w:after="0"/>
        <w:jc w:val="center"/>
      </w:pPr>
      <w:r w:rsidRPr="00005DFB">
        <w:rPr>
          <w:b/>
        </w:rPr>
        <w:t>P O BOX 2977, AGANA, GUAM 96932-2977</w:t>
      </w:r>
    </w:p>
    <w:p w14:paraId="190EB264" w14:textId="77777777" w:rsidR="000B4868" w:rsidRDefault="000B4868" w:rsidP="00005DFB">
      <w:pPr>
        <w:pStyle w:val="USBodyText"/>
        <w:rPr>
          <w:b/>
        </w:rPr>
      </w:pPr>
    </w:p>
    <w:p w14:paraId="6174921A" w14:textId="17D67337" w:rsidR="00005DFB" w:rsidRPr="0082104C" w:rsidRDefault="00005DFB" w:rsidP="0082104C">
      <w:pPr>
        <w:pStyle w:val="USBodyText"/>
        <w:spacing w:after="0"/>
        <w:jc w:val="center"/>
        <w:rPr>
          <w:b/>
          <w:sz w:val="24"/>
          <w:szCs w:val="24"/>
        </w:rPr>
      </w:pPr>
      <w:r w:rsidRPr="0082104C">
        <w:rPr>
          <w:b/>
          <w:sz w:val="24"/>
          <w:szCs w:val="24"/>
        </w:rPr>
        <w:t>SPECIAL PROVISON</w:t>
      </w:r>
    </w:p>
    <w:p w14:paraId="5015C84F" w14:textId="77777777" w:rsidR="00005DFB" w:rsidRPr="0082104C" w:rsidRDefault="00005DFB" w:rsidP="0082104C">
      <w:pPr>
        <w:pStyle w:val="USBodyText"/>
        <w:spacing w:after="0"/>
        <w:jc w:val="center"/>
        <w:rPr>
          <w:b/>
          <w:sz w:val="24"/>
          <w:szCs w:val="24"/>
        </w:rPr>
      </w:pPr>
      <w:r w:rsidRPr="0082104C">
        <w:rPr>
          <w:b/>
          <w:sz w:val="24"/>
          <w:szCs w:val="24"/>
        </w:rPr>
        <w:t>FOR</w:t>
      </w:r>
    </w:p>
    <w:p w14:paraId="6EB268DF" w14:textId="4A3E0211" w:rsidR="00005DFB" w:rsidRDefault="00005DFB" w:rsidP="0082104C">
      <w:pPr>
        <w:pStyle w:val="USBodyText"/>
        <w:spacing w:after="0"/>
        <w:jc w:val="center"/>
        <w:rPr>
          <w:b/>
          <w:sz w:val="24"/>
          <w:szCs w:val="24"/>
        </w:rPr>
      </w:pPr>
      <w:r w:rsidRPr="0082104C">
        <w:rPr>
          <w:b/>
          <w:sz w:val="24"/>
          <w:szCs w:val="24"/>
        </w:rPr>
        <w:t>MAJOR SHAREHOLDERS DISCLOSURE AFFIDAVIT</w:t>
      </w:r>
    </w:p>
    <w:p w14:paraId="47E21587" w14:textId="77777777" w:rsidR="0082104C" w:rsidRPr="0082104C" w:rsidRDefault="0082104C" w:rsidP="0082104C">
      <w:pPr>
        <w:pStyle w:val="USBodyText"/>
        <w:spacing w:after="0"/>
        <w:jc w:val="center"/>
        <w:rPr>
          <w:b/>
          <w:sz w:val="24"/>
          <w:szCs w:val="24"/>
        </w:rPr>
      </w:pPr>
    </w:p>
    <w:p w14:paraId="14261F65" w14:textId="77777777" w:rsidR="00005DFB" w:rsidRPr="00005DFB" w:rsidRDefault="00005DFB" w:rsidP="00005DFB">
      <w:pPr>
        <w:pStyle w:val="USBodyText"/>
      </w:pPr>
      <w:r w:rsidRPr="00005DFB">
        <w:t>All Bidders/Offerors are required to submit a current affidavit as required below. Failure to do so will mean disqualification and rejection of the bid/rfp.</w:t>
      </w:r>
    </w:p>
    <w:p w14:paraId="2CC583CE" w14:textId="77777777" w:rsidR="00005DFB" w:rsidRPr="00005DFB" w:rsidRDefault="00005DFB" w:rsidP="00005DFB">
      <w:pPr>
        <w:pStyle w:val="USBodyText"/>
        <w:rPr>
          <w:b/>
        </w:rPr>
      </w:pPr>
      <w:r w:rsidRPr="00005DFB">
        <w:rPr>
          <w:b/>
        </w:rPr>
        <w:t>5 GCA §5233 (Title 5, Section 5233) states:</w:t>
      </w:r>
    </w:p>
    <w:p w14:paraId="2A8B6F65" w14:textId="77777777" w:rsidR="00005DFB" w:rsidRPr="00005DFB" w:rsidRDefault="00005DFB" w:rsidP="00005DFB">
      <w:pPr>
        <w:pStyle w:val="USBodyText"/>
      </w:pPr>
      <w:r w:rsidRPr="00005DFB">
        <w:t>"Section 5233 Disclosure of Major Shareholders. As a condition of submitting a bid or offer, any partnership, sole proprietorship or corporation doing business with the government of Guam shall submit an affidavit executed under oath that lists the name and address of any person who has held more than ten percent (10%) of the outstanding interest or shares in said partnership, sole proprietorship or corporation at any time during the twelve (12) month period immediately preceding submission of a bid, or, that it is a not for profit organization that qualifies for tax exemption under the Internal Revenue Code of the United States or the Business Privilege Tax law of Guam, Title 12, Guam Code Annotated, Section 26203©. With the exception of not for profit organizations, the affidavit shall contain the number of shares or the percentage of all assets of such partnership, sole proprietorship or corporation which have held by each such person during the twelve (12) month period. In addition, the affidavit shall contain the name and address of any person who has received or is entitled to receive a commission, gratuity or other compensation for procuring or assisting in obtaining business related to the bid or offer and shall also contain the amounts of any such commission, gratuity or other compensation. The affidavit shall be open and available to the public for inspection and copying."</w:t>
      </w:r>
    </w:p>
    <w:p w14:paraId="185F9FB3" w14:textId="77777777" w:rsidR="00005DFB" w:rsidRPr="00005DFB" w:rsidRDefault="00005DFB" w:rsidP="00206010">
      <w:pPr>
        <w:pStyle w:val="USBodyText"/>
        <w:numPr>
          <w:ilvl w:val="0"/>
          <w:numId w:val="68"/>
        </w:numPr>
        <w:rPr>
          <w:b/>
        </w:rPr>
      </w:pPr>
      <w:r w:rsidRPr="00005DFB">
        <w:rPr>
          <w:b/>
        </w:rPr>
        <w:t>If the affidavit is a copy, indicate the BID/RFP number and where it is filed.</w:t>
      </w:r>
    </w:p>
    <w:p w14:paraId="36ECFC76" w14:textId="77777777" w:rsidR="00005DFB" w:rsidRPr="00005DFB" w:rsidRDefault="00005DFB" w:rsidP="00206010">
      <w:pPr>
        <w:pStyle w:val="USBodyText"/>
        <w:numPr>
          <w:ilvl w:val="0"/>
          <w:numId w:val="68"/>
        </w:numPr>
        <w:rPr>
          <w:b/>
        </w:rPr>
      </w:pPr>
      <w:r w:rsidRPr="00005DFB">
        <w:rPr>
          <w:b/>
        </w:rPr>
        <w:t>Affidavits must be signed within 60 days of the date the bids or proposals are due.</w:t>
      </w:r>
    </w:p>
    <w:p w14:paraId="3C9E105C" w14:textId="77777777" w:rsidR="00005DFB" w:rsidRPr="00005DFB" w:rsidRDefault="00005DFB" w:rsidP="00005DFB">
      <w:pPr>
        <w:pStyle w:val="USBodyText"/>
        <w:rPr>
          <w:b/>
        </w:rPr>
      </w:pPr>
      <w:r w:rsidRPr="00005DFB">
        <w:rPr>
          <w:b/>
        </w:rPr>
        <w:br w:type="page"/>
      </w:r>
    </w:p>
    <w:p w14:paraId="5355DF60" w14:textId="77777777" w:rsidR="00005DFB" w:rsidRPr="00005DFB" w:rsidRDefault="00005DFB" w:rsidP="005F1423">
      <w:pPr>
        <w:pStyle w:val="USBodyText"/>
        <w:spacing w:after="0"/>
        <w:jc w:val="center"/>
      </w:pPr>
      <w:r w:rsidRPr="00005DFB">
        <w:lastRenderedPageBreak/>
        <w:t>MAJOR SHAREHOLDERS OF DISCLOSURE AFFIDAVIT</w:t>
      </w:r>
    </w:p>
    <w:p w14:paraId="20673E11" w14:textId="77777777" w:rsidR="00005DFB" w:rsidRPr="00005DFB" w:rsidRDefault="00005DFB" w:rsidP="005F1423">
      <w:pPr>
        <w:pStyle w:val="USBodyText"/>
        <w:spacing w:after="0"/>
      </w:pPr>
    </w:p>
    <w:p w14:paraId="33C4E400" w14:textId="77777777" w:rsidR="00005DFB" w:rsidRPr="00005DFB" w:rsidRDefault="00005DFB" w:rsidP="005F1423">
      <w:pPr>
        <w:pStyle w:val="USBodyText"/>
        <w:spacing w:after="0"/>
      </w:pPr>
      <w:r w:rsidRPr="00005DFB">
        <w:t>TERRITORY OF GUAM)</w:t>
      </w:r>
    </w:p>
    <w:p w14:paraId="236B94F7" w14:textId="77777777" w:rsidR="00005DFB" w:rsidRPr="00005DFB" w:rsidRDefault="00005DFB" w:rsidP="005F1423">
      <w:pPr>
        <w:pStyle w:val="USBodyText"/>
        <w:spacing w:after="0"/>
      </w:pPr>
      <w:r w:rsidRPr="00005DFB">
        <w:tab/>
      </w:r>
      <w:r w:rsidRPr="00005DFB">
        <w:tab/>
      </w:r>
      <w:r w:rsidRPr="00005DFB">
        <w:tab/>
        <w:t xml:space="preserve">          )</w:t>
      </w:r>
    </w:p>
    <w:p w14:paraId="713E8DB6" w14:textId="048E2304" w:rsidR="00005DFB" w:rsidRPr="00005DFB" w:rsidRDefault="00005DFB" w:rsidP="005F1423">
      <w:pPr>
        <w:pStyle w:val="USBodyText"/>
        <w:spacing w:after="0"/>
      </w:pPr>
      <w:r w:rsidRPr="00005DFB">
        <w:t>HAGATNA, GUAM  )</w:t>
      </w:r>
    </w:p>
    <w:p w14:paraId="07CF71FC" w14:textId="77777777" w:rsidR="00005DFB" w:rsidRPr="00005DFB" w:rsidRDefault="00005DFB" w:rsidP="005F1423">
      <w:pPr>
        <w:pStyle w:val="USBodyText"/>
        <w:spacing w:after="0"/>
      </w:pPr>
    </w:p>
    <w:p w14:paraId="3C54958E" w14:textId="77777777" w:rsidR="00005DFB" w:rsidRPr="00005DFB" w:rsidRDefault="00005DFB" w:rsidP="005F1423">
      <w:pPr>
        <w:pStyle w:val="USBodyText"/>
        <w:spacing w:after="0"/>
      </w:pPr>
      <w:r w:rsidRPr="00005DFB">
        <w:t>I, undersign, ________________________________________________,</w:t>
      </w:r>
    </w:p>
    <w:p w14:paraId="13FA4D98" w14:textId="77777777" w:rsidR="00005DFB" w:rsidRPr="00005DFB" w:rsidRDefault="00005DFB" w:rsidP="005F1423">
      <w:pPr>
        <w:pStyle w:val="USBodyText"/>
        <w:spacing w:after="0"/>
      </w:pPr>
      <w:r w:rsidRPr="00005DFB">
        <w:tab/>
      </w:r>
      <w:r w:rsidRPr="00005DFB">
        <w:tab/>
      </w:r>
      <w:r w:rsidRPr="00005DFB">
        <w:tab/>
        <w:t>(partner or officer of the company of, etc.)</w:t>
      </w:r>
    </w:p>
    <w:p w14:paraId="047F6E01" w14:textId="77777777" w:rsidR="00005DFB" w:rsidRPr="00005DFB" w:rsidRDefault="00005DFB" w:rsidP="005F1423">
      <w:pPr>
        <w:pStyle w:val="USBodyText"/>
        <w:spacing w:after="0"/>
      </w:pPr>
      <w:r w:rsidRPr="00005DFB">
        <w:t>being first duly sworn, deposes and says:</w:t>
      </w:r>
    </w:p>
    <w:p w14:paraId="27ABCF2B" w14:textId="77777777" w:rsidR="00005DFB" w:rsidRPr="00005DFB" w:rsidRDefault="00005DFB" w:rsidP="005F1423">
      <w:pPr>
        <w:pStyle w:val="USBodyText"/>
        <w:spacing w:after="0"/>
      </w:pPr>
    </w:p>
    <w:p w14:paraId="381BBEAB" w14:textId="03DA8319" w:rsidR="00005DFB" w:rsidRPr="00005DFB" w:rsidRDefault="0082104C" w:rsidP="00206010">
      <w:pPr>
        <w:pStyle w:val="USBodyText"/>
        <w:numPr>
          <w:ilvl w:val="0"/>
          <w:numId w:val="69"/>
        </w:numPr>
        <w:spacing w:after="0"/>
      </w:pPr>
      <w:r>
        <w:t xml:space="preserve">1. </w:t>
      </w:r>
      <w:r w:rsidR="00005DFB" w:rsidRPr="00005DFB">
        <w:t>That the person who have held more than ten percent (10%) of the company’s shares during</w:t>
      </w:r>
      <w:r>
        <w:t xml:space="preserve"> </w:t>
      </w:r>
      <w:r w:rsidR="00005DFB" w:rsidRPr="00005DFB">
        <w:t>the past twelve (12) months are as follows:</w:t>
      </w:r>
    </w:p>
    <w:p w14:paraId="1B6E70FA" w14:textId="77777777" w:rsidR="00005DFB" w:rsidRPr="00005DFB" w:rsidRDefault="00005DFB" w:rsidP="005F1423">
      <w:pPr>
        <w:pStyle w:val="USBodyText"/>
        <w:spacing w:after="0"/>
      </w:pPr>
    </w:p>
    <w:p w14:paraId="76F0EBE7" w14:textId="1BE3218D" w:rsidR="00005DFB" w:rsidRPr="0082104C" w:rsidRDefault="00005DFB" w:rsidP="005F1423">
      <w:pPr>
        <w:pStyle w:val="USBodyText"/>
        <w:spacing w:after="0"/>
        <w:rPr>
          <w:u w:val="single"/>
        </w:rPr>
      </w:pPr>
      <w:r w:rsidRPr="00005DFB">
        <w:rPr>
          <w:u w:val="single"/>
        </w:rPr>
        <w:t>Name</w:t>
      </w:r>
      <w:r w:rsidRPr="00005DFB">
        <w:tab/>
      </w:r>
      <w:r w:rsidRPr="00005DFB">
        <w:tab/>
      </w:r>
      <w:r w:rsidRPr="00005DFB">
        <w:tab/>
      </w:r>
      <w:r w:rsidR="0082104C">
        <w:tab/>
      </w:r>
      <w:r w:rsidR="0082104C">
        <w:tab/>
      </w:r>
      <w:r w:rsidR="0082104C">
        <w:tab/>
      </w:r>
      <w:r w:rsidR="0082104C">
        <w:tab/>
      </w:r>
      <w:r w:rsidRPr="00005DFB">
        <w:rPr>
          <w:u w:val="single"/>
        </w:rPr>
        <w:t>Address</w:t>
      </w:r>
      <w:r w:rsidRPr="00005DFB">
        <w:rPr>
          <w:u w:val="single"/>
        </w:rPr>
        <w:tab/>
      </w:r>
      <w:r w:rsidRPr="00005DFB">
        <w:tab/>
      </w:r>
      <w:r w:rsidRPr="00005DFB">
        <w:tab/>
      </w:r>
      <w:r w:rsidRPr="00005DFB">
        <w:tab/>
      </w:r>
      <w:r w:rsidRPr="00005DFB">
        <w:tab/>
      </w:r>
      <w:r w:rsidR="0082104C">
        <w:tab/>
      </w:r>
      <w:r w:rsidR="0082104C">
        <w:tab/>
      </w:r>
      <w:r w:rsidR="0082104C">
        <w:tab/>
      </w:r>
      <w:r w:rsidRPr="0082104C">
        <w:rPr>
          <w:u w:val="single"/>
        </w:rPr>
        <w:t xml:space="preserve">Percentage of </w:t>
      </w:r>
    </w:p>
    <w:p w14:paraId="1396E8E5" w14:textId="77777777" w:rsidR="00005DFB" w:rsidRPr="00005DFB" w:rsidRDefault="00005DFB" w:rsidP="005F1423">
      <w:pPr>
        <w:pStyle w:val="USBodyText"/>
        <w:spacing w:after="0"/>
        <w:ind w:left="6912" w:firstLine="432"/>
        <w:rPr>
          <w:u w:val="single"/>
        </w:rPr>
      </w:pPr>
      <w:r w:rsidRPr="00005DFB">
        <w:rPr>
          <w:u w:val="single"/>
        </w:rPr>
        <w:t>Shares Held</w:t>
      </w:r>
    </w:p>
    <w:p w14:paraId="57215E9B" w14:textId="4B24F8C8" w:rsidR="00005DFB" w:rsidRPr="00005DFB" w:rsidRDefault="00005DFB" w:rsidP="005F1423">
      <w:pPr>
        <w:pStyle w:val="USBodyText"/>
        <w:spacing w:after="0"/>
      </w:pPr>
      <w:r w:rsidRPr="00005DFB">
        <w:t>_______________________</w:t>
      </w:r>
      <w:r w:rsidRPr="00005DFB">
        <w:tab/>
        <w:t>__________________________________</w:t>
      </w:r>
      <w:r w:rsidRPr="00005DFB">
        <w:tab/>
      </w:r>
      <w:r w:rsidR="0082104C">
        <w:tab/>
      </w:r>
      <w:r w:rsidR="0082104C">
        <w:tab/>
      </w:r>
      <w:r w:rsidRPr="00005DFB">
        <w:t>_____________</w:t>
      </w:r>
      <w:r w:rsidR="0082104C">
        <w:t>___________</w:t>
      </w:r>
    </w:p>
    <w:p w14:paraId="7F799894" w14:textId="66B5ED6B" w:rsidR="00005DFB" w:rsidRPr="00005DFB" w:rsidRDefault="00005DFB" w:rsidP="005F1423">
      <w:pPr>
        <w:pStyle w:val="USBodyText"/>
        <w:spacing w:after="0"/>
      </w:pPr>
      <w:r w:rsidRPr="00005DFB">
        <w:t>_______________________</w:t>
      </w:r>
      <w:r w:rsidRPr="00005DFB">
        <w:tab/>
        <w:t>__________________________________</w:t>
      </w:r>
      <w:r w:rsidR="0082104C">
        <w:tab/>
      </w:r>
      <w:r w:rsidR="0082104C">
        <w:tab/>
      </w:r>
      <w:r w:rsidRPr="00005DFB">
        <w:tab/>
        <w:t>_____________</w:t>
      </w:r>
      <w:r w:rsidR="0082104C">
        <w:t>___________</w:t>
      </w:r>
    </w:p>
    <w:p w14:paraId="70D9898C" w14:textId="1860EB30" w:rsidR="00005DFB" w:rsidRPr="00005DFB" w:rsidRDefault="00005DFB" w:rsidP="005F1423">
      <w:pPr>
        <w:pStyle w:val="USBodyText"/>
        <w:spacing w:after="0"/>
      </w:pPr>
      <w:r w:rsidRPr="00005DFB">
        <w:t>_______________________</w:t>
      </w:r>
      <w:r w:rsidRPr="00005DFB">
        <w:tab/>
        <w:t>__________________________________</w:t>
      </w:r>
      <w:r w:rsidR="0082104C">
        <w:tab/>
      </w:r>
      <w:r w:rsidR="0082104C">
        <w:tab/>
      </w:r>
      <w:r w:rsidRPr="00005DFB">
        <w:tab/>
        <w:t>_____________</w:t>
      </w:r>
      <w:r w:rsidR="0082104C">
        <w:t>___________</w:t>
      </w:r>
    </w:p>
    <w:p w14:paraId="6DB7B643" w14:textId="38203993" w:rsidR="00005DFB" w:rsidRPr="00005DFB" w:rsidRDefault="00005DFB" w:rsidP="005F1423">
      <w:pPr>
        <w:pStyle w:val="USBodyText"/>
        <w:spacing w:after="0"/>
      </w:pPr>
      <w:r w:rsidRPr="00005DFB">
        <w:t>_______________________</w:t>
      </w:r>
      <w:r w:rsidRPr="00005DFB">
        <w:tab/>
        <w:t>__________________________________</w:t>
      </w:r>
      <w:r w:rsidRPr="00005DFB">
        <w:tab/>
      </w:r>
      <w:r w:rsidR="0082104C">
        <w:tab/>
      </w:r>
      <w:r w:rsidR="0082104C">
        <w:tab/>
      </w:r>
      <w:r w:rsidRPr="00005DFB">
        <w:t>_____________</w:t>
      </w:r>
      <w:r w:rsidR="0082104C">
        <w:t>___________</w:t>
      </w:r>
    </w:p>
    <w:p w14:paraId="6F2507D4" w14:textId="3221CB30" w:rsidR="00005DFB" w:rsidRPr="00005DFB" w:rsidRDefault="00005DFB" w:rsidP="005F1423">
      <w:pPr>
        <w:pStyle w:val="USBodyText"/>
        <w:spacing w:after="0"/>
      </w:pPr>
      <w:r w:rsidRPr="00005DFB">
        <w:tab/>
      </w:r>
      <w:r w:rsidRPr="00005DFB">
        <w:tab/>
      </w:r>
      <w:r w:rsidRPr="00005DFB">
        <w:tab/>
      </w:r>
      <w:r w:rsidRPr="00005DFB">
        <w:tab/>
      </w:r>
      <w:r w:rsidRPr="00005DFB">
        <w:tab/>
      </w:r>
      <w:r w:rsidR="0082104C">
        <w:tab/>
      </w:r>
      <w:r w:rsidR="0082104C">
        <w:tab/>
      </w:r>
      <w:r w:rsidR="0082104C">
        <w:tab/>
      </w:r>
      <w:r w:rsidRPr="00005DFB">
        <w:t>Total number of shares</w:t>
      </w:r>
      <w:r w:rsidRPr="00005DFB">
        <w:tab/>
      </w:r>
      <w:r w:rsidRPr="00005DFB">
        <w:tab/>
      </w:r>
      <w:r w:rsidRPr="00005DFB">
        <w:tab/>
        <w:t>____________</w:t>
      </w:r>
      <w:r w:rsidR="0082104C">
        <w:t>___________</w:t>
      </w:r>
      <w:r w:rsidRPr="00005DFB">
        <w:t>_</w:t>
      </w:r>
    </w:p>
    <w:p w14:paraId="7AAA45A6" w14:textId="77777777" w:rsidR="00005DFB" w:rsidRPr="00005DFB" w:rsidRDefault="00005DFB" w:rsidP="005F1423">
      <w:pPr>
        <w:pStyle w:val="USBodyText"/>
        <w:spacing w:after="0"/>
      </w:pPr>
    </w:p>
    <w:p w14:paraId="713EF866" w14:textId="77777777" w:rsidR="00005DFB" w:rsidRPr="00005DFB" w:rsidRDefault="00005DFB" w:rsidP="00206010">
      <w:pPr>
        <w:pStyle w:val="USBodyText"/>
        <w:numPr>
          <w:ilvl w:val="0"/>
          <w:numId w:val="69"/>
        </w:numPr>
        <w:spacing w:after="0"/>
      </w:pPr>
      <w:r w:rsidRPr="00005DFB">
        <w:t>Persons who have received or are entitled a commission, gratuity or other compensation for procuring or assisting in obtaining business related to the bid/rfp for which this Affidavit is submitted are as follows:</w:t>
      </w:r>
    </w:p>
    <w:p w14:paraId="2F275AE7" w14:textId="77777777" w:rsidR="005F1423" w:rsidRDefault="005F1423" w:rsidP="005F1423">
      <w:pPr>
        <w:pStyle w:val="USBodyText"/>
        <w:spacing w:after="0"/>
      </w:pPr>
    </w:p>
    <w:p w14:paraId="13DC13D5" w14:textId="058735CB" w:rsidR="00005DFB" w:rsidRPr="00005DFB" w:rsidRDefault="00005DFB" w:rsidP="005F1423">
      <w:pPr>
        <w:pStyle w:val="USBodyText"/>
        <w:spacing w:after="0"/>
      </w:pPr>
      <w:r w:rsidRPr="00005DFB">
        <w:t>Amount of</w:t>
      </w:r>
    </w:p>
    <w:p w14:paraId="7CF19F8D" w14:textId="77777777" w:rsidR="00005DFB" w:rsidRPr="00005DFB" w:rsidRDefault="00005DFB" w:rsidP="005F1423">
      <w:pPr>
        <w:pStyle w:val="USBodyText"/>
        <w:spacing w:after="0"/>
      </w:pPr>
      <w:r w:rsidRPr="00005DFB">
        <w:t>Commission</w:t>
      </w:r>
    </w:p>
    <w:p w14:paraId="5C82E7DF" w14:textId="77777777" w:rsidR="00005DFB" w:rsidRPr="00005DFB" w:rsidRDefault="00005DFB" w:rsidP="005F1423">
      <w:pPr>
        <w:pStyle w:val="USBodyText"/>
        <w:spacing w:after="0"/>
      </w:pPr>
      <w:r w:rsidRPr="00005DFB">
        <w:t>Gratuity or other</w:t>
      </w:r>
    </w:p>
    <w:p w14:paraId="25063566" w14:textId="4892703D" w:rsidR="00005DFB" w:rsidRPr="00005DFB" w:rsidRDefault="00005DFB" w:rsidP="005F1423">
      <w:pPr>
        <w:pStyle w:val="USBodyText"/>
        <w:spacing w:after="0"/>
        <w:rPr>
          <w:u w:val="single"/>
        </w:rPr>
      </w:pPr>
      <w:r w:rsidRPr="00005DFB">
        <w:rPr>
          <w:u w:val="single"/>
        </w:rPr>
        <w:t>Name</w:t>
      </w:r>
      <w:r w:rsidRPr="00005DFB">
        <w:tab/>
      </w:r>
      <w:r w:rsidRPr="00005DFB">
        <w:tab/>
      </w:r>
      <w:r w:rsidRPr="00005DFB">
        <w:tab/>
      </w:r>
      <w:r w:rsidR="0082104C">
        <w:tab/>
      </w:r>
      <w:r w:rsidR="0082104C">
        <w:tab/>
      </w:r>
      <w:r w:rsidR="0082104C">
        <w:tab/>
      </w:r>
      <w:r w:rsidR="0082104C">
        <w:tab/>
      </w:r>
      <w:r w:rsidRPr="00005DFB">
        <w:rPr>
          <w:u w:val="single"/>
        </w:rPr>
        <w:t>Address</w:t>
      </w:r>
      <w:r w:rsidRPr="00005DFB">
        <w:rPr>
          <w:u w:val="single"/>
        </w:rPr>
        <w:tab/>
      </w:r>
      <w:r w:rsidRPr="00005DFB">
        <w:tab/>
      </w:r>
      <w:r w:rsidRPr="00005DFB">
        <w:tab/>
      </w:r>
      <w:r w:rsidRPr="00005DFB">
        <w:tab/>
      </w:r>
      <w:r w:rsidRPr="00005DFB">
        <w:tab/>
      </w:r>
      <w:r w:rsidR="0082104C">
        <w:tab/>
      </w:r>
      <w:r w:rsidR="0082104C">
        <w:tab/>
      </w:r>
      <w:r w:rsidR="0082104C">
        <w:tab/>
      </w:r>
      <w:r w:rsidRPr="00005DFB">
        <w:rPr>
          <w:u w:val="single"/>
        </w:rPr>
        <w:t>Compensation</w:t>
      </w:r>
    </w:p>
    <w:p w14:paraId="7A3B464B" w14:textId="77777777" w:rsidR="00005DFB" w:rsidRPr="00005DFB" w:rsidRDefault="00005DFB" w:rsidP="005F1423">
      <w:pPr>
        <w:pStyle w:val="USBodyText"/>
        <w:spacing w:after="0"/>
      </w:pPr>
    </w:p>
    <w:p w14:paraId="4F04ACF2" w14:textId="5D73EB1D" w:rsidR="00005DFB" w:rsidRPr="00005DFB" w:rsidRDefault="00005DFB" w:rsidP="005F1423">
      <w:pPr>
        <w:pStyle w:val="USBodyText"/>
        <w:spacing w:after="0"/>
      </w:pPr>
      <w:r w:rsidRPr="00005DFB">
        <w:t>_______________________</w:t>
      </w:r>
      <w:r w:rsidRPr="00005DFB">
        <w:tab/>
        <w:t>__________________________________</w:t>
      </w:r>
      <w:r w:rsidRPr="00005DFB">
        <w:tab/>
      </w:r>
      <w:r w:rsidR="0082104C">
        <w:tab/>
      </w:r>
      <w:r w:rsidR="0082104C">
        <w:tab/>
      </w:r>
      <w:r w:rsidR="0082104C">
        <w:tab/>
      </w:r>
      <w:r w:rsidRPr="00005DFB">
        <w:t>_____________</w:t>
      </w:r>
      <w:r w:rsidR="0082104C">
        <w:t>______</w:t>
      </w:r>
    </w:p>
    <w:p w14:paraId="1A6336DA" w14:textId="74AAED3B" w:rsidR="00005DFB" w:rsidRPr="00005DFB" w:rsidRDefault="00005DFB" w:rsidP="005F1423">
      <w:pPr>
        <w:pStyle w:val="USBodyText"/>
        <w:spacing w:after="0"/>
      </w:pPr>
      <w:r w:rsidRPr="00005DFB">
        <w:t>_______________________</w:t>
      </w:r>
      <w:r w:rsidRPr="00005DFB">
        <w:tab/>
        <w:t>__________________________________</w:t>
      </w:r>
      <w:r w:rsidRPr="00005DFB">
        <w:tab/>
      </w:r>
      <w:r w:rsidR="0082104C">
        <w:tab/>
      </w:r>
      <w:r w:rsidR="0082104C">
        <w:tab/>
      </w:r>
      <w:r w:rsidR="0082104C">
        <w:tab/>
      </w:r>
      <w:r w:rsidRPr="00005DFB">
        <w:t>_____________</w:t>
      </w:r>
      <w:r w:rsidR="0082104C">
        <w:t>______</w:t>
      </w:r>
    </w:p>
    <w:p w14:paraId="6B3C1ACB" w14:textId="77777777" w:rsidR="00005DFB" w:rsidRPr="00005DFB" w:rsidRDefault="00005DFB" w:rsidP="005F1423">
      <w:pPr>
        <w:pStyle w:val="USBodyText"/>
        <w:spacing w:after="0"/>
      </w:pPr>
    </w:p>
    <w:p w14:paraId="7BDCBBAA" w14:textId="77777777" w:rsidR="00005DFB" w:rsidRPr="00005DFB" w:rsidRDefault="00005DFB" w:rsidP="005F1423">
      <w:pPr>
        <w:pStyle w:val="USBodyText"/>
        <w:spacing w:after="0"/>
      </w:pPr>
      <w:r w:rsidRPr="00005DFB">
        <w:t>Further, affiant sayeth naught.</w:t>
      </w:r>
    </w:p>
    <w:p w14:paraId="5E187027" w14:textId="77777777" w:rsidR="00005DFB" w:rsidRPr="00005DFB" w:rsidRDefault="00005DFB" w:rsidP="005F1423">
      <w:pPr>
        <w:pStyle w:val="USBodyText"/>
        <w:spacing w:after="0"/>
      </w:pPr>
    </w:p>
    <w:p w14:paraId="6A936AB2" w14:textId="4B6E7226" w:rsidR="00005DFB" w:rsidRPr="00005DFB" w:rsidRDefault="00005DFB" w:rsidP="005F1423">
      <w:pPr>
        <w:pStyle w:val="USBodyText"/>
        <w:spacing w:after="0"/>
      </w:pPr>
      <w:r w:rsidRPr="00005DFB">
        <w:t>Date:___________________</w:t>
      </w:r>
      <w:r w:rsidRPr="00005DFB">
        <w:tab/>
      </w:r>
      <w:r w:rsidRPr="00005DFB">
        <w:tab/>
      </w:r>
      <w:r w:rsidR="0082104C">
        <w:tab/>
      </w:r>
      <w:r w:rsidR="0082104C">
        <w:tab/>
      </w:r>
      <w:r w:rsidRPr="00005DFB">
        <w:t>_________________________________________</w:t>
      </w:r>
      <w:r w:rsidR="0082104C">
        <w:t>____________</w:t>
      </w:r>
      <w:r w:rsidRPr="00005DFB">
        <w:t>_</w:t>
      </w:r>
    </w:p>
    <w:p w14:paraId="6137B722" w14:textId="3B2AAADD" w:rsidR="00005DFB" w:rsidRPr="00005DFB" w:rsidRDefault="00005DFB" w:rsidP="005F1423">
      <w:pPr>
        <w:pStyle w:val="USBodyText"/>
        <w:spacing w:after="0"/>
        <w:ind w:left="3888"/>
      </w:pPr>
      <w:r w:rsidRPr="00005DFB">
        <w:t>Signature of individual if bidder/offeror is a sole</w:t>
      </w:r>
      <w:r w:rsidR="0082104C">
        <w:t xml:space="preserve"> </w:t>
      </w:r>
      <w:r w:rsidRPr="00005DFB">
        <w:t>Proprietorship; Partner, if the</w:t>
      </w:r>
      <w:r w:rsidR="0082104C">
        <w:t xml:space="preserve"> </w:t>
      </w:r>
      <w:r w:rsidRPr="00005DFB">
        <w:t xml:space="preserve"> bidder/offeror is a</w:t>
      </w:r>
      <w:r w:rsidR="0082104C">
        <w:t xml:space="preserve"> </w:t>
      </w:r>
      <w:r w:rsidRPr="00005DFB">
        <w:t>Partnership Officer, if the bidder/offeror is a</w:t>
      </w:r>
      <w:r w:rsidR="0082104C">
        <w:t xml:space="preserve"> </w:t>
      </w:r>
      <w:r w:rsidRPr="00005DFB">
        <w:t>corporation.</w:t>
      </w:r>
    </w:p>
    <w:p w14:paraId="31797A14" w14:textId="77777777" w:rsidR="00005DFB" w:rsidRPr="00005DFB" w:rsidRDefault="00005DFB" w:rsidP="005F1423">
      <w:pPr>
        <w:pStyle w:val="USBodyText"/>
        <w:spacing w:after="0"/>
      </w:pPr>
    </w:p>
    <w:p w14:paraId="1C4D2C3B" w14:textId="77777777" w:rsidR="00005DFB" w:rsidRPr="00005DFB" w:rsidRDefault="00005DFB" w:rsidP="005F1423">
      <w:pPr>
        <w:pStyle w:val="USBodyText"/>
        <w:spacing w:after="0"/>
      </w:pPr>
      <w:r w:rsidRPr="00005DFB">
        <w:t>Subscribe and sworn to before me this ____________ day of _________________________,</w:t>
      </w:r>
    </w:p>
    <w:p w14:paraId="57A69A8A" w14:textId="77777777" w:rsidR="00005DFB" w:rsidRPr="00005DFB" w:rsidRDefault="00005DFB" w:rsidP="005F1423">
      <w:pPr>
        <w:pStyle w:val="USBodyText"/>
        <w:spacing w:after="0"/>
      </w:pPr>
    </w:p>
    <w:p w14:paraId="2D83886F" w14:textId="77777777" w:rsidR="00005DFB" w:rsidRPr="00005DFB" w:rsidRDefault="00005DFB" w:rsidP="005F1423">
      <w:pPr>
        <w:pStyle w:val="USBodyText"/>
        <w:spacing w:after="0"/>
      </w:pPr>
      <w:r w:rsidRPr="00005DFB">
        <w:t>20____________.</w:t>
      </w:r>
    </w:p>
    <w:p w14:paraId="2A15DE2C" w14:textId="77777777" w:rsidR="00005DFB" w:rsidRPr="00005DFB" w:rsidRDefault="00005DFB" w:rsidP="005F1423">
      <w:pPr>
        <w:pStyle w:val="USBodyText"/>
        <w:spacing w:after="0"/>
        <w:ind w:left="2592"/>
      </w:pPr>
      <w:r w:rsidRPr="00005DFB">
        <w:tab/>
      </w:r>
      <w:r w:rsidRPr="00005DFB">
        <w:tab/>
      </w:r>
      <w:r w:rsidRPr="00005DFB">
        <w:tab/>
      </w:r>
      <w:r w:rsidRPr="00005DFB">
        <w:tab/>
      </w:r>
      <w:r w:rsidRPr="00005DFB">
        <w:tab/>
      </w:r>
      <w:r w:rsidRPr="00005DFB">
        <w:tab/>
        <w:t>Notary Public _______________________</w:t>
      </w:r>
    </w:p>
    <w:p w14:paraId="23F8FB47" w14:textId="77777777" w:rsidR="00005DFB" w:rsidRPr="00005DFB" w:rsidRDefault="00005DFB" w:rsidP="005F1423">
      <w:pPr>
        <w:pStyle w:val="USBodyText"/>
        <w:spacing w:after="0"/>
        <w:ind w:left="2592"/>
      </w:pPr>
    </w:p>
    <w:p w14:paraId="21CC9C99" w14:textId="77777777" w:rsidR="00005DFB" w:rsidRPr="00005DFB" w:rsidRDefault="00005DFB" w:rsidP="005F1423">
      <w:pPr>
        <w:pStyle w:val="USBodyText"/>
        <w:spacing w:after="0"/>
        <w:ind w:left="2592"/>
      </w:pPr>
      <w:r w:rsidRPr="00005DFB">
        <w:tab/>
      </w:r>
      <w:r w:rsidRPr="00005DFB">
        <w:tab/>
      </w:r>
      <w:r w:rsidRPr="00005DFB">
        <w:tab/>
      </w:r>
      <w:r w:rsidRPr="00005DFB">
        <w:tab/>
      </w:r>
      <w:r w:rsidRPr="00005DFB">
        <w:tab/>
      </w:r>
      <w:r w:rsidRPr="00005DFB">
        <w:tab/>
        <w:t>In and for the Territory of Guam</w:t>
      </w:r>
    </w:p>
    <w:p w14:paraId="41A07033" w14:textId="77777777" w:rsidR="00005DFB" w:rsidRPr="00005DFB" w:rsidRDefault="00005DFB" w:rsidP="005F1423">
      <w:pPr>
        <w:pStyle w:val="USBodyText"/>
        <w:spacing w:after="0"/>
        <w:ind w:left="2592"/>
      </w:pPr>
    </w:p>
    <w:p w14:paraId="42FD2D78" w14:textId="77777777" w:rsidR="00005DFB" w:rsidRPr="00005DFB" w:rsidRDefault="00005DFB" w:rsidP="005F1423">
      <w:pPr>
        <w:pStyle w:val="USBodyText"/>
        <w:spacing w:after="0"/>
        <w:ind w:left="2592"/>
      </w:pPr>
      <w:r w:rsidRPr="00005DFB">
        <w:tab/>
      </w:r>
      <w:r w:rsidRPr="00005DFB">
        <w:tab/>
      </w:r>
      <w:r w:rsidRPr="00005DFB">
        <w:tab/>
      </w:r>
      <w:r w:rsidRPr="00005DFB">
        <w:tab/>
      </w:r>
      <w:r w:rsidRPr="00005DFB">
        <w:tab/>
      </w:r>
      <w:r w:rsidRPr="00005DFB">
        <w:tab/>
        <w:t>My Commission expires _______________.</w:t>
      </w:r>
    </w:p>
    <w:p w14:paraId="05C61F60" w14:textId="77777777" w:rsidR="00005DFB" w:rsidRPr="00005DFB" w:rsidRDefault="00005DFB" w:rsidP="00005DFB">
      <w:pPr>
        <w:pStyle w:val="USBodyText"/>
      </w:pPr>
      <w:r w:rsidRPr="00005DFB">
        <w:br w:type="page"/>
      </w:r>
    </w:p>
    <w:p w14:paraId="693ED100" w14:textId="263AE7AB" w:rsidR="00005DFB" w:rsidRPr="00005DFB" w:rsidRDefault="005F1423" w:rsidP="005F1423">
      <w:pPr>
        <w:pStyle w:val="Heading2"/>
      </w:pPr>
      <w:bookmarkStart w:id="118" w:name="_Toc526151189"/>
      <w:r>
        <w:lastRenderedPageBreak/>
        <w:t>Non-Collusion Affidavit</w:t>
      </w:r>
      <w:bookmarkEnd w:id="118"/>
    </w:p>
    <w:p w14:paraId="29E4E304" w14:textId="77777777" w:rsidR="00005DFB" w:rsidRPr="00005DFB" w:rsidRDefault="00005DFB" w:rsidP="00005DFB">
      <w:pPr>
        <w:pStyle w:val="USBodyText"/>
      </w:pPr>
    </w:p>
    <w:p w14:paraId="4CE5C726" w14:textId="77777777" w:rsidR="00005DFB" w:rsidRPr="005F1423" w:rsidRDefault="00005DFB" w:rsidP="005F1423">
      <w:pPr>
        <w:pStyle w:val="USBodyText"/>
        <w:jc w:val="center"/>
        <w:rPr>
          <w:b/>
          <w:sz w:val="28"/>
          <w:szCs w:val="28"/>
        </w:rPr>
      </w:pPr>
      <w:r w:rsidRPr="005F1423">
        <w:rPr>
          <w:b/>
          <w:sz w:val="28"/>
          <w:szCs w:val="28"/>
        </w:rPr>
        <w:t>NON-COLLUSION AFFIDAVIT</w:t>
      </w:r>
    </w:p>
    <w:p w14:paraId="0AB777F9" w14:textId="77777777" w:rsidR="00005DFB" w:rsidRPr="00005DFB" w:rsidRDefault="00005DFB" w:rsidP="00005DFB">
      <w:pPr>
        <w:pStyle w:val="USBodyText"/>
      </w:pPr>
      <w:r w:rsidRPr="00005DFB">
        <w:t xml:space="preserve">Guam </w:t>
      </w:r>
      <w:r w:rsidRPr="00005DFB">
        <w:tab/>
      </w:r>
      <w:r w:rsidRPr="00005DFB">
        <w:tab/>
        <w:t>)</w:t>
      </w:r>
    </w:p>
    <w:p w14:paraId="3B8232DF" w14:textId="3CD66316" w:rsidR="00005DFB" w:rsidRPr="00005DFB" w:rsidRDefault="00005DFB" w:rsidP="00005DFB">
      <w:pPr>
        <w:pStyle w:val="USBodyText"/>
      </w:pPr>
      <w:r w:rsidRPr="00005DFB">
        <w:tab/>
      </w:r>
      <w:r w:rsidRPr="00005DFB">
        <w:tab/>
      </w:r>
      <w:r w:rsidR="005F1423">
        <w:tab/>
      </w:r>
      <w:r w:rsidRPr="00005DFB">
        <w:t>)ss:</w:t>
      </w:r>
    </w:p>
    <w:p w14:paraId="0CE65D52" w14:textId="77777777" w:rsidR="00005DFB" w:rsidRPr="00005DFB" w:rsidRDefault="00005DFB" w:rsidP="00005DFB">
      <w:pPr>
        <w:pStyle w:val="USBodyText"/>
      </w:pPr>
      <w:r w:rsidRPr="00005DFB">
        <w:t>Hagatna</w:t>
      </w:r>
      <w:r w:rsidRPr="00005DFB">
        <w:tab/>
        <w:t>)</w:t>
      </w:r>
    </w:p>
    <w:p w14:paraId="7C96D120" w14:textId="77777777" w:rsidR="00005DFB" w:rsidRPr="00005DFB" w:rsidRDefault="00005DFB" w:rsidP="005F1423">
      <w:pPr>
        <w:pStyle w:val="USBodyText"/>
        <w:spacing w:after="0"/>
      </w:pPr>
    </w:p>
    <w:p w14:paraId="40E1BD9F" w14:textId="77777777" w:rsidR="00005DFB" w:rsidRPr="00005DFB" w:rsidRDefault="00005DFB" w:rsidP="005F1423">
      <w:pPr>
        <w:pStyle w:val="USBodyText"/>
        <w:spacing w:after="0"/>
      </w:pPr>
      <w:r w:rsidRPr="00005DFB">
        <w:tab/>
      </w:r>
      <w:r w:rsidRPr="00005DFB">
        <w:tab/>
        <w:t>I, _________________________ first being duly sworn, depose and say:</w:t>
      </w:r>
    </w:p>
    <w:p w14:paraId="2F34667D" w14:textId="77777777" w:rsidR="00005DFB" w:rsidRPr="00005DFB" w:rsidRDefault="00005DFB" w:rsidP="005F1423">
      <w:pPr>
        <w:pStyle w:val="USBodyText"/>
        <w:spacing w:after="0"/>
      </w:pPr>
      <w:r w:rsidRPr="00005DFB">
        <w:tab/>
      </w:r>
      <w:r w:rsidRPr="00005DFB">
        <w:tab/>
      </w:r>
      <w:r w:rsidRPr="00005DFB">
        <w:tab/>
        <w:t>(Name of Declarant)</w:t>
      </w:r>
    </w:p>
    <w:p w14:paraId="084C8834" w14:textId="5D779EB9" w:rsidR="00005DFB" w:rsidRPr="00005DFB" w:rsidRDefault="00005DFB" w:rsidP="00206010">
      <w:pPr>
        <w:pStyle w:val="USBodyText"/>
        <w:numPr>
          <w:ilvl w:val="0"/>
          <w:numId w:val="70"/>
        </w:numPr>
        <w:spacing w:after="0"/>
      </w:pPr>
      <w:r w:rsidRPr="00005DFB">
        <w:t>That I am the _________________ of ________________</w:t>
      </w:r>
      <w:r w:rsidR="005F1423">
        <w:t>________</w:t>
      </w:r>
      <w:r w:rsidRPr="00005DFB">
        <w:t>___________.</w:t>
      </w:r>
    </w:p>
    <w:p w14:paraId="7B11EE9B" w14:textId="3BD05CF5" w:rsidR="00005DFB" w:rsidRPr="00005DFB" w:rsidRDefault="00005DFB" w:rsidP="005F1423">
      <w:pPr>
        <w:pStyle w:val="USBodyText"/>
        <w:spacing w:after="0"/>
      </w:pPr>
      <w:r w:rsidRPr="00005DFB">
        <w:t xml:space="preserve">       </w:t>
      </w:r>
      <w:r w:rsidR="005F1423">
        <w:tab/>
      </w:r>
      <w:r w:rsidR="005F1423">
        <w:tab/>
      </w:r>
      <w:r w:rsidR="005F1423">
        <w:tab/>
      </w:r>
      <w:r w:rsidR="005F1423">
        <w:tab/>
      </w:r>
      <w:r w:rsidR="005F1423">
        <w:tab/>
      </w:r>
      <w:r w:rsidR="005F1423">
        <w:tab/>
      </w:r>
      <w:r w:rsidR="005F1423">
        <w:tab/>
      </w:r>
      <w:r w:rsidR="005F1423">
        <w:tab/>
      </w:r>
      <w:r w:rsidRPr="00005DFB">
        <w:t>(Title)</w:t>
      </w:r>
      <w:r w:rsidRPr="00005DFB">
        <w:tab/>
      </w:r>
      <w:r w:rsidRPr="00005DFB">
        <w:tab/>
        <w:t>(Name of Bidding/RFP Company)</w:t>
      </w:r>
    </w:p>
    <w:p w14:paraId="79FBA797" w14:textId="77777777" w:rsidR="00005DFB" w:rsidRPr="00005DFB" w:rsidRDefault="00005DFB" w:rsidP="00206010">
      <w:pPr>
        <w:pStyle w:val="USBodyText"/>
        <w:numPr>
          <w:ilvl w:val="0"/>
          <w:numId w:val="70"/>
        </w:numPr>
        <w:spacing w:after="0"/>
      </w:pPr>
      <w:r w:rsidRPr="00005DFB">
        <w:t>That in making the foregoing proposal or bid, that such proposal or bid is Genuine and not collusive or shame, that said bidder/offeror has not colluded, Conspired, connived or agreed, directly or indirectly, with any bidder or person, to put in a sham or to refrain from bidding or submitting a proposal and has not in any manner, directly or indirectly, sought by agreement or collusion, or communication or conference, with any person, to fix the bid of affiant or any other bidder, or to secure any overhead, project or cost element of said bid price, or of that of any bidder, or to secure any advantage against the GUAM POWER AUTHORITY or any person interested in the proposed contract; and</w:t>
      </w:r>
    </w:p>
    <w:p w14:paraId="465952A7" w14:textId="77777777" w:rsidR="00005DFB" w:rsidRPr="00005DFB" w:rsidRDefault="00005DFB" w:rsidP="00206010">
      <w:pPr>
        <w:pStyle w:val="USBodyText"/>
        <w:numPr>
          <w:ilvl w:val="0"/>
          <w:numId w:val="70"/>
        </w:numPr>
        <w:spacing w:after="0"/>
      </w:pPr>
      <w:r w:rsidRPr="00005DFB">
        <w:t>That all statements in said proposal or bid are true.</w:t>
      </w:r>
    </w:p>
    <w:p w14:paraId="6BC4A1D0" w14:textId="77777777" w:rsidR="00005DFB" w:rsidRPr="00005DFB" w:rsidRDefault="00005DFB" w:rsidP="00206010">
      <w:pPr>
        <w:pStyle w:val="USBodyText"/>
        <w:numPr>
          <w:ilvl w:val="0"/>
          <w:numId w:val="70"/>
        </w:numPr>
        <w:spacing w:after="0"/>
      </w:pPr>
      <w:r w:rsidRPr="00005DFB">
        <w:t>This affidavit is made in compliance with Guam Administrative Rules and Regulations §§3126(b).</w:t>
      </w:r>
    </w:p>
    <w:p w14:paraId="71809DE6" w14:textId="77777777" w:rsidR="00005DFB" w:rsidRPr="00005DFB" w:rsidRDefault="00005DFB" w:rsidP="005F1423">
      <w:pPr>
        <w:pStyle w:val="USBodyText"/>
        <w:spacing w:after="0"/>
      </w:pPr>
    </w:p>
    <w:p w14:paraId="6E366BC6" w14:textId="77777777" w:rsidR="00005DFB" w:rsidRPr="00005DFB" w:rsidRDefault="00005DFB" w:rsidP="005F1423">
      <w:pPr>
        <w:pStyle w:val="USBodyText"/>
        <w:spacing w:after="0"/>
      </w:pPr>
    </w:p>
    <w:p w14:paraId="38D1886F" w14:textId="77777777" w:rsidR="00005DFB" w:rsidRPr="00005DFB" w:rsidRDefault="00005DFB" w:rsidP="005F1423">
      <w:pPr>
        <w:pStyle w:val="USBodyText"/>
        <w:spacing w:after="0"/>
      </w:pPr>
    </w:p>
    <w:p w14:paraId="596BEDC1" w14:textId="77777777" w:rsidR="00005DFB" w:rsidRPr="00005DFB" w:rsidRDefault="00005DFB" w:rsidP="005F1423">
      <w:pPr>
        <w:pStyle w:val="USBodyText"/>
        <w:spacing w:after="0"/>
        <w:ind w:left="6048"/>
      </w:pPr>
      <w:r w:rsidRPr="00005DFB">
        <w:t>_____________________________</w:t>
      </w:r>
    </w:p>
    <w:p w14:paraId="1C8CE061" w14:textId="77777777" w:rsidR="00005DFB" w:rsidRPr="00005DFB" w:rsidRDefault="00005DFB" w:rsidP="005F1423">
      <w:pPr>
        <w:pStyle w:val="USBodyText"/>
        <w:spacing w:after="0"/>
        <w:ind w:left="6048"/>
      </w:pPr>
      <w:r w:rsidRPr="00005DFB">
        <w:tab/>
        <w:t xml:space="preserve">        (Declarant)</w:t>
      </w:r>
    </w:p>
    <w:p w14:paraId="6388A5DA" w14:textId="77777777" w:rsidR="00005DFB" w:rsidRPr="00005DFB" w:rsidRDefault="00005DFB" w:rsidP="005F1423">
      <w:pPr>
        <w:pStyle w:val="USBodyText"/>
        <w:spacing w:after="0"/>
      </w:pPr>
    </w:p>
    <w:p w14:paraId="0C4F9A61" w14:textId="77777777" w:rsidR="00005DFB" w:rsidRPr="00005DFB" w:rsidRDefault="00005DFB" w:rsidP="005F1423">
      <w:pPr>
        <w:pStyle w:val="USBodyText"/>
        <w:spacing w:after="0"/>
      </w:pPr>
    </w:p>
    <w:p w14:paraId="64E22A37" w14:textId="77777777" w:rsidR="00005DFB" w:rsidRPr="00005DFB" w:rsidRDefault="00005DFB" w:rsidP="005F1423">
      <w:pPr>
        <w:pStyle w:val="USBodyText"/>
        <w:spacing w:after="0"/>
      </w:pPr>
    </w:p>
    <w:p w14:paraId="537A7BE9" w14:textId="77777777" w:rsidR="00005DFB" w:rsidRPr="00005DFB" w:rsidRDefault="00005DFB" w:rsidP="005F1423">
      <w:pPr>
        <w:pStyle w:val="USBodyText"/>
        <w:spacing w:after="0"/>
      </w:pPr>
      <w:r w:rsidRPr="00005DFB">
        <w:t>SUBSCRIBED AND SWORN to me before this _______________ day of ______, 2018.</w:t>
      </w:r>
    </w:p>
    <w:p w14:paraId="1CF0841F" w14:textId="77777777" w:rsidR="00005DFB" w:rsidRPr="00005DFB" w:rsidRDefault="00005DFB" w:rsidP="005F1423">
      <w:pPr>
        <w:pStyle w:val="USBodyText"/>
        <w:spacing w:after="0"/>
      </w:pPr>
    </w:p>
    <w:p w14:paraId="52095102" w14:textId="77777777" w:rsidR="00005DFB" w:rsidRPr="00005DFB" w:rsidRDefault="00005DFB" w:rsidP="005F1423">
      <w:pPr>
        <w:pStyle w:val="USBodyText"/>
        <w:spacing w:after="0"/>
      </w:pPr>
      <w:r w:rsidRPr="00005DFB">
        <w:t>)Seal(</w:t>
      </w:r>
    </w:p>
    <w:p w14:paraId="4A7598F6" w14:textId="77777777" w:rsidR="00005DFB" w:rsidRPr="00005DFB" w:rsidRDefault="00005DFB" w:rsidP="005F1423">
      <w:pPr>
        <w:pStyle w:val="USBodyText"/>
        <w:spacing w:after="0"/>
      </w:pPr>
    </w:p>
    <w:p w14:paraId="1C79EA0A" w14:textId="77777777" w:rsidR="00005DFB" w:rsidRPr="00005DFB" w:rsidRDefault="00005DFB" w:rsidP="005F1423">
      <w:pPr>
        <w:pStyle w:val="USBodyText"/>
        <w:spacing w:after="0"/>
      </w:pPr>
    </w:p>
    <w:p w14:paraId="0C143EDA" w14:textId="77777777" w:rsidR="00005DFB" w:rsidRPr="00005DFB" w:rsidRDefault="00005DFB" w:rsidP="005F1423">
      <w:pPr>
        <w:pStyle w:val="USBodyText"/>
        <w:spacing w:after="0"/>
        <w:ind w:left="6048"/>
      </w:pPr>
      <w:r w:rsidRPr="00005DFB">
        <w:t>_____________________________</w:t>
      </w:r>
    </w:p>
    <w:p w14:paraId="7FBBF407" w14:textId="77777777" w:rsidR="00005DFB" w:rsidRPr="00005DFB" w:rsidRDefault="00005DFB" w:rsidP="005F1423">
      <w:pPr>
        <w:pStyle w:val="USBodyText"/>
        <w:spacing w:after="0"/>
        <w:ind w:left="6048"/>
      </w:pPr>
      <w:r w:rsidRPr="00005DFB">
        <w:tab/>
        <w:t xml:space="preserve">       Notary Public</w:t>
      </w:r>
    </w:p>
    <w:p w14:paraId="688DB1A4" w14:textId="77777777" w:rsidR="00005DFB" w:rsidRPr="00005DFB" w:rsidRDefault="00005DFB" w:rsidP="00005DFB">
      <w:pPr>
        <w:pStyle w:val="USBodyText"/>
      </w:pPr>
    </w:p>
    <w:p w14:paraId="1EE4DF95" w14:textId="77777777" w:rsidR="00005DFB" w:rsidRPr="00005DFB" w:rsidRDefault="00005DFB" w:rsidP="00005DFB">
      <w:pPr>
        <w:pStyle w:val="USBodyText"/>
      </w:pPr>
    </w:p>
    <w:p w14:paraId="4D622C66" w14:textId="77777777" w:rsidR="00005DFB" w:rsidRPr="00005DFB" w:rsidRDefault="00005DFB" w:rsidP="00005DFB">
      <w:pPr>
        <w:pStyle w:val="USBodyText"/>
        <w:rPr>
          <w:bCs/>
        </w:rPr>
      </w:pPr>
      <w:r w:rsidRPr="00005DFB">
        <w:rPr>
          <w:bCs/>
        </w:rPr>
        <w:br w:type="page"/>
      </w:r>
    </w:p>
    <w:p w14:paraId="4A4E13A7" w14:textId="35DF0052" w:rsidR="00005DFB" w:rsidRPr="00005DFB" w:rsidRDefault="005F1423" w:rsidP="005F1423">
      <w:pPr>
        <w:pStyle w:val="Heading2"/>
      </w:pPr>
      <w:bookmarkStart w:id="119" w:name="_Toc526151190"/>
      <w:r>
        <w:lastRenderedPageBreak/>
        <w:t>No Gratuities or Kickbacks Affidavit</w:t>
      </w:r>
      <w:bookmarkEnd w:id="119"/>
    </w:p>
    <w:p w14:paraId="3054DC43" w14:textId="77777777" w:rsidR="00005DFB" w:rsidRPr="00005DFB" w:rsidRDefault="00005DFB" w:rsidP="00005DFB">
      <w:pPr>
        <w:pStyle w:val="USBodyText"/>
        <w:rPr>
          <w:bCs/>
        </w:rPr>
      </w:pPr>
    </w:p>
    <w:p w14:paraId="15DEBFA9" w14:textId="77777777" w:rsidR="00005DFB" w:rsidRPr="005F1423" w:rsidRDefault="00005DFB" w:rsidP="005F1423">
      <w:pPr>
        <w:pStyle w:val="USBodyText"/>
        <w:jc w:val="center"/>
        <w:rPr>
          <w:b/>
          <w:sz w:val="28"/>
          <w:szCs w:val="28"/>
        </w:rPr>
      </w:pPr>
      <w:r w:rsidRPr="005F1423">
        <w:rPr>
          <w:b/>
          <w:sz w:val="28"/>
          <w:szCs w:val="28"/>
        </w:rPr>
        <w:t>NO GRATUITIES OR KICKBACKS AFFIDAVIT</w:t>
      </w:r>
    </w:p>
    <w:p w14:paraId="1D6B794F" w14:textId="77777777" w:rsidR="00005DFB" w:rsidRPr="00005DFB" w:rsidRDefault="00005DFB" w:rsidP="00005DFB">
      <w:pPr>
        <w:pStyle w:val="USBodyText"/>
      </w:pPr>
    </w:p>
    <w:p w14:paraId="3F19870B" w14:textId="77777777" w:rsidR="00005DFB" w:rsidRPr="00005DFB" w:rsidRDefault="00005DFB" w:rsidP="005F1423">
      <w:pPr>
        <w:pStyle w:val="USBodyText"/>
        <w:spacing w:after="0"/>
        <w:rPr>
          <w:b/>
        </w:rPr>
      </w:pPr>
    </w:p>
    <w:p w14:paraId="515E8571" w14:textId="77777777" w:rsidR="00005DFB" w:rsidRPr="00005DFB" w:rsidRDefault="00005DFB" w:rsidP="005F1423">
      <w:pPr>
        <w:pStyle w:val="USBodyText"/>
        <w:spacing w:after="0"/>
        <w:rPr>
          <w:b/>
          <w:u w:val="single"/>
        </w:rPr>
      </w:pPr>
      <w:r w:rsidRPr="00005DFB">
        <w:rPr>
          <w:b/>
          <w:u w:val="single"/>
        </w:rPr>
        <w:t>AFFIDAVIT</w:t>
      </w:r>
    </w:p>
    <w:p w14:paraId="32320EBA" w14:textId="77777777" w:rsidR="00005DFB" w:rsidRPr="00005DFB" w:rsidRDefault="00005DFB" w:rsidP="005F1423">
      <w:pPr>
        <w:pStyle w:val="USBodyText"/>
        <w:spacing w:after="0"/>
      </w:pPr>
      <w:r w:rsidRPr="00005DFB">
        <w:t>(Offeror)</w:t>
      </w:r>
    </w:p>
    <w:p w14:paraId="456BC4C5" w14:textId="77777777" w:rsidR="00005DFB" w:rsidRPr="00005DFB" w:rsidRDefault="00005DFB" w:rsidP="005F1423">
      <w:pPr>
        <w:pStyle w:val="USBodyText"/>
        <w:spacing w:after="0"/>
      </w:pPr>
    </w:p>
    <w:p w14:paraId="5268932E" w14:textId="77777777" w:rsidR="00005DFB" w:rsidRPr="00005DFB" w:rsidRDefault="00005DFB" w:rsidP="005F1423">
      <w:pPr>
        <w:pStyle w:val="USBodyText"/>
        <w:spacing w:after="0"/>
        <w:rPr>
          <w:b/>
        </w:rPr>
      </w:pPr>
      <w:r w:rsidRPr="00005DFB">
        <w:rPr>
          <w:b/>
        </w:rPr>
        <w:t>TERRITORY OF GUAM</w:t>
      </w:r>
      <w:r w:rsidRPr="00005DFB">
        <w:rPr>
          <w:b/>
        </w:rPr>
        <w:tab/>
        <w:t>)</w:t>
      </w:r>
    </w:p>
    <w:p w14:paraId="10E32ED8" w14:textId="0CB66507" w:rsidR="00005DFB" w:rsidRPr="00005DFB" w:rsidRDefault="00005DFB" w:rsidP="005F1423">
      <w:pPr>
        <w:pStyle w:val="USBodyText"/>
        <w:spacing w:after="0"/>
        <w:rPr>
          <w:b/>
        </w:rPr>
      </w:pPr>
      <w:r w:rsidRPr="00005DFB">
        <w:rPr>
          <w:b/>
        </w:rPr>
        <w:tab/>
      </w:r>
      <w:r w:rsidRPr="00005DFB">
        <w:rPr>
          <w:b/>
        </w:rPr>
        <w:tab/>
      </w:r>
      <w:r w:rsidRPr="00005DFB">
        <w:rPr>
          <w:b/>
        </w:rPr>
        <w:tab/>
      </w:r>
      <w:r w:rsidRPr="00005DFB">
        <w:rPr>
          <w:b/>
        </w:rPr>
        <w:tab/>
      </w:r>
      <w:r w:rsidR="005F1423">
        <w:rPr>
          <w:b/>
        </w:rPr>
        <w:tab/>
      </w:r>
      <w:r w:rsidRPr="00005DFB">
        <w:rPr>
          <w:b/>
        </w:rPr>
        <w:t>)</w:t>
      </w:r>
      <w:r w:rsidRPr="00005DFB">
        <w:rPr>
          <w:b/>
        </w:rPr>
        <w:tab/>
      </w:r>
      <w:r w:rsidRPr="00005DFB">
        <w:rPr>
          <w:b/>
        </w:rPr>
        <w:tab/>
        <w:t>SS:</w:t>
      </w:r>
    </w:p>
    <w:p w14:paraId="7688D3DB" w14:textId="77777777" w:rsidR="00005DFB" w:rsidRPr="00005DFB" w:rsidRDefault="00005DFB" w:rsidP="005F1423">
      <w:pPr>
        <w:pStyle w:val="USBodyText"/>
        <w:spacing w:after="0"/>
        <w:rPr>
          <w:b/>
        </w:rPr>
      </w:pPr>
      <w:r w:rsidRPr="00005DFB">
        <w:rPr>
          <w:b/>
        </w:rPr>
        <w:t>HAGATNA, GUAM</w:t>
      </w:r>
      <w:r w:rsidRPr="00005DFB">
        <w:rPr>
          <w:b/>
        </w:rPr>
        <w:tab/>
      </w:r>
      <w:r w:rsidRPr="00005DFB">
        <w:rPr>
          <w:b/>
        </w:rPr>
        <w:tab/>
        <w:t>)</w:t>
      </w:r>
    </w:p>
    <w:p w14:paraId="7A346C05" w14:textId="77777777" w:rsidR="00005DFB" w:rsidRPr="00005DFB" w:rsidRDefault="00005DFB" w:rsidP="005F1423">
      <w:pPr>
        <w:pStyle w:val="USBodyText"/>
        <w:spacing w:after="0"/>
        <w:rPr>
          <w:b/>
        </w:rPr>
      </w:pPr>
    </w:p>
    <w:p w14:paraId="4820F892" w14:textId="77777777" w:rsidR="00005DFB" w:rsidRPr="00005DFB" w:rsidRDefault="00005DFB" w:rsidP="005F1423">
      <w:pPr>
        <w:pStyle w:val="USBodyText"/>
        <w:spacing w:after="0"/>
      </w:pPr>
    </w:p>
    <w:p w14:paraId="33ECE383" w14:textId="77777777" w:rsidR="00005DFB" w:rsidRPr="00005DFB" w:rsidRDefault="00005DFB" w:rsidP="005F1423">
      <w:pPr>
        <w:pStyle w:val="USBodyText"/>
        <w:spacing w:after="0"/>
      </w:pPr>
    </w:p>
    <w:p w14:paraId="21E0F6B4" w14:textId="77777777" w:rsidR="00005DFB" w:rsidRPr="00005DFB" w:rsidRDefault="00005DFB" w:rsidP="005F1423">
      <w:pPr>
        <w:pStyle w:val="USBodyText"/>
        <w:spacing w:after="0"/>
      </w:pPr>
      <w:r w:rsidRPr="00005DFB">
        <w:t>______________________________, being first duly sworn, deposes and says:</w:t>
      </w:r>
    </w:p>
    <w:p w14:paraId="4E651043" w14:textId="77777777" w:rsidR="00005DFB" w:rsidRPr="00005DFB" w:rsidRDefault="00005DFB" w:rsidP="005F1423">
      <w:pPr>
        <w:pStyle w:val="USBodyText"/>
        <w:spacing w:after="0"/>
      </w:pPr>
      <w:r w:rsidRPr="00005DFB">
        <w:t>As the duly authorized representative of the Offeror, that neither I nor of the Offeror’s officers, representatives, agents, subcontractors, or employees has or have offered, given or agreed to give any government of Guam employee or former employee, any payment, gift, kickback, gratuity or offer of employment in connection with Offeror’s proposal.</w:t>
      </w:r>
    </w:p>
    <w:p w14:paraId="162DAF03" w14:textId="77777777" w:rsidR="00005DFB" w:rsidRPr="00005DFB" w:rsidRDefault="00005DFB" w:rsidP="005F1423">
      <w:pPr>
        <w:pStyle w:val="USBodyText"/>
        <w:spacing w:after="0"/>
      </w:pPr>
    </w:p>
    <w:p w14:paraId="719FC34E" w14:textId="77777777" w:rsidR="00005DFB" w:rsidRPr="00005DFB" w:rsidRDefault="00005DFB" w:rsidP="005F1423">
      <w:pPr>
        <w:pStyle w:val="USBodyText"/>
        <w:spacing w:after="0"/>
      </w:pPr>
    </w:p>
    <w:p w14:paraId="1914708A" w14:textId="77777777" w:rsidR="00005DFB" w:rsidRPr="00005DFB" w:rsidRDefault="00005DFB" w:rsidP="005F1423">
      <w:pPr>
        <w:pStyle w:val="USBodyText"/>
        <w:spacing w:after="0"/>
      </w:pPr>
    </w:p>
    <w:p w14:paraId="402E1282" w14:textId="77777777" w:rsidR="00005DFB" w:rsidRPr="00005DFB" w:rsidRDefault="00005DFB" w:rsidP="005F1423">
      <w:pPr>
        <w:pStyle w:val="USBodyText"/>
        <w:spacing w:after="0"/>
        <w:ind w:left="2592"/>
      </w:pPr>
      <w:r w:rsidRPr="00005DFB">
        <w:tab/>
      </w:r>
      <w:r w:rsidRPr="00005DFB">
        <w:tab/>
      </w:r>
      <w:r w:rsidRPr="00005DFB">
        <w:tab/>
      </w:r>
      <w:r w:rsidRPr="00005DFB">
        <w:tab/>
        <w:t>________________________________________________</w:t>
      </w:r>
    </w:p>
    <w:p w14:paraId="4288DDCB" w14:textId="77777777" w:rsidR="00005DFB" w:rsidRPr="00005DFB" w:rsidRDefault="00005DFB" w:rsidP="005F1423">
      <w:pPr>
        <w:pStyle w:val="USBodyText"/>
        <w:spacing w:after="0"/>
        <w:ind w:left="2592"/>
      </w:pPr>
      <w:r w:rsidRPr="00005DFB">
        <w:tab/>
      </w:r>
      <w:r w:rsidRPr="00005DFB">
        <w:tab/>
      </w:r>
      <w:r w:rsidRPr="00005DFB">
        <w:tab/>
      </w:r>
      <w:r w:rsidRPr="00005DFB">
        <w:tab/>
        <w:t>Signature of Individual if Proposer is a Sole Proprietorship;</w:t>
      </w:r>
    </w:p>
    <w:p w14:paraId="17B1830D" w14:textId="77777777" w:rsidR="00005DFB" w:rsidRPr="00005DFB" w:rsidRDefault="00005DFB" w:rsidP="005F1423">
      <w:pPr>
        <w:pStyle w:val="USBodyText"/>
        <w:spacing w:after="0"/>
        <w:ind w:left="2592"/>
      </w:pPr>
      <w:r w:rsidRPr="00005DFB">
        <w:tab/>
      </w:r>
      <w:r w:rsidRPr="00005DFB">
        <w:tab/>
      </w:r>
      <w:r w:rsidRPr="00005DFB">
        <w:tab/>
      </w:r>
      <w:r w:rsidRPr="00005DFB">
        <w:tab/>
        <w:t>Partner, if the Proposer is a Partnership;</w:t>
      </w:r>
    </w:p>
    <w:p w14:paraId="0FFD3615" w14:textId="77777777" w:rsidR="00005DFB" w:rsidRPr="00005DFB" w:rsidRDefault="00005DFB" w:rsidP="005F1423">
      <w:pPr>
        <w:pStyle w:val="USBodyText"/>
        <w:spacing w:after="0"/>
        <w:ind w:left="2592"/>
      </w:pPr>
      <w:r w:rsidRPr="00005DFB">
        <w:tab/>
      </w:r>
      <w:r w:rsidRPr="00005DFB">
        <w:tab/>
      </w:r>
      <w:r w:rsidRPr="00005DFB">
        <w:tab/>
      </w:r>
      <w:r w:rsidRPr="00005DFB">
        <w:tab/>
        <w:t>Officer, if the Proposer is a Corporation</w:t>
      </w:r>
    </w:p>
    <w:p w14:paraId="00108B7D" w14:textId="77777777" w:rsidR="00005DFB" w:rsidRPr="00005DFB" w:rsidRDefault="00005DFB" w:rsidP="005F1423">
      <w:pPr>
        <w:pStyle w:val="USBodyText"/>
        <w:spacing w:after="0"/>
      </w:pPr>
    </w:p>
    <w:p w14:paraId="15C3F54F" w14:textId="77777777" w:rsidR="00005DFB" w:rsidRPr="00005DFB" w:rsidRDefault="00005DFB" w:rsidP="005F1423">
      <w:pPr>
        <w:pStyle w:val="USBodyText"/>
        <w:spacing w:after="0"/>
      </w:pPr>
    </w:p>
    <w:p w14:paraId="19A68256" w14:textId="77777777" w:rsidR="00005DFB" w:rsidRPr="00005DFB" w:rsidRDefault="00005DFB" w:rsidP="005F1423">
      <w:pPr>
        <w:pStyle w:val="USBodyText"/>
        <w:spacing w:after="0"/>
      </w:pPr>
    </w:p>
    <w:p w14:paraId="23E2EBF0" w14:textId="77777777" w:rsidR="00005DFB" w:rsidRPr="00005DFB" w:rsidRDefault="00005DFB" w:rsidP="005F1423">
      <w:pPr>
        <w:pStyle w:val="USBodyText"/>
        <w:spacing w:after="0"/>
      </w:pPr>
      <w:r w:rsidRPr="00005DFB">
        <w:rPr>
          <w:b/>
        </w:rPr>
        <w:t>SUBCRIBED AND SWORN</w:t>
      </w:r>
      <w:r w:rsidRPr="00005DFB">
        <w:t xml:space="preserve"> to before me this ____day of ____________, 2018.</w:t>
      </w:r>
    </w:p>
    <w:p w14:paraId="53821D89" w14:textId="77777777" w:rsidR="00005DFB" w:rsidRPr="00005DFB" w:rsidRDefault="00005DFB" w:rsidP="005F1423">
      <w:pPr>
        <w:pStyle w:val="USBodyText"/>
        <w:spacing w:after="0"/>
      </w:pPr>
    </w:p>
    <w:p w14:paraId="41B4061C" w14:textId="77777777" w:rsidR="00005DFB" w:rsidRPr="00005DFB" w:rsidRDefault="00005DFB" w:rsidP="005F1423">
      <w:pPr>
        <w:pStyle w:val="USBodyText"/>
        <w:spacing w:after="0"/>
      </w:pPr>
    </w:p>
    <w:p w14:paraId="325B24E2" w14:textId="77777777" w:rsidR="00005DFB" w:rsidRPr="00005DFB" w:rsidRDefault="00005DFB" w:rsidP="005F1423">
      <w:pPr>
        <w:pStyle w:val="USBodyText"/>
        <w:spacing w:after="0"/>
      </w:pPr>
    </w:p>
    <w:p w14:paraId="6DA2BB3B" w14:textId="77777777" w:rsidR="00005DFB" w:rsidRPr="00005DFB" w:rsidRDefault="00005DFB" w:rsidP="005F1423">
      <w:pPr>
        <w:pStyle w:val="USBodyText"/>
        <w:spacing w:after="0"/>
        <w:ind w:left="2592"/>
      </w:pPr>
      <w:r w:rsidRPr="00005DFB">
        <w:tab/>
      </w:r>
      <w:r w:rsidRPr="00005DFB">
        <w:tab/>
      </w:r>
      <w:r w:rsidRPr="00005DFB">
        <w:tab/>
      </w:r>
      <w:r w:rsidRPr="00005DFB">
        <w:tab/>
      </w:r>
      <w:r w:rsidRPr="00005DFB">
        <w:tab/>
      </w:r>
      <w:r w:rsidRPr="00005DFB">
        <w:tab/>
        <w:t>_________________________</w:t>
      </w:r>
    </w:p>
    <w:p w14:paraId="16F5AB11" w14:textId="77777777" w:rsidR="00005DFB" w:rsidRPr="00005DFB" w:rsidRDefault="00005DFB" w:rsidP="005F1423">
      <w:pPr>
        <w:pStyle w:val="USBodyText"/>
        <w:spacing w:after="0"/>
        <w:ind w:left="2592"/>
      </w:pPr>
      <w:r w:rsidRPr="00005DFB">
        <w:tab/>
      </w:r>
      <w:r w:rsidRPr="00005DFB">
        <w:tab/>
      </w:r>
      <w:r w:rsidRPr="00005DFB">
        <w:tab/>
      </w:r>
      <w:r w:rsidRPr="00005DFB">
        <w:tab/>
      </w:r>
      <w:r w:rsidRPr="00005DFB">
        <w:tab/>
      </w:r>
      <w:r w:rsidRPr="00005DFB">
        <w:tab/>
        <w:t>Notary Public</w:t>
      </w:r>
    </w:p>
    <w:p w14:paraId="69B05C8D" w14:textId="77777777" w:rsidR="00005DFB" w:rsidRPr="00005DFB" w:rsidRDefault="00005DFB" w:rsidP="005F1423">
      <w:pPr>
        <w:pStyle w:val="USBodyText"/>
        <w:spacing w:after="0"/>
        <w:ind w:left="2592"/>
      </w:pPr>
      <w:r w:rsidRPr="00005DFB">
        <w:tab/>
      </w:r>
      <w:r w:rsidRPr="00005DFB">
        <w:tab/>
      </w:r>
      <w:r w:rsidRPr="00005DFB">
        <w:tab/>
      </w:r>
      <w:r w:rsidRPr="00005DFB">
        <w:tab/>
      </w:r>
      <w:r w:rsidRPr="00005DFB">
        <w:tab/>
      </w:r>
      <w:r w:rsidRPr="00005DFB">
        <w:tab/>
        <w:t>In and for the Territory of Guam</w:t>
      </w:r>
    </w:p>
    <w:p w14:paraId="2DDB81F6" w14:textId="77777777" w:rsidR="00005DFB" w:rsidRPr="00005DFB" w:rsidRDefault="00005DFB" w:rsidP="005F1423">
      <w:pPr>
        <w:pStyle w:val="USBodyText"/>
        <w:spacing w:after="0"/>
        <w:ind w:left="2592"/>
      </w:pPr>
      <w:r w:rsidRPr="00005DFB">
        <w:tab/>
      </w:r>
      <w:r w:rsidRPr="00005DFB">
        <w:tab/>
      </w:r>
      <w:r w:rsidRPr="00005DFB">
        <w:tab/>
      </w:r>
      <w:r w:rsidRPr="00005DFB">
        <w:tab/>
      </w:r>
      <w:r w:rsidRPr="00005DFB">
        <w:tab/>
      </w:r>
      <w:r w:rsidRPr="00005DFB">
        <w:tab/>
        <w:t>My Commission Expires:</w:t>
      </w:r>
    </w:p>
    <w:p w14:paraId="5915940E" w14:textId="77777777" w:rsidR="00005DFB" w:rsidRPr="00005DFB" w:rsidRDefault="00005DFB" w:rsidP="005F1423">
      <w:pPr>
        <w:pStyle w:val="USBodyText"/>
        <w:spacing w:after="0"/>
        <w:rPr>
          <w:bCs/>
        </w:rPr>
      </w:pPr>
      <w:r w:rsidRPr="00005DFB">
        <w:rPr>
          <w:bCs/>
        </w:rPr>
        <w:br w:type="page"/>
      </w:r>
    </w:p>
    <w:p w14:paraId="2BDDC730" w14:textId="0484C799" w:rsidR="00005DFB" w:rsidRPr="00005DFB" w:rsidRDefault="005F1423" w:rsidP="005F1423">
      <w:pPr>
        <w:pStyle w:val="Heading2"/>
      </w:pPr>
      <w:bookmarkStart w:id="120" w:name="_Toc526151191"/>
      <w:r w:rsidRPr="005F1423">
        <w:lastRenderedPageBreak/>
        <w:t>Ethical Standards Affidavit</w:t>
      </w:r>
      <w:bookmarkEnd w:id="120"/>
    </w:p>
    <w:p w14:paraId="762F37B4" w14:textId="77777777" w:rsidR="00005DFB" w:rsidRPr="00005DFB" w:rsidRDefault="00005DFB" w:rsidP="00005DFB">
      <w:pPr>
        <w:pStyle w:val="USBodyText"/>
        <w:rPr>
          <w:bCs/>
        </w:rPr>
      </w:pPr>
    </w:p>
    <w:p w14:paraId="1571F262" w14:textId="77777777" w:rsidR="00005DFB" w:rsidRPr="005F1423" w:rsidRDefault="00005DFB" w:rsidP="005F1423">
      <w:pPr>
        <w:pStyle w:val="USBodyText"/>
        <w:jc w:val="center"/>
        <w:rPr>
          <w:b/>
          <w:sz w:val="28"/>
          <w:szCs w:val="28"/>
        </w:rPr>
      </w:pPr>
      <w:r w:rsidRPr="005F1423">
        <w:rPr>
          <w:b/>
          <w:sz w:val="28"/>
          <w:szCs w:val="28"/>
        </w:rPr>
        <w:t>ETHICAL STANDARDS AFFIDAVIT</w:t>
      </w:r>
    </w:p>
    <w:p w14:paraId="4F6C5000" w14:textId="77777777" w:rsidR="00005DFB" w:rsidRPr="00005DFB" w:rsidRDefault="00005DFB" w:rsidP="00005DFB">
      <w:pPr>
        <w:pStyle w:val="USBodyText"/>
      </w:pPr>
    </w:p>
    <w:p w14:paraId="596AF750" w14:textId="77777777" w:rsidR="00005DFB" w:rsidRPr="00005DFB" w:rsidRDefault="00005DFB" w:rsidP="00005DFB">
      <w:pPr>
        <w:pStyle w:val="USBodyText"/>
        <w:rPr>
          <w:b/>
          <w:u w:val="single"/>
        </w:rPr>
      </w:pPr>
      <w:r w:rsidRPr="00005DFB">
        <w:rPr>
          <w:b/>
          <w:u w:val="single"/>
        </w:rPr>
        <w:t>AFFIDAVIT</w:t>
      </w:r>
    </w:p>
    <w:p w14:paraId="779E94E5" w14:textId="77777777" w:rsidR="00005DFB" w:rsidRPr="00005DFB" w:rsidRDefault="00005DFB" w:rsidP="00005DFB">
      <w:pPr>
        <w:pStyle w:val="USBodyText"/>
      </w:pPr>
      <w:r w:rsidRPr="00005DFB">
        <w:t>(Proposer)</w:t>
      </w:r>
    </w:p>
    <w:p w14:paraId="19C3176B" w14:textId="77777777" w:rsidR="00005DFB" w:rsidRPr="00005DFB" w:rsidRDefault="00005DFB" w:rsidP="00005DFB">
      <w:pPr>
        <w:pStyle w:val="USBodyText"/>
      </w:pPr>
    </w:p>
    <w:p w14:paraId="6C663205" w14:textId="77777777" w:rsidR="00005DFB" w:rsidRPr="00005DFB" w:rsidRDefault="00005DFB" w:rsidP="00005DFB">
      <w:pPr>
        <w:pStyle w:val="USBodyText"/>
        <w:rPr>
          <w:b/>
        </w:rPr>
      </w:pPr>
      <w:r w:rsidRPr="00005DFB">
        <w:rPr>
          <w:b/>
        </w:rPr>
        <w:t>TERRITORY OF GUAM</w:t>
      </w:r>
      <w:r w:rsidRPr="00005DFB">
        <w:rPr>
          <w:b/>
        </w:rPr>
        <w:tab/>
        <w:t>)</w:t>
      </w:r>
    </w:p>
    <w:p w14:paraId="2799D4F7" w14:textId="7A35BD7D" w:rsidR="00005DFB" w:rsidRPr="00005DFB" w:rsidRDefault="00005DFB" w:rsidP="00005DFB">
      <w:pPr>
        <w:pStyle w:val="USBodyText"/>
        <w:rPr>
          <w:b/>
        </w:rPr>
      </w:pPr>
      <w:r w:rsidRPr="00005DFB">
        <w:rPr>
          <w:b/>
        </w:rPr>
        <w:tab/>
      </w:r>
      <w:r w:rsidRPr="00005DFB">
        <w:rPr>
          <w:b/>
        </w:rPr>
        <w:tab/>
      </w:r>
      <w:r w:rsidRPr="00005DFB">
        <w:rPr>
          <w:b/>
        </w:rPr>
        <w:tab/>
      </w:r>
      <w:r w:rsidRPr="00005DFB">
        <w:rPr>
          <w:b/>
        </w:rPr>
        <w:tab/>
      </w:r>
      <w:r w:rsidR="005F1423">
        <w:rPr>
          <w:b/>
        </w:rPr>
        <w:tab/>
      </w:r>
      <w:r w:rsidRPr="00005DFB">
        <w:rPr>
          <w:b/>
        </w:rPr>
        <w:t>)</w:t>
      </w:r>
      <w:r w:rsidRPr="00005DFB">
        <w:rPr>
          <w:b/>
        </w:rPr>
        <w:tab/>
      </w:r>
      <w:r w:rsidRPr="00005DFB">
        <w:rPr>
          <w:b/>
        </w:rPr>
        <w:tab/>
        <w:t>SS:</w:t>
      </w:r>
    </w:p>
    <w:p w14:paraId="538BD7FA" w14:textId="77777777" w:rsidR="00005DFB" w:rsidRPr="00005DFB" w:rsidRDefault="00005DFB" w:rsidP="00005DFB">
      <w:pPr>
        <w:pStyle w:val="USBodyText"/>
        <w:rPr>
          <w:b/>
        </w:rPr>
      </w:pPr>
      <w:r w:rsidRPr="00005DFB">
        <w:rPr>
          <w:b/>
        </w:rPr>
        <w:t>HAGATNA, GUAM</w:t>
      </w:r>
      <w:r w:rsidRPr="00005DFB">
        <w:rPr>
          <w:b/>
        </w:rPr>
        <w:tab/>
      </w:r>
      <w:r w:rsidRPr="00005DFB">
        <w:rPr>
          <w:b/>
        </w:rPr>
        <w:tab/>
        <w:t>)</w:t>
      </w:r>
    </w:p>
    <w:p w14:paraId="36E98044" w14:textId="77777777" w:rsidR="00005DFB" w:rsidRPr="00005DFB" w:rsidRDefault="00005DFB" w:rsidP="00005DFB">
      <w:pPr>
        <w:pStyle w:val="USBodyText"/>
        <w:rPr>
          <w:b/>
        </w:rPr>
      </w:pPr>
    </w:p>
    <w:p w14:paraId="36EA8081" w14:textId="77777777" w:rsidR="00005DFB" w:rsidRPr="00005DFB" w:rsidRDefault="00005DFB" w:rsidP="005F1423">
      <w:pPr>
        <w:pStyle w:val="USBodyText"/>
        <w:spacing w:after="0"/>
      </w:pPr>
    </w:p>
    <w:p w14:paraId="5D50997F" w14:textId="77777777" w:rsidR="00005DFB" w:rsidRPr="00005DFB" w:rsidRDefault="00005DFB" w:rsidP="005F1423">
      <w:pPr>
        <w:pStyle w:val="USBodyText"/>
        <w:spacing w:after="0"/>
      </w:pPr>
    </w:p>
    <w:p w14:paraId="781D85A9" w14:textId="77777777" w:rsidR="00005DFB" w:rsidRPr="00005DFB" w:rsidRDefault="00005DFB" w:rsidP="005F1423">
      <w:pPr>
        <w:pStyle w:val="USBodyText"/>
        <w:spacing w:after="0"/>
      </w:pPr>
      <w:r w:rsidRPr="00005DFB">
        <w:t>______________________________, being first duly sworn, deposes and says:</w:t>
      </w:r>
    </w:p>
    <w:p w14:paraId="1F9D8D26" w14:textId="77777777" w:rsidR="00005DFB" w:rsidRPr="00005DFB" w:rsidRDefault="00005DFB" w:rsidP="005F1423">
      <w:pPr>
        <w:pStyle w:val="USBodyText"/>
        <w:spacing w:after="0"/>
      </w:pPr>
      <w:r w:rsidRPr="00005DFB">
        <w:t>That I am ( the Sole Proprietor, a Partner or Officer of the Offeror)</w:t>
      </w:r>
    </w:p>
    <w:p w14:paraId="7A3C9BE1" w14:textId="77777777" w:rsidR="00005DFB" w:rsidRPr="00005DFB" w:rsidRDefault="00005DFB" w:rsidP="005F1423">
      <w:pPr>
        <w:pStyle w:val="USBodyText"/>
        <w:spacing w:after="0"/>
      </w:pPr>
      <w:r w:rsidRPr="00005DFB">
        <w:t>That Offeror making the foregoing Proposal, that neither he or nor of the Offeror’s officers, representatives, agents, subcontractors, or employees of the Offeror have knowingly influenced any government of Guam employee to breach any of the ethical standards set forth in 5 GCA Chapter 5 Article 11, and promises that neither he nor any officer, representative, agent, subcontractor, or employee of Offeror will knowingly influence any government of Guam employee to breach any ethical standard set for in 5 GCA Chapter 5 Article 11.</w:t>
      </w:r>
    </w:p>
    <w:p w14:paraId="023505F8" w14:textId="77777777" w:rsidR="00005DFB" w:rsidRPr="00005DFB" w:rsidRDefault="00005DFB" w:rsidP="005F1423">
      <w:pPr>
        <w:pStyle w:val="USBodyText"/>
        <w:spacing w:after="0"/>
      </w:pPr>
    </w:p>
    <w:p w14:paraId="4732BF0E" w14:textId="77777777" w:rsidR="00005DFB" w:rsidRPr="00005DFB" w:rsidRDefault="00005DFB" w:rsidP="005F1423">
      <w:pPr>
        <w:pStyle w:val="USBodyText"/>
        <w:spacing w:after="0"/>
      </w:pPr>
    </w:p>
    <w:p w14:paraId="04F27E76" w14:textId="4DE2DDA4" w:rsidR="00005DFB" w:rsidRPr="00005DFB" w:rsidRDefault="00005DFB" w:rsidP="005F1423">
      <w:pPr>
        <w:pStyle w:val="USBodyText"/>
        <w:spacing w:after="0"/>
        <w:ind w:left="2592"/>
      </w:pPr>
      <w:r w:rsidRPr="00005DFB">
        <w:tab/>
      </w:r>
      <w:r w:rsidRPr="00005DFB">
        <w:tab/>
      </w:r>
      <w:r w:rsidRPr="00005DFB">
        <w:tab/>
        <w:t>______________________________________</w:t>
      </w:r>
      <w:r w:rsidR="005F1423">
        <w:t>______</w:t>
      </w:r>
      <w:r w:rsidRPr="00005DFB">
        <w:t>__________</w:t>
      </w:r>
    </w:p>
    <w:p w14:paraId="65EA195B" w14:textId="77777777" w:rsidR="00005DFB" w:rsidRPr="00005DFB" w:rsidRDefault="00005DFB" w:rsidP="005F1423">
      <w:pPr>
        <w:pStyle w:val="USBodyText"/>
        <w:spacing w:after="0"/>
        <w:ind w:left="2592"/>
      </w:pPr>
      <w:r w:rsidRPr="00005DFB">
        <w:tab/>
      </w:r>
      <w:r w:rsidRPr="00005DFB">
        <w:tab/>
      </w:r>
      <w:r w:rsidRPr="00005DFB">
        <w:tab/>
        <w:t>Signature of Individual if Proposer is a Sole Proprietorship;</w:t>
      </w:r>
    </w:p>
    <w:p w14:paraId="60DBAF00" w14:textId="77777777" w:rsidR="00005DFB" w:rsidRPr="00005DFB" w:rsidRDefault="00005DFB" w:rsidP="005F1423">
      <w:pPr>
        <w:pStyle w:val="USBodyText"/>
        <w:spacing w:after="0"/>
        <w:ind w:left="2592"/>
      </w:pPr>
      <w:r w:rsidRPr="00005DFB">
        <w:tab/>
      </w:r>
      <w:r w:rsidRPr="00005DFB">
        <w:tab/>
      </w:r>
      <w:r w:rsidRPr="00005DFB">
        <w:tab/>
        <w:t>Partner, if the Proposer is a Partnership;</w:t>
      </w:r>
    </w:p>
    <w:p w14:paraId="66D58603" w14:textId="77777777" w:rsidR="00005DFB" w:rsidRPr="00005DFB" w:rsidRDefault="00005DFB" w:rsidP="005F1423">
      <w:pPr>
        <w:pStyle w:val="USBodyText"/>
        <w:spacing w:after="0"/>
        <w:ind w:left="2592"/>
      </w:pPr>
      <w:r w:rsidRPr="00005DFB">
        <w:tab/>
      </w:r>
      <w:r w:rsidRPr="00005DFB">
        <w:tab/>
      </w:r>
      <w:r w:rsidRPr="00005DFB">
        <w:tab/>
        <w:t>Officer, if the Proposer is a Corporation</w:t>
      </w:r>
    </w:p>
    <w:p w14:paraId="28831A53" w14:textId="77777777" w:rsidR="00005DFB" w:rsidRPr="00005DFB" w:rsidRDefault="00005DFB" w:rsidP="005F1423">
      <w:pPr>
        <w:pStyle w:val="USBodyText"/>
        <w:spacing w:after="0"/>
      </w:pPr>
    </w:p>
    <w:p w14:paraId="4895B7F2" w14:textId="77777777" w:rsidR="00005DFB" w:rsidRPr="00005DFB" w:rsidRDefault="00005DFB" w:rsidP="005F1423">
      <w:pPr>
        <w:pStyle w:val="USBodyText"/>
        <w:spacing w:after="0"/>
      </w:pPr>
    </w:p>
    <w:p w14:paraId="32BE97EE" w14:textId="77777777" w:rsidR="00005DFB" w:rsidRPr="00005DFB" w:rsidRDefault="00005DFB" w:rsidP="005F1423">
      <w:pPr>
        <w:pStyle w:val="USBodyText"/>
        <w:spacing w:after="0"/>
      </w:pPr>
      <w:r w:rsidRPr="00005DFB">
        <w:rPr>
          <w:b/>
        </w:rPr>
        <w:t>SUBCRIBED AND SWORN</w:t>
      </w:r>
      <w:r w:rsidRPr="00005DFB">
        <w:t xml:space="preserve"> to before me this ____day of ____________, 2018.</w:t>
      </w:r>
    </w:p>
    <w:p w14:paraId="54D75735" w14:textId="77777777" w:rsidR="00005DFB" w:rsidRPr="00005DFB" w:rsidRDefault="00005DFB" w:rsidP="005F1423">
      <w:pPr>
        <w:pStyle w:val="USBodyText"/>
        <w:spacing w:after="0"/>
      </w:pPr>
    </w:p>
    <w:p w14:paraId="64396C9C" w14:textId="77777777" w:rsidR="00005DFB" w:rsidRPr="00005DFB" w:rsidRDefault="00005DFB" w:rsidP="005F1423">
      <w:pPr>
        <w:pStyle w:val="USBodyText"/>
        <w:spacing w:after="0"/>
      </w:pPr>
    </w:p>
    <w:p w14:paraId="0A088D25" w14:textId="77777777" w:rsidR="00005DFB" w:rsidRPr="00005DFB" w:rsidRDefault="00005DFB" w:rsidP="005F1423">
      <w:pPr>
        <w:pStyle w:val="USBodyText"/>
        <w:spacing w:after="0"/>
      </w:pPr>
    </w:p>
    <w:p w14:paraId="051B6A36" w14:textId="77777777" w:rsidR="00005DFB" w:rsidRPr="00005DFB" w:rsidRDefault="00005DFB" w:rsidP="005F1423">
      <w:pPr>
        <w:pStyle w:val="USBodyText"/>
        <w:spacing w:after="0"/>
        <w:ind w:left="3888"/>
      </w:pPr>
      <w:r w:rsidRPr="00005DFB">
        <w:tab/>
      </w:r>
      <w:r w:rsidRPr="00005DFB">
        <w:tab/>
      </w:r>
      <w:r w:rsidRPr="00005DFB">
        <w:tab/>
      </w:r>
      <w:r w:rsidRPr="00005DFB">
        <w:tab/>
      </w:r>
      <w:r w:rsidRPr="00005DFB">
        <w:tab/>
      </w:r>
      <w:r w:rsidRPr="00005DFB">
        <w:tab/>
        <w:t>_________________________</w:t>
      </w:r>
    </w:p>
    <w:p w14:paraId="07C63BB7" w14:textId="77777777" w:rsidR="00005DFB" w:rsidRPr="00005DFB" w:rsidRDefault="00005DFB" w:rsidP="00EC577B">
      <w:pPr>
        <w:pStyle w:val="USBodyText"/>
        <w:spacing w:after="0"/>
        <w:ind w:left="3888"/>
      </w:pPr>
      <w:r w:rsidRPr="00005DFB">
        <w:tab/>
      </w:r>
      <w:r w:rsidRPr="00005DFB">
        <w:tab/>
      </w:r>
      <w:r w:rsidRPr="00005DFB">
        <w:tab/>
      </w:r>
      <w:r w:rsidRPr="00005DFB">
        <w:tab/>
      </w:r>
      <w:r w:rsidRPr="00005DFB">
        <w:tab/>
      </w:r>
      <w:r w:rsidRPr="00005DFB">
        <w:tab/>
        <w:t>Notary Public</w:t>
      </w:r>
    </w:p>
    <w:p w14:paraId="5AED8165" w14:textId="77777777" w:rsidR="00005DFB" w:rsidRPr="00005DFB" w:rsidRDefault="00005DFB" w:rsidP="00EC577B">
      <w:pPr>
        <w:pStyle w:val="USBodyText"/>
        <w:spacing w:after="0"/>
        <w:ind w:left="3888"/>
      </w:pPr>
      <w:r w:rsidRPr="00005DFB">
        <w:tab/>
      </w:r>
      <w:r w:rsidRPr="00005DFB">
        <w:tab/>
      </w:r>
      <w:r w:rsidRPr="00005DFB">
        <w:tab/>
      </w:r>
      <w:r w:rsidRPr="00005DFB">
        <w:tab/>
      </w:r>
      <w:r w:rsidRPr="00005DFB">
        <w:tab/>
      </w:r>
      <w:r w:rsidRPr="00005DFB">
        <w:tab/>
        <w:t>In and for the Territory of Guam</w:t>
      </w:r>
    </w:p>
    <w:p w14:paraId="6489D615" w14:textId="77777777" w:rsidR="00005DFB" w:rsidRPr="00005DFB" w:rsidRDefault="00005DFB" w:rsidP="00EC577B">
      <w:pPr>
        <w:pStyle w:val="USBodyText"/>
        <w:spacing w:after="0"/>
        <w:ind w:left="3888"/>
      </w:pPr>
      <w:r w:rsidRPr="00005DFB">
        <w:tab/>
      </w:r>
      <w:r w:rsidRPr="00005DFB">
        <w:tab/>
      </w:r>
      <w:r w:rsidRPr="00005DFB">
        <w:tab/>
      </w:r>
      <w:r w:rsidRPr="00005DFB">
        <w:tab/>
      </w:r>
      <w:r w:rsidRPr="00005DFB">
        <w:tab/>
      </w:r>
      <w:r w:rsidRPr="00005DFB">
        <w:tab/>
        <w:t>My Commission Expires:</w:t>
      </w:r>
    </w:p>
    <w:p w14:paraId="16E6CE08" w14:textId="77777777" w:rsidR="00005DFB" w:rsidRPr="00005DFB" w:rsidRDefault="00005DFB" w:rsidP="00005DFB">
      <w:pPr>
        <w:pStyle w:val="USBodyText"/>
        <w:rPr>
          <w:bCs/>
        </w:rPr>
      </w:pPr>
      <w:r w:rsidRPr="00005DFB">
        <w:rPr>
          <w:bCs/>
        </w:rPr>
        <w:br w:type="page"/>
      </w:r>
    </w:p>
    <w:p w14:paraId="2F7AB9B0" w14:textId="2ECC0686" w:rsidR="00005DFB" w:rsidRPr="00005DFB" w:rsidRDefault="006633F7" w:rsidP="006633F7">
      <w:pPr>
        <w:pStyle w:val="Heading2"/>
      </w:pPr>
      <w:bookmarkStart w:id="121" w:name="_Toc526151192"/>
      <w:r w:rsidRPr="006633F7">
        <w:lastRenderedPageBreak/>
        <w:t xml:space="preserve">Declaration Re-Compliance </w:t>
      </w:r>
      <w:r>
        <w:t>w</w:t>
      </w:r>
      <w:r w:rsidRPr="006633F7">
        <w:t>ith U.S. D</w:t>
      </w:r>
      <w:r>
        <w:t>OL</w:t>
      </w:r>
      <w:r w:rsidRPr="006633F7">
        <w:t xml:space="preserve"> Wage Determination</w:t>
      </w:r>
      <w:bookmarkEnd w:id="121"/>
    </w:p>
    <w:p w14:paraId="0ACE1CEB" w14:textId="77777777" w:rsidR="006633F7" w:rsidRDefault="006633F7" w:rsidP="006633F7">
      <w:pPr>
        <w:pStyle w:val="USBodyText"/>
        <w:jc w:val="center"/>
        <w:rPr>
          <w:b/>
          <w:sz w:val="28"/>
          <w:szCs w:val="28"/>
        </w:rPr>
      </w:pPr>
    </w:p>
    <w:p w14:paraId="2F7DEBC2" w14:textId="0EB32CE6" w:rsidR="00005DFB" w:rsidRPr="006633F7" w:rsidRDefault="00005DFB" w:rsidP="006633F7">
      <w:pPr>
        <w:pStyle w:val="USBodyText"/>
        <w:jc w:val="center"/>
        <w:rPr>
          <w:b/>
          <w:sz w:val="28"/>
          <w:szCs w:val="28"/>
        </w:rPr>
      </w:pPr>
      <w:r w:rsidRPr="006633F7">
        <w:rPr>
          <w:b/>
          <w:sz w:val="28"/>
          <w:szCs w:val="28"/>
        </w:rPr>
        <w:t>DECLARATION RE-COMPLIANCE WITH U.S. DOL WAGE DETERMINATION</w:t>
      </w:r>
    </w:p>
    <w:p w14:paraId="328EEB1A" w14:textId="77777777" w:rsidR="00005DFB" w:rsidRPr="00005DFB" w:rsidRDefault="00005DFB" w:rsidP="006633F7">
      <w:pPr>
        <w:pStyle w:val="USBodyText"/>
        <w:spacing w:after="0"/>
      </w:pPr>
      <w:r w:rsidRPr="00005DFB">
        <w:t>Procurement No.:  _______________</w:t>
      </w:r>
    </w:p>
    <w:p w14:paraId="2FDE0842" w14:textId="77777777" w:rsidR="00005DFB" w:rsidRPr="00005DFB" w:rsidRDefault="00005DFB" w:rsidP="006633F7">
      <w:pPr>
        <w:pStyle w:val="USBodyText"/>
        <w:spacing w:after="0"/>
      </w:pPr>
    </w:p>
    <w:p w14:paraId="73EF8E36" w14:textId="77777777" w:rsidR="00005DFB" w:rsidRPr="00005DFB" w:rsidRDefault="00005DFB" w:rsidP="006633F7">
      <w:pPr>
        <w:pStyle w:val="USBodyText"/>
        <w:spacing w:after="0"/>
      </w:pPr>
      <w:r w:rsidRPr="00005DFB">
        <w:t>Name of Offeror Company: ____________________________________</w:t>
      </w:r>
    </w:p>
    <w:p w14:paraId="3BC5F0AF" w14:textId="77777777" w:rsidR="00005DFB" w:rsidRPr="00005DFB" w:rsidRDefault="00005DFB" w:rsidP="006633F7">
      <w:pPr>
        <w:pStyle w:val="USBodyText"/>
        <w:spacing w:after="0"/>
      </w:pPr>
      <w:r w:rsidRPr="00005DFB">
        <w:t>________________________________________________ hereby certifies under penalty of perjury:</w:t>
      </w:r>
    </w:p>
    <w:p w14:paraId="33AF2DFC" w14:textId="77777777" w:rsidR="00005DFB" w:rsidRPr="00005DFB" w:rsidRDefault="00005DFB" w:rsidP="006633F7">
      <w:pPr>
        <w:pStyle w:val="USBodyText"/>
        <w:spacing w:after="0"/>
      </w:pPr>
    </w:p>
    <w:p w14:paraId="6283F02A" w14:textId="77777777" w:rsidR="00005DFB" w:rsidRPr="00005DFB" w:rsidRDefault="00005DFB" w:rsidP="00206010">
      <w:pPr>
        <w:pStyle w:val="USBodyText"/>
        <w:numPr>
          <w:ilvl w:val="0"/>
          <w:numId w:val="71"/>
        </w:numPr>
        <w:tabs>
          <w:tab w:val="clear" w:pos="720"/>
          <w:tab w:val="num" w:pos="360"/>
        </w:tabs>
        <w:ind w:left="360"/>
      </w:pPr>
      <w:r w:rsidRPr="00005DFB">
        <w:t xml:space="preserve">That I am ___________________  (the offeror, a partner of the offeror, an officer of the offeror) making the bid or proposal in the foregoing identified procurement;  </w:t>
      </w:r>
    </w:p>
    <w:p w14:paraId="1E60C2AF" w14:textId="77777777" w:rsidR="00005DFB" w:rsidRPr="00005DFB" w:rsidRDefault="00005DFB" w:rsidP="00206010">
      <w:pPr>
        <w:pStyle w:val="USBodyText"/>
        <w:numPr>
          <w:ilvl w:val="0"/>
          <w:numId w:val="71"/>
        </w:numPr>
        <w:tabs>
          <w:tab w:val="clear" w:pos="720"/>
          <w:tab w:val="num" w:pos="360"/>
        </w:tabs>
        <w:ind w:left="360"/>
      </w:pPr>
      <w:r w:rsidRPr="00005DFB">
        <w:t>That I have read and understand the provisions of 5 GCA § 5801 and § 5802 which read:</w:t>
      </w:r>
    </w:p>
    <w:p w14:paraId="45F236A3" w14:textId="77777777" w:rsidR="00005DFB" w:rsidRPr="00005DFB" w:rsidRDefault="00005DFB" w:rsidP="006633F7">
      <w:pPr>
        <w:pStyle w:val="USBodyText"/>
        <w:ind w:left="360"/>
      </w:pPr>
      <w:r w:rsidRPr="00005DFB">
        <w:rPr>
          <w:b/>
          <w:bCs/>
        </w:rPr>
        <w:t>§ 5801. Wage Determination Established</w:t>
      </w:r>
      <w:r w:rsidRPr="00005DFB">
        <w:t>.</w:t>
      </w:r>
    </w:p>
    <w:p w14:paraId="0733E6F8" w14:textId="77777777" w:rsidR="00005DFB" w:rsidRPr="00005DFB" w:rsidRDefault="00005DFB" w:rsidP="006633F7">
      <w:pPr>
        <w:pStyle w:val="USBodyText"/>
        <w:spacing w:after="0"/>
        <w:ind w:left="360"/>
      </w:pPr>
      <w:r w:rsidRPr="00005DFB">
        <w:t xml:space="preserve">In such cases where the government of Guam enters into contractual arrangements with a sole proprietorship, a partnership or a corporation (‘contractor’) for the provision of a service to the government of Guam, and in such cases where the contractor employs a person(s) whose purpose, in whole or in part, is the direct delivery of service contracted by the government of Guam, then the contractor shall pay such employee(s) in accordance with the Wage Determination for Guam and the Northern Mariana Islands issued and promulgated by the U.S. Department of Labor for such labor as is employed in the direct delivery of contract deliverables to the government of Guam.  </w:t>
      </w:r>
    </w:p>
    <w:p w14:paraId="6D305AEF" w14:textId="77777777" w:rsidR="00005DFB" w:rsidRPr="00005DFB" w:rsidRDefault="00005DFB" w:rsidP="006633F7">
      <w:pPr>
        <w:pStyle w:val="USBodyText"/>
        <w:spacing w:after="0"/>
        <w:ind w:left="360"/>
      </w:pPr>
    </w:p>
    <w:p w14:paraId="731D6E6B" w14:textId="2038210A" w:rsidR="00005DFB" w:rsidRDefault="00005DFB" w:rsidP="006633F7">
      <w:pPr>
        <w:pStyle w:val="USBodyText"/>
        <w:spacing w:after="0"/>
        <w:ind w:left="360"/>
      </w:pPr>
      <w:r w:rsidRPr="00005DFB">
        <w:t>The Wage Determination most recently issued by the U.S. Department of Labor at the time a contract is awarded to a contractor by the government of Guam shall be used to determine wages, which shall be paid to employees pursuant to this Article. Should any contract contain a renewal clause, then at the time of renewal adjustments, there shall be made stipulations contained in that contract for applying the Wage Determination, as required by this Article, so that the Wage Determination promulgated by the U.S. Department of Labor on a date most recent to the renewal date shall apply.</w:t>
      </w:r>
    </w:p>
    <w:p w14:paraId="245842EB" w14:textId="77777777" w:rsidR="006633F7" w:rsidRPr="00005DFB" w:rsidRDefault="006633F7" w:rsidP="006633F7">
      <w:pPr>
        <w:pStyle w:val="USBodyText"/>
        <w:spacing w:after="0"/>
        <w:ind w:left="360"/>
      </w:pPr>
    </w:p>
    <w:p w14:paraId="7151D883" w14:textId="77777777" w:rsidR="00005DFB" w:rsidRPr="00005DFB" w:rsidRDefault="00005DFB" w:rsidP="006633F7">
      <w:pPr>
        <w:pStyle w:val="USBodyText"/>
        <w:ind w:left="360"/>
      </w:pPr>
      <w:r w:rsidRPr="00005DFB">
        <w:rPr>
          <w:b/>
          <w:bCs/>
        </w:rPr>
        <w:t>§ 5802. Benefits</w:t>
      </w:r>
      <w:r w:rsidRPr="00005DFB">
        <w:t>.</w:t>
      </w:r>
    </w:p>
    <w:p w14:paraId="570327FA" w14:textId="690BF361" w:rsidR="00005DFB" w:rsidRDefault="00005DFB" w:rsidP="006633F7">
      <w:pPr>
        <w:pStyle w:val="USBodyText"/>
        <w:ind w:left="360"/>
      </w:pPr>
      <w:r w:rsidRPr="00005DFB">
        <w:t>In addition to the Wage Determination detailed in this Article, any contract to which this Article applies shall also contain provisions mandating health and similar benefits for employees covered by this Article, such benefits having a minimum value as detailed in the Wage Determination issued and promulgated by the U.S. Department of Labor, and shall contain provisions guaranteeing a minimum of ten (10) paid holidays per annum per employee.</w:t>
      </w:r>
    </w:p>
    <w:p w14:paraId="0A84D16B" w14:textId="2462AF0B" w:rsidR="006633F7" w:rsidRDefault="006633F7" w:rsidP="006633F7">
      <w:pPr>
        <w:pStyle w:val="USBodyText"/>
      </w:pPr>
    </w:p>
    <w:p w14:paraId="78E2032C" w14:textId="11A0A872" w:rsidR="006633F7" w:rsidRDefault="006633F7" w:rsidP="006633F7">
      <w:pPr>
        <w:pStyle w:val="USBodyText"/>
      </w:pPr>
    </w:p>
    <w:p w14:paraId="5B6AE1D2" w14:textId="2E662F46" w:rsidR="006633F7" w:rsidRDefault="006633F7">
      <w:pPr>
        <w:spacing w:after="160" w:line="259" w:lineRule="auto"/>
        <w:jc w:val="left"/>
      </w:pPr>
      <w:r>
        <w:br w:type="page"/>
      </w:r>
    </w:p>
    <w:p w14:paraId="36B3A47A" w14:textId="77777777" w:rsidR="00005DFB" w:rsidRPr="00005DFB" w:rsidRDefault="00005DFB" w:rsidP="00206010">
      <w:pPr>
        <w:pStyle w:val="USBodyText"/>
        <w:numPr>
          <w:ilvl w:val="0"/>
          <w:numId w:val="71"/>
        </w:numPr>
        <w:tabs>
          <w:tab w:val="clear" w:pos="720"/>
          <w:tab w:val="num" w:pos="360"/>
        </w:tabs>
        <w:ind w:left="360"/>
      </w:pPr>
      <w:r w:rsidRPr="00005DFB">
        <w:lastRenderedPageBreak/>
        <w:t>That the offeror is in full compliance with 5 GCA § 5801 and § 5802, as may be applicable to the procurement referenced herein;</w:t>
      </w:r>
    </w:p>
    <w:p w14:paraId="1F09BA09" w14:textId="77777777" w:rsidR="00005DFB" w:rsidRPr="00005DFB" w:rsidRDefault="00005DFB" w:rsidP="006633F7">
      <w:pPr>
        <w:pStyle w:val="USBodyText"/>
        <w:spacing w:after="0"/>
      </w:pPr>
    </w:p>
    <w:p w14:paraId="5332B00E" w14:textId="5E6FF7BD" w:rsidR="00005DFB" w:rsidRPr="00005DFB" w:rsidRDefault="00005DFB" w:rsidP="00BF0512">
      <w:pPr>
        <w:pStyle w:val="USBodyText"/>
        <w:spacing w:after="0"/>
        <w:ind w:left="2592" w:firstLine="432"/>
      </w:pPr>
      <w:r w:rsidRPr="00005DFB">
        <w:t>______________________________________________</w:t>
      </w:r>
      <w:r w:rsidR="00BF0512">
        <w:t>______</w:t>
      </w:r>
      <w:r w:rsidRPr="00005DFB">
        <w:t>__</w:t>
      </w:r>
    </w:p>
    <w:p w14:paraId="5A98D92F" w14:textId="77777777" w:rsidR="00005DFB" w:rsidRPr="00005DFB" w:rsidRDefault="00005DFB" w:rsidP="00BF0512">
      <w:pPr>
        <w:pStyle w:val="USBodyText"/>
        <w:spacing w:after="0"/>
        <w:ind w:left="1296"/>
      </w:pPr>
      <w:r w:rsidRPr="00005DFB">
        <w:tab/>
      </w:r>
      <w:r w:rsidRPr="00005DFB">
        <w:tab/>
      </w:r>
      <w:r w:rsidRPr="00005DFB">
        <w:tab/>
      </w:r>
      <w:r w:rsidRPr="00005DFB">
        <w:tab/>
      </w:r>
      <w:r w:rsidRPr="00005DFB">
        <w:tab/>
        <w:t>Signature of Individual if Proposer is a Sole Proprietorship;</w:t>
      </w:r>
    </w:p>
    <w:p w14:paraId="34D0C095" w14:textId="77777777" w:rsidR="00005DFB" w:rsidRPr="00005DFB" w:rsidRDefault="00005DFB" w:rsidP="00BF0512">
      <w:pPr>
        <w:pStyle w:val="USBodyText"/>
        <w:spacing w:after="0"/>
        <w:ind w:left="1296"/>
      </w:pPr>
      <w:r w:rsidRPr="00005DFB">
        <w:tab/>
      </w:r>
      <w:r w:rsidRPr="00005DFB">
        <w:tab/>
      </w:r>
      <w:r w:rsidRPr="00005DFB">
        <w:tab/>
      </w:r>
      <w:r w:rsidRPr="00005DFB">
        <w:tab/>
      </w:r>
      <w:r w:rsidRPr="00005DFB">
        <w:tab/>
        <w:t>Partner, if the Proposer is a Partnership;</w:t>
      </w:r>
    </w:p>
    <w:p w14:paraId="4778EC2B" w14:textId="77777777" w:rsidR="00005DFB" w:rsidRPr="00005DFB" w:rsidRDefault="00005DFB" w:rsidP="00BF0512">
      <w:pPr>
        <w:pStyle w:val="USBodyText"/>
        <w:spacing w:after="0"/>
        <w:ind w:left="1296"/>
      </w:pPr>
      <w:r w:rsidRPr="00005DFB">
        <w:tab/>
      </w:r>
      <w:r w:rsidRPr="00005DFB">
        <w:tab/>
      </w:r>
      <w:r w:rsidRPr="00005DFB">
        <w:tab/>
      </w:r>
      <w:r w:rsidRPr="00005DFB">
        <w:tab/>
      </w:r>
      <w:r w:rsidRPr="00005DFB">
        <w:tab/>
        <w:t>Officer, if the Proposer is a Corporation</w:t>
      </w:r>
    </w:p>
    <w:p w14:paraId="48E58F37" w14:textId="77777777" w:rsidR="00005DFB" w:rsidRPr="00005DFB" w:rsidRDefault="00005DFB" w:rsidP="006633F7">
      <w:pPr>
        <w:pStyle w:val="USBodyText"/>
        <w:spacing w:after="0"/>
        <w:rPr>
          <w:b/>
        </w:rPr>
      </w:pPr>
    </w:p>
    <w:p w14:paraId="29B41C94" w14:textId="77777777" w:rsidR="00005DFB" w:rsidRPr="00005DFB" w:rsidRDefault="00005DFB" w:rsidP="006633F7">
      <w:pPr>
        <w:pStyle w:val="USBodyText"/>
        <w:spacing w:after="0"/>
      </w:pPr>
      <w:r w:rsidRPr="00005DFB">
        <w:rPr>
          <w:b/>
        </w:rPr>
        <w:t>SUBCRIBED AND SWORN</w:t>
      </w:r>
      <w:r w:rsidRPr="00005DFB">
        <w:t xml:space="preserve"> to before me this ____day of ____________, 2018.</w:t>
      </w:r>
    </w:p>
    <w:p w14:paraId="7DB92D4F" w14:textId="77777777" w:rsidR="00005DFB" w:rsidRPr="00005DFB" w:rsidRDefault="00005DFB" w:rsidP="006633F7">
      <w:pPr>
        <w:pStyle w:val="USBodyText"/>
        <w:spacing w:after="0"/>
      </w:pPr>
    </w:p>
    <w:p w14:paraId="440C1DD8" w14:textId="77777777" w:rsidR="00005DFB" w:rsidRPr="00005DFB" w:rsidRDefault="00005DFB" w:rsidP="006633F7">
      <w:pPr>
        <w:pStyle w:val="USBodyText"/>
        <w:spacing w:after="0"/>
      </w:pPr>
    </w:p>
    <w:p w14:paraId="1FE1C1E9" w14:textId="5D71D465" w:rsidR="00005DFB" w:rsidRPr="00005DFB" w:rsidRDefault="00005DFB" w:rsidP="006633F7">
      <w:pPr>
        <w:pStyle w:val="USBodyText"/>
        <w:spacing w:after="0"/>
      </w:pPr>
      <w:r w:rsidRPr="00005DFB">
        <w:tab/>
      </w:r>
      <w:r w:rsidRPr="00005DFB">
        <w:tab/>
      </w:r>
      <w:r w:rsidRPr="00005DFB">
        <w:tab/>
      </w:r>
      <w:r w:rsidRPr="00005DFB">
        <w:tab/>
      </w:r>
      <w:r w:rsidRPr="00005DFB">
        <w:tab/>
      </w:r>
      <w:r w:rsidRPr="00005DFB">
        <w:tab/>
      </w:r>
      <w:r w:rsidR="00BF0512">
        <w:tab/>
      </w:r>
      <w:r w:rsidR="00BF0512">
        <w:tab/>
      </w:r>
      <w:r w:rsidR="00BF0512">
        <w:tab/>
      </w:r>
      <w:r w:rsidR="00BF0512">
        <w:tab/>
      </w:r>
      <w:r w:rsidR="00BF0512">
        <w:tab/>
      </w:r>
      <w:r w:rsidR="00BF0512">
        <w:tab/>
      </w:r>
      <w:r w:rsidRPr="00005DFB">
        <w:t>_________________________</w:t>
      </w:r>
    </w:p>
    <w:p w14:paraId="32D8C456" w14:textId="77777777" w:rsidR="00005DFB" w:rsidRPr="00005DFB" w:rsidRDefault="00005DFB" w:rsidP="00BF0512">
      <w:pPr>
        <w:pStyle w:val="USBodyText"/>
        <w:spacing w:after="0"/>
        <w:ind w:left="3024"/>
      </w:pPr>
      <w:r w:rsidRPr="00005DFB">
        <w:tab/>
      </w:r>
      <w:r w:rsidRPr="00005DFB">
        <w:tab/>
      </w:r>
      <w:r w:rsidRPr="00005DFB">
        <w:tab/>
      </w:r>
      <w:r w:rsidRPr="00005DFB">
        <w:tab/>
      </w:r>
      <w:r w:rsidRPr="00005DFB">
        <w:tab/>
      </w:r>
      <w:r w:rsidRPr="00005DFB">
        <w:tab/>
        <w:t>Notary Public</w:t>
      </w:r>
    </w:p>
    <w:p w14:paraId="40F0F607" w14:textId="77777777" w:rsidR="00005DFB" w:rsidRPr="00005DFB" w:rsidRDefault="00005DFB" w:rsidP="00BF0512">
      <w:pPr>
        <w:pStyle w:val="USBodyText"/>
        <w:spacing w:after="0"/>
        <w:ind w:left="3024"/>
      </w:pPr>
      <w:r w:rsidRPr="00005DFB">
        <w:tab/>
      </w:r>
      <w:r w:rsidRPr="00005DFB">
        <w:tab/>
      </w:r>
      <w:r w:rsidRPr="00005DFB">
        <w:tab/>
      </w:r>
      <w:r w:rsidRPr="00005DFB">
        <w:tab/>
      </w:r>
      <w:r w:rsidRPr="00005DFB">
        <w:tab/>
      </w:r>
      <w:r w:rsidRPr="00005DFB">
        <w:tab/>
        <w:t>In and for the Territory of Guam</w:t>
      </w:r>
    </w:p>
    <w:p w14:paraId="771B3BC3" w14:textId="77777777" w:rsidR="00005DFB" w:rsidRPr="00005DFB" w:rsidRDefault="00005DFB" w:rsidP="00BF0512">
      <w:pPr>
        <w:pStyle w:val="USBodyText"/>
        <w:spacing w:after="0"/>
        <w:ind w:left="3024"/>
      </w:pPr>
      <w:r w:rsidRPr="00005DFB">
        <w:tab/>
      </w:r>
      <w:r w:rsidRPr="00005DFB">
        <w:tab/>
      </w:r>
      <w:r w:rsidRPr="00005DFB">
        <w:tab/>
      </w:r>
      <w:r w:rsidRPr="00005DFB">
        <w:tab/>
      </w:r>
      <w:r w:rsidRPr="00005DFB">
        <w:tab/>
      </w:r>
      <w:r w:rsidRPr="00005DFB">
        <w:tab/>
        <w:t>My Commission Expires:</w:t>
      </w:r>
    </w:p>
    <w:p w14:paraId="6AD0A425" w14:textId="77777777" w:rsidR="00005DFB" w:rsidRPr="00005DFB" w:rsidRDefault="00005DFB" w:rsidP="006633F7">
      <w:pPr>
        <w:pStyle w:val="USBodyText"/>
        <w:spacing w:after="0"/>
        <w:rPr>
          <w:bCs/>
        </w:rPr>
      </w:pPr>
      <w:r w:rsidRPr="00005DFB">
        <w:rPr>
          <w:bCs/>
        </w:rPr>
        <w:br w:type="page"/>
      </w:r>
    </w:p>
    <w:p w14:paraId="61360677" w14:textId="53F13553" w:rsidR="00005DFB" w:rsidRPr="00005DFB" w:rsidRDefault="00BF0512" w:rsidP="00BF0512">
      <w:pPr>
        <w:pStyle w:val="Heading2"/>
      </w:pPr>
      <w:bookmarkStart w:id="122" w:name="_Toc526151193"/>
      <w:r>
        <w:lastRenderedPageBreak/>
        <w:t>Special Provisions</w:t>
      </w:r>
      <w:bookmarkEnd w:id="122"/>
    </w:p>
    <w:p w14:paraId="70A2FA24" w14:textId="77777777" w:rsidR="00005DFB" w:rsidRPr="00BF0512" w:rsidRDefault="00005DFB" w:rsidP="00BF0512">
      <w:pPr>
        <w:pStyle w:val="USBodyText"/>
        <w:jc w:val="center"/>
        <w:rPr>
          <w:b/>
          <w:sz w:val="28"/>
          <w:szCs w:val="28"/>
          <w:u w:val="single"/>
        </w:rPr>
      </w:pPr>
      <w:r w:rsidRPr="00BF0512">
        <w:rPr>
          <w:b/>
          <w:sz w:val="28"/>
          <w:szCs w:val="28"/>
          <w:u w:val="single"/>
        </w:rPr>
        <w:t>SPECIAL PROVISIONS</w:t>
      </w:r>
    </w:p>
    <w:p w14:paraId="5FD0477E" w14:textId="222F6E0E" w:rsidR="00005DFB" w:rsidRPr="00BF0512" w:rsidRDefault="00005DFB" w:rsidP="00BF0512">
      <w:pPr>
        <w:pStyle w:val="USBodyText"/>
        <w:rPr>
          <w:b/>
          <w:sz w:val="24"/>
          <w:szCs w:val="24"/>
        </w:rPr>
      </w:pPr>
      <w:r w:rsidRPr="00BF0512">
        <w:rPr>
          <w:b/>
          <w:sz w:val="24"/>
          <w:szCs w:val="24"/>
        </w:rPr>
        <w:t>Restriction Against Sex Offenders Employed by Service Providers to</w:t>
      </w:r>
      <w:r w:rsidR="00BF0512" w:rsidRPr="00BF0512">
        <w:rPr>
          <w:b/>
          <w:sz w:val="24"/>
          <w:szCs w:val="24"/>
        </w:rPr>
        <w:t xml:space="preserve"> </w:t>
      </w:r>
      <w:r w:rsidRPr="00BF0512">
        <w:rPr>
          <w:b/>
          <w:sz w:val="24"/>
          <w:szCs w:val="24"/>
        </w:rPr>
        <w:t>Government of Guam from Working on Government of Guam Property</w:t>
      </w:r>
    </w:p>
    <w:p w14:paraId="1FAC1A44" w14:textId="77777777" w:rsidR="00005DFB" w:rsidRPr="00005DFB" w:rsidRDefault="00005DFB" w:rsidP="00005DFB">
      <w:pPr>
        <w:pStyle w:val="USBodyText"/>
      </w:pPr>
      <w:r w:rsidRPr="00005DFB">
        <w:t>GCA 5 §5253 Restriction Against Contractors Employing Convicted Sex Offenders from Working at Government of Guam Venues:</w:t>
      </w:r>
    </w:p>
    <w:p w14:paraId="303ABE96" w14:textId="77777777" w:rsidR="00005DFB" w:rsidRPr="00005DFB" w:rsidRDefault="00005DFB" w:rsidP="00206010">
      <w:pPr>
        <w:pStyle w:val="USBodyText"/>
        <w:numPr>
          <w:ilvl w:val="0"/>
          <w:numId w:val="75"/>
        </w:numPr>
      </w:pPr>
      <w:r w:rsidRPr="00005DFB">
        <w:t>No person convicted of a sex offense under the provisions of Chapter 25 of Title 9 Guam Code Annotated, or an offense as defined in Article 2 of Chapter 28, Title 9 GCA in Guam, or an offense in any jurisdiction which includes, at a minimum, all of the elements of said offenses, or who is listed on the Sex Offender Registry, and who is employed by a business contracted to perform services for an agency or instrumentality of the government of Guam, shall work for his employer on the property of the Government of Guam other than public highway.</w:t>
      </w:r>
    </w:p>
    <w:p w14:paraId="2FC72EDA" w14:textId="77777777" w:rsidR="00005DFB" w:rsidRPr="00005DFB" w:rsidRDefault="00005DFB" w:rsidP="00206010">
      <w:pPr>
        <w:pStyle w:val="USBodyText"/>
        <w:numPr>
          <w:ilvl w:val="0"/>
          <w:numId w:val="75"/>
        </w:numPr>
      </w:pPr>
      <w:r w:rsidRPr="00005DFB">
        <w:t>All contracts for services to agencies listed herein shall include the following provisions:   (1) warranties that no person providing services on behalf of the contractor has been convicted of a sex offense under the provisions of Chapter 25 of Title 9 GCA or an offense as defined in Article 2 of Chapter 28, Title 9 GCA, or an offense in another jurisdiction with, at a minimum, the same elements as such offenses, or who is listed on the Sex Offender Registry; and (2) that if any person providing services on behalf of the contractor is convicted of a sex offense under the provisions of Chapter 25 of Title 9 GCA or an offense as defined in Article 2 of Chapter 28, Title 9 GCA or an offense in another jurisdiction with, at a minimum, the same elements as such offenses, or who is listed on the Sex Offender Registry, that such person will be immediately removed from working at said agency and that the administrator of said agency be informed of such within twenty-four (24) hours of such conviction.</w:t>
      </w:r>
    </w:p>
    <w:p w14:paraId="1B7E3EAC" w14:textId="77777777" w:rsidR="00005DFB" w:rsidRPr="00005DFB" w:rsidRDefault="00005DFB" w:rsidP="00206010">
      <w:pPr>
        <w:pStyle w:val="USBodyText"/>
        <w:numPr>
          <w:ilvl w:val="0"/>
          <w:numId w:val="75"/>
        </w:numPr>
      </w:pPr>
      <w:r w:rsidRPr="00005DFB">
        <w:t>Duties of the General Services Agency or Procurement Administrators. All contracts, bids, or Requests for Proposals shall state all the conditions in § 5253(b).</w:t>
      </w:r>
    </w:p>
    <w:p w14:paraId="3CE07131" w14:textId="77777777" w:rsidR="00005DFB" w:rsidRPr="00005DFB" w:rsidRDefault="00005DFB" w:rsidP="00206010">
      <w:pPr>
        <w:pStyle w:val="USBodyText"/>
        <w:numPr>
          <w:ilvl w:val="0"/>
          <w:numId w:val="75"/>
        </w:numPr>
      </w:pPr>
      <w:r w:rsidRPr="00005DFB">
        <w:t>Any contractor found in violation of § 5253(b), after notice from the contracting authority of such violation, shall, within twenty-four (24) hours, take corrective action and shall report such action to the contracting authority. Failure to take corrective action within the stipulated period may result in the temporary suspension of the contract at the discretion of the contracting authority.</w:t>
      </w:r>
    </w:p>
    <w:p w14:paraId="3DB1FEE8" w14:textId="77777777" w:rsidR="00005DFB" w:rsidRPr="00005DFB" w:rsidRDefault="00005DFB" w:rsidP="00005DFB">
      <w:pPr>
        <w:pStyle w:val="USBodyText"/>
      </w:pPr>
      <w:r w:rsidRPr="00005DFB">
        <w:rPr>
          <w:b/>
        </w:rPr>
        <w:t xml:space="preserve">SOURCE: </w:t>
      </w:r>
      <w:r w:rsidRPr="00005DFB">
        <w:rPr>
          <w:i/>
        </w:rPr>
        <w:t>Added by P.L. 28-024:2 ((Apr. 21, 2005). Amended by P.L. 28-098:2 (Feb. 7, 2006).</w:t>
      </w:r>
    </w:p>
    <w:p w14:paraId="671BEDFC" w14:textId="77777777" w:rsidR="00BF0512" w:rsidRDefault="00005DFB" w:rsidP="00BF0512">
      <w:pPr>
        <w:pStyle w:val="USBodyText"/>
        <w:spacing w:after="0"/>
      </w:pPr>
      <w:r w:rsidRPr="00005DFB">
        <w:tab/>
      </w:r>
      <w:r w:rsidRPr="00005DFB">
        <w:tab/>
      </w:r>
      <w:r w:rsidRPr="00005DFB">
        <w:tab/>
      </w:r>
      <w:r w:rsidRPr="00005DFB">
        <w:tab/>
      </w:r>
      <w:r w:rsidRPr="00005DFB">
        <w:tab/>
      </w:r>
      <w:r w:rsidRPr="00005DFB">
        <w:tab/>
      </w:r>
      <w:r w:rsidRPr="00005DFB">
        <w:tab/>
      </w:r>
    </w:p>
    <w:p w14:paraId="6795AFE8" w14:textId="77777777" w:rsidR="00BF0512" w:rsidRDefault="00BF0512" w:rsidP="00BF0512">
      <w:pPr>
        <w:pStyle w:val="USBodyText"/>
        <w:spacing w:after="0"/>
      </w:pPr>
    </w:p>
    <w:p w14:paraId="2AFDA90E" w14:textId="59184B12" w:rsidR="00005DFB" w:rsidRPr="00005DFB" w:rsidRDefault="00BF0512" w:rsidP="00BF0512">
      <w:pPr>
        <w:pStyle w:val="USBodyText"/>
        <w:spacing w:after="0"/>
        <w:rPr>
          <w:u w:val="single"/>
        </w:rPr>
      </w:pPr>
      <w:r>
        <w:tab/>
      </w:r>
      <w:r>
        <w:tab/>
      </w:r>
      <w:r>
        <w:tab/>
      </w:r>
      <w:r>
        <w:tab/>
      </w:r>
      <w:r>
        <w:tab/>
      </w:r>
      <w:r>
        <w:tab/>
      </w:r>
      <w:r>
        <w:tab/>
      </w:r>
      <w:r>
        <w:tab/>
      </w:r>
      <w:r>
        <w:tab/>
      </w:r>
      <w:r>
        <w:tab/>
      </w:r>
      <w:r>
        <w:tab/>
      </w:r>
      <w:r>
        <w:tab/>
      </w:r>
      <w:r>
        <w:tab/>
      </w:r>
      <w:r w:rsidR="00005DFB" w:rsidRPr="00005DFB">
        <w:rPr>
          <w:u w:val="single"/>
        </w:rPr>
        <w:tab/>
      </w:r>
      <w:r w:rsidR="00005DFB" w:rsidRPr="00005DFB">
        <w:rPr>
          <w:u w:val="single"/>
        </w:rPr>
        <w:tab/>
      </w:r>
      <w:r w:rsidR="00005DFB" w:rsidRPr="00005DFB">
        <w:rPr>
          <w:u w:val="single"/>
        </w:rPr>
        <w:tab/>
      </w:r>
      <w:r>
        <w:rPr>
          <w:u w:val="single"/>
        </w:rPr>
        <w:tab/>
      </w:r>
      <w:r>
        <w:rPr>
          <w:u w:val="single"/>
        </w:rPr>
        <w:tab/>
      </w:r>
      <w:r>
        <w:rPr>
          <w:u w:val="single"/>
        </w:rPr>
        <w:tab/>
      </w:r>
      <w:r w:rsidR="00005DFB" w:rsidRPr="00005DFB">
        <w:rPr>
          <w:u w:val="single"/>
        </w:rPr>
        <w:tab/>
      </w:r>
    </w:p>
    <w:p w14:paraId="604B4EC8" w14:textId="6B264A9A" w:rsidR="00005DFB" w:rsidRPr="00005DFB" w:rsidRDefault="00005DFB" w:rsidP="00BF0512">
      <w:pPr>
        <w:pStyle w:val="USBodyText"/>
        <w:spacing w:after="0"/>
      </w:pPr>
      <w:r w:rsidRPr="00005DFB">
        <w:tab/>
      </w:r>
      <w:r w:rsidRPr="00005DFB">
        <w:tab/>
      </w:r>
      <w:r w:rsidRPr="00005DFB">
        <w:tab/>
      </w:r>
      <w:r w:rsidRPr="00005DFB">
        <w:tab/>
      </w:r>
      <w:r w:rsidRPr="00005DFB">
        <w:tab/>
      </w:r>
      <w:r w:rsidRPr="00005DFB">
        <w:tab/>
      </w:r>
      <w:r w:rsidRPr="00005DFB">
        <w:tab/>
      </w:r>
      <w:r w:rsidR="00BF0512">
        <w:tab/>
      </w:r>
      <w:r w:rsidR="00BF0512">
        <w:tab/>
      </w:r>
      <w:r w:rsidR="00BF0512">
        <w:tab/>
      </w:r>
      <w:r w:rsidR="00BF0512">
        <w:tab/>
      </w:r>
      <w:r w:rsidR="00BF0512">
        <w:tab/>
      </w:r>
      <w:r w:rsidR="00BF0512">
        <w:tab/>
      </w:r>
      <w:r w:rsidRPr="00005DFB">
        <w:t>Signature of Bidder</w:t>
      </w:r>
      <w:r w:rsidRPr="00005DFB">
        <w:tab/>
        <w:t>Date</w:t>
      </w:r>
    </w:p>
    <w:p w14:paraId="3E2B184C" w14:textId="77777777" w:rsidR="00005DFB" w:rsidRPr="00005DFB" w:rsidRDefault="00005DFB" w:rsidP="00BF0512">
      <w:pPr>
        <w:pStyle w:val="USBodyText"/>
        <w:spacing w:after="0"/>
        <w:ind w:left="3024"/>
      </w:pPr>
      <w:r w:rsidRPr="00005DFB">
        <w:tab/>
      </w:r>
      <w:r w:rsidRPr="00005DFB">
        <w:tab/>
      </w:r>
      <w:r w:rsidRPr="00005DFB">
        <w:tab/>
      </w:r>
      <w:r w:rsidRPr="00005DFB">
        <w:tab/>
      </w:r>
      <w:r w:rsidRPr="00005DFB">
        <w:tab/>
      </w:r>
      <w:r w:rsidRPr="00005DFB">
        <w:tab/>
      </w:r>
      <w:r w:rsidRPr="00005DFB">
        <w:tab/>
        <w:t>Proposer, if an individual;</w:t>
      </w:r>
    </w:p>
    <w:p w14:paraId="164FE27F" w14:textId="77777777" w:rsidR="00005DFB" w:rsidRPr="00005DFB" w:rsidRDefault="00005DFB" w:rsidP="00BF0512">
      <w:pPr>
        <w:pStyle w:val="USBodyText"/>
        <w:spacing w:after="0"/>
        <w:ind w:left="3024"/>
      </w:pPr>
      <w:r w:rsidRPr="00005DFB">
        <w:tab/>
      </w:r>
      <w:r w:rsidRPr="00005DFB">
        <w:tab/>
      </w:r>
      <w:r w:rsidRPr="00005DFB">
        <w:tab/>
      </w:r>
      <w:r w:rsidRPr="00005DFB">
        <w:tab/>
      </w:r>
      <w:r w:rsidRPr="00005DFB">
        <w:tab/>
      </w:r>
      <w:r w:rsidRPr="00005DFB">
        <w:tab/>
      </w:r>
      <w:r w:rsidRPr="00005DFB">
        <w:tab/>
        <w:t>Partner, if a partnership;</w:t>
      </w:r>
    </w:p>
    <w:p w14:paraId="11B0CF2C" w14:textId="218C5284" w:rsidR="00005DFB" w:rsidRDefault="00005DFB" w:rsidP="00BF0512">
      <w:pPr>
        <w:pStyle w:val="USBodyText"/>
        <w:spacing w:after="0"/>
        <w:ind w:left="3024"/>
      </w:pPr>
      <w:r w:rsidRPr="00005DFB">
        <w:tab/>
      </w:r>
      <w:r w:rsidRPr="00005DFB">
        <w:tab/>
      </w:r>
      <w:r w:rsidRPr="00005DFB">
        <w:tab/>
      </w:r>
      <w:r w:rsidRPr="00005DFB">
        <w:tab/>
      </w:r>
      <w:r w:rsidRPr="00005DFB">
        <w:tab/>
      </w:r>
      <w:r w:rsidRPr="00005DFB">
        <w:tab/>
      </w:r>
      <w:r w:rsidRPr="00005DFB">
        <w:tab/>
        <w:t>Officer, if a corporation.</w:t>
      </w:r>
    </w:p>
    <w:p w14:paraId="1F465C6F" w14:textId="77777777" w:rsidR="00BF0512" w:rsidRPr="00005DFB" w:rsidRDefault="00BF0512" w:rsidP="00BF0512">
      <w:pPr>
        <w:pStyle w:val="USBodyText"/>
        <w:spacing w:after="0"/>
        <w:ind w:left="3024"/>
      </w:pPr>
    </w:p>
    <w:p w14:paraId="26481E3B" w14:textId="77777777" w:rsidR="00005DFB" w:rsidRPr="00005DFB" w:rsidRDefault="00005DFB" w:rsidP="00BF0512">
      <w:pPr>
        <w:pStyle w:val="USBodyText"/>
        <w:spacing w:after="0"/>
      </w:pPr>
      <w:r w:rsidRPr="00005DFB">
        <w:t xml:space="preserve">Subscribed and sworn before me this </w:t>
      </w:r>
      <w:r w:rsidRPr="00005DFB">
        <w:rPr>
          <w:u w:val="single"/>
        </w:rPr>
        <w:tab/>
      </w:r>
      <w:r w:rsidRPr="00005DFB">
        <w:rPr>
          <w:u w:val="single"/>
        </w:rPr>
        <w:tab/>
      </w:r>
      <w:r w:rsidRPr="00005DFB">
        <w:rPr>
          <w:u w:val="single"/>
        </w:rPr>
        <w:tab/>
      </w:r>
      <w:r w:rsidRPr="00005DFB">
        <w:t xml:space="preserve"> day of </w:t>
      </w:r>
      <w:r w:rsidRPr="00005DFB">
        <w:rPr>
          <w:u w:val="single"/>
        </w:rPr>
        <w:tab/>
      </w:r>
      <w:r w:rsidRPr="00005DFB">
        <w:rPr>
          <w:u w:val="single"/>
        </w:rPr>
        <w:tab/>
      </w:r>
      <w:r w:rsidRPr="00005DFB">
        <w:rPr>
          <w:u w:val="single"/>
        </w:rPr>
        <w:tab/>
      </w:r>
      <w:r w:rsidRPr="00005DFB">
        <w:t>, 2018.</w:t>
      </w:r>
    </w:p>
    <w:p w14:paraId="37BC8524" w14:textId="77777777" w:rsidR="00005DFB" w:rsidRPr="00005DFB" w:rsidRDefault="00005DFB" w:rsidP="00BF0512">
      <w:pPr>
        <w:pStyle w:val="USBodyText"/>
        <w:spacing w:after="0"/>
      </w:pPr>
    </w:p>
    <w:p w14:paraId="1B990EE7" w14:textId="77777777" w:rsidR="00005DFB" w:rsidRPr="00005DFB" w:rsidRDefault="00005DFB" w:rsidP="00BF0512">
      <w:pPr>
        <w:pStyle w:val="USBodyText"/>
        <w:spacing w:after="0"/>
        <w:rPr>
          <w:u w:val="single"/>
        </w:rPr>
      </w:pPr>
      <w:r w:rsidRPr="00005DFB">
        <w:rPr>
          <w:u w:val="single"/>
        </w:rPr>
        <w:tab/>
      </w:r>
      <w:r w:rsidRPr="00005DFB">
        <w:rPr>
          <w:u w:val="single"/>
        </w:rPr>
        <w:tab/>
      </w:r>
      <w:r w:rsidRPr="00005DFB">
        <w:rPr>
          <w:u w:val="single"/>
        </w:rPr>
        <w:tab/>
      </w:r>
      <w:r w:rsidRPr="00005DFB">
        <w:rPr>
          <w:u w:val="single"/>
        </w:rPr>
        <w:tab/>
      </w:r>
    </w:p>
    <w:p w14:paraId="59DD618C" w14:textId="5DD01FFD" w:rsidR="00005DFB" w:rsidRPr="00005DFB" w:rsidRDefault="00BF0512" w:rsidP="00BF0512">
      <w:pPr>
        <w:pStyle w:val="USBodyText"/>
        <w:spacing w:after="0"/>
      </w:pPr>
      <w:r>
        <w:t xml:space="preserve">     </w:t>
      </w:r>
      <w:r w:rsidR="00005DFB" w:rsidRPr="00005DFB">
        <w:t>Notary Public</w:t>
      </w:r>
    </w:p>
    <w:p w14:paraId="1CF42974" w14:textId="77777777" w:rsidR="00005DFB" w:rsidRPr="00005DFB" w:rsidRDefault="00005DFB" w:rsidP="00005DFB">
      <w:pPr>
        <w:pStyle w:val="USBodyText"/>
        <w:rPr>
          <w:u w:val="single"/>
        </w:rPr>
      </w:pPr>
    </w:p>
    <w:p w14:paraId="0640AA2A" w14:textId="2A82D60F" w:rsidR="00005DFB" w:rsidRPr="00005DFB" w:rsidRDefault="00BF0512" w:rsidP="00BF0512">
      <w:pPr>
        <w:pStyle w:val="Heading2"/>
      </w:pPr>
      <w:bookmarkStart w:id="123" w:name="_Toc526151194"/>
      <w:r w:rsidRPr="00BF0512">
        <w:lastRenderedPageBreak/>
        <w:t>Local Procurement Preference Application</w:t>
      </w:r>
      <w:bookmarkEnd w:id="123"/>
      <w:r w:rsidR="00005DFB" w:rsidRPr="00005DFB">
        <w:tab/>
      </w:r>
      <w:r w:rsidR="00005DFB" w:rsidRPr="00005DFB">
        <w:tab/>
      </w:r>
      <w:r w:rsidR="00005DFB" w:rsidRPr="00005DFB">
        <w:tab/>
      </w:r>
      <w:r w:rsidR="00005DFB" w:rsidRPr="00005DFB">
        <w:tab/>
      </w:r>
      <w:r w:rsidR="00005DFB" w:rsidRPr="00005DFB">
        <w:tab/>
      </w:r>
      <w:r w:rsidR="00005DFB" w:rsidRPr="00005DFB">
        <w:tab/>
      </w:r>
      <w:r w:rsidR="00005DFB" w:rsidRPr="00005DFB">
        <w:tab/>
      </w:r>
      <w:r w:rsidR="00005DFB" w:rsidRPr="00005DFB">
        <w:tab/>
      </w:r>
      <w:r w:rsidR="00005DFB" w:rsidRPr="00005DFB">
        <w:tab/>
      </w:r>
      <w:r w:rsidR="00005DFB" w:rsidRPr="00005DFB">
        <w:tab/>
      </w:r>
      <w:r w:rsidR="00005DFB" w:rsidRPr="00005DFB">
        <w:tab/>
      </w:r>
    </w:p>
    <w:p w14:paraId="79CCBA10" w14:textId="691A8E75" w:rsidR="00005DFB" w:rsidRPr="00005DFB" w:rsidRDefault="00005DFB" w:rsidP="00005DFB">
      <w:pPr>
        <w:pStyle w:val="USBodyText"/>
        <w:rPr>
          <w:b/>
        </w:rPr>
      </w:pPr>
      <w:r w:rsidRPr="00005DFB">
        <w:rPr>
          <w:noProof/>
        </w:rPr>
        <mc:AlternateContent>
          <mc:Choice Requires="wps">
            <w:drawing>
              <wp:anchor distT="0" distB="0" distL="114300" distR="114300" simplePos="0" relativeHeight="251660288" behindDoc="0" locked="0" layoutInCell="1" allowOverlap="1" wp14:anchorId="2666BF0B" wp14:editId="36285153">
                <wp:simplePos x="0" y="0"/>
                <wp:positionH relativeFrom="margin">
                  <wp:posOffset>1432560</wp:posOffset>
                </wp:positionH>
                <wp:positionV relativeFrom="paragraph">
                  <wp:posOffset>63500</wp:posOffset>
                </wp:positionV>
                <wp:extent cx="3700145" cy="95250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0145" cy="952500"/>
                        </a:xfrm>
                        <a:prstGeom prst="rect">
                          <a:avLst/>
                        </a:prstGeom>
                        <a:solidFill>
                          <a:sysClr val="window" lastClr="FFFFFF"/>
                        </a:solidFill>
                        <a:ln w="6350">
                          <a:noFill/>
                        </a:ln>
                        <a:effectLst/>
                      </wps:spPr>
                      <wps:txbx>
                        <w:txbxContent>
                          <w:p w14:paraId="2E93E6B7" w14:textId="77777777" w:rsidR="00ED0DD6" w:rsidRDefault="00ED0DD6" w:rsidP="00005DFB">
                            <w:pPr>
                              <w:jc w:val="center"/>
                              <w:rPr>
                                <w:rFonts w:eastAsia="Dotum"/>
                                <w:b/>
                                <w:color w:val="1447B8"/>
                                <w:sz w:val="40"/>
                                <w:szCs w:val="46"/>
                              </w:rPr>
                            </w:pPr>
                            <w:r>
                              <w:rPr>
                                <w:rFonts w:eastAsia="Dotum"/>
                                <w:b/>
                                <w:color w:val="1447B8"/>
                                <w:sz w:val="40"/>
                                <w:szCs w:val="46"/>
                              </w:rPr>
                              <w:t>GUAM POWER AUTHORITY</w:t>
                            </w:r>
                          </w:p>
                          <w:p w14:paraId="7B06D058" w14:textId="77777777" w:rsidR="00ED0DD6" w:rsidRDefault="00ED0DD6" w:rsidP="00005DFB">
                            <w:pPr>
                              <w:jc w:val="center"/>
                              <w:rPr>
                                <w:rFonts w:eastAsia="Dotum"/>
                                <w:color w:val="1447B8"/>
                                <w:sz w:val="18"/>
                              </w:rPr>
                            </w:pPr>
                            <w:r>
                              <w:rPr>
                                <w:rFonts w:eastAsia="Dotum"/>
                                <w:color w:val="1447B8"/>
                                <w:sz w:val="18"/>
                              </w:rPr>
                              <w:t>ATURIDÅT ILEKTRESEDÅT GUAHAN</w:t>
                            </w:r>
                          </w:p>
                          <w:p w14:paraId="4F73C651" w14:textId="77777777" w:rsidR="00ED0DD6" w:rsidRDefault="00ED0DD6" w:rsidP="00005DFB">
                            <w:pPr>
                              <w:jc w:val="center"/>
                              <w:rPr>
                                <w:rFonts w:eastAsia="Dotum"/>
                                <w:color w:val="1447B8"/>
                              </w:rPr>
                            </w:pPr>
                            <w:r>
                              <w:rPr>
                                <w:rFonts w:eastAsia="Dotum"/>
                                <w:color w:val="1447B8"/>
                                <w:sz w:val="18"/>
                              </w:rPr>
                              <w:t>P.O. BOX 2977 HAGÅTÑA, GUAM U.S.A. 96932-2977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666BF0B" id="Text Box 27" o:spid="_x0000_s1027" type="#_x0000_t202" style="position:absolute;left:0;text-align:left;margin-left:112.8pt;margin-top:5pt;width:291.35pt;height: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" fillcolor="window" stroked="f" strokeweight=".5pt">
                <v:path arrowok="t"/>
                <v:textbox>
                  <w:txbxContent>
                    <w:p w14:paraId="2E93E6B7" w14:textId="77777777" w:rsidR="00ED0DD6" w:rsidRDefault="00ED0DD6" w:rsidP="00005DFB">
                      <w:pPr>
                        <w:jc w:val="center"/>
                        <w:rPr>
                          <w:rFonts w:eastAsia="Dotum"/>
                          <w:b/>
                          <w:color w:val="1447B8"/>
                          <w:sz w:val="40"/>
                          <w:szCs w:val="46"/>
                        </w:rPr>
                      </w:pPr>
                      <w:r>
                        <w:rPr>
                          <w:rFonts w:eastAsia="Dotum"/>
                          <w:b/>
                          <w:color w:val="1447B8"/>
                          <w:sz w:val="40"/>
                          <w:szCs w:val="46"/>
                        </w:rPr>
                        <w:t>GUAM POWER AUTHORITY</w:t>
                      </w:r>
                    </w:p>
                    <w:p w14:paraId="7B06D058" w14:textId="77777777" w:rsidR="00ED0DD6" w:rsidRDefault="00ED0DD6" w:rsidP="00005DFB">
                      <w:pPr>
                        <w:jc w:val="center"/>
                        <w:rPr>
                          <w:rFonts w:eastAsia="Dotum"/>
                          <w:color w:val="1447B8"/>
                          <w:sz w:val="18"/>
                        </w:rPr>
                      </w:pPr>
                      <w:r>
                        <w:rPr>
                          <w:rFonts w:eastAsia="Dotum"/>
                          <w:color w:val="1447B8"/>
                          <w:sz w:val="18"/>
                        </w:rPr>
                        <w:t>ATURIDÅT ILEKTRESEDÅT GUAHAN</w:t>
                      </w:r>
                    </w:p>
                    <w:p w14:paraId="4F73C651" w14:textId="77777777" w:rsidR="00ED0DD6" w:rsidRDefault="00ED0DD6" w:rsidP="00005DFB">
                      <w:pPr>
                        <w:jc w:val="center"/>
                        <w:rPr>
                          <w:rFonts w:eastAsia="Dotum"/>
                          <w:color w:val="1447B8"/>
                        </w:rPr>
                      </w:pPr>
                      <w:r>
                        <w:rPr>
                          <w:rFonts w:eastAsia="Dotum"/>
                          <w:color w:val="1447B8"/>
                          <w:sz w:val="18"/>
                        </w:rPr>
                        <w:t>P.O. BOX 2977 HAGÅTÑA, GUAM U.S.A. 96932-2977</w:t>
                      </w:r>
                    </w:p>
                  </w:txbxContent>
                </v:textbox>
                <w10:wrap anchorx="margin"/>
              </v:shape>
            </w:pict>
          </mc:Fallback>
        </mc:AlternateContent>
      </w:r>
      <w:r w:rsidRPr="00005DFB">
        <w:rPr>
          <w:b/>
          <w:noProof/>
        </w:rPr>
        <w:drawing>
          <wp:inline distT="0" distB="0" distL="0" distR="0" wp14:anchorId="179437B3" wp14:editId="4D9D3954">
            <wp:extent cx="944880" cy="944880"/>
            <wp:effectExtent l="0" t="0" r="7620" b="7620"/>
            <wp:docPr id="21" name="Picture 21" descr="GPA 50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A 50th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p w14:paraId="3E0AE97B" w14:textId="1589C461" w:rsidR="00005DFB" w:rsidRPr="00005DFB" w:rsidRDefault="00005DFB" w:rsidP="00BF0512">
      <w:pPr>
        <w:pStyle w:val="USBodyText"/>
        <w:spacing w:after="0"/>
        <w:rPr>
          <w:b/>
        </w:rPr>
      </w:pPr>
      <w:r w:rsidRPr="00005DFB">
        <w:rPr>
          <w:b/>
        </w:rPr>
        <w:t xml:space="preserve">Edward J.B. Calvo </w:t>
      </w:r>
      <w:r w:rsidRPr="00005DFB">
        <w:rPr>
          <w:b/>
        </w:rPr>
        <w:tab/>
      </w:r>
      <w:r w:rsidRPr="00005DFB">
        <w:rPr>
          <w:b/>
        </w:rPr>
        <w:tab/>
      </w:r>
      <w:r w:rsidRPr="00005DFB">
        <w:rPr>
          <w:b/>
        </w:rPr>
        <w:tab/>
      </w:r>
      <w:r w:rsidRPr="00005DFB">
        <w:rPr>
          <w:b/>
        </w:rPr>
        <w:tab/>
      </w:r>
      <w:r w:rsidRPr="00005DFB">
        <w:rPr>
          <w:b/>
        </w:rPr>
        <w:tab/>
      </w:r>
      <w:r w:rsidRPr="00005DFB">
        <w:rPr>
          <w:b/>
        </w:rPr>
        <w:tab/>
      </w:r>
      <w:r w:rsidRPr="00005DFB">
        <w:rPr>
          <w:b/>
        </w:rPr>
        <w:tab/>
      </w:r>
      <w:r w:rsidRPr="00005DFB">
        <w:rPr>
          <w:b/>
        </w:rPr>
        <w:tab/>
      </w:r>
      <w:r w:rsidRPr="00005DFB">
        <w:rPr>
          <w:b/>
        </w:rPr>
        <w:tab/>
      </w:r>
      <w:r w:rsidR="00BF0512">
        <w:rPr>
          <w:b/>
        </w:rPr>
        <w:tab/>
      </w:r>
      <w:r w:rsidR="00BF0512">
        <w:rPr>
          <w:b/>
        </w:rPr>
        <w:tab/>
      </w:r>
      <w:r w:rsidR="00BF0512">
        <w:rPr>
          <w:b/>
        </w:rPr>
        <w:tab/>
      </w:r>
      <w:r w:rsidR="00BF0512">
        <w:rPr>
          <w:b/>
        </w:rPr>
        <w:tab/>
      </w:r>
      <w:r w:rsidRPr="00005DFB">
        <w:rPr>
          <w:b/>
        </w:rPr>
        <w:t>Raymond S. Tenorio</w:t>
      </w:r>
    </w:p>
    <w:p w14:paraId="43ABDC4A" w14:textId="0280D22A" w:rsidR="00005DFB" w:rsidRPr="00005DFB" w:rsidRDefault="00005DFB" w:rsidP="00BF0512">
      <w:pPr>
        <w:pStyle w:val="USBodyText"/>
        <w:spacing w:after="0"/>
        <w:rPr>
          <w:b/>
        </w:rPr>
      </w:pPr>
      <w:r w:rsidRPr="00005DFB">
        <w:rPr>
          <w:b/>
        </w:rPr>
        <w:t>Governor</w:t>
      </w:r>
      <w:r w:rsidRPr="00005DFB">
        <w:rPr>
          <w:b/>
        </w:rPr>
        <w:tab/>
        <w:t xml:space="preserve">        </w:t>
      </w:r>
      <w:r w:rsidRPr="00005DFB">
        <w:rPr>
          <w:b/>
        </w:rPr>
        <w:tab/>
        <w:t>Telephone Nos. (671) 648-3054/55 Fax: 648-3165</w:t>
      </w:r>
      <w:r w:rsidRPr="00005DFB">
        <w:rPr>
          <w:b/>
        </w:rPr>
        <w:tab/>
      </w:r>
      <w:r w:rsidRPr="00005DFB">
        <w:rPr>
          <w:b/>
        </w:rPr>
        <w:tab/>
        <w:t>Lieutenant Governor</w:t>
      </w:r>
    </w:p>
    <w:p w14:paraId="332EDD19" w14:textId="05C07B2D" w:rsidR="00005DFB" w:rsidRPr="00005DFB" w:rsidRDefault="00005DFB" w:rsidP="00005DFB">
      <w:pPr>
        <w:pStyle w:val="USBodyText"/>
        <w:rPr>
          <w:b/>
          <w:u w:val="single"/>
        </w:rPr>
      </w:pPr>
      <w:r w:rsidRPr="00005DFB">
        <w:rPr>
          <w:b/>
          <w:u w:val="single"/>
        </w:rPr>
        <w:tab/>
      </w:r>
      <w:r w:rsidRPr="00005DFB">
        <w:rPr>
          <w:b/>
          <w:u w:val="single"/>
        </w:rPr>
        <w:tab/>
      </w:r>
      <w:r w:rsidRPr="00005DFB">
        <w:rPr>
          <w:b/>
          <w:u w:val="single"/>
        </w:rPr>
        <w:tab/>
      </w:r>
      <w:r w:rsidRPr="00005DFB">
        <w:rPr>
          <w:b/>
          <w:u w:val="single"/>
        </w:rPr>
        <w:tab/>
      </w:r>
      <w:r w:rsidRPr="00005DFB">
        <w:rPr>
          <w:b/>
          <w:u w:val="single"/>
        </w:rPr>
        <w:tab/>
      </w:r>
      <w:r w:rsidRPr="00005DFB">
        <w:rPr>
          <w:b/>
          <w:u w:val="single"/>
        </w:rPr>
        <w:tab/>
      </w:r>
      <w:r w:rsidRPr="00005DFB">
        <w:rPr>
          <w:b/>
          <w:u w:val="single"/>
        </w:rPr>
        <w:tab/>
      </w:r>
      <w:r w:rsidRPr="00005DFB">
        <w:rPr>
          <w:b/>
          <w:u w:val="single"/>
        </w:rPr>
        <w:tab/>
      </w:r>
      <w:r w:rsidRPr="00005DFB">
        <w:rPr>
          <w:b/>
          <w:u w:val="single"/>
        </w:rPr>
        <w:tab/>
      </w:r>
      <w:r w:rsidRPr="00005DFB">
        <w:rPr>
          <w:b/>
          <w:u w:val="single"/>
        </w:rPr>
        <w:tab/>
      </w:r>
      <w:r w:rsidRPr="00005DFB">
        <w:rPr>
          <w:b/>
          <w:u w:val="single"/>
        </w:rPr>
        <w:tab/>
      </w:r>
      <w:r w:rsidRPr="00005DFB">
        <w:rPr>
          <w:b/>
          <w:u w:val="single"/>
        </w:rPr>
        <w:tab/>
      </w:r>
      <w:r w:rsidRPr="00005DFB">
        <w:rPr>
          <w:b/>
          <w:u w:val="single"/>
        </w:rPr>
        <w:tab/>
      </w:r>
      <w:r w:rsidRPr="00005DFB">
        <w:rPr>
          <w:b/>
          <w:u w:val="single"/>
        </w:rPr>
        <w:tab/>
      </w:r>
      <w:r w:rsidR="00BF0512">
        <w:rPr>
          <w:b/>
          <w:u w:val="single"/>
        </w:rPr>
        <w:tab/>
      </w:r>
      <w:r w:rsidR="00BF0512">
        <w:rPr>
          <w:b/>
          <w:u w:val="single"/>
        </w:rPr>
        <w:tab/>
      </w:r>
      <w:r w:rsidR="00BF0512">
        <w:rPr>
          <w:b/>
          <w:u w:val="single"/>
        </w:rPr>
        <w:tab/>
      </w:r>
      <w:r w:rsidR="00BF0512">
        <w:rPr>
          <w:b/>
          <w:u w:val="single"/>
        </w:rPr>
        <w:tab/>
      </w:r>
      <w:r w:rsidR="00BF0512">
        <w:rPr>
          <w:b/>
          <w:u w:val="single"/>
        </w:rPr>
        <w:tab/>
      </w:r>
      <w:r w:rsidR="00BF0512">
        <w:rPr>
          <w:b/>
          <w:u w:val="single"/>
        </w:rPr>
        <w:tab/>
      </w:r>
      <w:r w:rsidRPr="00005DFB">
        <w:rPr>
          <w:b/>
          <w:u w:val="single"/>
        </w:rPr>
        <w:tab/>
      </w:r>
      <w:r w:rsidR="00BF0512">
        <w:rPr>
          <w:b/>
          <w:u w:val="single"/>
        </w:rPr>
        <w:t>_</w:t>
      </w:r>
      <w:r w:rsidRPr="00005DFB">
        <w:rPr>
          <w:b/>
          <w:u w:val="single"/>
        </w:rPr>
        <w:t xml:space="preserve">      </w:t>
      </w:r>
    </w:p>
    <w:p w14:paraId="27E4D63C" w14:textId="155F0926" w:rsidR="00005DFB" w:rsidRPr="00005DFB" w:rsidRDefault="00005DFB" w:rsidP="00005DFB">
      <w:pPr>
        <w:pStyle w:val="USBodyText"/>
        <w:rPr>
          <w:b/>
          <w:bCs/>
          <w:u w:val="single"/>
        </w:rPr>
      </w:pPr>
      <w:r w:rsidRPr="00005DFB">
        <w:rPr>
          <w:b/>
          <w:bCs/>
          <w:u w:val="single"/>
        </w:rPr>
        <w:t xml:space="preserve">    Accountability </w:t>
      </w:r>
      <w:r w:rsidRPr="00005DFB">
        <w:rPr>
          <w:b/>
          <w:bCs/>
          <w:u w:val="single"/>
        </w:rPr>
        <w:tab/>
      </w:r>
      <w:r w:rsidRPr="00005DFB">
        <w:rPr>
          <w:b/>
          <w:bCs/>
          <w:u w:val="single"/>
        </w:rPr>
        <w:tab/>
        <w:t xml:space="preserve"> ∙</w:t>
      </w:r>
      <w:r w:rsidRPr="00005DFB">
        <w:rPr>
          <w:b/>
          <w:bCs/>
          <w:u w:val="single"/>
        </w:rPr>
        <w:tab/>
        <w:t xml:space="preserve">   Impartiality</w:t>
      </w:r>
      <w:r w:rsidRPr="00005DFB">
        <w:rPr>
          <w:b/>
          <w:bCs/>
          <w:u w:val="single"/>
        </w:rPr>
        <w:tab/>
        <w:t xml:space="preserve">∙   </w:t>
      </w:r>
      <w:r w:rsidRPr="00005DFB">
        <w:rPr>
          <w:b/>
          <w:bCs/>
          <w:u w:val="single"/>
        </w:rPr>
        <w:tab/>
        <w:t>Competence</w:t>
      </w:r>
      <w:r w:rsidRPr="00005DFB">
        <w:rPr>
          <w:b/>
          <w:bCs/>
          <w:u w:val="single"/>
        </w:rPr>
        <w:tab/>
        <w:t>∙    Openness</w:t>
      </w:r>
      <w:r w:rsidRPr="00005DFB">
        <w:rPr>
          <w:b/>
          <w:bCs/>
          <w:u w:val="single"/>
        </w:rPr>
        <w:tab/>
        <w:t xml:space="preserve">   ∙           </w:t>
      </w:r>
      <w:r w:rsidRPr="00005DFB">
        <w:rPr>
          <w:b/>
          <w:bCs/>
          <w:u w:val="single"/>
        </w:rPr>
        <w:tab/>
        <w:t>Value</w:t>
      </w:r>
      <w:r w:rsidR="00BF0512">
        <w:rPr>
          <w:b/>
          <w:bCs/>
          <w:u w:val="single"/>
        </w:rPr>
        <w:t>____</w:t>
      </w:r>
    </w:p>
    <w:p w14:paraId="10FB8096" w14:textId="77777777" w:rsidR="00005DFB" w:rsidRPr="00005DFB" w:rsidRDefault="00005DFB" w:rsidP="00005DFB">
      <w:pPr>
        <w:pStyle w:val="USBodyText"/>
        <w:rPr>
          <w:b/>
        </w:rPr>
      </w:pPr>
    </w:p>
    <w:p w14:paraId="1B80A43B" w14:textId="77777777" w:rsidR="00005DFB" w:rsidRPr="00BF0512" w:rsidRDefault="00005DFB" w:rsidP="00BF0512">
      <w:pPr>
        <w:pStyle w:val="USBodyText"/>
        <w:jc w:val="center"/>
        <w:rPr>
          <w:b/>
          <w:sz w:val="28"/>
          <w:szCs w:val="28"/>
        </w:rPr>
      </w:pPr>
      <w:bookmarkStart w:id="124" w:name="_Hlk525293559"/>
      <w:r w:rsidRPr="00BF0512">
        <w:rPr>
          <w:b/>
          <w:sz w:val="28"/>
          <w:szCs w:val="28"/>
        </w:rPr>
        <w:t>LOCAL PROCUREMENT PREFERENCE APPLICATION</w:t>
      </w:r>
    </w:p>
    <w:bookmarkEnd w:id="124"/>
    <w:p w14:paraId="129376CF" w14:textId="77777777" w:rsidR="00005DFB" w:rsidRPr="00005DFB" w:rsidRDefault="00005DFB" w:rsidP="00005DFB">
      <w:pPr>
        <w:pStyle w:val="USBodyText"/>
      </w:pPr>
      <w:r w:rsidRPr="00005DFB">
        <w:t>Based on the law stipulated below, please place a checkmark or an “X” on the block indicating the item that applies to your business:</w:t>
      </w:r>
    </w:p>
    <w:p w14:paraId="77B3C032" w14:textId="77777777" w:rsidR="00005DFB" w:rsidRPr="00005DFB" w:rsidRDefault="00005DFB" w:rsidP="00005DFB">
      <w:pPr>
        <w:pStyle w:val="USBodyText"/>
      </w:pPr>
      <w:r w:rsidRPr="00005DFB">
        <w:t>5GCA, Chapter 5, Section 5008, “Policy in Favor of Local Procurement” of the Guam Procurement Law states:</w:t>
      </w:r>
    </w:p>
    <w:p w14:paraId="6A0BF162" w14:textId="77777777" w:rsidR="00005DFB" w:rsidRPr="00005DFB" w:rsidRDefault="00005DFB" w:rsidP="00005DFB">
      <w:pPr>
        <w:pStyle w:val="USBodyText"/>
      </w:pPr>
      <w:r w:rsidRPr="00005DFB">
        <w:t>All procurement of supplies and services shall be made from among businesses licensed to do business on Guam and that maintains an office or other facility on Guam, whenever a business that is willing to be a contractor is:</w:t>
      </w:r>
    </w:p>
    <w:p w14:paraId="7948B0F7" w14:textId="007EDB3F" w:rsidR="00005DFB" w:rsidRPr="00005DFB" w:rsidRDefault="00297E55" w:rsidP="00297E55">
      <w:pPr>
        <w:pStyle w:val="USBodyText"/>
        <w:ind w:left="864" w:hanging="864"/>
      </w:pPr>
      <w:r>
        <w:t>(    )  (a)</w:t>
      </w:r>
      <w:r>
        <w:tab/>
      </w:r>
      <w:r w:rsidR="00005DFB" w:rsidRPr="00005DFB">
        <w:t>A licensed bonafide manufacturing business that adds at least twenty-five percent (25%)</w:t>
      </w:r>
      <w:r w:rsidR="00BF0512">
        <w:t xml:space="preserve"> </w:t>
      </w:r>
      <w:r w:rsidR="00005DFB" w:rsidRPr="00005DFB">
        <w:t xml:space="preserve">of the value of an item, not to include administrative overhead, suing workers who are U.S. Citizens or lawfully admitted permanent residents or nationals of the United States, or persons who are lawfully admitted to the United States to work, based on their former citizenship in the Trust Territory for the Pacific Islands; or </w:t>
      </w:r>
    </w:p>
    <w:p w14:paraId="32D56B36" w14:textId="2D36B7E8" w:rsidR="00005DFB" w:rsidRPr="00005DFB" w:rsidRDefault="00005DFB" w:rsidP="00297E55">
      <w:pPr>
        <w:pStyle w:val="USBodyText"/>
        <w:ind w:left="864" w:hanging="864"/>
      </w:pPr>
      <w:r w:rsidRPr="00005DFB">
        <w:t xml:space="preserve">(    </w:t>
      </w:r>
      <w:r w:rsidR="00297E55">
        <w:t xml:space="preserve">)  </w:t>
      </w:r>
      <w:r w:rsidRPr="00005DFB">
        <w:t>(b)</w:t>
      </w:r>
      <w:r w:rsidRPr="00005DFB">
        <w:tab/>
        <w:t>A business that regularly carries an inventory for regular immediate sale of at least fifty</w:t>
      </w:r>
      <w:r w:rsidR="00BF0512">
        <w:t xml:space="preserve"> </w:t>
      </w:r>
      <w:r w:rsidRPr="00005DFB">
        <w:t xml:space="preserve">percent (50%) of the items of supplies to be procured; or  </w:t>
      </w:r>
    </w:p>
    <w:p w14:paraId="4CDFFDFC" w14:textId="783ABA84" w:rsidR="00005DFB" w:rsidRPr="00005DFB" w:rsidRDefault="00005DFB" w:rsidP="00297E55">
      <w:pPr>
        <w:pStyle w:val="USBodyText"/>
        <w:ind w:left="864" w:hanging="864"/>
      </w:pPr>
      <w:r w:rsidRPr="00005DFB">
        <w:t xml:space="preserve">(    </w:t>
      </w:r>
      <w:r w:rsidR="00297E55">
        <w:t xml:space="preserve">)  </w:t>
      </w:r>
      <w:r w:rsidRPr="00005DFB">
        <w:t>(c)</w:t>
      </w:r>
      <w:r w:rsidRPr="00005DFB">
        <w:tab/>
        <w:t xml:space="preserve">A business that has a bonafide retail or wholesale business location that regularly </w:t>
      </w:r>
      <w:r w:rsidR="00297E55">
        <w:t xml:space="preserve"> </w:t>
      </w:r>
      <w:r w:rsidRPr="00005DFB">
        <w:t>carries an inventory on Guam of a value of at least one half of the value of the bid or</w:t>
      </w:r>
      <w:r w:rsidR="00297E55">
        <w:t xml:space="preserve"> </w:t>
      </w:r>
      <w:r w:rsidRPr="00005DFB">
        <w:t>One Hundred Fifty Thousand Dollars ($150,000.0) whichever is less, of supplies and</w:t>
      </w:r>
      <w:r w:rsidR="00297E55">
        <w:t xml:space="preserve"> </w:t>
      </w:r>
      <w:r w:rsidRPr="00005DFB">
        <w:t>items of a similar nature to those being sought; or</w:t>
      </w:r>
    </w:p>
    <w:p w14:paraId="3A7C6547" w14:textId="5A7CD95D" w:rsidR="00005DFB" w:rsidRPr="00005DFB" w:rsidRDefault="00005DFB" w:rsidP="00297E55">
      <w:pPr>
        <w:pStyle w:val="USBodyText"/>
        <w:ind w:left="864" w:hanging="864"/>
      </w:pPr>
      <w:r w:rsidRPr="00005DFB">
        <w:t>(    )</w:t>
      </w:r>
      <w:r w:rsidR="00297E55">
        <w:t xml:space="preserve">  </w:t>
      </w:r>
      <w:r w:rsidRPr="00005DFB">
        <w:t>*(d)</w:t>
      </w:r>
      <w:r w:rsidRPr="00005DFB">
        <w:tab/>
        <w:t>A service actually in business, doing a substantial business on Guam, and hiring at least</w:t>
      </w:r>
      <w:r w:rsidR="00297E55">
        <w:t xml:space="preserve"> </w:t>
      </w:r>
      <w:r w:rsidRPr="00005DFB">
        <w:t>95% U.S. Citizens, lawfully admitted permanent residents or national of the United States, or persons who lawfully admitted to the United States to work, based on their citizenship in any of the nations previously comprising the Trust Territory of the Pacific Islands.</w:t>
      </w:r>
    </w:p>
    <w:p w14:paraId="0AE560A2" w14:textId="02ABA30D" w:rsidR="00005DFB" w:rsidRPr="00005DFB" w:rsidRDefault="00005DFB" w:rsidP="00272928">
      <w:pPr>
        <w:pStyle w:val="USBullet1"/>
        <w:numPr>
          <w:ilvl w:val="0"/>
          <w:numId w:val="0"/>
        </w:numPr>
      </w:pPr>
      <w:r w:rsidRPr="00005DFB">
        <w:t xml:space="preserve">Bidders indicating qualification under (d) may be considered QUALIFIED for the Local Procurement Preference </w:t>
      </w:r>
      <w:r w:rsidRPr="00005DFB">
        <w:rPr>
          <w:b/>
          <w:u w:val="single"/>
        </w:rPr>
        <w:t>only if</w:t>
      </w:r>
      <w:r w:rsidRPr="00005DFB">
        <w:t xml:space="preserve"> the Government’s requirement is for service. Service is defined Pursuant to 5 GCA Government Operations Subparagraph 5030 entitled DEFINITIONS under Chapter 5 of the Guam Procurement Law.</w:t>
      </w:r>
    </w:p>
    <w:p w14:paraId="1CB8DB61" w14:textId="0D9AD7CF" w:rsidR="00005DFB" w:rsidRDefault="00005DFB" w:rsidP="00005DFB">
      <w:pPr>
        <w:pStyle w:val="USBodyText"/>
      </w:pPr>
    </w:p>
    <w:p w14:paraId="0855C884" w14:textId="77777777" w:rsidR="00297E55" w:rsidRPr="00005DFB" w:rsidRDefault="00297E55" w:rsidP="00005DFB">
      <w:pPr>
        <w:pStyle w:val="USBodyText"/>
      </w:pPr>
    </w:p>
    <w:p w14:paraId="7AC4D860" w14:textId="2AF22E55" w:rsidR="00005DFB" w:rsidRPr="00005DFB" w:rsidRDefault="00005DFB" w:rsidP="00206010">
      <w:pPr>
        <w:pStyle w:val="USBodyText"/>
        <w:numPr>
          <w:ilvl w:val="0"/>
          <w:numId w:val="73"/>
        </w:numPr>
      </w:pPr>
      <w:r w:rsidRPr="00005DFB">
        <w:lastRenderedPageBreak/>
        <w:t xml:space="preserve">I </w:t>
      </w:r>
      <w:r w:rsidRPr="00005DFB">
        <w:rPr>
          <w:u w:val="single"/>
        </w:rPr>
        <w:tab/>
      </w:r>
      <w:r w:rsidRPr="00005DFB">
        <w:rPr>
          <w:u w:val="single"/>
        </w:rPr>
        <w:tab/>
      </w:r>
      <w:r w:rsidR="00FD1195">
        <w:rPr>
          <w:u w:val="single"/>
        </w:rPr>
        <w:tab/>
      </w:r>
      <w:r w:rsidR="00FD1195">
        <w:rPr>
          <w:u w:val="single"/>
        </w:rPr>
        <w:tab/>
      </w:r>
      <w:r w:rsidRPr="00005DFB">
        <w:rPr>
          <w:u w:val="single"/>
        </w:rPr>
        <w:tab/>
      </w:r>
      <w:r w:rsidRPr="00005DFB">
        <w:rPr>
          <w:u w:val="single"/>
        </w:rPr>
        <w:tab/>
      </w:r>
      <w:r w:rsidRPr="00005DFB">
        <w:rPr>
          <w:u w:val="single"/>
        </w:rPr>
        <w:tab/>
        <w:t>,</w:t>
      </w:r>
      <w:r w:rsidRPr="00005DFB">
        <w:t xml:space="preserve"> representative for </w:t>
      </w:r>
      <w:r w:rsidRPr="00005DFB">
        <w:rPr>
          <w:u w:val="single"/>
        </w:rPr>
        <w:tab/>
      </w:r>
      <w:r w:rsidRPr="00005DFB">
        <w:rPr>
          <w:u w:val="single"/>
        </w:rPr>
        <w:tab/>
      </w:r>
      <w:r w:rsidRPr="00005DFB">
        <w:rPr>
          <w:u w:val="single"/>
        </w:rPr>
        <w:tab/>
      </w:r>
      <w:r w:rsidR="00FD1195">
        <w:rPr>
          <w:u w:val="single"/>
        </w:rPr>
        <w:tab/>
      </w:r>
      <w:r w:rsidR="00FD1195">
        <w:rPr>
          <w:u w:val="single"/>
        </w:rPr>
        <w:tab/>
      </w:r>
      <w:r w:rsidR="00FD1195">
        <w:rPr>
          <w:u w:val="single"/>
        </w:rPr>
        <w:tab/>
      </w:r>
      <w:r w:rsidR="00FD1195">
        <w:rPr>
          <w:u w:val="single"/>
        </w:rPr>
        <w:tab/>
      </w:r>
      <w:r w:rsidR="00FD1195">
        <w:rPr>
          <w:u w:val="single"/>
        </w:rPr>
        <w:tab/>
      </w:r>
      <w:r w:rsidRPr="00005DFB">
        <w:rPr>
          <w:u w:val="single"/>
        </w:rPr>
        <w:tab/>
        <w:t>,</w:t>
      </w:r>
    </w:p>
    <w:p w14:paraId="6CADC74B" w14:textId="15A01443" w:rsidR="00005DFB" w:rsidRPr="00005DFB" w:rsidRDefault="00005DFB" w:rsidP="00005DFB">
      <w:pPr>
        <w:pStyle w:val="USBodyText"/>
        <w:rPr>
          <w:u w:val="single"/>
        </w:rPr>
      </w:pPr>
      <w:r w:rsidRPr="00005DFB">
        <w:t xml:space="preserve">have read the requirements of the law cited above and do hereby qualify and elect to be given the LOCAL PROCUREMENT PREFERENCE for Bid No.: GPA </w:t>
      </w:r>
      <w:r w:rsidRPr="00005DFB">
        <w:rPr>
          <w:u w:val="single"/>
        </w:rPr>
        <w:tab/>
      </w:r>
      <w:r w:rsidRPr="00005DFB">
        <w:rPr>
          <w:u w:val="single"/>
        </w:rPr>
        <w:tab/>
      </w:r>
      <w:r w:rsidR="00FD1195">
        <w:rPr>
          <w:u w:val="single"/>
        </w:rPr>
        <w:tab/>
      </w:r>
      <w:r w:rsidR="00FD1195">
        <w:rPr>
          <w:u w:val="single"/>
        </w:rPr>
        <w:tab/>
      </w:r>
      <w:r w:rsidR="00FD1195">
        <w:rPr>
          <w:u w:val="single"/>
        </w:rPr>
        <w:tab/>
      </w:r>
      <w:r w:rsidR="00FD1195">
        <w:rPr>
          <w:u w:val="single"/>
        </w:rPr>
        <w:tab/>
      </w:r>
      <w:r w:rsidR="00FD1195">
        <w:rPr>
          <w:u w:val="single"/>
        </w:rPr>
        <w:tab/>
      </w:r>
      <w:r w:rsidR="00FD1195">
        <w:rPr>
          <w:u w:val="single"/>
        </w:rPr>
        <w:tab/>
      </w:r>
      <w:r w:rsidRPr="00005DFB">
        <w:rPr>
          <w:u w:val="single"/>
        </w:rPr>
        <w:tab/>
        <w:t>.</w:t>
      </w:r>
    </w:p>
    <w:p w14:paraId="61C38227" w14:textId="77777777" w:rsidR="00005DFB" w:rsidRPr="00005DFB" w:rsidRDefault="00005DFB" w:rsidP="00005DFB">
      <w:pPr>
        <w:pStyle w:val="USBodyText"/>
      </w:pPr>
      <w:r w:rsidRPr="00005DFB">
        <w:t>By filling in this information and placing my signature below, I understand that the Guam Power Authority will review this application and provide me with a determination whether or not the 15% preference will be applied to this bid.</w:t>
      </w:r>
    </w:p>
    <w:p w14:paraId="24650064" w14:textId="77777777" w:rsidR="00005DFB" w:rsidRPr="00005DFB" w:rsidRDefault="00005DFB" w:rsidP="00005DFB">
      <w:pPr>
        <w:pStyle w:val="USBodyText"/>
      </w:pPr>
    </w:p>
    <w:p w14:paraId="51CCB739" w14:textId="6AB9BB4E" w:rsidR="00005DFB" w:rsidRPr="00005DFB" w:rsidRDefault="00005DFB" w:rsidP="00206010">
      <w:pPr>
        <w:pStyle w:val="USBodyText"/>
        <w:numPr>
          <w:ilvl w:val="0"/>
          <w:numId w:val="73"/>
        </w:numPr>
      </w:pPr>
      <w:r w:rsidRPr="00005DFB">
        <w:t xml:space="preserve">I </w:t>
      </w:r>
      <w:r w:rsidRPr="00005DFB">
        <w:rPr>
          <w:u w:val="single"/>
        </w:rPr>
        <w:tab/>
      </w:r>
      <w:r w:rsidRPr="00005DFB">
        <w:rPr>
          <w:u w:val="single"/>
        </w:rPr>
        <w:tab/>
      </w:r>
      <w:r w:rsidRPr="00005DFB">
        <w:rPr>
          <w:u w:val="single"/>
        </w:rPr>
        <w:tab/>
      </w:r>
      <w:r w:rsidRPr="00005DFB">
        <w:rPr>
          <w:u w:val="single"/>
        </w:rPr>
        <w:tab/>
      </w:r>
      <w:r w:rsidR="00FD1195">
        <w:rPr>
          <w:u w:val="single"/>
        </w:rPr>
        <w:tab/>
      </w:r>
      <w:r w:rsidR="00FD1195">
        <w:rPr>
          <w:u w:val="single"/>
        </w:rPr>
        <w:tab/>
      </w:r>
      <w:r w:rsidRPr="00005DFB">
        <w:rPr>
          <w:u w:val="single"/>
        </w:rPr>
        <w:tab/>
        <w:t>,</w:t>
      </w:r>
      <w:r w:rsidRPr="00005DFB">
        <w:t xml:space="preserve"> representative for </w:t>
      </w:r>
      <w:r w:rsidRPr="00005DFB">
        <w:rPr>
          <w:u w:val="single"/>
        </w:rPr>
        <w:tab/>
      </w:r>
      <w:r w:rsidR="00FD1195">
        <w:rPr>
          <w:u w:val="single"/>
        </w:rPr>
        <w:tab/>
      </w:r>
      <w:r w:rsidR="00FD1195">
        <w:rPr>
          <w:u w:val="single"/>
        </w:rPr>
        <w:tab/>
      </w:r>
      <w:r w:rsidR="00FD1195">
        <w:rPr>
          <w:u w:val="single"/>
        </w:rPr>
        <w:tab/>
      </w:r>
      <w:r w:rsidR="00FD1195">
        <w:rPr>
          <w:u w:val="single"/>
        </w:rPr>
        <w:tab/>
      </w:r>
      <w:r w:rsidR="00FD1195">
        <w:rPr>
          <w:u w:val="single"/>
        </w:rPr>
        <w:tab/>
      </w:r>
      <w:r w:rsidRPr="00005DFB">
        <w:rPr>
          <w:u w:val="single"/>
        </w:rPr>
        <w:tab/>
      </w:r>
      <w:r w:rsidRPr="00005DFB">
        <w:rPr>
          <w:u w:val="single"/>
        </w:rPr>
        <w:tab/>
      </w:r>
      <w:r w:rsidRPr="00005DFB">
        <w:rPr>
          <w:u w:val="single"/>
        </w:rPr>
        <w:tab/>
        <w:t>,</w:t>
      </w:r>
    </w:p>
    <w:p w14:paraId="359DD6B5" w14:textId="0AE31C6A" w:rsidR="00005DFB" w:rsidRPr="00005DFB" w:rsidRDefault="00005DFB" w:rsidP="00005DFB">
      <w:pPr>
        <w:pStyle w:val="USBodyText"/>
        <w:rPr>
          <w:u w:val="single"/>
        </w:rPr>
      </w:pPr>
      <w:r w:rsidRPr="00005DFB">
        <w:t xml:space="preserve">have read the requirements of the law cited above, and do not wish to apply for the Local Procurement Preference for Bid No.: GPA </w:t>
      </w:r>
      <w:r w:rsidRPr="00005DFB">
        <w:rPr>
          <w:u w:val="single"/>
        </w:rPr>
        <w:tab/>
      </w:r>
      <w:r w:rsidR="00FD1195">
        <w:rPr>
          <w:u w:val="single"/>
        </w:rPr>
        <w:tab/>
      </w:r>
      <w:r w:rsidR="00FD1195">
        <w:rPr>
          <w:u w:val="single"/>
        </w:rPr>
        <w:tab/>
      </w:r>
      <w:r w:rsidRPr="00005DFB">
        <w:rPr>
          <w:u w:val="single"/>
        </w:rPr>
        <w:tab/>
      </w:r>
      <w:r w:rsidRPr="00005DFB">
        <w:rPr>
          <w:u w:val="single"/>
        </w:rPr>
        <w:tab/>
        <w:t>.</w:t>
      </w:r>
    </w:p>
    <w:p w14:paraId="03429ECC" w14:textId="77777777" w:rsidR="00005DFB" w:rsidRPr="00005DFB" w:rsidRDefault="00005DFB" w:rsidP="00005DFB">
      <w:pPr>
        <w:pStyle w:val="USBodyText"/>
        <w:rPr>
          <w:u w:val="single"/>
        </w:rPr>
      </w:pPr>
    </w:p>
    <w:p w14:paraId="2DD29EB3" w14:textId="59E81AF3" w:rsidR="00005DFB" w:rsidRPr="00005DFB" w:rsidRDefault="00005DFB" w:rsidP="00FD1195">
      <w:pPr>
        <w:pStyle w:val="USBodyText"/>
        <w:spacing w:after="0"/>
        <w:ind w:left="3456"/>
        <w:rPr>
          <w:u w:val="single"/>
        </w:rPr>
      </w:pPr>
      <w:r w:rsidRPr="00005DFB">
        <w:tab/>
      </w:r>
      <w:r w:rsidRPr="00005DFB">
        <w:tab/>
      </w:r>
      <w:r w:rsidRPr="00005DFB">
        <w:tab/>
      </w:r>
      <w:r w:rsidRPr="00005DFB">
        <w:tab/>
      </w:r>
      <w:r w:rsidRPr="00005DFB">
        <w:tab/>
      </w:r>
      <w:r w:rsidRPr="00005DFB">
        <w:tab/>
      </w:r>
      <w:r w:rsidRPr="00005DFB">
        <w:tab/>
      </w:r>
      <w:r w:rsidRPr="00005DFB">
        <w:rPr>
          <w:u w:val="single"/>
        </w:rPr>
        <w:tab/>
      </w:r>
      <w:r w:rsidRPr="00005DFB">
        <w:rPr>
          <w:u w:val="single"/>
        </w:rPr>
        <w:tab/>
      </w:r>
      <w:r w:rsidR="00FD1195">
        <w:rPr>
          <w:u w:val="single"/>
        </w:rPr>
        <w:tab/>
      </w:r>
      <w:r w:rsidR="00FD1195">
        <w:rPr>
          <w:u w:val="single"/>
        </w:rPr>
        <w:tab/>
      </w:r>
      <w:r w:rsidR="00FD1195">
        <w:rPr>
          <w:u w:val="single"/>
        </w:rPr>
        <w:tab/>
      </w:r>
      <w:r w:rsidRPr="00005DFB">
        <w:rPr>
          <w:u w:val="single"/>
        </w:rPr>
        <w:tab/>
      </w:r>
      <w:r w:rsidRPr="00005DFB">
        <w:rPr>
          <w:u w:val="single"/>
        </w:rPr>
        <w:tab/>
      </w:r>
    </w:p>
    <w:p w14:paraId="041F016A" w14:textId="77777777" w:rsidR="00005DFB" w:rsidRPr="00005DFB" w:rsidRDefault="00005DFB" w:rsidP="00FD1195">
      <w:pPr>
        <w:pStyle w:val="USBodyText"/>
        <w:spacing w:after="0"/>
        <w:ind w:left="3456"/>
      </w:pPr>
      <w:r w:rsidRPr="00005DFB">
        <w:tab/>
      </w:r>
      <w:r w:rsidRPr="00005DFB">
        <w:tab/>
      </w:r>
      <w:r w:rsidRPr="00005DFB">
        <w:tab/>
      </w:r>
      <w:r w:rsidRPr="00005DFB">
        <w:tab/>
      </w:r>
      <w:r w:rsidRPr="00005DFB">
        <w:tab/>
      </w:r>
      <w:r w:rsidRPr="00005DFB">
        <w:tab/>
      </w:r>
      <w:r w:rsidRPr="00005DFB">
        <w:tab/>
        <w:t xml:space="preserve">Bidder Representative Signature  </w:t>
      </w:r>
    </w:p>
    <w:p w14:paraId="3485F575" w14:textId="77777777" w:rsidR="00005DFB" w:rsidRPr="00005DFB" w:rsidRDefault="00005DFB" w:rsidP="00FD1195">
      <w:pPr>
        <w:pStyle w:val="USBodyText"/>
        <w:spacing w:after="0"/>
      </w:pPr>
      <w:r w:rsidRPr="00005DFB">
        <w:t xml:space="preserve"> </w:t>
      </w:r>
    </w:p>
    <w:p w14:paraId="12265AF4" w14:textId="0C25B502" w:rsidR="00005DFB" w:rsidRPr="00005DFB" w:rsidRDefault="00005DFB" w:rsidP="00FD1195">
      <w:pPr>
        <w:pStyle w:val="USBodyText"/>
        <w:spacing w:after="0"/>
        <w:ind w:left="3456"/>
        <w:rPr>
          <w:u w:val="single"/>
        </w:rPr>
      </w:pPr>
      <w:r w:rsidRPr="00005DFB">
        <w:tab/>
      </w:r>
      <w:r w:rsidRPr="00005DFB">
        <w:tab/>
      </w:r>
      <w:r w:rsidRPr="00005DFB">
        <w:tab/>
      </w:r>
      <w:r w:rsidRPr="00005DFB">
        <w:tab/>
      </w:r>
      <w:r w:rsidRPr="00005DFB">
        <w:tab/>
      </w:r>
      <w:r w:rsidRPr="00005DFB">
        <w:tab/>
      </w:r>
      <w:r w:rsidRPr="00005DFB">
        <w:tab/>
      </w:r>
      <w:r w:rsidRPr="00005DFB">
        <w:rPr>
          <w:u w:val="single"/>
        </w:rPr>
        <w:tab/>
      </w:r>
      <w:r w:rsidRPr="00005DFB">
        <w:rPr>
          <w:u w:val="single"/>
        </w:rPr>
        <w:tab/>
      </w:r>
      <w:r w:rsidRPr="00005DFB">
        <w:rPr>
          <w:u w:val="single"/>
        </w:rPr>
        <w:tab/>
      </w:r>
      <w:r w:rsidR="00FD1195">
        <w:rPr>
          <w:u w:val="single"/>
        </w:rPr>
        <w:tab/>
      </w:r>
      <w:r w:rsidR="00FD1195">
        <w:rPr>
          <w:u w:val="single"/>
        </w:rPr>
        <w:tab/>
      </w:r>
      <w:r w:rsidR="00FD1195">
        <w:rPr>
          <w:u w:val="single"/>
        </w:rPr>
        <w:tab/>
      </w:r>
    </w:p>
    <w:p w14:paraId="647C0720" w14:textId="77777777" w:rsidR="00005DFB" w:rsidRPr="00005DFB" w:rsidRDefault="00005DFB" w:rsidP="00FD1195">
      <w:pPr>
        <w:pStyle w:val="USBodyText"/>
        <w:spacing w:after="0"/>
        <w:ind w:left="3456"/>
      </w:pPr>
      <w:r w:rsidRPr="00005DFB">
        <w:tab/>
      </w:r>
      <w:r w:rsidRPr="00005DFB">
        <w:tab/>
      </w:r>
      <w:r w:rsidRPr="00005DFB">
        <w:tab/>
      </w:r>
      <w:r w:rsidRPr="00005DFB">
        <w:tab/>
      </w:r>
      <w:r w:rsidRPr="00005DFB">
        <w:tab/>
      </w:r>
      <w:r w:rsidRPr="00005DFB">
        <w:tab/>
      </w:r>
      <w:r w:rsidRPr="00005DFB">
        <w:tab/>
        <w:t>Date</w:t>
      </w:r>
    </w:p>
    <w:p w14:paraId="052A3138" w14:textId="77777777" w:rsidR="00005DFB" w:rsidRPr="00005DFB" w:rsidRDefault="00005DFB" w:rsidP="00005DFB">
      <w:pPr>
        <w:pStyle w:val="USBodyText"/>
      </w:pPr>
    </w:p>
    <w:p w14:paraId="4D72FD6A" w14:textId="77777777" w:rsidR="00FD1195" w:rsidRDefault="00005DFB" w:rsidP="00FD1195">
      <w:pPr>
        <w:pStyle w:val="USBodyText"/>
        <w:spacing w:after="0"/>
        <w:rPr>
          <w:b/>
          <w:sz w:val="18"/>
          <w:szCs w:val="18"/>
        </w:rPr>
      </w:pPr>
      <w:r w:rsidRPr="00FD1195">
        <w:rPr>
          <w:b/>
          <w:sz w:val="18"/>
          <w:szCs w:val="18"/>
        </w:rPr>
        <w:t>NOTE:</w:t>
      </w:r>
    </w:p>
    <w:p w14:paraId="54459837" w14:textId="6D400E56" w:rsidR="00005DFB" w:rsidRPr="00FD1195" w:rsidRDefault="00005DFB" w:rsidP="00FD1195">
      <w:pPr>
        <w:pStyle w:val="USBodyText"/>
        <w:spacing w:after="0"/>
        <w:rPr>
          <w:sz w:val="18"/>
          <w:szCs w:val="18"/>
          <w:u w:val="single"/>
        </w:rPr>
      </w:pPr>
      <w:r w:rsidRPr="00FD1195">
        <w:rPr>
          <w:i/>
          <w:sz w:val="18"/>
          <w:szCs w:val="18"/>
        </w:rPr>
        <w:t>Prospective Bidders not completing this form will automatically be not considered for Local Procurement Preference.  Non-completion of this form is not a basis for rejection of the bid or proposal.</w:t>
      </w:r>
    </w:p>
    <w:p w14:paraId="0CED47F5" w14:textId="77777777" w:rsidR="00005DFB" w:rsidRPr="00005DFB" w:rsidRDefault="00005DFB" w:rsidP="00005DFB">
      <w:pPr>
        <w:pStyle w:val="USBodyText"/>
        <w:rPr>
          <w:i/>
        </w:rPr>
      </w:pPr>
    </w:p>
    <w:p w14:paraId="05EE2A8B" w14:textId="7AA47595" w:rsidR="00FD1195" w:rsidRDefault="00FD1195">
      <w:pPr>
        <w:spacing w:after="160" w:line="259" w:lineRule="auto"/>
        <w:jc w:val="left"/>
        <w:rPr>
          <w:b/>
          <w:u w:val="single"/>
        </w:rPr>
      </w:pPr>
      <w:r>
        <w:rPr>
          <w:b/>
          <w:u w:val="single"/>
        </w:rPr>
        <w:br w:type="page"/>
      </w:r>
    </w:p>
    <w:p w14:paraId="4083D225" w14:textId="1018E281" w:rsidR="00A13EDF" w:rsidRDefault="000E6440" w:rsidP="000E6440">
      <w:pPr>
        <w:pStyle w:val="Heading2"/>
      </w:pPr>
      <w:bookmarkStart w:id="125" w:name="_Toc526151195"/>
      <w:r>
        <w:lastRenderedPageBreak/>
        <w:t>Government of Guam General Terms and Conditions</w:t>
      </w:r>
      <w:bookmarkEnd w:id="125"/>
    </w:p>
    <w:p w14:paraId="25B61F45" w14:textId="77777777" w:rsidR="000E6440" w:rsidRPr="000E6440" w:rsidRDefault="000E6440" w:rsidP="000E6440">
      <w:pPr>
        <w:pStyle w:val="USBodyText"/>
      </w:pPr>
    </w:p>
    <w:p w14:paraId="44F4F569" w14:textId="34C68FB5" w:rsidR="00005DFB" w:rsidRPr="000E6440" w:rsidRDefault="00005DFB" w:rsidP="00FD1195">
      <w:pPr>
        <w:pStyle w:val="USBodyText"/>
        <w:jc w:val="center"/>
        <w:rPr>
          <w:b/>
          <w:sz w:val="24"/>
          <w:szCs w:val="24"/>
        </w:rPr>
      </w:pPr>
      <w:r w:rsidRPr="000E6440">
        <w:rPr>
          <w:b/>
          <w:sz w:val="24"/>
          <w:szCs w:val="24"/>
        </w:rPr>
        <w:t>GOVERNMENT OF GUAM</w:t>
      </w:r>
    </w:p>
    <w:p w14:paraId="7C77A13D" w14:textId="77777777" w:rsidR="00005DFB" w:rsidRPr="000E6440" w:rsidRDefault="00005DFB" w:rsidP="00FD1195">
      <w:pPr>
        <w:pStyle w:val="USBodyText"/>
        <w:jc w:val="center"/>
        <w:rPr>
          <w:b/>
          <w:sz w:val="24"/>
          <w:szCs w:val="24"/>
        </w:rPr>
      </w:pPr>
      <w:r w:rsidRPr="000E6440">
        <w:rPr>
          <w:b/>
          <w:sz w:val="24"/>
          <w:szCs w:val="24"/>
        </w:rPr>
        <w:t>GENERAL TERMS AND CONDITIONS</w:t>
      </w:r>
    </w:p>
    <w:p w14:paraId="669B9AB4" w14:textId="77777777" w:rsidR="00005DFB" w:rsidRPr="000E6440" w:rsidRDefault="00005DFB" w:rsidP="00FD1195">
      <w:pPr>
        <w:pStyle w:val="USBodyText"/>
        <w:jc w:val="center"/>
        <w:rPr>
          <w:sz w:val="24"/>
          <w:szCs w:val="24"/>
        </w:rPr>
      </w:pPr>
      <w:r w:rsidRPr="000E6440">
        <w:rPr>
          <w:sz w:val="24"/>
          <w:szCs w:val="24"/>
        </w:rPr>
        <w:t>SEALED BID SOLICITATION AND AWARD</w:t>
      </w:r>
    </w:p>
    <w:p w14:paraId="7A8AE6B8" w14:textId="77777777" w:rsidR="00005DFB" w:rsidRPr="00005DFB" w:rsidRDefault="00005DFB" w:rsidP="00005DFB">
      <w:pPr>
        <w:pStyle w:val="USBodyText"/>
      </w:pPr>
    </w:p>
    <w:p w14:paraId="3DC2204C" w14:textId="77777777" w:rsidR="00005DFB" w:rsidRPr="00005DFB" w:rsidRDefault="00005DFB" w:rsidP="00005DFB">
      <w:pPr>
        <w:pStyle w:val="USBodyText"/>
        <w:rPr>
          <w:b/>
        </w:rPr>
      </w:pPr>
      <w:r w:rsidRPr="00005DFB">
        <w:rPr>
          <w:b/>
        </w:rPr>
        <w:t>Only those Boxes checked below are applicable to this bid.</w:t>
      </w:r>
    </w:p>
    <w:p w14:paraId="3ADD1843" w14:textId="77777777" w:rsidR="00005DFB" w:rsidRPr="00005DFB" w:rsidRDefault="00005DFB" w:rsidP="000E6440">
      <w:pPr>
        <w:pStyle w:val="USBodyText"/>
        <w:spacing w:before="120"/>
      </w:pPr>
      <w:r w:rsidRPr="00005DFB">
        <w:t xml:space="preserve">[   ]  1.   </w:t>
      </w:r>
      <w:r w:rsidRPr="00005DFB">
        <w:rPr>
          <w:b/>
        </w:rPr>
        <w:t>AUTHORITY:</w:t>
      </w:r>
      <w:r w:rsidRPr="00005DFB">
        <w:t xml:space="preserve">  This solicitation is issued subject to all the provision of the Guam Procurement Act (5GCA, </w:t>
      </w:r>
    </w:p>
    <w:p w14:paraId="4EF888B2" w14:textId="77777777" w:rsidR="00005DFB" w:rsidRPr="00005DFB" w:rsidRDefault="00005DFB" w:rsidP="000E6440">
      <w:pPr>
        <w:pStyle w:val="USBodyText"/>
        <w:spacing w:before="120"/>
      </w:pPr>
      <w:r w:rsidRPr="00005DFB">
        <w:t>Chapter 5) And the Guam Procurement Regulations (copies of both are available at the Office of the Complier of laws, Department of Law, copies available for inspection at the  Guam Power Authority).  It requires all parties involved in the Preparation, negotiation, performance, or administration of contracts to act in good faith.</w:t>
      </w:r>
    </w:p>
    <w:p w14:paraId="4F23976B" w14:textId="77777777" w:rsidR="00005DFB" w:rsidRPr="00005DFB" w:rsidRDefault="00005DFB" w:rsidP="000E6440">
      <w:pPr>
        <w:pStyle w:val="USBodyText"/>
        <w:spacing w:before="120"/>
      </w:pPr>
      <w:r w:rsidRPr="00005DFB">
        <w:t>[   ]  2.</w:t>
      </w:r>
      <w:r w:rsidRPr="00005DFB">
        <w:tab/>
      </w:r>
      <w:r w:rsidRPr="00005DFB">
        <w:rPr>
          <w:b/>
        </w:rPr>
        <w:t>GENERAL INTENTION</w:t>
      </w:r>
      <w:r w:rsidRPr="00005DFB">
        <w:t>:  Unless otherwise specified, it is the declared and acknowledged intention and meaning of these General Terms and conditions for the bidder to provide the Government of Guam (Government) with specified services or with materials, supplies or equipment completely assembled and ready for use.</w:t>
      </w:r>
      <w:r w:rsidRPr="00005DFB">
        <w:tab/>
      </w:r>
    </w:p>
    <w:p w14:paraId="51879650" w14:textId="77777777" w:rsidR="00005DFB" w:rsidRPr="00005DFB" w:rsidRDefault="00005DFB" w:rsidP="000E6440">
      <w:pPr>
        <w:pStyle w:val="USBodyText"/>
        <w:spacing w:before="120"/>
      </w:pPr>
      <w:r w:rsidRPr="00005DFB">
        <w:t>[   ]  3.</w:t>
      </w:r>
      <w:r w:rsidRPr="00005DFB">
        <w:tab/>
      </w:r>
      <w:r w:rsidRPr="00005DFB">
        <w:rPr>
          <w:b/>
        </w:rPr>
        <w:t>TAXES</w:t>
      </w:r>
      <w:r w:rsidRPr="00005DFB">
        <w:t>:  Bidders are cautioned that they are subject to Guam Income Taxes as well as all other taxes on Guam Transactions. Specific information on taxes may be obtained from the Director of Revenue and Taxation.</w:t>
      </w:r>
    </w:p>
    <w:p w14:paraId="2BD28095" w14:textId="77777777" w:rsidR="00005DFB" w:rsidRPr="00005DFB" w:rsidRDefault="00005DFB" w:rsidP="000E6440">
      <w:pPr>
        <w:pStyle w:val="USBodyText"/>
        <w:spacing w:before="120"/>
      </w:pPr>
      <w:r w:rsidRPr="00005DFB">
        <w:t>[   ]  4.</w:t>
      </w:r>
      <w:r w:rsidRPr="00005DFB">
        <w:tab/>
      </w:r>
      <w:r w:rsidRPr="00005DFB">
        <w:rPr>
          <w:b/>
        </w:rPr>
        <w:t>LICENSING</w:t>
      </w:r>
      <w:r w:rsidRPr="00005DFB">
        <w:t>:  Bidders are cautioned that the Government will not consider for award any offer submitted by a bidder who has not complied with the Guam Licensing Law.  Specific information on licenses may be obtained from the Director of Revenue and Taxation.</w:t>
      </w:r>
    </w:p>
    <w:p w14:paraId="7BD069EA" w14:textId="77777777" w:rsidR="00005DFB" w:rsidRPr="00005DFB" w:rsidRDefault="00005DFB" w:rsidP="000E6440">
      <w:pPr>
        <w:pStyle w:val="USBodyText"/>
        <w:spacing w:before="120"/>
      </w:pPr>
      <w:r w:rsidRPr="00005DFB">
        <w:t>[   ]  5.</w:t>
      </w:r>
      <w:r w:rsidRPr="00005DFB">
        <w:tab/>
      </w:r>
      <w:r w:rsidRPr="00005DFB">
        <w:rPr>
          <w:b/>
        </w:rPr>
        <w:t>LOCAL PROCUREMENT PREFERENCE</w:t>
      </w:r>
      <w:r w:rsidRPr="00005DFB">
        <w:t>:  All procurement of supplies and services where possible, will be made from among businesses licensed to do business on Guam in accordance with section 5008 of the Guam Procurement Act (5GCA, Chapter 5) and Section 1-104 of the Guam Procurement Regulations.</w:t>
      </w:r>
    </w:p>
    <w:p w14:paraId="0A049E43" w14:textId="77777777" w:rsidR="00005DFB" w:rsidRPr="00005DFB" w:rsidRDefault="00005DFB" w:rsidP="000E6440">
      <w:pPr>
        <w:pStyle w:val="USBodyText"/>
        <w:spacing w:before="120"/>
      </w:pPr>
      <w:r w:rsidRPr="00005DFB">
        <w:t>[   ]  6.</w:t>
      </w:r>
      <w:r w:rsidRPr="00005DFB">
        <w:tab/>
      </w:r>
      <w:r w:rsidRPr="00005DFB">
        <w:rPr>
          <w:b/>
        </w:rPr>
        <w:t>COMPLIANCE WITH SPECIFICATIONS AND OTHER SOLICITATION REQUIREMENTS</w:t>
      </w:r>
      <w:r w:rsidRPr="00005DFB">
        <w:t>:  Bidders shall comply with all specifications and other requirements of the Solicitation.</w:t>
      </w:r>
    </w:p>
    <w:p w14:paraId="6380A676" w14:textId="072F6EA6" w:rsidR="00005DFB" w:rsidRPr="00005DFB" w:rsidRDefault="00005DFB" w:rsidP="000E6440">
      <w:pPr>
        <w:pStyle w:val="USBodyText"/>
        <w:spacing w:before="120"/>
      </w:pPr>
      <w:r w:rsidRPr="00005DFB">
        <w:t>[   ]  7.</w:t>
      </w:r>
      <w:r w:rsidRPr="00005DFB">
        <w:tab/>
      </w:r>
      <w:r w:rsidRPr="00005DFB">
        <w:rPr>
          <w:b/>
        </w:rPr>
        <w:t>“ALL OR NONE” BIDS</w:t>
      </w:r>
      <w:r w:rsidRPr="00005DFB">
        <w:t>:  Unless otherwise allowed under this Solicitat</w:t>
      </w:r>
      <w:r w:rsidR="000E6440">
        <w:t xml:space="preserve">ion. “all or none” bids may be </w:t>
      </w:r>
      <w:r w:rsidRPr="00005DFB">
        <w:t>deemed to be non-responsive.  If the bid is so limited, the Government may reject part of such proposal and award on the remainder.</w:t>
      </w:r>
    </w:p>
    <w:p w14:paraId="74E54E0F" w14:textId="41B49086" w:rsidR="00005DFB" w:rsidRPr="00005DFB" w:rsidRDefault="00005DFB" w:rsidP="000E6440">
      <w:pPr>
        <w:pStyle w:val="USBodyText"/>
        <w:spacing w:before="120"/>
      </w:pPr>
      <w:r w:rsidRPr="00005DFB">
        <w:rPr>
          <w:b/>
        </w:rPr>
        <w:t>NOTE</w:t>
      </w:r>
      <w:r w:rsidRPr="00005DFB">
        <w:t xml:space="preserve">: By checking this item, the Government is requesting all of the bid items to be bided or none at all.  </w:t>
      </w:r>
      <w:r w:rsidRPr="00005DFB">
        <w:rPr>
          <w:b/>
        </w:rPr>
        <w:t>The Government will not award on an itemized basis</w:t>
      </w:r>
      <w:r w:rsidRPr="00005DFB">
        <w:t xml:space="preserve">.  Reference: Section 3-101.06 of the </w:t>
      </w:r>
      <w:smartTag w:uri="urn:schemas-microsoft-com:office:smarttags" w:element="place">
        <w:r w:rsidRPr="00005DFB">
          <w:t>Guam</w:t>
        </w:r>
      </w:smartTag>
      <w:r w:rsidRPr="00005DFB">
        <w:t xml:space="preserve"> Procurement Regulations.</w:t>
      </w:r>
    </w:p>
    <w:p w14:paraId="1BF079C8" w14:textId="77777777" w:rsidR="00005DFB" w:rsidRPr="00005DFB" w:rsidRDefault="00005DFB" w:rsidP="000E6440">
      <w:pPr>
        <w:pStyle w:val="USBodyText"/>
        <w:spacing w:before="120"/>
      </w:pPr>
      <w:r w:rsidRPr="00005DFB">
        <w:t>[   ]  8.</w:t>
      </w:r>
      <w:r w:rsidRPr="00005DFB">
        <w:tab/>
      </w:r>
      <w:r w:rsidRPr="00005DFB">
        <w:rPr>
          <w:b/>
        </w:rPr>
        <w:t>INDEPENDENT PRICE DETERMINATION</w:t>
      </w:r>
      <w:r w:rsidRPr="00005DFB">
        <w:t>:  The bidder, upon signing the Invitation for Bid, certifies that the prices in his bid were derived at without collusion, and acknowledge that collusion and anti-competitive practices are prohibited by law.  Violations will be subject to the provision of Section 5651 of that of the Guam Procurement Act.  Other existing civil, criminal or administrative remedies are not impaired and may be in addition to the remedies in Section 5651 of the Government code.</w:t>
      </w:r>
    </w:p>
    <w:p w14:paraId="1080588B" w14:textId="77777777" w:rsidR="00005DFB" w:rsidRPr="00005DFB" w:rsidRDefault="00005DFB" w:rsidP="000E6440">
      <w:pPr>
        <w:pStyle w:val="USBodyText"/>
        <w:spacing w:before="120"/>
      </w:pPr>
      <w:r w:rsidRPr="00005DFB">
        <w:lastRenderedPageBreak/>
        <w:t xml:space="preserve">[   ]  9. </w:t>
      </w:r>
      <w:r w:rsidRPr="00005DFB">
        <w:tab/>
      </w:r>
      <w:r w:rsidRPr="00005DFB">
        <w:rPr>
          <w:b/>
        </w:rPr>
        <w:t>BIDDER’S PRICE</w:t>
      </w:r>
      <w:r w:rsidRPr="00005DFB">
        <w:t>:  The Government will consider not more than two (2) (Basic and Alternate) item prices and the bidder shall explain fully each price if supplies, materials, equipment, and/or specified services offered comply with specifications and the products origin.  Where basic or alternate bid meets the minimum required specification, cost and other factors will be considered.  Failure to explain this requirement will result in rejection of the bid.</w:t>
      </w:r>
    </w:p>
    <w:p w14:paraId="4DEDC7B7" w14:textId="77777777" w:rsidR="00005DFB" w:rsidRPr="00005DFB" w:rsidRDefault="00005DFB" w:rsidP="000E6440">
      <w:pPr>
        <w:pStyle w:val="USBodyText"/>
        <w:spacing w:before="120"/>
      </w:pPr>
      <w:r w:rsidRPr="00005DFB">
        <w:t>[   ] 10.</w:t>
      </w:r>
      <w:r w:rsidRPr="00005DFB">
        <w:tab/>
      </w:r>
      <w:r w:rsidRPr="00005DFB">
        <w:rPr>
          <w:b/>
        </w:rPr>
        <w:t>BID ENVELOPE</w:t>
      </w:r>
      <w:r w:rsidRPr="00005DFB">
        <w:t>:  Envelope shall be sealed and marked with the bidder’s name, Bid number, time, date and place of Bid Opening.</w:t>
      </w:r>
    </w:p>
    <w:p w14:paraId="2883FF69" w14:textId="7ACBAF5D" w:rsidR="00005DFB" w:rsidRPr="00005DFB" w:rsidRDefault="00005DFB" w:rsidP="000E6440">
      <w:pPr>
        <w:pStyle w:val="USBodyText"/>
        <w:spacing w:before="120"/>
        <w:rPr>
          <w:b/>
        </w:rPr>
      </w:pPr>
      <w:r w:rsidRPr="00005DFB">
        <w:t>[   ] 11.</w:t>
      </w:r>
      <w:r w:rsidRPr="00005DFB">
        <w:tab/>
      </w:r>
      <w:r w:rsidRPr="00005DFB">
        <w:rPr>
          <w:b/>
        </w:rPr>
        <w:t>BID GUARANTEE REQUIREMENT</w:t>
      </w:r>
      <w:r w:rsidRPr="00005DFB">
        <w:t xml:space="preserve">:  Bidder is required to submit a Bid Guarantee Bond or standby irrevocable Letter of Credit or Certified Check or Cashier’s Check in the same bid envelope to be held by the Government pending award.  The Bid Guarantee </w:t>
      </w:r>
      <w:r w:rsidRPr="00005DFB">
        <w:tab/>
        <w:t xml:space="preserve">Bond, Letter of Credit, Certified Check or Cashier’s Check must be issued by any local surety or banking institution licensed to do business on Guam and made payable to the Guam Power Authority in the amount of </w:t>
      </w:r>
      <w:r w:rsidR="000E6440">
        <w:t>three million</w:t>
      </w:r>
      <w:r w:rsidRPr="00005DFB">
        <w:t xml:space="preserve"> dollars ($3,000,000.00 USD). The Bid Bond must be submitted on Government Standard Form BB-1 (copy enclosed). Personal Checks will not be accepted as Bid Guarantee.  If a successful Bidder (contractor) withdraws from the bid or fails to enter into contract within the prescribed time, such Bid guarantee will be forfeited to the Government of Guam.  Bids will be disqualified if not accompanied by Bid Bond, Letter of Credit, Certified Check or Cashier’s check.   Bidder must include in his/her bid, valid copies of a Power of Attorney from the Surety and a Certificate of Authority from the Government of Guam to show proof that the surety company named on the bond instrument is authorized by the Government of Guam and qualified to do business on Guam.  For detailed information on bonding matters, contact the Department of Revenue and Taxation.  Failure to submit a valid Power of Attorney and Certificate of Authority on the surety is cause for rejection of bid.  (GPR Section 3-202.03.3)  </w:t>
      </w:r>
      <w:r w:rsidRPr="00005DFB">
        <w:rPr>
          <w:b/>
        </w:rPr>
        <w:t>Pursuant to</w:t>
      </w:r>
      <w:r w:rsidRPr="00005DFB">
        <w:t xml:space="preserve"> </w:t>
      </w:r>
      <w:r w:rsidRPr="00005DFB">
        <w:rPr>
          <w:b/>
        </w:rPr>
        <w:t>Public Law 27-127, all competitive sealed bidding for the procurement of supplies or services exceeding $25,000.00 a 15% Bid Security of the total bid price must accompany the bid package.</w:t>
      </w:r>
    </w:p>
    <w:p w14:paraId="5ABEE24C" w14:textId="71D88B3E" w:rsidR="00005DFB" w:rsidRPr="00005DFB" w:rsidRDefault="00005DFB" w:rsidP="000E6440">
      <w:pPr>
        <w:pStyle w:val="USBodyText"/>
        <w:spacing w:before="120"/>
      </w:pPr>
      <w:r w:rsidRPr="00005DFB">
        <w:t>[  ] 12.</w:t>
      </w:r>
      <w:r w:rsidRPr="00005DFB">
        <w:tab/>
      </w:r>
      <w:r w:rsidRPr="00005DFB">
        <w:rPr>
          <w:b/>
        </w:rPr>
        <w:t xml:space="preserve">PERFORMANCE BOND REQUIREMENT: </w:t>
      </w:r>
      <w:r w:rsidRPr="00005DFB">
        <w:t xml:space="preserve">The Bidder may be required to furnish a Performance Bond on Government Standard Form BB-1 or standby irrevocable Letter of Credit or Certified Check or Cashier’s Check payable to the Guam Power Authority issued by any of the local Banks or Bonding Institution in the amount of </w:t>
      </w:r>
      <w:r w:rsidRPr="00005DFB">
        <w:rPr>
          <w:u w:val="single"/>
        </w:rPr>
        <w:t>FIFTEEN PERCENT (15%)</w:t>
      </w:r>
      <w:r w:rsidRPr="00005DFB">
        <w:t xml:space="preserve"> of the estimated amount of the contract as security for the faithful performance and proper fulfillment of the contract.  In the event that any of the provisions of this contract are violated by the contractor, the Chief Procurement Officer shall serve written notice upon both the contractor and the Surety of its intention to terminate the contract.  Unless satisfactory arrangement or correction is made within ten (10) days of such notice the contract shall cease and terminate upon the expiration of the ten (10) days.  In the event of any such termination, the Chief Procurement Officer shall immediately serve notice thereof upon the Surety.  The Surety shall have the right to take over and perform the contract, provided, however, that if the Surety does not commence performance thereof within 10 days from the date of the mailing of notice of termination, the Government may take over and prosecute the same to complete the contract or force account for the account and at the expense of the contractor, and the contractor and his Surety shall be liable to the Government for any excess cost occasioned the Government thereby (GPR Section 3-202.03.4).</w:t>
      </w:r>
    </w:p>
    <w:p w14:paraId="57DBBB21" w14:textId="77777777" w:rsidR="00005DFB" w:rsidRPr="00005DFB" w:rsidRDefault="00005DFB" w:rsidP="000E6440">
      <w:pPr>
        <w:pStyle w:val="USBodyText"/>
        <w:spacing w:before="120"/>
      </w:pPr>
      <w:r w:rsidRPr="00005DFB">
        <w:t>[   ] 13.</w:t>
      </w:r>
      <w:r w:rsidRPr="00005DFB">
        <w:tab/>
      </w:r>
      <w:r w:rsidRPr="00005DFB">
        <w:rPr>
          <w:b/>
        </w:rPr>
        <w:t>PERFORMANCE GUARANTEE</w:t>
      </w:r>
      <w:r w:rsidRPr="00005DFB">
        <w:t xml:space="preserve">:  Bidders who are awarded a contract under this solicitation, guarantee that goods will be delivered or required services performed within the time specified.  Failure to perform the contract in a satisfactory manner may be cause for suspension or debarment from doing business with the Government and to enforce Section 23 of these General Terms and Conditions.  In addition, the Government will hold the Vendor liable </w:t>
      </w:r>
      <w:r w:rsidRPr="00005DFB">
        <w:lastRenderedPageBreak/>
        <w:t>and will enforce the requirements as set forth in Section 41 of these General Terms and Conditions.</w:t>
      </w:r>
    </w:p>
    <w:p w14:paraId="23A6B7E8" w14:textId="77777777" w:rsidR="00005DFB" w:rsidRPr="00005DFB" w:rsidRDefault="00005DFB" w:rsidP="000E6440">
      <w:pPr>
        <w:pStyle w:val="USBodyText"/>
        <w:spacing w:before="120"/>
      </w:pPr>
    </w:p>
    <w:p w14:paraId="4DEA0DBB" w14:textId="77777777" w:rsidR="00005DFB" w:rsidRPr="00005DFB" w:rsidRDefault="00005DFB" w:rsidP="000E6440">
      <w:pPr>
        <w:pStyle w:val="USBodyText"/>
        <w:spacing w:before="120"/>
      </w:pPr>
      <w:r w:rsidRPr="00005DFB">
        <w:t>[   ] 14.</w:t>
      </w:r>
      <w:r w:rsidRPr="00005DFB">
        <w:tab/>
      </w:r>
      <w:r w:rsidRPr="00005DFB">
        <w:rPr>
          <w:b/>
        </w:rPr>
        <w:t>SURETY BONDS</w:t>
      </w:r>
      <w:r w:rsidRPr="00005DFB">
        <w:t>:  Bid and Performance Bonds coverage must be signed or countersigned in Guam by a foreign or alien surety’s resident general agent.  The surety must be an Insurance Company, authorized by the government of Guam and qualified to do business in Guam.  Bids will be disqualified if the Surety Company does not have a valid Certificate of Authority from the Government of Guam to conduct business in Guam.</w:t>
      </w:r>
    </w:p>
    <w:p w14:paraId="368049D5" w14:textId="7C0D263F" w:rsidR="00005DFB" w:rsidRPr="00005DFB" w:rsidRDefault="001568F2" w:rsidP="000E6440">
      <w:pPr>
        <w:pStyle w:val="USBodyText"/>
        <w:spacing w:before="120"/>
      </w:pPr>
      <w:r>
        <w:t xml:space="preserve">[  </w:t>
      </w:r>
      <w:r w:rsidR="00005DFB" w:rsidRPr="00005DFB">
        <w:t>] 15.</w:t>
      </w:r>
      <w:r w:rsidR="00005DFB" w:rsidRPr="00005DFB">
        <w:tab/>
      </w:r>
      <w:r w:rsidR="00005DFB" w:rsidRPr="00005DFB">
        <w:rPr>
          <w:b/>
        </w:rPr>
        <w:t>COMPETENCY OF BIDDERS</w:t>
      </w:r>
      <w:r w:rsidR="00005DFB" w:rsidRPr="00005DFB">
        <w:t>:  Bids will be considered only from the such bidders who, in the opinion of the Government, can show evidence of their ability, experience, equipment, and facilities to render satisfactory service.</w:t>
      </w:r>
    </w:p>
    <w:p w14:paraId="186E69EC" w14:textId="73138E73" w:rsidR="00005DFB" w:rsidRPr="00005DFB" w:rsidRDefault="00005DFB" w:rsidP="000E6440">
      <w:pPr>
        <w:pStyle w:val="USBodyText"/>
        <w:spacing w:before="120"/>
      </w:pPr>
      <w:r w:rsidRPr="00005DFB">
        <w:t>[   ] 16.</w:t>
      </w:r>
      <w:r w:rsidRPr="00005DFB">
        <w:tab/>
      </w:r>
      <w:r w:rsidRPr="00005DFB">
        <w:rPr>
          <w:b/>
        </w:rPr>
        <w:t>DETERMINATION OF RESPONSIBILITY OF BIDDERS</w:t>
      </w:r>
      <w:r w:rsidRPr="00005DFB">
        <w:t>:  The Chief Procurement Officer reserves the right for securing from bidders information to determine whether or not they are responsible and to inspect plant site, place of business; and supplies and services as necessary to determine their responsibility in accordance with Section 15 of these General Terms and Conditions (GPR Section 3-401).</w:t>
      </w:r>
    </w:p>
    <w:p w14:paraId="28E474AB" w14:textId="77777777" w:rsidR="00005DFB" w:rsidRPr="00005DFB" w:rsidRDefault="00005DFB" w:rsidP="000E6440">
      <w:pPr>
        <w:pStyle w:val="USBodyText"/>
        <w:spacing w:before="120"/>
      </w:pPr>
      <w:r w:rsidRPr="00005DFB">
        <w:t>[   ] 17.</w:t>
      </w:r>
      <w:r w:rsidRPr="00005DFB">
        <w:tab/>
      </w:r>
      <w:r w:rsidRPr="00005DFB">
        <w:rPr>
          <w:b/>
        </w:rPr>
        <w:t>STANDARD FOR DETERMINATION OF LOWEST RESPONSIBLE BIDDER</w:t>
      </w:r>
      <w:r w:rsidRPr="00005DFB">
        <w:t>:  In determining the lowest responsible offer, the Chief Procurement Officer shall be guided by the following:</w:t>
      </w:r>
    </w:p>
    <w:p w14:paraId="7C6197DA" w14:textId="77777777" w:rsidR="00005DFB" w:rsidRPr="00005DFB" w:rsidRDefault="00005DFB" w:rsidP="00206010">
      <w:pPr>
        <w:pStyle w:val="USBodyText"/>
        <w:numPr>
          <w:ilvl w:val="0"/>
          <w:numId w:val="72"/>
        </w:numPr>
        <w:spacing w:before="120"/>
      </w:pPr>
      <w:r w:rsidRPr="00005DFB">
        <w:t>Price of items offered.</w:t>
      </w:r>
    </w:p>
    <w:p w14:paraId="470B6FEB" w14:textId="77777777" w:rsidR="00005DFB" w:rsidRPr="00005DFB" w:rsidRDefault="00005DFB" w:rsidP="00206010">
      <w:pPr>
        <w:pStyle w:val="USBodyText"/>
        <w:numPr>
          <w:ilvl w:val="0"/>
          <w:numId w:val="72"/>
        </w:numPr>
        <w:spacing w:before="120"/>
      </w:pPr>
      <w:r w:rsidRPr="00005DFB">
        <w:t>The ability, capacity, and skill of the Bidder to perform.</w:t>
      </w:r>
    </w:p>
    <w:p w14:paraId="1CD16F9A" w14:textId="77777777" w:rsidR="00005DFB" w:rsidRPr="00005DFB" w:rsidRDefault="00005DFB" w:rsidP="00206010">
      <w:pPr>
        <w:pStyle w:val="USBodyText"/>
        <w:numPr>
          <w:ilvl w:val="0"/>
          <w:numId w:val="72"/>
        </w:numPr>
        <w:spacing w:before="120"/>
      </w:pPr>
      <w:r w:rsidRPr="00005DFB">
        <w:t>Whether the Bidder can perform promptly or within the specified time.</w:t>
      </w:r>
    </w:p>
    <w:p w14:paraId="29B329A2" w14:textId="77777777" w:rsidR="00005DFB" w:rsidRPr="00005DFB" w:rsidRDefault="00005DFB" w:rsidP="00206010">
      <w:pPr>
        <w:pStyle w:val="USBodyText"/>
        <w:numPr>
          <w:ilvl w:val="0"/>
          <w:numId w:val="72"/>
        </w:numPr>
        <w:spacing w:before="120"/>
      </w:pPr>
      <w:r w:rsidRPr="00005DFB">
        <w:t>The quality of performance of the Bidder with regards to awards previously made to him.</w:t>
      </w:r>
    </w:p>
    <w:p w14:paraId="5950F8A7" w14:textId="77777777" w:rsidR="00005DFB" w:rsidRPr="00005DFB" w:rsidRDefault="00005DFB" w:rsidP="00206010">
      <w:pPr>
        <w:pStyle w:val="USBodyText"/>
        <w:numPr>
          <w:ilvl w:val="0"/>
          <w:numId w:val="72"/>
        </w:numPr>
        <w:spacing w:before="120"/>
      </w:pPr>
      <w:r w:rsidRPr="00005DFB">
        <w:t>The previous and existing compliance by the Bidder with laws and regulations relative to procurement.</w:t>
      </w:r>
    </w:p>
    <w:p w14:paraId="125FFF7A" w14:textId="77777777" w:rsidR="00005DFB" w:rsidRPr="00005DFB" w:rsidRDefault="00005DFB" w:rsidP="00206010">
      <w:pPr>
        <w:pStyle w:val="USBodyText"/>
        <w:numPr>
          <w:ilvl w:val="0"/>
          <w:numId w:val="72"/>
        </w:numPr>
        <w:spacing w:before="120"/>
      </w:pPr>
      <w:r w:rsidRPr="00005DFB">
        <w:t>The sufficiency of the financial resources and ability of the Bidder to perform.</w:t>
      </w:r>
    </w:p>
    <w:p w14:paraId="07D8B8E0" w14:textId="77777777" w:rsidR="00005DFB" w:rsidRPr="00005DFB" w:rsidRDefault="00005DFB" w:rsidP="00206010">
      <w:pPr>
        <w:pStyle w:val="USBodyText"/>
        <w:numPr>
          <w:ilvl w:val="0"/>
          <w:numId w:val="72"/>
        </w:numPr>
        <w:spacing w:before="120"/>
      </w:pPr>
      <w:r w:rsidRPr="00005DFB">
        <w:t>The ability of the bidder to provide future maintenance and services for the subject of the award.</w:t>
      </w:r>
    </w:p>
    <w:p w14:paraId="20391CC7" w14:textId="77777777" w:rsidR="00005DFB" w:rsidRPr="00005DFB" w:rsidRDefault="00005DFB" w:rsidP="00206010">
      <w:pPr>
        <w:pStyle w:val="USBodyText"/>
        <w:numPr>
          <w:ilvl w:val="0"/>
          <w:numId w:val="72"/>
        </w:numPr>
        <w:spacing w:before="120"/>
        <w:rPr>
          <w:b/>
          <w:u w:val="single"/>
        </w:rPr>
      </w:pPr>
      <w:r w:rsidRPr="00005DFB">
        <w:rPr>
          <w:b/>
          <w:u w:val="single"/>
        </w:rPr>
        <w:t>The compliance with all of the conditions to the Solicitation.</w:t>
      </w:r>
    </w:p>
    <w:p w14:paraId="2758BC26" w14:textId="77777777" w:rsidR="00005DFB" w:rsidRPr="00005DFB" w:rsidRDefault="00005DFB" w:rsidP="000E6440">
      <w:pPr>
        <w:pStyle w:val="USBodyText"/>
        <w:spacing w:before="120"/>
      </w:pPr>
      <w:r w:rsidRPr="00005DFB">
        <w:t>[   ] 18.</w:t>
      </w:r>
      <w:r w:rsidRPr="00005DFB">
        <w:tab/>
      </w:r>
      <w:r w:rsidRPr="00005DFB">
        <w:rPr>
          <w:b/>
        </w:rPr>
        <w:t>TIE BIDS</w:t>
      </w:r>
      <w:r w:rsidRPr="00005DFB">
        <w:t>:  If the bids are for the same unit price or total amount in the whole or in part, the Chief Procurement Officer will determine award based on Section 3.202.15.2, or to reject all such bids (GPR Section 3-202.15.2).</w:t>
      </w:r>
    </w:p>
    <w:p w14:paraId="5B2FBB4E" w14:textId="77777777" w:rsidR="00005DFB" w:rsidRPr="00005DFB" w:rsidRDefault="00005DFB" w:rsidP="000E6440">
      <w:pPr>
        <w:pStyle w:val="USBodyText"/>
        <w:spacing w:before="120"/>
      </w:pPr>
      <w:r w:rsidRPr="00005DFB">
        <w:t>[   ] 19.</w:t>
      </w:r>
      <w:r w:rsidRPr="00005DFB">
        <w:tab/>
      </w:r>
      <w:r w:rsidRPr="00005DFB">
        <w:rPr>
          <w:b/>
        </w:rPr>
        <w:t>BRAND NAMES</w:t>
      </w:r>
      <w:r w:rsidRPr="00005DFB">
        <w:t>:  Any reference in the Solicitation to manufacturer’s Brand Names and number is due to lack of a satisfactory specification of commodity description.  Such preference is intended to be descriptive, but nor restrictive and for the sole purpose of indicating prospective bidders a description of the article or services that will be satisfactory.  Bids on comparable items will be considered provided the bidder clearly states in his bid the exact articles he is offering and how it differs from the original specification.</w:t>
      </w:r>
    </w:p>
    <w:p w14:paraId="73053961" w14:textId="77777777" w:rsidR="00005DFB" w:rsidRPr="00005DFB" w:rsidRDefault="00005DFB" w:rsidP="000E6440">
      <w:pPr>
        <w:pStyle w:val="USBodyText"/>
        <w:spacing w:before="120"/>
      </w:pPr>
      <w:r w:rsidRPr="00005DFB">
        <w:t>[   ] 20.</w:t>
      </w:r>
      <w:r w:rsidRPr="00005DFB">
        <w:tab/>
      </w:r>
      <w:r w:rsidRPr="00005DFB">
        <w:rPr>
          <w:b/>
        </w:rPr>
        <w:t>DESCRIPTIVE LITERATURE</w:t>
      </w:r>
      <w:r w:rsidRPr="00005DFB">
        <w:t xml:space="preserve">:   Descriptive literature(s) as specified in this solicitation must be furnished as a part of the bid and must be received at the date and time set for opening Bids.  The literature furnished must clearly identify the item(s) in the Bid.  The descriptive literature is required to establish, for the purpose of evaluation and award, details of the product(s) the </w:t>
      </w:r>
      <w:r w:rsidRPr="00005DFB">
        <w:lastRenderedPageBreak/>
        <w:t>bidder proposes to furnish including design, materials, components, performance characteristics, methods of manufacture, construction, assembly or other characteristics which are considered appropriate.  Rejection of the Bid will be required if the descriptive literature(s) do not show that the product(s) offered conform(s) to the specifications and other requirements of this solicitation.  Failure to furnish the descriptive literature(s) by the time specified in the Solicitation will require rejection of the bid.</w:t>
      </w:r>
    </w:p>
    <w:p w14:paraId="37BAF3CE" w14:textId="77777777" w:rsidR="00005DFB" w:rsidRPr="00005DFB" w:rsidRDefault="00005DFB" w:rsidP="000E6440">
      <w:pPr>
        <w:pStyle w:val="USBodyText"/>
        <w:spacing w:before="120"/>
      </w:pPr>
      <w:r w:rsidRPr="00005DFB">
        <w:t>[  ] 21.</w:t>
      </w:r>
      <w:r w:rsidRPr="00005DFB">
        <w:tab/>
      </w:r>
      <w:r w:rsidRPr="00005DFB">
        <w:rPr>
          <w:b/>
        </w:rPr>
        <w:t>SAMPLES</w:t>
      </w:r>
      <w:r w:rsidRPr="00005DFB">
        <w:t xml:space="preserve">:  Sample(s) of item(s) as specified in this solicitation must be furnished as a part of the bid and must be received at the date </w:t>
      </w:r>
      <w:r w:rsidRPr="00005DFB">
        <w:tab/>
        <w:t>and time set for opening Bids.  The sample(s) should represent exactly what the bidder proposes to furnish and will be used to determine if the item(s) offered complies with the specifications.  Rejection of the Bid will be required if the sample(s) do not show that the product(s) offered conform(s) to the specifications and other requirements of this solicitation.  Failure to furnish the sample(s) by the time specified in the Solicitation will require rejection of the Bid.</w:t>
      </w:r>
    </w:p>
    <w:p w14:paraId="08F61F24" w14:textId="77777777" w:rsidR="00005DFB" w:rsidRPr="00005DFB" w:rsidRDefault="00005DFB" w:rsidP="000E6440">
      <w:pPr>
        <w:pStyle w:val="USBodyText"/>
        <w:spacing w:before="120"/>
      </w:pPr>
      <w:r w:rsidRPr="00005DFB">
        <w:t>[  ] 22.</w:t>
      </w:r>
      <w:r w:rsidRPr="00005DFB">
        <w:tab/>
      </w:r>
      <w:r w:rsidRPr="00005DFB">
        <w:rPr>
          <w:b/>
        </w:rPr>
        <w:t>LABORATORY TEST</w:t>
      </w:r>
      <w:r w:rsidRPr="00005DFB">
        <w:t>:  Successful bidder is required to accompany delivery of his goods with a Laboratory Test Report indicating that the product he is furnishing the Government meets with the specifications.  This report is on the bidder’s account and must be from a certified Testing Association.</w:t>
      </w:r>
    </w:p>
    <w:p w14:paraId="1B07924F" w14:textId="2243874A" w:rsidR="00005DFB" w:rsidRPr="00005DFB" w:rsidRDefault="00005DFB" w:rsidP="000E6440">
      <w:pPr>
        <w:pStyle w:val="USBodyText"/>
        <w:spacing w:before="120"/>
      </w:pPr>
      <w:r w:rsidRPr="00005DFB">
        <w:t>[   ] 23.</w:t>
      </w:r>
      <w:r w:rsidRPr="00005DFB">
        <w:tab/>
      </w:r>
      <w:r w:rsidRPr="00005DFB">
        <w:rPr>
          <w:b/>
        </w:rPr>
        <w:t>AWARD, CANCELLATION, &amp; REJECTION</w:t>
      </w:r>
      <w:r w:rsidRPr="00005DFB">
        <w:t>:  Award shall be made to the lowest responsible and responsive bidder, whose bid is determined to be the most advantageous to the Government, taking into consideration the evaluation factors set forth in this solicitation.  No other factors or criteria shall be used in the evaluation.  The right is reserved as the interest of the Government may require to waive any minor irregularity in bid received.  The Chief Procurement Officer shall have the authority to award, cancel, or reject bids, in whole or in part for any one or more items if he determines it is in the public interest.  Award issued to the lowest responsible bidder within the specified time for acceptance as indicated in the solicitation, results in a bidding contract without further action by either party.  In case of an error in the extension of prices, unit price will govern. It is the policy of the Government to award contracts to qualified local bidders.  The government reserves the right to increase or decrease the quantity of the items for award and make additional awards for the same type items and the vendor agrees to such modifications and additional awards based on the bid prices for a period of thirty (30) days after original award.  No. award shall be made under this solicitation which shall require advance payment or irrevocable letter of credit from the government (GPR Section 3-202.14.1).</w:t>
      </w:r>
    </w:p>
    <w:p w14:paraId="594E84D0" w14:textId="77777777" w:rsidR="00005DFB" w:rsidRPr="00005DFB" w:rsidRDefault="00005DFB" w:rsidP="000E6440">
      <w:pPr>
        <w:pStyle w:val="USBodyText"/>
        <w:spacing w:before="120"/>
      </w:pPr>
      <w:r w:rsidRPr="00005DFB">
        <w:t>[   ] 24.</w:t>
      </w:r>
      <w:r w:rsidRPr="00005DFB">
        <w:tab/>
      </w:r>
      <w:r w:rsidRPr="00005DFB">
        <w:rPr>
          <w:b/>
        </w:rPr>
        <w:t>MARKING</w:t>
      </w:r>
      <w:r w:rsidRPr="00005DFB">
        <w:t>:  Each outside container shall be marked with the Purchase Order number, item number, brief tem description and quantity.  Letter marking shall not be less than 3/4" in height.</w:t>
      </w:r>
    </w:p>
    <w:p w14:paraId="196CA27E" w14:textId="77777777" w:rsidR="00005DFB" w:rsidRPr="00005DFB" w:rsidRDefault="00005DFB" w:rsidP="000E6440">
      <w:pPr>
        <w:pStyle w:val="USBodyText"/>
        <w:spacing w:before="120"/>
      </w:pPr>
      <w:r w:rsidRPr="00005DFB">
        <w:t>[   ] 25.</w:t>
      </w:r>
      <w:r w:rsidRPr="00005DFB">
        <w:tab/>
      </w:r>
      <w:r w:rsidRPr="00005DFB">
        <w:rPr>
          <w:b/>
        </w:rPr>
        <w:t>SCHEDULE FOR DELVERY</w:t>
      </w:r>
      <w:r w:rsidRPr="00005DFB">
        <w:t xml:space="preserve">:  Successful bidder shall notify the Guam Power Authority, Dededo Warehouse at (671) 653-2073 and/or Guam Power Authority Cabras Warehouse at (671) 475-3319, at least twenty-four (24) hours before delivery of any item under this solicitation.  </w:t>
      </w:r>
    </w:p>
    <w:p w14:paraId="71210917" w14:textId="329C723F" w:rsidR="00005DFB" w:rsidRPr="00005DFB" w:rsidRDefault="00005DFB" w:rsidP="000E6440">
      <w:pPr>
        <w:pStyle w:val="USBodyText"/>
        <w:spacing w:before="120"/>
      </w:pPr>
      <w:r w:rsidRPr="00005DFB">
        <w:t>[   ] 26.</w:t>
      </w:r>
      <w:r w:rsidRPr="00005DFB">
        <w:tab/>
      </w:r>
      <w:r w:rsidRPr="00005DFB">
        <w:rPr>
          <w:b/>
        </w:rPr>
        <w:t>BILL OF SALE</w:t>
      </w:r>
      <w:r w:rsidRPr="00005DFB">
        <w:t>:  Successful supplier shall render Bills of Sale for each item delivered under this contract.  Failure to comply with this requirement will result in rejection of delivery.  The Bill of Sale must accompany the items delivered but will not be considered as an invoice for payment.  Supplier shall bill the Government in accordance with billing instructions as indicated on the Purchase Order.</w:t>
      </w:r>
    </w:p>
    <w:p w14:paraId="2B39001E" w14:textId="46414ACB" w:rsidR="00005DFB" w:rsidRPr="00005DFB" w:rsidRDefault="00005DFB" w:rsidP="000E6440">
      <w:pPr>
        <w:pStyle w:val="USBodyText"/>
        <w:spacing w:before="120"/>
      </w:pPr>
      <w:r w:rsidRPr="00005DFB">
        <w:t>[   ] 27.</w:t>
      </w:r>
      <w:r w:rsidRPr="00005DFB">
        <w:tab/>
      </w:r>
      <w:r w:rsidRPr="00005DFB">
        <w:rPr>
          <w:b/>
        </w:rPr>
        <w:t>MANUFACTURER’S CERTIFICATE</w:t>
      </w:r>
      <w:r w:rsidRPr="00005DFB">
        <w:t>:  Successful bidder is required, upon delivery of any item</w:t>
      </w:r>
      <w:r w:rsidR="000E6440">
        <w:t xml:space="preserve"> </w:t>
      </w:r>
      <w:r w:rsidRPr="00005DFB">
        <w:t xml:space="preserve">under this contract, to furnish a certificate from the manufacturer indication that the goods meet the specifications.  Failure to comply with this request will result in rejection of delivery </w:t>
      </w:r>
      <w:r w:rsidRPr="00005DFB">
        <w:lastRenderedPageBreak/>
        <w:t>payment.  Supplier shall bill the Government in accordance with billing instructions as indicated on the Purchase Order.</w:t>
      </w:r>
    </w:p>
    <w:p w14:paraId="44C65AB0" w14:textId="77777777" w:rsidR="00005DFB" w:rsidRPr="00005DFB" w:rsidRDefault="00005DFB" w:rsidP="000E6440">
      <w:pPr>
        <w:pStyle w:val="USBodyText"/>
        <w:spacing w:before="120"/>
      </w:pPr>
    </w:p>
    <w:p w14:paraId="0891D8F9" w14:textId="77777777" w:rsidR="00005DFB" w:rsidRPr="00005DFB" w:rsidRDefault="00005DFB" w:rsidP="000E6440">
      <w:pPr>
        <w:pStyle w:val="USBodyText"/>
        <w:spacing w:before="120"/>
      </w:pPr>
      <w:r w:rsidRPr="00005DFB">
        <w:t>[   ] 28.</w:t>
      </w:r>
      <w:r w:rsidRPr="00005DFB">
        <w:tab/>
      </w:r>
      <w:r w:rsidRPr="00005DFB">
        <w:rPr>
          <w:b/>
        </w:rPr>
        <w:t>INSPECTION</w:t>
      </w:r>
      <w:r w:rsidRPr="00005DFB">
        <w:t>:  All supplies, materials, equipment, or services delivered under this contract shall be subject to the inspection and/or test conducted by the Government at destination.  If in any case the supplies, materials, equipment, or services are found to be defective in material, workmanship, performance, or otherwise do not conform with the specifications, the Government shall have the right to reject the items or require that they be corrected.  The number of days required for correction will be determined by the Government.</w:t>
      </w:r>
    </w:p>
    <w:p w14:paraId="78E7C48F" w14:textId="77777777" w:rsidR="00005DFB" w:rsidRPr="00005DFB" w:rsidRDefault="00005DFB" w:rsidP="000E6440">
      <w:pPr>
        <w:pStyle w:val="USBodyText"/>
        <w:spacing w:before="120"/>
      </w:pPr>
      <w:r w:rsidRPr="00005DFB">
        <w:t>[   ] 29.</w:t>
      </w:r>
      <w:r w:rsidRPr="00005DFB">
        <w:tab/>
      </w:r>
      <w:r w:rsidRPr="00005DFB">
        <w:rPr>
          <w:b/>
        </w:rPr>
        <w:t>MOTOR VEHICLE SAFETY REQUIREMENTS</w:t>
      </w:r>
      <w:r w:rsidRPr="00005DFB">
        <w:t>:   The Government will only consider Bids on motor  vehicles which comply with the requirements of the National Traffic and Motor Vehicle safety Act of 1966 (Public Law 89-563) and Clean Air Act as amended (Public Law 88-206), that are applicable to Guam. Bidders shall state if the equipment offered comply with these aforementioned Federal Laws.</w:t>
      </w:r>
    </w:p>
    <w:p w14:paraId="59FFB39E" w14:textId="77777777" w:rsidR="00005DFB" w:rsidRPr="00005DFB" w:rsidRDefault="00005DFB" w:rsidP="000E6440">
      <w:pPr>
        <w:pStyle w:val="USBodyText"/>
        <w:spacing w:before="120"/>
      </w:pPr>
      <w:r w:rsidRPr="00005DFB">
        <w:t>[   ] 30.</w:t>
      </w:r>
      <w:r w:rsidRPr="00005DFB">
        <w:tab/>
      </w:r>
      <w:r w:rsidRPr="00005DFB">
        <w:rPr>
          <w:b/>
        </w:rPr>
        <w:t>SAFETY INSPECTION</w:t>
      </w:r>
      <w:r w:rsidRPr="00005DFB">
        <w:t xml:space="preserve">:   All motor vehicles delivered under this contract must pass the Government </w:t>
      </w:r>
    </w:p>
    <w:p w14:paraId="419AA6AA" w14:textId="77777777" w:rsidR="00005DFB" w:rsidRPr="00005DFB" w:rsidRDefault="00005DFB" w:rsidP="000E6440">
      <w:pPr>
        <w:pStyle w:val="USBodyText"/>
        <w:spacing w:before="120"/>
      </w:pPr>
      <w:r w:rsidRPr="00005DFB">
        <w:t>of Guam Vehicle Inspection before delivery at destination.</w:t>
      </w:r>
    </w:p>
    <w:p w14:paraId="315F1C20" w14:textId="77777777" w:rsidR="00005DFB" w:rsidRPr="00005DFB" w:rsidRDefault="00005DFB" w:rsidP="000E6440">
      <w:pPr>
        <w:pStyle w:val="USBodyText"/>
        <w:spacing w:before="120"/>
      </w:pPr>
      <w:r w:rsidRPr="00005DFB">
        <w:t xml:space="preserve"> [   ] 31.</w:t>
      </w:r>
      <w:r w:rsidRPr="00005DFB">
        <w:tab/>
      </w:r>
      <w:r w:rsidRPr="00005DFB">
        <w:rPr>
          <w:b/>
        </w:rPr>
        <w:t>GUARANTEE</w:t>
      </w:r>
      <w:r w:rsidRPr="00005DFB">
        <w:t xml:space="preserve">:  </w:t>
      </w:r>
    </w:p>
    <w:p w14:paraId="4CB16719" w14:textId="77777777" w:rsidR="000E6440" w:rsidRDefault="00005DFB" w:rsidP="000E6440">
      <w:pPr>
        <w:pStyle w:val="USBodyText"/>
        <w:spacing w:before="120"/>
      </w:pPr>
      <w:r w:rsidRPr="00005DFB">
        <w:t>a)</w:t>
      </w:r>
      <w:r w:rsidRPr="00005DFB">
        <w:rPr>
          <w:b/>
        </w:rPr>
        <w:t>Guarantee of Vehicle Type of Equipment</w:t>
      </w:r>
      <w:r w:rsidRPr="00005DFB">
        <w:t>:</w:t>
      </w:r>
      <w:r w:rsidR="000E6440">
        <w:t xml:space="preserve"> </w:t>
      </w:r>
    </w:p>
    <w:p w14:paraId="6DAF3BCA" w14:textId="7E56380E" w:rsidR="00005DFB" w:rsidRPr="00005DFB" w:rsidRDefault="00005DFB" w:rsidP="000E6440">
      <w:pPr>
        <w:pStyle w:val="USBodyText"/>
        <w:spacing w:before="120"/>
      </w:pPr>
      <w:r w:rsidRPr="00005DFB">
        <w:t xml:space="preserve">The successful bidder shall guarantee vehicular type of equipment offered against defective parts, workmanship, and performance, for a period of not less than one (1) year after date of receipt of equipment.  Bidder shall also provide service to the equipment for at least one (1) year.  Service to be provided shall include, but will not be limited to tune ups (change of spark plugs, contact points and condensers) and lubrication (change of engine and transmission oil). All parts and labor shall be at the expense of the bidder.  All parts found defective and not caused by misuse, negligence or accident within the guarantee period shall be repaired, replaced, or adjusted within six (6) working days after notice from the Government and without cost to the Government.  Vehicular type of equipment as used in this context shall include equipment used for transportation as differentiated from tractors, backhoes, etc. </w:t>
      </w:r>
    </w:p>
    <w:p w14:paraId="7695A2F9" w14:textId="77777777" w:rsidR="00005DFB" w:rsidRPr="00005DFB" w:rsidRDefault="00005DFB" w:rsidP="000E6440">
      <w:pPr>
        <w:pStyle w:val="USBodyText"/>
        <w:spacing w:before="120"/>
      </w:pPr>
      <w:r w:rsidRPr="00005DFB">
        <w:t xml:space="preserve">b) </w:t>
      </w:r>
      <w:r w:rsidRPr="00005DFB">
        <w:rPr>
          <w:b/>
        </w:rPr>
        <w:t>Guarantee of Other Type of Equipment</w:t>
      </w:r>
      <w:r w:rsidRPr="00005DFB">
        <w:t xml:space="preserve">: </w:t>
      </w:r>
    </w:p>
    <w:p w14:paraId="659A2E8E" w14:textId="77777777" w:rsidR="00005DFB" w:rsidRPr="00005DFB" w:rsidRDefault="00005DFB" w:rsidP="000E6440">
      <w:pPr>
        <w:pStyle w:val="USBodyText"/>
        <w:spacing w:before="120"/>
      </w:pPr>
      <w:r w:rsidRPr="00005DFB">
        <w:t>The successful bidder shall guarantee all other types of equipment offered, except those mentioned in 31a, above, against defective parts, workmanship, and performance for a period of not less than three (3) months after date of receipt of equipment.  Bidder shall also provide service to the equipment for at least three (3) months.  All parts found defective within that period shall be repaired or replaced by the Contractor without cost to the Government.  Repairs, adjustments or replacements of defective parts shall be completed by the contractor within six (6) working days after notice from the Government.</w:t>
      </w:r>
    </w:p>
    <w:p w14:paraId="66F8E06A" w14:textId="77777777" w:rsidR="00005DFB" w:rsidRPr="00005DFB" w:rsidRDefault="00005DFB" w:rsidP="000E6440">
      <w:pPr>
        <w:pStyle w:val="USBodyText"/>
        <w:spacing w:before="120"/>
        <w:rPr>
          <w:u w:val="single"/>
        </w:rPr>
      </w:pPr>
      <w:r w:rsidRPr="00005DFB">
        <w:t xml:space="preserve"> c) </w:t>
      </w:r>
      <w:r w:rsidRPr="00005DFB">
        <w:rPr>
          <w:b/>
          <w:u w:val="single"/>
        </w:rPr>
        <w:t>Compliance with this Section is a condition of this Bid</w:t>
      </w:r>
      <w:r w:rsidRPr="00005DFB">
        <w:rPr>
          <w:u w:val="single"/>
        </w:rPr>
        <w:t>.</w:t>
      </w:r>
    </w:p>
    <w:p w14:paraId="7295CD55" w14:textId="77777777" w:rsidR="00005DFB" w:rsidRPr="00005DFB" w:rsidRDefault="00005DFB" w:rsidP="000E6440">
      <w:pPr>
        <w:pStyle w:val="USBodyText"/>
        <w:spacing w:before="120"/>
      </w:pPr>
      <w:r w:rsidRPr="00005DFB">
        <w:t>[   ] 32.</w:t>
      </w:r>
      <w:r w:rsidRPr="00005DFB">
        <w:tab/>
      </w:r>
      <w:r w:rsidRPr="00005DFB">
        <w:rPr>
          <w:b/>
        </w:rPr>
        <w:t>REPRESENTATION REGARDING ETHICS IN PUBLIC PROCUREMENT</w:t>
      </w:r>
      <w:r w:rsidRPr="00005DFB">
        <w:t>:  The bidder or contractor represents that it has not knowingly influenced and promises that it will not knowingly influence a Government employee to breach any of the ethical standards and represents that it has not violated, is not violating, and promises that it will not violate the prohibition against gratuities and kickbacks set forth on Chapter 11 (Ethics in Public Contracting) of the Guam Procurement Act and in Chapter 11 of the Guam Procurement Regulations.</w:t>
      </w:r>
    </w:p>
    <w:p w14:paraId="77F33122" w14:textId="77777777" w:rsidR="00005DFB" w:rsidRPr="00005DFB" w:rsidRDefault="00005DFB" w:rsidP="000E6440">
      <w:pPr>
        <w:pStyle w:val="USBodyText"/>
        <w:spacing w:before="120"/>
      </w:pPr>
    </w:p>
    <w:p w14:paraId="47B0DDE9" w14:textId="77777777" w:rsidR="00005DFB" w:rsidRPr="00005DFB" w:rsidRDefault="00005DFB" w:rsidP="000E6440">
      <w:pPr>
        <w:pStyle w:val="USBodyText"/>
        <w:spacing w:before="120"/>
      </w:pPr>
      <w:r w:rsidRPr="00005DFB">
        <w:t>[   ] 33.</w:t>
      </w:r>
      <w:r w:rsidRPr="00005DFB">
        <w:tab/>
      </w:r>
      <w:r w:rsidRPr="00005DFB">
        <w:rPr>
          <w:b/>
        </w:rPr>
        <w:t>REPRESENTATION REGARDING CONTINGENT FEES</w:t>
      </w:r>
      <w:r w:rsidRPr="00005DFB">
        <w:t>:  The contractor represents that it has not retained a person to solicit or secure a Government contract upon an agreement or understanding for a commission, percentage, brokerage, or contingent fee, except for retention of bona fide employees or bona fide established commercial selling agencies for the purpose of securing business (GPR Section 11-207).</w:t>
      </w:r>
    </w:p>
    <w:p w14:paraId="69E11C94" w14:textId="7BE0105B" w:rsidR="00005DFB" w:rsidRPr="00005DFB" w:rsidRDefault="00005DFB" w:rsidP="000E6440">
      <w:pPr>
        <w:pStyle w:val="USBodyText"/>
        <w:spacing w:before="120"/>
      </w:pPr>
      <w:r w:rsidRPr="00005DFB">
        <w:t>[   ] 34.</w:t>
      </w:r>
      <w:r w:rsidRPr="00005DFB">
        <w:tab/>
      </w:r>
      <w:r w:rsidRPr="00005DFB">
        <w:rPr>
          <w:b/>
        </w:rPr>
        <w:t>EQUAL EMPLOYMENT OPPORTUNITY</w:t>
      </w:r>
      <w:r w:rsidRPr="00005DFB">
        <w:t>:  Contractors shall not discriminate against any employee or applicant of employment because of race, color, religion, se, or nationa</w:t>
      </w:r>
      <w:r w:rsidR="000E6440">
        <w:t xml:space="preserve">l origin.  The contractor will </w:t>
      </w:r>
      <w:r w:rsidRPr="00005DFB">
        <w:t>take affirmative action to ensure that employees are treated equally during employment without regards to their race, color, religion, sex, or national origin.</w:t>
      </w:r>
    </w:p>
    <w:p w14:paraId="671AF060" w14:textId="77777777" w:rsidR="00005DFB" w:rsidRPr="00005DFB" w:rsidRDefault="00005DFB" w:rsidP="000E6440">
      <w:pPr>
        <w:pStyle w:val="USBodyText"/>
        <w:spacing w:before="120"/>
      </w:pPr>
      <w:r w:rsidRPr="00005DFB">
        <w:t>[   ] 35.</w:t>
      </w:r>
      <w:r w:rsidRPr="00005DFB">
        <w:tab/>
      </w:r>
      <w:r w:rsidRPr="00005DFB">
        <w:rPr>
          <w:b/>
        </w:rPr>
        <w:t>COMPLIANCE WITH LAWS</w:t>
      </w:r>
      <w:r w:rsidRPr="00005DFB">
        <w:t>:   Bidders awarded a contract under this Solicitation shall comply with the applicable standard, provisions, and stipulations of all pertinent Federal and/or local laws, rules, and regulations relative to the performance of this contract and the furnishing of goods.</w:t>
      </w:r>
    </w:p>
    <w:p w14:paraId="6A228DEC" w14:textId="77777777" w:rsidR="00005DFB" w:rsidRPr="00005DFB" w:rsidRDefault="00005DFB" w:rsidP="000E6440">
      <w:pPr>
        <w:pStyle w:val="USBodyText"/>
        <w:spacing w:before="120"/>
      </w:pPr>
      <w:r w:rsidRPr="00005DFB">
        <w:t>[   ] 36.</w:t>
      </w:r>
      <w:r w:rsidRPr="00005DFB">
        <w:tab/>
      </w:r>
      <w:r w:rsidRPr="00005DFB">
        <w:rPr>
          <w:b/>
        </w:rPr>
        <w:t>CHANGE ORDER</w:t>
      </w:r>
      <w:r w:rsidRPr="00005DFB">
        <w:t>:  Any order issued relative to awards made under this solicitation will be subject to and in accordance with the provisions of Section 6-101-03.1 of the Guam Procurement Regulations.</w:t>
      </w:r>
    </w:p>
    <w:p w14:paraId="02BD1939" w14:textId="77777777" w:rsidR="000E6440" w:rsidRDefault="00005DFB" w:rsidP="000E6440">
      <w:pPr>
        <w:pStyle w:val="USBodyText"/>
        <w:spacing w:before="120"/>
      </w:pPr>
      <w:r w:rsidRPr="00005DFB">
        <w:t>[   ] 37.</w:t>
      </w:r>
      <w:r w:rsidRPr="00005DFB">
        <w:tab/>
      </w:r>
      <w:r w:rsidRPr="00005DFB">
        <w:rPr>
          <w:b/>
        </w:rPr>
        <w:t>STOP WORK ORDER</w:t>
      </w:r>
      <w:r w:rsidRPr="00005DFB">
        <w:t>:  Any stop work order issued relative to awards made under this solicitation will be subject to and in accordance with the provisions of Section 6-101-04.1 of the Guam Procurement Regulations.</w:t>
      </w:r>
      <w:r w:rsidR="000E6440">
        <w:t xml:space="preserve"> </w:t>
      </w:r>
    </w:p>
    <w:p w14:paraId="446E3844" w14:textId="60DE0AD0" w:rsidR="00005DFB" w:rsidRPr="00005DFB" w:rsidRDefault="00005DFB" w:rsidP="000E6440">
      <w:pPr>
        <w:pStyle w:val="USBodyText"/>
        <w:spacing w:before="120"/>
      </w:pPr>
      <w:r w:rsidRPr="00005DFB">
        <w:t>[   ] 38.</w:t>
      </w:r>
      <w:r w:rsidRPr="00005DFB">
        <w:tab/>
      </w:r>
      <w:r w:rsidRPr="00005DFB">
        <w:rPr>
          <w:b/>
        </w:rPr>
        <w:t>TERMINATION FOR CONVENIENCE</w:t>
      </w:r>
      <w:r w:rsidRPr="00005DFB">
        <w:t xml:space="preserve">:  Any termination order for the convenience of the Government issued relative towards made under this solicitation will be subject to and in accordance </w:t>
      </w:r>
      <w:r w:rsidR="000E6440">
        <w:t xml:space="preserve"> </w:t>
      </w:r>
      <w:r w:rsidRPr="00005DFB">
        <w:t>with the provisions of Section 6-101.10 of the Government Procurement Regulations.</w:t>
      </w:r>
    </w:p>
    <w:p w14:paraId="429E807C" w14:textId="77777777" w:rsidR="00005DFB" w:rsidRPr="00005DFB" w:rsidRDefault="00005DFB" w:rsidP="000E6440">
      <w:pPr>
        <w:pStyle w:val="USBodyText"/>
        <w:spacing w:before="120"/>
      </w:pPr>
      <w:r w:rsidRPr="00005DFB">
        <w:t>[   ] 39.</w:t>
      </w:r>
      <w:r w:rsidRPr="00005DFB">
        <w:tab/>
      </w:r>
      <w:r w:rsidRPr="00005DFB">
        <w:rPr>
          <w:b/>
        </w:rPr>
        <w:t>TIME FOR COMPLETION</w:t>
      </w:r>
      <w:r w:rsidRPr="00005DFB">
        <w:t>:  It is hereby understood and mutually agreed by and between the contractor and the Government that the time for delivery to final destination or the timely performance of certain services is an essential condition of this contract.  If the contractor refuses or fails to perform any of the provisions of this contract within the time specified in the Purchase Order (from the date Purchase Order is acknowledged by vendor), then the contractor is in default.  Defaults will be treated subject to and in accordance with the provisions of Section 6-101-08 of the Guam Procurement Regulations.</w:t>
      </w:r>
    </w:p>
    <w:p w14:paraId="70FA81FD" w14:textId="77777777" w:rsidR="00005DFB" w:rsidRPr="00005DFB" w:rsidRDefault="00005DFB" w:rsidP="000E6440">
      <w:pPr>
        <w:pStyle w:val="USBodyText"/>
        <w:spacing w:before="120"/>
      </w:pPr>
      <w:r w:rsidRPr="00005DFB">
        <w:t>[   ] 40.</w:t>
      </w:r>
      <w:r w:rsidRPr="00005DFB">
        <w:tab/>
      </w:r>
      <w:r w:rsidRPr="00005DFB">
        <w:rPr>
          <w:b/>
        </w:rPr>
        <w:t>JUSTIFICATION OF DELAY</w:t>
      </w:r>
      <w:r w:rsidRPr="00005DFB">
        <w:t>:  Bidders who are awarded contracts under this Solicitation, guarantee that the goods will be delivered to their destination or required services rendered within the time specified.  If the bidder is not able to meet the specified delivery date, he is required to notify the Chief Procurement Officer of such delay.  Notification shall be in writing and shall be receive by the Chief Procurement Officer at least twenty-four (24) hours before the specified delivery date.  Notification of delay shall include an explanation of the causes and reasons for the delay including statement(s) from supplier or shipping company causing the delay.  The Government reserves the right to reject delay justification if, in the opinion of the Chief Procurement Officer, such justification is not adequate.</w:t>
      </w:r>
    </w:p>
    <w:p w14:paraId="710A4BC3" w14:textId="77777777" w:rsidR="00005DFB" w:rsidRPr="00005DFB" w:rsidRDefault="00005DFB" w:rsidP="000E6440">
      <w:pPr>
        <w:pStyle w:val="USBodyText"/>
        <w:spacing w:before="120"/>
      </w:pPr>
      <w:r w:rsidRPr="00005DFB">
        <w:t>[   ] 41.</w:t>
      </w:r>
      <w:r w:rsidRPr="00005DFB">
        <w:tab/>
      </w:r>
      <w:r w:rsidRPr="00005DFB">
        <w:rPr>
          <w:b/>
        </w:rPr>
        <w:t>LIQUIDATED DAMAGES</w:t>
      </w:r>
      <w:r w:rsidRPr="00005DFB">
        <w:t xml:space="preserve">:  When the contractor is given notice of delay or nonperformance as specified in Paragraph 1 (Default) of the Termination for Default Clause of this contract and fails to cure in the time specified, the contractor shall be liable for damages for delay in the amount of </w:t>
      </w:r>
      <w:r w:rsidRPr="00005DFB">
        <w:rPr>
          <w:b/>
        </w:rPr>
        <w:t xml:space="preserve">one thousand dollars ($1,000.00) </w:t>
      </w:r>
      <w:r w:rsidRPr="00005DFB">
        <w:t xml:space="preserve">of outstanding order per calendar day from date set for cure until either the territory reasonable obtains similar supplies or services if the </w:t>
      </w:r>
      <w:r w:rsidRPr="00005DFB">
        <w:lastRenderedPageBreak/>
        <w:t>contractor is terminated for default, or until the contractor provides the supplies or services if the contractor is not terminated for default.  To the extent that the contractor’s delay or nonperformance is excused under Paragraph 40 (Excuse for Nonperformance or Delayed Performance) of the Termination for Default Clause of this contract, liquidated damages shall not e due the territory. The contractor remains liable for damages caused other than by delay (GPR Section 6-101-09.1).</w:t>
      </w:r>
    </w:p>
    <w:p w14:paraId="0E26A61F" w14:textId="77777777" w:rsidR="00005DFB" w:rsidRPr="00005DFB" w:rsidRDefault="00005DFB" w:rsidP="000E6440">
      <w:pPr>
        <w:pStyle w:val="USBodyText"/>
        <w:spacing w:before="120"/>
      </w:pPr>
      <w:r w:rsidRPr="00005DFB">
        <w:t>[   ] 42.</w:t>
      </w:r>
      <w:r w:rsidRPr="00005DFB">
        <w:tab/>
      </w:r>
      <w:r w:rsidRPr="00005DFB">
        <w:rPr>
          <w:b/>
        </w:rPr>
        <w:t>PHYSICAL LIABILITY</w:t>
      </w:r>
      <w:r w:rsidRPr="00005DFB">
        <w:t>:  If it becomes necessary for the Vendor, either as principal, agent or employee, to enter upon the premises or property of the Government of Guam in  order to construct, erect, inspect, make delivery or remove property hereunder, the Vendor hereby covenants and agrees to take, use, provide and make all proper, necessary and sufficient precautions, safeguards and protections against the occurrence of any accidents, injuries or damages to any person or property during the progress of the work herein covered, and to  be responsible for, and to indemnify and save harmless the Government of Guam from the payment of all sums of money by reason of all or any such accidents, injuries or damages that may occur upon or about such work, and fines, penalties and loss incurred for or by reasons of the violations of any territorial ordinance, regulations, or the laws of Guam or the United States, while the work is in progress.  Contractor will carry insurance to indemnify the Government of Guam against any claim for loss, damage or injury to property or persons arising out of the performance of the Contractor or his employees and agents of the services covered by the contract and the use, misuse or failure of any equipment used by the contractor or his employees or agents, and shall provide certificates of such insurance to the Government of Guam when required.</w:t>
      </w:r>
    </w:p>
    <w:p w14:paraId="041E7ECF" w14:textId="77777777" w:rsidR="00005DFB" w:rsidRPr="00005DFB" w:rsidRDefault="00005DFB" w:rsidP="000E6440">
      <w:pPr>
        <w:pStyle w:val="USBodyText"/>
        <w:spacing w:before="120"/>
      </w:pPr>
      <w:r w:rsidRPr="00005DFB">
        <w:t>[   ] 43.</w:t>
      </w:r>
      <w:r w:rsidRPr="00005DFB">
        <w:tab/>
      </w:r>
      <w:r w:rsidRPr="00005DFB">
        <w:rPr>
          <w:b/>
        </w:rPr>
        <w:t>CONTACT FOR CONTRACT ADMINISTRATION</w:t>
      </w:r>
      <w:r w:rsidRPr="00005DFB">
        <w:t>:   If your firm receives a contract as a result of this Solicitation, please designate a person whom we may contact for prompt administration.</w:t>
      </w:r>
    </w:p>
    <w:p w14:paraId="20F375D6" w14:textId="77777777" w:rsidR="00005DFB" w:rsidRPr="00005DFB" w:rsidRDefault="00005DFB" w:rsidP="000E6440">
      <w:pPr>
        <w:pStyle w:val="USBodyText"/>
        <w:spacing w:before="120"/>
      </w:pPr>
    </w:p>
    <w:p w14:paraId="36FC53C8" w14:textId="77777777" w:rsidR="00005DFB" w:rsidRPr="00005DFB" w:rsidRDefault="00005DFB" w:rsidP="000E6440">
      <w:pPr>
        <w:pStyle w:val="USBodyText"/>
        <w:spacing w:before="120"/>
      </w:pPr>
    </w:p>
    <w:p w14:paraId="0926EC9C" w14:textId="1098BF53" w:rsidR="00005DFB" w:rsidRPr="00005DFB" w:rsidRDefault="00005DFB" w:rsidP="000E6440">
      <w:pPr>
        <w:pStyle w:val="USBodyText"/>
        <w:spacing w:before="120"/>
        <w:rPr>
          <w:u w:val="single"/>
        </w:rPr>
      </w:pPr>
      <w:r w:rsidRPr="00005DFB">
        <w:t xml:space="preserve">Name: ___________________________________       Title: </w:t>
      </w:r>
      <w:r w:rsidRPr="00005DFB">
        <w:rPr>
          <w:u w:val="single"/>
        </w:rPr>
        <w:tab/>
      </w:r>
      <w:r w:rsidRPr="00005DFB">
        <w:rPr>
          <w:u w:val="single"/>
        </w:rPr>
        <w:tab/>
      </w:r>
      <w:r w:rsidRPr="00005DFB">
        <w:rPr>
          <w:u w:val="single"/>
        </w:rPr>
        <w:tab/>
      </w:r>
      <w:r w:rsidR="000E6440">
        <w:rPr>
          <w:u w:val="single"/>
        </w:rPr>
        <w:tab/>
      </w:r>
      <w:r w:rsidR="000E6440">
        <w:rPr>
          <w:u w:val="single"/>
        </w:rPr>
        <w:tab/>
      </w:r>
      <w:r w:rsidR="000E6440">
        <w:rPr>
          <w:u w:val="single"/>
        </w:rPr>
        <w:tab/>
      </w:r>
      <w:r w:rsidR="000E6440">
        <w:rPr>
          <w:u w:val="single"/>
        </w:rPr>
        <w:tab/>
      </w:r>
      <w:r w:rsidR="000E6440">
        <w:rPr>
          <w:u w:val="single"/>
        </w:rPr>
        <w:tab/>
      </w:r>
    </w:p>
    <w:p w14:paraId="354FE50E" w14:textId="77777777" w:rsidR="00005DFB" w:rsidRPr="00005DFB" w:rsidRDefault="00005DFB" w:rsidP="000E6440">
      <w:pPr>
        <w:pStyle w:val="USBodyText"/>
        <w:spacing w:before="120"/>
      </w:pPr>
    </w:p>
    <w:p w14:paraId="55130F65" w14:textId="431816AE" w:rsidR="00005DFB" w:rsidRPr="00005DFB" w:rsidRDefault="00005DFB" w:rsidP="000E6440">
      <w:pPr>
        <w:pStyle w:val="USBodyText"/>
        <w:spacing w:before="120"/>
      </w:pPr>
      <w:r w:rsidRPr="00005DFB">
        <w:t>Address: _________________________________</w:t>
      </w:r>
      <w:r w:rsidRPr="00005DFB">
        <w:tab/>
        <w:t xml:space="preserve">     Telephone: ___</w:t>
      </w:r>
      <w:r w:rsidR="000E6440">
        <w:tab/>
      </w:r>
      <w:r w:rsidRPr="00005DFB">
        <w:t>_________</w:t>
      </w:r>
      <w:r w:rsidR="000E6440">
        <w:t>_____________</w:t>
      </w:r>
    </w:p>
    <w:p w14:paraId="57427034" w14:textId="77777777" w:rsidR="00005DFB" w:rsidRPr="00005DFB" w:rsidRDefault="00005DFB" w:rsidP="000E6440">
      <w:pPr>
        <w:pStyle w:val="USBodyText"/>
        <w:spacing w:before="120"/>
      </w:pPr>
      <w:r w:rsidRPr="00005DFB">
        <w:t xml:space="preserve">    </w:t>
      </w:r>
    </w:p>
    <w:p w14:paraId="2AD764EA" w14:textId="77777777" w:rsidR="00005DFB" w:rsidRPr="00005DFB" w:rsidRDefault="00005DFB" w:rsidP="000E6440">
      <w:pPr>
        <w:pStyle w:val="USBodyText"/>
        <w:spacing w:before="120"/>
      </w:pPr>
      <w:r w:rsidRPr="00005DFB">
        <w:t>_________________________________________</w:t>
      </w:r>
      <w:r w:rsidRPr="00005DFB">
        <w:tab/>
      </w:r>
      <w:r w:rsidRPr="00005DFB">
        <w:tab/>
      </w:r>
      <w:r w:rsidRPr="00005DFB">
        <w:tab/>
      </w:r>
      <w:r w:rsidRPr="00005DFB">
        <w:tab/>
      </w:r>
      <w:r w:rsidRPr="00005DFB">
        <w:tab/>
      </w:r>
      <w:r w:rsidRPr="00005DFB">
        <w:tab/>
      </w:r>
      <w:r w:rsidRPr="00005DFB">
        <w:tab/>
      </w:r>
      <w:r w:rsidRPr="00005DFB">
        <w:tab/>
      </w:r>
      <w:r w:rsidRPr="00005DFB">
        <w:tab/>
      </w:r>
      <w:r w:rsidRPr="00005DFB">
        <w:tab/>
      </w:r>
    </w:p>
    <w:p w14:paraId="24473FAC" w14:textId="77777777" w:rsidR="00005DFB" w:rsidRPr="00005DFB" w:rsidRDefault="00005DFB" w:rsidP="000E6440">
      <w:pPr>
        <w:pStyle w:val="USBodyText"/>
        <w:spacing w:before="120"/>
      </w:pPr>
      <w:r w:rsidRPr="00005DFB">
        <w:t>_________________________________________</w:t>
      </w:r>
      <w:r w:rsidRPr="00005DFB">
        <w:tab/>
      </w:r>
    </w:p>
    <w:p w14:paraId="5C627B14" w14:textId="77777777" w:rsidR="00005DFB" w:rsidRPr="00005DFB" w:rsidRDefault="00005DFB" w:rsidP="000E6440">
      <w:pPr>
        <w:pStyle w:val="USBodyText"/>
        <w:spacing w:before="120"/>
      </w:pPr>
    </w:p>
    <w:p w14:paraId="4918A70D" w14:textId="77777777" w:rsidR="00005DFB" w:rsidRPr="00005DFB" w:rsidRDefault="00005DFB" w:rsidP="000E6440">
      <w:pPr>
        <w:pStyle w:val="USBodyText"/>
        <w:spacing w:before="120"/>
      </w:pPr>
    </w:p>
    <w:p w14:paraId="51CD7011" w14:textId="77777777" w:rsidR="00005DFB" w:rsidRPr="00005DFB" w:rsidRDefault="00005DFB" w:rsidP="000E6440">
      <w:pPr>
        <w:pStyle w:val="USBodyText"/>
        <w:spacing w:before="120"/>
      </w:pPr>
    </w:p>
    <w:p w14:paraId="51512DEB" w14:textId="77777777" w:rsidR="00005DFB" w:rsidRPr="00005DFB" w:rsidRDefault="00005DFB" w:rsidP="000E6440">
      <w:pPr>
        <w:pStyle w:val="USBodyText"/>
        <w:spacing w:before="120"/>
      </w:pPr>
    </w:p>
    <w:p w14:paraId="325B5FDF" w14:textId="77777777" w:rsidR="00005DFB" w:rsidRPr="00005DFB" w:rsidRDefault="00005DFB" w:rsidP="000E6440">
      <w:pPr>
        <w:pStyle w:val="USBodyText"/>
        <w:spacing w:before="120"/>
      </w:pPr>
    </w:p>
    <w:p w14:paraId="7679BD22" w14:textId="77777777" w:rsidR="00005DFB" w:rsidRPr="00005DFB" w:rsidRDefault="00005DFB" w:rsidP="000E6440">
      <w:pPr>
        <w:pStyle w:val="USBodyText"/>
        <w:spacing w:before="120"/>
      </w:pPr>
    </w:p>
    <w:p w14:paraId="3759BA5D" w14:textId="77777777" w:rsidR="00005DFB" w:rsidRPr="00005DFB" w:rsidRDefault="00005DFB" w:rsidP="000E6440">
      <w:pPr>
        <w:pStyle w:val="USBodyText"/>
        <w:spacing w:before="120"/>
      </w:pPr>
    </w:p>
    <w:p w14:paraId="084F42C0" w14:textId="77777777" w:rsidR="00005DFB" w:rsidRPr="00005DFB" w:rsidRDefault="00005DFB" w:rsidP="000E6440">
      <w:pPr>
        <w:pStyle w:val="USBodyText"/>
        <w:spacing w:before="120"/>
      </w:pPr>
    </w:p>
    <w:p w14:paraId="63C085BB" w14:textId="77777777" w:rsidR="00005DFB" w:rsidRPr="00005DFB" w:rsidRDefault="00005DFB" w:rsidP="000E6440">
      <w:pPr>
        <w:pStyle w:val="USBodyText"/>
        <w:spacing w:before="120"/>
        <w:rPr>
          <w:b/>
        </w:rPr>
      </w:pPr>
    </w:p>
    <w:p w14:paraId="0EC934BF" w14:textId="510A8D5D" w:rsidR="000E6440" w:rsidRDefault="00A01399" w:rsidP="00DA48E9">
      <w:pPr>
        <w:pStyle w:val="Heading2"/>
      </w:pPr>
      <w:bookmarkStart w:id="126" w:name="_Toc526151196"/>
      <w:r w:rsidRPr="00DA48E9">
        <w:lastRenderedPageBreak/>
        <w:t>Sealed Bid Solicitaiton Instructions</w:t>
      </w:r>
      <w:bookmarkEnd w:id="126"/>
    </w:p>
    <w:p w14:paraId="09C8313F" w14:textId="77777777" w:rsidR="00DA48E9" w:rsidRDefault="00DA48E9" w:rsidP="00005DFB">
      <w:pPr>
        <w:pStyle w:val="USBodyText"/>
        <w:rPr>
          <w:b/>
        </w:rPr>
      </w:pPr>
    </w:p>
    <w:p w14:paraId="78B74FB9" w14:textId="56335171" w:rsidR="00005DFB" w:rsidRPr="00DA48E9" w:rsidRDefault="00005DFB" w:rsidP="00DA48E9">
      <w:pPr>
        <w:pStyle w:val="USBodyText"/>
        <w:jc w:val="center"/>
        <w:rPr>
          <w:b/>
          <w:sz w:val="24"/>
          <w:szCs w:val="24"/>
        </w:rPr>
      </w:pPr>
      <w:r w:rsidRPr="00DA48E9">
        <w:rPr>
          <w:b/>
          <w:sz w:val="24"/>
          <w:szCs w:val="24"/>
        </w:rPr>
        <w:t>GOVERNMENT OF GUAM</w:t>
      </w:r>
    </w:p>
    <w:p w14:paraId="10EBBD59" w14:textId="77777777" w:rsidR="00005DFB" w:rsidRPr="00DA48E9" w:rsidRDefault="00005DFB" w:rsidP="00DA48E9">
      <w:pPr>
        <w:pStyle w:val="USBodyText"/>
        <w:jc w:val="center"/>
        <w:rPr>
          <w:b/>
          <w:sz w:val="24"/>
          <w:szCs w:val="24"/>
          <w:u w:val="single"/>
        </w:rPr>
      </w:pPr>
      <w:r w:rsidRPr="00DA48E9">
        <w:rPr>
          <w:b/>
          <w:sz w:val="24"/>
          <w:szCs w:val="24"/>
          <w:u w:val="single"/>
        </w:rPr>
        <w:t>SEALED BID SOLICITAITON INSTRUCTIONS</w:t>
      </w:r>
    </w:p>
    <w:p w14:paraId="3ECBBAD3" w14:textId="77777777" w:rsidR="00005DFB" w:rsidRPr="00005DFB" w:rsidRDefault="00005DFB" w:rsidP="00005DFB">
      <w:pPr>
        <w:pStyle w:val="USBodyText"/>
      </w:pPr>
    </w:p>
    <w:p w14:paraId="28CB1309" w14:textId="77777777" w:rsidR="00005DFB" w:rsidRPr="00005DFB" w:rsidRDefault="00005DFB" w:rsidP="00206010">
      <w:pPr>
        <w:pStyle w:val="USNumber1"/>
        <w:numPr>
          <w:ilvl w:val="0"/>
          <w:numId w:val="78"/>
        </w:numPr>
        <w:tabs>
          <w:tab w:val="num" w:pos="425"/>
        </w:tabs>
        <w:ind w:left="0"/>
      </w:pPr>
      <w:r w:rsidRPr="00642829">
        <w:rPr>
          <w:b/>
        </w:rPr>
        <w:t>BID FORMS:</w:t>
      </w:r>
      <w:r w:rsidRPr="00005DFB">
        <w:t xml:space="preserve"> Each bidder shall be provided with two (2) sets of Solicitation forms.  Additional copies may be provided upon request.  Bidders requesting additional copies of said forms will be charged per page in accordance with Section 6114 of the Government Code of Guam.  All payments for this purpose shall be by cash, certified check or money order and shall be made payable to the Guam Power Authority.</w:t>
      </w:r>
    </w:p>
    <w:p w14:paraId="295BF757" w14:textId="77777777" w:rsidR="00005DFB" w:rsidRPr="00005DFB" w:rsidRDefault="00005DFB" w:rsidP="00642829">
      <w:pPr>
        <w:pStyle w:val="USNumber1"/>
        <w:tabs>
          <w:tab w:val="num" w:pos="425"/>
        </w:tabs>
        <w:ind w:left="0"/>
        <w:rPr>
          <w:b/>
        </w:rPr>
      </w:pPr>
      <w:r w:rsidRPr="00005DFB">
        <w:rPr>
          <w:b/>
        </w:rPr>
        <w:t>PREPARATIONS OF BIDS:</w:t>
      </w:r>
    </w:p>
    <w:p w14:paraId="482C972D" w14:textId="7A8809A4" w:rsidR="00005DFB" w:rsidRPr="00005DFB" w:rsidRDefault="00005DFB" w:rsidP="00206010">
      <w:pPr>
        <w:pStyle w:val="USNumbera"/>
        <w:numPr>
          <w:ilvl w:val="1"/>
          <w:numId w:val="77"/>
        </w:numPr>
        <w:tabs>
          <w:tab w:val="num" w:pos="858"/>
        </w:tabs>
        <w:ind w:left="228"/>
      </w:pPr>
      <w:r w:rsidRPr="00005DFB">
        <w:t>Bidders are required to examine the drawings, specifications, schedule, and all instructions. Failure to do so will be at bidder’s risk.</w:t>
      </w:r>
    </w:p>
    <w:p w14:paraId="4AE10028" w14:textId="5DD3C2F4" w:rsidR="00005DFB" w:rsidRPr="00005DFB" w:rsidRDefault="00005DFB" w:rsidP="00642829">
      <w:pPr>
        <w:pStyle w:val="USNumbera"/>
        <w:tabs>
          <w:tab w:val="num" w:pos="858"/>
        </w:tabs>
        <w:ind w:left="228"/>
      </w:pPr>
      <w:r w:rsidRPr="00005DFB">
        <w:t>Each bidder shall furnish the information required by the Solicitation.  The bidder shall sign the</w:t>
      </w:r>
      <w:r w:rsidR="00642829">
        <w:t xml:space="preserve"> </w:t>
      </w:r>
      <w:r w:rsidRPr="00005DFB">
        <w:t>solicitation and print or type his name on the Schedule.  Erasures or other changes must be initialed</w:t>
      </w:r>
      <w:r w:rsidR="00642829">
        <w:t xml:space="preserve"> b</w:t>
      </w:r>
      <w:r w:rsidRPr="00005DFB">
        <w:t>y the person signing the bid.  Bids signed by an agent are to be accompanied by evidence of this authority unless such evidence has been previously furnished to the issuing office.</w:t>
      </w:r>
    </w:p>
    <w:p w14:paraId="7F485264" w14:textId="2FE4134F" w:rsidR="00005DFB" w:rsidRPr="00005DFB" w:rsidRDefault="00005DFB" w:rsidP="00642829">
      <w:pPr>
        <w:pStyle w:val="USNumbera"/>
        <w:tabs>
          <w:tab w:val="num" w:pos="858"/>
        </w:tabs>
        <w:ind w:left="228"/>
      </w:pPr>
      <w:r w:rsidRPr="00005DFB">
        <w:t>Unit price for each unit offered shall be shown and such price shall include packing unless otherwise</w:t>
      </w:r>
      <w:r w:rsidR="00642829">
        <w:t xml:space="preserve"> </w:t>
      </w:r>
      <w:r w:rsidRPr="00005DFB">
        <w:t>specified. A total shall be entered in the amount column of the Schedule for each item offered.  In case</w:t>
      </w:r>
      <w:r w:rsidR="00642829">
        <w:t xml:space="preserve"> </w:t>
      </w:r>
      <w:r w:rsidRPr="00005DFB">
        <w:t>of discrepancies between a unit price and extended price, the unit price will be presumed to be correct.</w:t>
      </w:r>
    </w:p>
    <w:p w14:paraId="5E655041" w14:textId="111F3CDA" w:rsidR="00005DFB" w:rsidRPr="00005DFB" w:rsidRDefault="00642829" w:rsidP="00642829">
      <w:pPr>
        <w:pStyle w:val="USNumbera"/>
        <w:tabs>
          <w:tab w:val="num" w:pos="858"/>
        </w:tabs>
        <w:ind w:left="228"/>
      </w:pPr>
      <w:r>
        <w:t>B</w:t>
      </w:r>
      <w:r w:rsidR="00005DFB" w:rsidRPr="00005DFB">
        <w:t>ids for supplies or services other than those specified will not be considered.</w:t>
      </w:r>
      <w:r>
        <w:t xml:space="preserve"> </w:t>
      </w:r>
      <w:r w:rsidR="00005DFB" w:rsidRPr="00005DFB">
        <w:t>Time, if stated as a number of days, means calendar days and will include Saturdays, Sundays, and holidays beginning the day after the issuance of a Notice to Proceed.  Time stated ending on a</w:t>
      </w:r>
      <w:r>
        <w:t xml:space="preserve"> </w:t>
      </w:r>
      <w:r w:rsidR="00005DFB" w:rsidRPr="00005DFB">
        <w:t>Saturday, Sunday or Government of Guam legal holiday will end at the close of the next business</w:t>
      </w:r>
      <w:r>
        <w:t xml:space="preserve"> </w:t>
      </w:r>
      <w:r w:rsidR="00005DFB" w:rsidRPr="00005DFB">
        <w:t>day.</w:t>
      </w:r>
    </w:p>
    <w:p w14:paraId="48EA93CB" w14:textId="25CB11BD" w:rsidR="00005DFB" w:rsidRPr="00642829" w:rsidRDefault="00005DFB" w:rsidP="00206010">
      <w:pPr>
        <w:pStyle w:val="USNumber1"/>
        <w:numPr>
          <w:ilvl w:val="0"/>
          <w:numId w:val="78"/>
        </w:numPr>
        <w:tabs>
          <w:tab w:val="num" w:pos="425"/>
        </w:tabs>
        <w:ind w:left="0"/>
        <w:rPr>
          <w:b/>
        </w:rPr>
      </w:pPr>
      <w:r w:rsidRPr="00642829">
        <w:rPr>
          <w:b/>
        </w:rPr>
        <w:t xml:space="preserve">EXPLANATION TO BIDDERS:  </w:t>
      </w:r>
      <w:r w:rsidRPr="00642829">
        <w:t>Any explanation desired by a bidder regarding the meaning or</w:t>
      </w:r>
      <w:r w:rsidR="00642829" w:rsidRPr="00642829">
        <w:t xml:space="preserve"> </w:t>
      </w:r>
      <w:r w:rsidRPr="00642829">
        <w:t>interpretation of the Solicitation, drawings, specifications, etc., must be submitted in writing and with sufficient time allowed for a written reply to reach all bidders before the submission of their bids.  Oral explanations or instructions given before the award of the contract will not be binding.  Any information given to a prospective bidder concerning a Solicitation will be furnished to all prospective bidders in writing as an amendment to the Solicitation if such information would be prejudicial to uninformed bidders.</w:t>
      </w:r>
      <w:r w:rsidRPr="00642829">
        <w:rPr>
          <w:b/>
        </w:rPr>
        <w:tab/>
        <w:t xml:space="preserve"> </w:t>
      </w:r>
    </w:p>
    <w:p w14:paraId="24C162B4" w14:textId="78C6595C" w:rsidR="00005DFB" w:rsidRPr="00642829" w:rsidRDefault="00005DFB" w:rsidP="00206010">
      <w:pPr>
        <w:pStyle w:val="USNumber1"/>
        <w:numPr>
          <w:ilvl w:val="0"/>
          <w:numId w:val="78"/>
        </w:numPr>
        <w:tabs>
          <w:tab w:val="num" w:pos="425"/>
        </w:tabs>
        <w:ind w:left="0"/>
      </w:pPr>
      <w:r w:rsidRPr="00005DFB">
        <w:rPr>
          <w:b/>
        </w:rPr>
        <w:t>ACKNOWLEDGEMENT OF AMENDMENTS TO SOLICITATIONS:</w:t>
      </w:r>
      <w:r w:rsidRPr="00642829">
        <w:rPr>
          <w:b/>
        </w:rPr>
        <w:t xml:space="preserve">  </w:t>
      </w:r>
      <w:r w:rsidRPr="00642829">
        <w:t>Receipt of an amendment to a Solicitation by a bidder must be acknowledged by signing an acknowledgement of receipt of the amendment. Such acknowledgement must be received prior to the hour and date specified for receipt of bids.</w:t>
      </w:r>
    </w:p>
    <w:p w14:paraId="201DCCF9" w14:textId="77777777" w:rsidR="00005DFB" w:rsidRPr="00642829" w:rsidRDefault="00005DFB" w:rsidP="00206010">
      <w:pPr>
        <w:pStyle w:val="USNumber1"/>
        <w:numPr>
          <w:ilvl w:val="0"/>
          <w:numId w:val="78"/>
        </w:numPr>
        <w:tabs>
          <w:tab w:val="num" w:pos="425"/>
        </w:tabs>
        <w:ind w:left="0"/>
        <w:rPr>
          <w:b/>
        </w:rPr>
      </w:pPr>
      <w:r w:rsidRPr="00642829">
        <w:rPr>
          <w:b/>
        </w:rPr>
        <w:t xml:space="preserve">SUBMISSION OF BIDS:  </w:t>
      </w:r>
    </w:p>
    <w:p w14:paraId="324D2062" w14:textId="2CE66D6F" w:rsidR="00005DFB" w:rsidRPr="00005DFB" w:rsidRDefault="00005DFB" w:rsidP="00206010">
      <w:pPr>
        <w:pStyle w:val="USNumbera"/>
        <w:numPr>
          <w:ilvl w:val="1"/>
          <w:numId w:val="77"/>
        </w:numPr>
        <w:tabs>
          <w:tab w:val="num" w:pos="858"/>
        </w:tabs>
        <w:ind w:left="228"/>
      </w:pPr>
      <w:r w:rsidRPr="00005DFB">
        <w:t>Bids and modifications thereof shall be enclosed in sealed envelopes and addressed to the office specified in the Solicitation. The bidder shall show the hour and date specified in the Solicitation for receipt, the Solicitation number, and the name and address of the bidder on the face of the envelope.</w:t>
      </w:r>
    </w:p>
    <w:p w14:paraId="58ED8DDE" w14:textId="34705E45" w:rsidR="00005DFB" w:rsidRPr="00005DFB" w:rsidRDefault="00005DFB" w:rsidP="00206010">
      <w:pPr>
        <w:pStyle w:val="USNumbera"/>
        <w:numPr>
          <w:ilvl w:val="1"/>
          <w:numId w:val="77"/>
        </w:numPr>
        <w:tabs>
          <w:tab w:val="num" w:pos="858"/>
        </w:tabs>
        <w:ind w:left="228"/>
      </w:pPr>
      <w:r w:rsidRPr="00005DFB">
        <w:lastRenderedPageBreak/>
        <w:t>Telegraphic bids will not be considered unless authorized by the Solicitation.  However, bids may be modified or withdrawn by written or telegraphic notice, provided such notice is received prior to the hour and date specified for receipt (see paragraph 6 of these instructions).</w:t>
      </w:r>
    </w:p>
    <w:p w14:paraId="2C68747C" w14:textId="28634EAC" w:rsidR="00005DFB" w:rsidRPr="00005DFB" w:rsidRDefault="00005DFB" w:rsidP="00206010">
      <w:pPr>
        <w:pStyle w:val="USNumbera"/>
        <w:numPr>
          <w:ilvl w:val="1"/>
          <w:numId w:val="77"/>
        </w:numPr>
        <w:tabs>
          <w:tab w:val="num" w:pos="858"/>
        </w:tabs>
        <w:ind w:left="228"/>
      </w:pPr>
      <w:r w:rsidRPr="00005DFB">
        <w:t>Samples of items, when required, must be submitted within the time specified, unless otherwise specified by the Government, at no expense to the Government.  If not destroyed by testing, samples will be returned at bidder’s request and expense, unless otherwise specified by the Solicitation.</w:t>
      </w:r>
    </w:p>
    <w:p w14:paraId="280D9AB5" w14:textId="18188323" w:rsidR="00005DFB" w:rsidRPr="00005DFB" w:rsidRDefault="00005DFB" w:rsidP="00206010">
      <w:pPr>
        <w:pStyle w:val="USNumbera"/>
        <w:numPr>
          <w:ilvl w:val="1"/>
          <w:numId w:val="77"/>
        </w:numPr>
        <w:tabs>
          <w:tab w:val="num" w:pos="858"/>
        </w:tabs>
        <w:ind w:left="228"/>
      </w:pPr>
      <w:r w:rsidRPr="00005DFB">
        <w:t>Samples or descriptive literature should not be submitted unless it is required on this solicitation. Regardless of any attempt by a bidder to  condition the bid, unsolicited samples or descriptive literature will not be examined or tested at the bidder’s risk, and will not be deemed to vary any of the provisions of this Solicitation.</w:t>
      </w:r>
    </w:p>
    <w:p w14:paraId="40C1E485" w14:textId="067A9EDA" w:rsidR="00005DFB" w:rsidRPr="00005DFB" w:rsidRDefault="00005DFB" w:rsidP="00206010">
      <w:pPr>
        <w:pStyle w:val="USNumber1"/>
        <w:numPr>
          <w:ilvl w:val="0"/>
          <w:numId w:val="78"/>
        </w:numPr>
        <w:tabs>
          <w:tab w:val="num" w:pos="425"/>
        </w:tabs>
        <w:ind w:left="0"/>
      </w:pPr>
      <w:r w:rsidRPr="00647C23">
        <w:rPr>
          <w:b/>
        </w:rPr>
        <w:t xml:space="preserve">FAILURE TO SUBMIT BID:  </w:t>
      </w:r>
      <w:r w:rsidRPr="00642829">
        <w:t>If no bid is to be submitted, do not return the solicitation unless</w:t>
      </w:r>
      <w:r w:rsidR="00642829" w:rsidRPr="00642829">
        <w:t xml:space="preserve"> </w:t>
      </w:r>
      <w:r w:rsidRPr="00642829">
        <w:t>otherwise specified. A letter or postcard shall be sent to the issuing office advising whether future Solicitations for the type of supplies or services covered by this Solicitation are desired.</w:t>
      </w:r>
      <w:r w:rsidRPr="00005DFB">
        <w:t xml:space="preserve"> </w:t>
      </w:r>
    </w:p>
    <w:p w14:paraId="69689F3A" w14:textId="77777777" w:rsidR="00005DFB" w:rsidRPr="00005DFB" w:rsidRDefault="00005DFB" w:rsidP="00206010">
      <w:pPr>
        <w:pStyle w:val="USNumber1"/>
        <w:numPr>
          <w:ilvl w:val="0"/>
          <w:numId w:val="78"/>
        </w:numPr>
        <w:tabs>
          <w:tab w:val="num" w:pos="425"/>
        </w:tabs>
        <w:ind w:left="0"/>
        <w:rPr>
          <w:b/>
        </w:rPr>
      </w:pPr>
      <w:r w:rsidRPr="00005DFB">
        <w:rPr>
          <w:b/>
        </w:rPr>
        <w:t xml:space="preserve">LATE BID, LATE WITHDRAWALS, AND LATE MODIFICATIONS:  </w:t>
      </w:r>
    </w:p>
    <w:p w14:paraId="6DB156E6" w14:textId="20E0514F" w:rsidR="00005DFB" w:rsidRPr="00005DFB" w:rsidRDefault="00005DFB" w:rsidP="00206010">
      <w:pPr>
        <w:pStyle w:val="USNumbera"/>
        <w:numPr>
          <w:ilvl w:val="1"/>
          <w:numId w:val="77"/>
        </w:numPr>
        <w:tabs>
          <w:tab w:val="num" w:pos="858"/>
        </w:tabs>
        <w:ind w:left="228"/>
      </w:pPr>
      <w:r w:rsidRPr="00005DFB">
        <w:t>Definition:  Any bid received after the time and date set for receipt of bids is late.  Any withdrawal or modification of a bid received after the time and date set for opening of bids at the place designated for opening is late (Guam Procurement Regulations Section 3-202)</w:t>
      </w:r>
    </w:p>
    <w:p w14:paraId="3B6860D8" w14:textId="165D44AE" w:rsidR="00005DFB" w:rsidRPr="00005DFB" w:rsidRDefault="00642829" w:rsidP="00206010">
      <w:pPr>
        <w:pStyle w:val="USNumbera"/>
        <w:numPr>
          <w:ilvl w:val="1"/>
          <w:numId w:val="77"/>
        </w:numPr>
        <w:tabs>
          <w:tab w:val="num" w:pos="858"/>
        </w:tabs>
        <w:ind w:left="228"/>
      </w:pPr>
      <w:r>
        <w:t>T</w:t>
      </w:r>
      <w:r w:rsidR="00005DFB" w:rsidRPr="00005DFB">
        <w:t>reatment: No late bid, late modification, or late withdrawal will be considered unless received before contract award, and the bid, modification, or withdrawal would have been timely but for the action or inaction of territorial personnel directly serving the procurement activity.</w:t>
      </w:r>
      <w:r w:rsidR="00005DFB" w:rsidRPr="00005DFB">
        <w:tab/>
      </w:r>
    </w:p>
    <w:p w14:paraId="2E58213A" w14:textId="77777777" w:rsidR="00005DFB" w:rsidRPr="00005DFB" w:rsidRDefault="00005DFB" w:rsidP="00206010">
      <w:pPr>
        <w:pStyle w:val="USNumber1"/>
        <w:numPr>
          <w:ilvl w:val="0"/>
          <w:numId w:val="78"/>
        </w:numPr>
        <w:tabs>
          <w:tab w:val="num" w:pos="425"/>
        </w:tabs>
        <w:ind w:left="0"/>
        <w:rPr>
          <w:b/>
        </w:rPr>
      </w:pPr>
      <w:r w:rsidRPr="00005DFB">
        <w:rPr>
          <w:b/>
        </w:rPr>
        <w:t>DISCOUNTS:</w:t>
      </w:r>
    </w:p>
    <w:p w14:paraId="05FF70FC" w14:textId="06E67FB2" w:rsidR="00005DFB" w:rsidRPr="00005DFB" w:rsidRDefault="00005DFB" w:rsidP="00206010">
      <w:pPr>
        <w:pStyle w:val="USNumbera"/>
        <w:numPr>
          <w:ilvl w:val="1"/>
          <w:numId w:val="77"/>
        </w:numPr>
        <w:tabs>
          <w:tab w:val="num" w:pos="858"/>
        </w:tabs>
        <w:ind w:left="228"/>
      </w:pPr>
      <w:r w:rsidRPr="00005DFB">
        <w:t>Notwithstanding the fact that prompt payment discounts may be offered, such offer will not be considered in evaluating bids for award unless otherwise specified in the Solicitation.  However, offered discounts will be taken if payment is made within the discount period, even though not considered in the evaluation of bids.</w:t>
      </w:r>
    </w:p>
    <w:p w14:paraId="5679B545" w14:textId="6AE44C8E" w:rsidR="00005DFB" w:rsidRPr="00005DFB" w:rsidRDefault="00005DFB" w:rsidP="00206010">
      <w:pPr>
        <w:pStyle w:val="USNumbera"/>
        <w:numPr>
          <w:ilvl w:val="1"/>
          <w:numId w:val="77"/>
        </w:numPr>
        <w:tabs>
          <w:tab w:val="num" w:pos="858"/>
        </w:tabs>
        <w:ind w:left="228"/>
      </w:pPr>
      <w:r w:rsidRPr="00005DFB">
        <w:t>In connection with any discount offered, time will be computed from date of delivery and acceptance of the supplies to the destination as indicated in the purchase order or contract.  Payment is deemed to be made for the purpose of earning the discount on the date of mailing of the Government check.</w:t>
      </w:r>
    </w:p>
    <w:p w14:paraId="1E9E9FF9" w14:textId="5318D126" w:rsidR="00005DFB" w:rsidRPr="00206010" w:rsidRDefault="00005DFB" w:rsidP="00206010">
      <w:pPr>
        <w:pStyle w:val="USNumber1"/>
        <w:numPr>
          <w:ilvl w:val="0"/>
          <w:numId w:val="78"/>
        </w:numPr>
        <w:tabs>
          <w:tab w:val="num" w:pos="425"/>
        </w:tabs>
        <w:ind w:left="0"/>
      </w:pPr>
      <w:r w:rsidRPr="00005DFB">
        <w:rPr>
          <w:b/>
        </w:rPr>
        <w:t>GOVERNMENT FURNISHED PROPERTY:</w:t>
      </w:r>
      <w:r w:rsidRPr="00206010">
        <w:rPr>
          <w:b/>
        </w:rPr>
        <w:t xml:space="preserve">  </w:t>
      </w:r>
      <w:r w:rsidRPr="00206010">
        <w:t>No material, labor or facilities will be furnished by the</w:t>
      </w:r>
      <w:r w:rsidR="00206010">
        <w:t xml:space="preserve"> </w:t>
      </w:r>
      <w:r w:rsidRPr="00206010">
        <w:t xml:space="preserve">Government unless </w:t>
      </w:r>
      <w:r w:rsidRPr="00206010">
        <w:tab/>
        <w:t>otherwise provided for in the Solicitation.</w:t>
      </w:r>
    </w:p>
    <w:p w14:paraId="466BD086" w14:textId="77777777" w:rsidR="00005DFB" w:rsidRPr="00206010" w:rsidRDefault="00005DFB" w:rsidP="00206010">
      <w:pPr>
        <w:pStyle w:val="USNumber1"/>
        <w:numPr>
          <w:ilvl w:val="0"/>
          <w:numId w:val="0"/>
        </w:numPr>
        <w:rPr>
          <w:b/>
        </w:rPr>
      </w:pPr>
    </w:p>
    <w:p w14:paraId="312B7FF2" w14:textId="77777777" w:rsidR="00005DFB" w:rsidRPr="00206010" w:rsidRDefault="00005DFB" w:rsidP="00206010">
      <w:pPr>
        <w:pStyle w:val="USNumber1"/>
        <w:numPr>
          <w:ilvl w:val="0"/>
          <w:numId w:val="78"/>
        </w:numPr>
        <w:tabs>
          <w:tab w:val="num" w:pos="425"/>
        </w:tabs>
        <w:ind w:left="0"/>
        <w:rPr>
          <w:b/>
        </w:rPr>
      </w:pPr>
      <w:r w:rsidRPr="00005DFB">
        <w:rPr>
          <w:b/>
        </w:rPr>
        <w:t>SELLERS’ INVOICES:</w:t>
      </w:r>
      <w:r w:rsidRPr="00206010">
        <w:rPr>
          <w:b/>
        </w:rPr>
        <w:t xml:space="preserve">  </w:t>
      </w:r>
      <w:r w:rsidRPr="00206010">
        <w:t>Invoices shall be prepared and submitted in quadruplicate (one copy shall be marked “original”) unless otherwise specified.  Invoices shall be “certified true and correct” and shall contain the following information: Contract and order number (if any), item numbers, description of supplies or services, sizes, quantities, unit prices, and extended total.  Bill of lading number and weight of shipment will be shown for shipments made on Government bills of lading.</w:t>
      </w:r>
    </w:p>
    <w:p w14:paraId="3AD7F039" w14:textId="77777777" w:rsidR="00005DFB" w:rsidRPr="00206010" w:rsidRDefault="00005DFB" w:rsidP="00206010">
      <w:pPr>
        <w:pStyle w:val="USNumber1"/>
        <w:numPr>
          <w:ilvl w:val="0"/>
          <w:numId w:val="78"/>
        </w:numPr>
        <w:tabs>
          <w:tab w:val="num" w:pos="425"/>
        </w:tabs>
        <w:ind w:left="0"/>
        <w:rPr>
          <w:b/>
        </w:rPr>
      </w:pPr>
      <w:r w:rsidRPr="00005DFB">
        <w:rPr>
          <w:b/>
        </w:rPr>
        <w:t>RECEIPT, OPENING AND RECORDING OF BIDS:</w:t>
      </w:r>
      <w:r w:rsidRPr="00206010">
        <w:rPr>
          <w:b/>
        </w:rPr>
        <w:t xml:space="preserve">  </w:t>
      </w:r>
      <w:r w:rsidRPr="00206010">
        <w:t xml:space="preserve">Bids and modifications shall be publicly opened in the presence of one or more witnesses, at the time, date, and place designated in the Invitation </w:t>
      </w:r>
      <w:r w:rsidRPr="00206010">
        <w:lastRenderedPageBreak/>
        <w:t>for Bids.  The name of each bidder, the bid price, and such other information as is deemed appropriate by the Procurement Officer, shall be read aloud and recorded, or otherwise made available.  The names and addresses of required witnesses shall be recorded at the opening.  The opened bids shall be available for public inspection except to the extent the bidder designates trade secrets or other proprietary data to be confidential as set forth in accordance with Section 12 below.  Material so designated shall accompany the bid and shall be readily separable from the bid in order to facilitate public inspection of the non-confidential portion of the bid.  Prices, makes and models or catalogue numbers of the items offered, deliveries, and terms of payment shall be publicly available at the time of bid opening regardless of any designation to the contrary (Guam Procurement Regulations Section 3-202.12.2).</w:t>
      </w:r>
    </w:p>
    <w:p w14:paraId="4DCE184A" w14:textId="77777777" w:rsidR="00005DFB" w:rsidRPr="00206010" w:rsidRDefault="00005DFB" w:rsidP="00206010">
      <w:pPr>
        <w:pStyle w:val="USNumber1"/>
        <w:numPr>
          <w:ilvl w:val="0"/>
          <w:numId w:val="78"/>
        </w:numPr>
        <w:tabs>
          <w:tab w:val="num" w:pos="425"/>
        </w:tabs>
        <w:ind w:left="0"/>
      </w:pPr>
      <w:r w:rsidRPr="00005DFB">
        <w:rPr>
          <w:b/>
        </w:rPr>
        <w:t>CONFIDENTIAL DATA:</w:t>
      </w:r>
      <w:r w:rsidRPr="00206010">
        <w:rPr>
          <w:b/>
        </w:rPr>
        <w:t xml:space="preserve">  </w:t>
      </w:r>
      <w:r w:rsidRPr="00206010">
        <w:t>The Procurement Officer shall examine the bids to determine the validity of any requests for nondisclosure of trade secrets and other proprietary date identified in writing.  If the parties do not agree as to the disclosure of data, the Procurement Officer shall inform the bidders in writing what portions of the bid will be disclosed and that, unless the bidders protest under Chapter 9 of  the Guam Procurement Act (P.L. 16-124), the bids will be so disclosed.  The bids shall be opened to public inspection subject to any continuing prohibition on the disclosure of confidential data (Guam Procurement Regulations Section 3-202.12.3).</w:t>
      </w:r>
    </w:p>
    <w:p w14:paraId="7686B95A" w14:textId="77777777" w:rsidR="00005DFB" w:rsidRPr="00206010" w:rsidRDefault="00005DFB" w:rsidP="00206010">
      <w:pPr>
        <w:pStyle w:val="USNumber1"/>
        <w:numPr>
          <w:ilvl w:val="0"/>
          <w:numId w:val="0"/>
        </w:numPr>
        <w:rPr>
          <w:b/>
        </w:rPr>
      </w:pPr>
    </w:p>
    <w:p w14:paraId="2981B62C" w14:textId="77777777" w:rsidR="00005DFB" w:rsidRPr="00005DFB" w:rsidRDefault="00005DFB" w:rsidP="00206010">
      <w:pPr>
        <w:pStyle w:val="USNumber1"/>
        <w:numPr>
          <w:ilvl w:val="0"/>
          <w:numId w:val="78"/>
        </w:numPr>
        <w:tabs>
          <w:tab w:val="num" w:pos="425"/>
        </w:tabs>
        <w:ind w:left="0"/>
        <w:rPr>
          <w:b/>
        </w:rPr>
      </w:pPr>
      <w:r w:rsidRPr="00206010">
        <w:rPr>
          <w:b/>
        </w:rPr>
        <w:t xml:space="preserve"> </w:t>
      </w:r>
      <w:r w:rsidRPr="00005DFB">
        <w:rPr>
          <w:b/>
        </w:rPr>
        <w:t>MULTI-STEP SEALED BIDDING:</w:t>
      </w:r>
    </w:p>
    <w:p w14:paraId="73479C3A" w14:textId="77777777" w:rsidR="00005DFB" w:rsidRPr="00005DFB" w:rsidRDefault="00005DFB" w:rsidP="00206010">
      <w:pPr>
        <w:pStyle w:val="USNumbera"/>
        <w:numPr>
          <w:ilvl w:val="1"/>
          <w:numId w:val="77"/>
        </w:numPr>
        <w:tabs>
          <w:tab w:val="num" w:pos="858"/>
        </w:tabs>
        <w:ind w:left="228"/>
      </w:pPr>
      <w:r w:rsidRPr="00005DFB">
        <w:t>It is defined as two-phase process consisting of a technical first-phase composed of one or more steps in which bidders submit unpriced technical offers to be evaluated by the territory, and a second-phase in which those bidders whose technical offers are determined to be acceptable during the first-step have their priced bids considered.  It is designed to obtain the benefits of competitive sealed bidding by award of a contract to t h lowest responsive, responsible bidder, and at the same time obtained the benefits of the competitive sealed proposals procedure through the solicitation of technical offers and the conduct of discussions to evaluate and determine the acceptability of technical offers.</w:t>
      </w:r>
    </w:p>
    <w:p w14:paraId="1D4140CD" w14:textId="77777777" w:rsidR="00005DFB" w:rsidRPr="00005DFB" w:rsidRDefault="00005DFB" w:rsidP="00206010">
      <w:pPr>
        <w:pStyle w:val="USNumbera"/>
        <w:numPr>
          <w:ilvl w:val="1"/>
          <w:numId w:val="77"/>
        </w:numPr>
        <w:tabs>
          <w:tab w:val="num" w:pos="858"/>
        </w:tabs>
        <w:ind w:left="228"/>
      </w:pPr>
      <w:r w:rsidRPr="00005DFB">
        <w:t>In addition to the requirements set forth in the General Terms and Conditions and the Special provisions, the following applies:</w:t>
      </w:r>
    </w:p>
    <w:p w14:paraId="6B5FC951" w14:textId="4BFFBE6C" w:rsidR="00005DFB" w:rsidRPr="00005DFB" w:rsidRDefault="00005DFB" w:rsidP="00206010">
      <w:pPr>
        <w:pStyle w:val="USBodyText"/>
        <w:ind w:left="228"/>
      </w:pPr>
      <w:r w:rsidRPr="00005DFB">
        <w:t>1).</w:t>
      </w:r>
      <w:r w:rsidR="00206010">
        <w:t xml:space="preserve">    </w:t>
      </w:r>
      <w:r w:rsidRPr="00005DFB">
        <w:t>only unpriced technical offers are requested in the first phase;</w:t>
      </w:r>
    </w:p>
    <w:p w14:paraId="54BB2841" w14:textId="77777777" w:rsidR="00005DFB" w:rsidRPr="00005DFB" w:rsidRDefault="00005DFB" w:rsidP="00206010">
      <w:pPr>
        <w:pStyle w:val="USBodyText"/>
        <w:ind w:left="662" w:hanging="432"/>
      </w:pPr>
      <w:r w:rsidRPr="00005DFB">
        <w:t>2).</w:t>
      </w:r>
      <w:r w:rsidRPr="00005DFB">
        <w:tab/>
        <w:t>priced bids will be considered only in the second phase and only from bidders whose unpriced technical offers are found acceptable in the first phase;</w:t>
      </w:r>
    </w:p>
    <w:p w14:paraId="2B041AF5" w14:textId="77777777" w:rsidR="00005DFB" w:rsidRPr="00005DFB" w:rsidRDefault="00005DFB" w:rsidP="00206010">
      <w:pPr>
        <w:pStyle w:val="USBodyText"/>
        <w:ind w:left="662" w:hanging="432"/>
      </w:pPr>
      <w:r w:rsidRPr="00005DFB">
        <w:t xml:space="preserve">3). </w:t>
      </w:r>
      <w:r w:rsidRPr="00005DFB">
        <w:tab/>
        <w:t>the criteria to be used in the evaluation at those specified in the Special Provisions and the General Terms and Conditions;</w:t>
      </w:r>
    </w:p>
    <w:p w14:paraId="578AFE92" w14:textId="77777777" w:rsidR="00005DFB" w:rsidRPr="00005DFB" w:rsidRDefault="00005DFB" w:rsidP="00206010">
      <w:pPr>
        <w:pStyle w:val="USBodyText"/>
        <w:ind w:left="662" w:hanging="432"/>
      </w:pPr>
      <w:r w:rsidRPr="00005DFB">
        <w:t>4).</w:t>
      </w:r>
      <w:r w:rsidRPr="00005DFB">
        <w:tab/>
        <w:t>the territory, to the extent the Procurement Officer finds necessary, may conduct oral or written discussion of the unpriced technical offers;</w:t>
      </w:r>
    </w:p>
    <w:p w14:paraId="0A551184" w14:textId="77777777" w:rsidR="00005DFB" w:rsidRPr="00005DFB" w:rsidRDefault="00005DFB" w:rsidP="00206010">
      <w:pPr>
        <w:pStyle w:val="USBodyText"/>
        <w:ind w:left="662" w:hanging="432"/>
      </w:pPr>
      <w:r w:rsidRPr="00005DFB">
        <w:t>5).</w:t>
      </w:r>
      <w:r w:rsidRPr="00005DFB">
        <w:tab/>
        <w:t>the bidders, may designate those portions of the unpriced technical offers which contain trade secrets or other proprietary data which are to remain confidential; and,</w:t>
      </w:r>
    </w:p>
    <w:p w14:paraId="7C8DACB2" w14:textId="77777777" w:rsidR="00005DFB" w:rsidRDefault="00005DFB" w:rsidP="00206010">
      <w:pPr>
        <w:pStyle w:val="USBodyText"/>
        <w:ind w:left="662" w:hanging="432"/>
      </w:pPr>
      <w:r w:rsidRPr="00005DFB">
        <w:t>6).</w:t>
      </w:r>
      <w:r w:rsidRPr="00005DFB">
        <w:tab/>
        <w:t>the service being procured shall be furnished generally in accordance with bidder’s technical offer as found to be finally acceptable and shall meet the requirements of the Invitation for Bids.</w:t>
      </w:r>
    </w:p>
    <w:p w14:paraId="5FA2DEED" w14:textId="77777777" w:rsidR="00272928" w:rsidRDefault="00272928" w:rsidP="00206010">
      <w:pPr>
        <w:pStyle w:val="USBodyText"/>
        <w:ind w:left="662" w:hanging="432"/>
      </w:pPr>
    </w:p>
    <w:p w14:paraId="064F1B65" w14:textId="77777777" w:rsidR="00272928" w:rsidRPr="00005DFB" w:rsidRDefault="00272928" w:rsidP="00206010">
      <w:pPr>
        <w:pStyle w:val="USBodyText"/>
        <w:ind w:left="662" w:hanging="432"/>
      </w:pPr>
    </w:p>
    <w:p w14:paraId="684268D1" w14:textId="77777777" w:rsidR="00206010" w:rsidRDefault="00206010" w:rsidP="00206010">
      <w:pPr>
        <w:pStyle w:val="USNumbera"/>
        <w:numPr>
          <w:ilvl w:val="1"/>
          <w:numId w:val="77"/>
        </w:numPr>
        <w:tabs>
          <w:tab w:val="num" w:pos="858"/>
        </w:tabs>
        <w:ind w:left="228"/>
      </w:pPr>
      <w:r w:rsidRPr="00206010">
        <w:lastRenderedPageBreak/>
        <w:tab/>
      </w:r>
      <w:r w:rsidR="00005DFB" w:rsidRPr="00206010">
        <w:rPr>
          <w:b/>
        </w:rPr>
        <w:t>RECEIPT AND HANDLING OF UNPRICED TECHNICAL OFFERS</w:t>
      </w:r>
      <w:r w:rsidR="00005DFB" w:rsidRPr="00206010">
        <w:t>.</w:t>
      </w:r>
    </w:p>
    <w:p w14:paraId="3F06E0B6" w14:textId="711F9EA7" w:rsidR="00005DFB" w:rsidRPr="00005DFB" w:rsidRDefault="00005DFB" w:rsidP="00206010">
      <w:pPr>
        <w:pStyle w:val="USNumbera"/>
        <w:numPr>
          <w:ilvl w:val="0"/>
          <w:numId w:val="0"/>
        </w:numPr>
        <w:ind w:left="864"/>
      </w:pPr>
      <w:r w:rsidRPr="00005DFB">
        <w:t>Unpriced technical offers shall not be opened publicly, but shall be opened in front of two or more procurement officials.  Such offers shall not be disclosed to unauthorized persons.  Bidders</w:t>
      </w:r>
      <w:r w:rsidR="00206010">
        <w:t xml:space="preserve"> </w:t>
      </w:r>
      <w:r w:rsidRPr="00005DFB">
        <w:t>may request nondisclosure of trade secrets and other proprietary data identified in writing.</w:t>
      </w:r>
    </w:p>
    <w:p w14:paraId="05E77B2A" w14:textId="77777777" w:rsidR="00005DFB" w:rsidRPr="00005DFB" w:rsidRDefault="00005DFB" w:rsidP="00005DFB">
      <w:pPr>
        <w:pStyle w:val="USBodyText"/>
      </w:pPr>
      <w:r w:rsidRPr="00005DFB">
        <w:tab/>
      </w:r>
    </w:p>
    <w:p w14:paraId="1C6CB3F5" w14:textId="41446B9C" w:rsidR="00005DFB" w:rsidRPr="00206010" w:rsidRDefault="00206010" w:rsidP="00206010">
      <w:pPr>
        <w:pStyle w:val="USNumbera"/>
        <w:numPr>
          <w:ilvl w:val="1"/>
          <w:numId w:val="77"/>
        </w:numPr>
        <w:tabs>
          <w:tab w:val="num" w:pos="858"/>
        </w:tabs>
        <w:ind w:left="228"/>
        <w:rPr>
          <w:b/>
        </w:rPr>
      </w:pPr>
      <w:r>
        <w:rPr>
          <w:b/>
        </w:rPr>
        <w:tab/>
      </w:r>
      <w:r w:rsidR="00005DFB" w:rsidRPr="00206010">
        <w:rPr>
          <w:b/>
        </w:rPr>
        <w:t>EVALUATION OF UNPRICED TECHNICAL OFFERS.</w:t>
      </w:r>
    </w:p>
    <w:p w14:paraId="11406C3D" w14:textId="77777777" w:rsidR="00005DFB" w:rsidRPr="00005DFB" w:rsidRDefault="00005DFB" w:rsidP="00005DFB">
      <w:pPr>
        <w:pStyle w:val="USBodyText"/>
      </w:pPr>
      <w:r w:rsidRPr="00005DFB">
        <w:t>The unpriced technical offers submitted by bidders shall be evaluated solely in accordance with the criteria set forth in the Invitation for Bids.  The unpriced technical offers shall be categorized as:</w:t>
      </w:r>
    </w:p>
    <w:p w14:paraId="6F851668" w14:textId="77777777" w:rsidR="00005DFB" w:rsidRPr="00005DFB" w:rsidRDefault="00005DFB" w:rsidP="00206010">
      <w:pPr>
        <w:pStyle w:val="USBodyText"/>
        <w:ind w:left="432" w:hanging="432"/>
      </w:pPr>
      <w:r w:rsidRPr="00005DFB">
        <w:t>1).</w:t>
      </w:r>
      <w:r w:rsidRPr="00005DFB">
        <w:tab/>
        <w:t>acceptable;</w:t>
      </w:r>
    </w:p>
    <w:p w14:paraId="5FB9811A" w14:textId="77777777" w:rsidR="00005DFB" w:rsidRPr="00005DFB" w:rsidRDefault="00005DFB" w:rsidP="00206010">
      <w:pPr>
        <w:pStyle w:val="USBodyText"/>
        <w:ind w:left="432" w:hanging="432"/>
      </w:pPr>
      <w:r w:rsidRPr="00005DFB">
        <w:t>2).</w:t>
      </w:r>
      <w:r w:rsidRPr="00005DFB">
        <w:tab/>
        <w:t>potentially acceptable, that is, reasonably susceptible of being made acceptable; or</w:t>
      </w:r>
    </w:p>
    <w:p w14:paraId="6A9A9CE2" w14:textId="77777777" w:rsidR="00005DFB" w:rsidRPr="00005DFB" w:rsidRDefault="00005DFB" w:rsidP="00206010">
      <w:pPr>
        <w:pStyle w:val="USBodyText"/>
        <w:ind w:left="432" w:hanging="432"/>
      </w:pPr>
      <w:r w:rsidRPr="00005DFB">
        <w:t>3).</w:t>
      </w:r>
      <w:r w:rsidRPr="00005DFB">
        <w:tab/>
        <w:t>unacceptable.  The Procurement Officer shall record in writing the basis for finding an offer unacceptable and make it part of the procurement file.</w:t>
      </w:r>
    </w:p>
    <w:p w14:paraId="18160040" w14:textId="47E620F6" w:rsidR="00005DFB" w:rsidRPr="00005DFB" w:rsidRDefault="00005DFB" w:rsidP="00005DFB">
      <w:pPr>
        <w:pStyle w:val="USBodyText"/>
      </w:pPr>
      <w:r w:rsidRPr="00005DFB">
        <w:t>The Procurement Officer may initiate Phase Two of the procedure if, in the Procurement Officer’s opinion, there are sufficient acceptable unpriced technical offers to assure effective</w:t>
      </w:r>
      <w:r w:rsidR="00206010">
        <w:t xml:space="preserve"> </w:t>
      </w:r>
      <w:r w:rsidRPr="00005DFB">
        <w:t>price competition in the second phase without technical discussions.  If the Procurement Officer finds such is not the case, the Procurement Officer shall issue an amendment to the Invitation for Bids or engage in technical discussions as set forth in Subsection 3-202.20.5of this Section.</w:t>
      </w:r>
    </w:p>
    <w:p w14:paraId="1F1457D7" w14:textId="77777777" w:rsidR="00005DFB" w:rsidRPr="00005DFB" w:rsidRDefault="00005DFB" w:rsidP="00005DFB">
      <w:pPr>
        <w:pStyle w:val="USBodyText"/>
      </w:pPr>
      <w:r w:rsidRPr="00005DFB">
        <w:t>Upon the completion of Phase One, the Procurement Officer shall invite each acceptable bidder to submit a price bid.  Upon submission of prices, the Procurement Officer shall prepare the final evaluation and reconsideration for the Chief Procurement Officer’s approval.</w:t>
      </w:r>
    </w:p>
    <w:p w14:paraId="19989CA5" w14:textId="77777777" w:rsidR="00966192" w:rsidRPr="00966192" w:rsidRDefault="00966192" w:rsidP="00966192">
      <w:pPr>
        <w:pStyle w:val="USBodyText"/>
      </w:pPr>
    </w:p>
    <w:p w14:paraId="249CE565" w14:textId="2A6ED8D8" w:rsidR="000E70EF" w:rsidRDefault="000E70EF">
      <w:pPr>
        <w:spacing w:after="160" w:line="259" w:lineRule="auto"/>
        <w:jc w:val="left"/>
      </w:pPr>
      <w:r>
        <w:br w:type="page"/>
      </w:r>
    </w:p>
    <w:tbl>
      <w:tblPr>
        <w:tblStyle w:val="TableGridLight2"/>
        <w:tblW w:w="5000" w:type="pct"/>
        <w:tblBorders>
          <w:top w:val="none" w:sz="0" w:space="0" w:color="auto"/>
          <w:left w:val="none" w:sz="0" w:space="0" w:color="auto"/>
          <w:bottom w:val="none" w:sz="0" w:space="0" w:color="auto"/>
          <w:right w:val="none" w:sz="0" w:space="0" w:color="auto"/>
          <w:insideH w:val="single" w:sz="12" w:space="0" w:color="0E4A8C"/>
          <w:insideV w:val="single" w:sz="12" w:space="0" w:color="4F81BD"/>
        </w:tblBorders>
        <w:tblCellMar>
          <w:left w:w="0" w:type="dxa"/>
          <w:right w:w="0" w:type="dxa"/>
        </w:tblCellMar>
        <w:tblLook w:val="04A0" w:firstRow="1" w:lastRow="0" w:firstColumn="1" w:lastColumn="0" w:noHBand="0" w:noVBand="1"/>
      </w:tblPr>
      <w:tblGrid>
        <w:gridCol w:w="9360"/>
      </w:tblGrid>
      <w:tr w:rsidR="008F55E9" w14:paraId="7588A022" w14:textId="77777777" w:rsidTr="00C442A9">
        <w:tc>
          <w:tcPr>
            <w:tcW w:w="5000" w:type="pct"/>
            <w:tcBorders>
              <w:bottom w:val="single" w:sz="12" w:space="0" w:color="3E6EA3"/>
            </w:tcBorders>
          </w:tcPr>
          <w:p w14:paraId="30CAF793" w14:textId="1A66511F" w:rsidR="008F55E9" w:rsidRDefault="008F55E9" w:rsidP="00272928">
            <w:pPr>
              <w:pStyle w:val="Heading1"/>
              <w:outlineLvl w:val="0"/>
            </w:pPr>
            <w:bookmarkStart w:id="127" w:name="_Toc526151197"/>
            <w:r>
              <w:lastRenderedPageBreak/>
              <w:t>Form 14 - Reserved</w:t>
            </w:r>
            <w:bookmarkEnd w:id="127"/>
          </w:p>
        </w:tc>
      </w:tr>
      <w:tr w:rsidR="008F55E9" w14:paraId="28008205" w14:textId="77777777" w:rsidTr="00C442A9">
        <w:trPr>
          <w:trHeight w:hRule="exact" w:val="227"/>
        </w:trPr>
        <w:tc>
          <w:tcPr>
            <w:tcW w:w="5000" w:type="pct"/>
            <w:tcBorders>
              <w:top w:val="single" w:sz="12" w:space="0" w:color="3E6EA3"/>
              <w:bottom w:val="nil"/>
            </w:tcBorders>
          </w:tcPr>
          <w:p w14:paraId="15744179" w14:textId="77777777" w:rsidR="008F55E9" w:rsidRDefault="008F55E9" w:rsidP="00C442A9">
            <w:pPr>
              <w:pStyle w:val="USWhiteSpaceAfterTable"/>
            </w:pPr>
          </w:p>
        </w:tc>
      </w:tr>
    </w:tbl>
    <w:p w14:paraId="7F105648" w14:textId="191E876C" w:rsidR="008F55E9" w:rsidRDefault="008F55E9" w:rsidP="006E7E7D">
      <w:pPr>
        <w:pStyle w:val="USBodyText"/>
      </w:pPr>
    </w:p>
    <w:p w14:paraId="3DA2E51A" w14:textId="2220AA4D" w:rsidR="00E8108F" w:rsidRDefault="00E8108F" w:rsidP="00E8108F">
      <w:pPr>
        <w:pStyle w:val="Heading1"/>
        <w:numPr>
          <w:ilvl w:val="0"/>
          <w:numId w:val="0"/>
        </w:numPr>
      </w:pPr>
      <w:bookmarkStart w:id="128" w:name="_Toc526151198"/>
      <w:r>
        <w:lastRenderedPageBreak/>
        <w:t>ENVELOPE II</w:t>
      </w:r>
      <w:r w:rsidR="008137BE">
        <w:t xml:space="preserve"> (Sealed Separately)</w:t>
      </w:r>
      <w:bookmarkEnd w:id="128"/>
    </w:p>
    <w:p w14:paraId="18BB478B" w14:textId="2031A77C" w:rsidR="00E8108F" w:rsidRPr="00E8108F" w:rsidRDefault="00E8108F" w:rsidP="00E8108F">
      <w:pPr>
        <w:pStyle w:val="Heading1"/>
      </w:pPr>
      <w:bookmarkStart w:id="129" w:name="_Ref486338698"/>
      <w:bookmarkStart w:id="130" w:name="_Toc526151199"/>
      <w:r>
        <w:lastRenderedPageBreak/>
        <w:t xml:space="preserve">FORM 15 – PROPOSED </w:t>
      </w:r>
      <w:r w:rsidR="004D78CC">
        <w:t>PRICE</w:t>
      </w:r>
      <w:bookmarkEnd w:id="129"/>
      <w:bookmarkEnd w:id="130"/>
    </w:p>
    <w:p w14:paraId="68B5948F" w14:textId="089B206B" w:rsidR="00E8108F" w:rsidRPr="00CA45C9" w:rsidRDefault="00E8108F" w:rsidP="00E8108F">
      <w:pPr>
        <w:tabs>
          <w:tab w:val="center" w:pos="-1800"/>
          <w:tab w:val="left" w:pos="1260"/>
        </w:tabs>
        <w:suppressAutoHyphens/>
        <w:rPr>
          <w:color w:val="000000"/>
          <w:spacing w:val="-2"/>
        </w:rPr>
      </w:pPr>
      <w:r>
        <w:rPr>
          <w:color w:val="000000"/>
          <w:spacing w:val="-2"/>
        </w:rPr>
        <w:t>Bidder</w:t>
      </w:r>
      <w:r w:rsidRPr="00CA45C9">
        <w:rPr>
          <w:color w:val="000000"/>
          <w:spacing w:val="-2"/>
        </w:rPr>
        <w:t xml:space="preserve"> warrants that the proposed </w:t>
      </w:r>
      <w:r w:rsidR="004B4631">
        <w:rPr>
          <w:color w:val="000000"/>
          <w:spacing w:val="-2"/>
        </w:rPr>
        <w:t>Price</w:t>
      </w:r>
      <w:r w:rsidR="004B4631" w:rsidRPr="00CA45C9">
        <w:rPr>
          <w:color w:val="000000"/>
          <w:spacing w:val="-2"/>
        </w:rPr>
        <w:t xml:space="preserve"> to</w:t>
      </w:r>
      <w:r w:rsidRPr="00CA45C9">
        <w:rPr>
          <w:color w:val="000000"/>
          <w:spacing w:val="-2"/>
        </w:rPr>
        <w:t xml:space="preserve"> be inserted in the tables below, is based on the requirements of the </w:t>
      </w:r>
      <w:r w:rsidR="00A15D3F">
        <w:rPr>
          <w:color w:val="000000"/>
          <w:spacing w:val="-2"/>
        </w:rPr>
        <w:t>IFMSB</w:t>
      </w:r>
      <w:r w:rsidRPr="00CA45C9">
        <w:rPr>
          <w:color w:val="000000"/>
          <w:spacing w:val="-2"/>
        </w:rPr>
        <w:t xml:space="preserve">, and the specific </w:t>
      </w:r>
      <w:r w:rsidR="00890BA1">
        <w:rPr>
          <w:color w:val="000000"/>
          <w:spacing w:val="-2"/>
        </w:rPr>
        <w:t>Price</w:t>
      </w:r>
      <w:r w:rsidR="004D78CC">
        <w:rPr>
          <w:color w:val="000000"/>
          <w:spacing w:val="-2"/>
        </w:rPr>
        <w:t xml:space="preserve"> </w:t>
      </w:r>
      <w:r w:rsidRPr="00CA45C9">
        <w:rPr>
          <w:color w:val="000000"/>
          <w:spacing w:val="-2"/>
        </w:rPr>
        <w:t xml:space="preserve">instructions of </w:t>
      </w:r>
      <w:r w:rsidRPr="004D78CC">
        <w:rPr>
          <w:color w:val="000000" w:themeColor="text1"/>
          <w:spacing w:val="-2"/>
        </w:rPr>
        <w:t xml:space="preserve">Article </w:t>
      </w:r>
      <w:r w:rsidR="004D78CC" w:rsidRPr="004D78CC">
        <w:rPr>
          <w:color w:val="000000" w:themeColor="text1"/>
          <w:spacing w:val="-2"/>
        </w:rPr>
        <w:t>4</w:t>
      </w:r>
      <w:r w:rsidRPr="00CA45C9">
        <w:rPr>
          <w:color w:val="000000"/>
          <w:spacing w:val="-2"/>
        </w:rPr>
        <w:t xml:space="preserve"> of Section B.</w:t>
      </w:r>
    </w:p>
    <w:p w14:paraId="43E0524A" w14:textId="58FA7A99" w:rsidR="00E8108F" w:rsidRDefault="00E8108F" w:rsidP="00E8108F">
      <w:pPr>
        <w:tabs>
          <w:tab w:val="left" w:pos="-720"/>
        </w:tabs>
        <w:suppressAutoHyphens/>
        <w:rPr>
          <w:color w:val="000000"/>
          <w:spacing w:val="-2"/>
        </w:rPr>
      </w:pPr>
      <w:r w:rsidRPr="00CA45C9">
        <w:rPr>
          <w:color w:val="000000"/>
          <w:spacing w:val="-2"/>
        </w:rPr>
        <w:t xml:space="preserve">Each </w:t>
      </w:r>
      <w:r>
        <w:rPr>
          <w:color w:val="000000"/>
          <w:spacing w:val="-2"/>
        </w:rPr>
        <w:t>Bidder</w:t>
      </w:r>
      <w:r w:rsidRPr="00CA45C9">
        <w:rPr>
          <w:color w:val="000000"/>
          <w:spacing w:val="-2"/>
        </w:rPr>
        <w:t xml:space="preserve"> shall complete the schedules and tables in the following pages by providing the required data where applicable. There shall be no changes in format allowed to be made to the schedules and tables by any </w:t>
      </w:r>
      <w:r>
        <w:rPr>
          <w:color w:val="000000"/>
          <w:spacing w:val="-2"/>
        </w:rPr>
        <w:t>Bidder</w:t>
      </w:r>
      <w:r w:rsidRPr="00CA45C9">
        <w:rPr>
          <w:color w:val="000000"/>
          <w:spacing w:val="-2"/>
        </w:rPr>
        <w:t>.</w:t>
      </w:r>
    </w:p>
    <w:p w14:paraId="1C3E3380" w14:textId="05DC6DBB" w:rsidR="005108E4" w:rsidRPr="00CA45C9" w:rsidRDefault="005108E4" w:rsidP="00876E9E">
      <w:pPr>
        <w:pStyle w:val="Heading2"/>
        <w:rPr>
          <w:color w:val="000000"/>
          <w:spacing w:val="-2"/>
        </w:rPr>
      </w:pPr>
      <w:bookmarkStart w:id="131" w:name="_Toc526151200"/>
      <w:r>
        <w:rPr>
          <w:color w:val="000000"/>
          <w:spacing w:val="-2"/>
        </w:rPr>
        <w:t>Schedule of Comercial Operation</w:t>
      </w:r>
      <w:bookmarkEnd w:id="131"/>
    </w:p>
    <w:p w14:paraId="527609F7" w14:textId="31C597B1" w:rsidR="00E8108F" w:rsidRDefault="00DE5A72" w:rsidP="00DE5A72">
      <w:pPr>
        <w:pStyle w:val="Caption"/>
      </w:pPr>
      <w:bookmarkStart w:id="132" w:name="_Ref486338881"/>
      <w:bookmarkStart w:id="133" w:name="_Toc525310500"/>
      <w:r>
        <w:t>Table </w:t>
      </w:r>
      <w:r w:rsidR="00920317">
        <w:fldChar w:fldCharType="begin"/>
      </w:r>
      <w:r w:rsidR="00920317">
        <w:instrText xml:space="preserve"> STYLEREF 1 \s  \* MERGEFORMAT </w:instrText>
      </w:r>
      <w:r w:rsidR="00920317">
        <w:fldChar w:fldCharType="separate"/>
      </w:r>
      <w:r w:rsidR="00EC577B">
        <w:rPr>
          <w:noProof/>
        </w:rPr>
        <w:t>15</w:t>
      </w:r>
      <w:r w:rsidR="00920317">
        <w:rPr>
          <w:noProof/>
        </w:rPr>
        <w:fldChar w:fldCharType="end"/>
      </w:r>
      <w:r>
        <w:rPr>
          <w:noProof/>
        </w:rPr>
        <w:t>.</w:t>
      </w:r>
      <w:r>
        <w:fldChar w:fldCharType="begin"/>
      </w:r>
      <w:r>
        <w:instrText xml:space="preserve"> SEQ Table \* ARABIC \s 1 </w:instrText>
      </w:r>
      <w:r>
        <w:fldChar w:fldCharType="separate"/>
      </w:r>
      <w:r w:rsidR="00EC577B">
        <w:rPr>
          <w:noProof/>
        </w:rPr>
        <w:t>1</w:t>
      </w:r>
      <w:r>
        <w:rPr>
          <w:noProof/>
        </w:rPr>
        <w:fldChar w:fldCharType="end"/>
      </w:r>
      <w:bookmarkEnd w:id="132"/>
      <w:r>
        <w:t>:</w:t>
      </w:r>
      <w:r>
        <w:tab/>
      </w:r>
      <w:r w:rsidRPr="00DE5A72">
        <w:tab/>
        <w:t>Schedule of Commercial Operation Period</w:t>
      </w:r>
      <w:bookmarkEnd w:id="133"/>
      <w:r w:rsidRPr="00DE5A72">
        <w:t xml:space="preserve"> </w:t>
      </w:r>
    </w:p>
    <w:tbl>
      <w:tblPr>
        <w:tblW w:w="5000" w:type="pct"/>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1235"/>
        <w:gridCol w:w="1699"/>
        <w:gridCol w:w="1021"/>
        <w:gridCol w:w="1358"/>
        <w:gridCol w:w="1358"/>
        <w:gridCol w:w="1436"/>
        <w:gridCol w:w="1469"/>
      </w:tblGrid>
      <w:tr w:rsidR="005108E4" w:rsidRPr="00634DA0" w14:paraId="6287391D" w14:textId="419587F6" w:rsidTr="00876E9E">
        <w:tc>
          <w:tcPr>
            <w:tcW w:w="645" w:type="pct"/>
            <w:tcBorders>
              <w:top w:val="single" w:sz="6" w:space="0" w:color="auto"/>
              <w:bottom w:val="single" w:sz="6" w:space="0" w:color="auto"/>
            </w:tcBorders>
            <w:shd w:val="clear" w:color="auto" w:fill="3E6EA3"/>
          </w:tcPr>
          <w:p w14:paraId="6B95390C" w14:textId="52B039BF" w:rsidR="005108E4" w:rsidRPr="00634DA0" w:rsidRDefault="005108E4" w:rsidP="009624F7">
            <w:pPr>
              <w:pStyle w:val="TSTableHeading"/>
              <w:rPr>
                <w:sz w:val="20"/>
                <w:szCs w:val="20"/>
              </w:rPr>
            </w:pPr>
            <w:r>
              <w:rPr>
                <w:sz w:val="20"/>
                <w:szCs w:val="20"/>
              </w:rPr>
              <w:t>Phase</w:t>
            </w:r>
          </w:p>
        </w:tc>
        <w:tc>
          <w:tcPr>
            <w:tcW w:w="887" w:type="pct"/>
            <w:tcBorders>
              <w:top w:val="single" w:sz="6" w:space="0" w:color="auto"/>
              <w:bottom w:val="single" w:sz="6" w:space="0" w:color="auto"/>
            </w:tcBorders>
            <w:shd w:val="clear" w:color="auto" w:fill="3E6EA3"/>
          </w:tcPr>
          <w:p w14:paraId="471EAAA8" w14:textId="5FB2DB55" w:rsidR="005108E4" w:rsidRPr="00634DA0" w:rsidRDefault="005108E4" w:rsidP="009624F7">
            <w:pPr>
              <w:pStyle w:val="TSTableHeading"/>
              <w:rPr>
                <w:sz w:val="20"/>
                <w:szCs w:val="20"/>
              </w:rPr>
            </w:pPr>
            <w:r w:rsidRPr="00634DA0">
              <w:rPr>
                <w:sz w:val="20"/>
                <w:szCs w:val="20"/>
              </w:rPr>
              <w:t>Commercial Operation Date</w:t>
            </w:r>
            <w:r w:rsidRPr="00634DA0">
              <w:rPr>
                <w:rStyle w:val="FootnoteReference"/>
                <w:b w:val="0"/>
                <w:sz w:val="20"/>
                <w:szCs w:val="20"/>
              </w:rPr>
              <w:footnoteReference w:id="6"/>
            </w:r>
          </w:p>
          <w:p w14:paraId="7E85C6B2" w14:textId="77777777" w:rsidR="005108E4" w:rsidRPr="00634DA0" w:rsidRDefault="005108E4" w:rsidP="009624F7">
            <w:pPr>
              <w:pStyle w:val="TSTableHeading"/>
              <w:rPr>
                <w:sz w:val="20"/>
                <w:szCs w:val="20"/>
              </w:rPr>
            </w:pPr>
            <w:r w:rsidRPr="00634DA0">
              <w:rPr>
                <w:sz w:val="20"/>
                <w:szCs w:val="20"/>
              </w:rPr>
              <w:t>(dd/mm/yyyy)</w:t>
            </w:r>
          </w:p>
        </w:tc>
        <w:tc>
          <w:tcPr>
            <w:tcW w:w="533" w:type="pct"/>
            <w:tcBorders>
              <w:top w:val="single" w:sz="6" w:space="0" w:color="auto"/>
              <w:bottom w:val="single" w:sz="6" w:space="0" w:color="auto"/>
            </w:tcBorders>
            <w:shd w:val="clear" w:color="auto" w:fill="3E6EA3"/>
          </w:tcPr>
          <w:p w14:paraId="6D24886E" w14:textId="77777777" w:rsidR="005108E4" w:rsidRPr="00634DA0" w:rsidRDefault="005108E4" w:rsidP="009624F7">
            <w:pPr>
              <w:pStyle w:val="TSTableHeading"/>
              <w:rPr>
                <w:sz w:val="20"/>
                <w:szCs w:val="20"/>
              </w:rPr>
            </w:pPr>
            <w:r w:rsidRPr="00634DA0">
              <w:rPr>
                <w:sz w:val="20"/>
                <w:szCs w:val="20"/>
              </w:rPr>
              <w:t>Number of Months</w:t>
            </w:r>
            <w:r w:rsidRPr="00634DA0">
              <w:rPr>
                <w:rStyle w:val="FootnoteReference"/>
                <w:b w:val="0"/>
                <w:sz w:val="20"/>
                <w:szCs w:val="20"/>
              </w:rPr>
              <w:footnoteReference w:id="7"/>
            </w:r>
          </w:p>
        </w:tc>
        <w:tc>
          <w:tcPr>
            <w:tcW w:w="709" w:type="pct"/>
            <w:tcBorders>
              <w:top w:val="single" w:sz="6" w:space="0" w:color="auto"/>
              <w:bottom w:val="single" w:sz="6" w:space="0" w:color="auto"/>
            </w:tcBorders>
            <w:shd w:val="clear" w:color="auto" w:fill="3E6EA3"/>
          </w:tcPr>
          <w:p w14:paraId="2D92E836" w14:textId="1D6BD3C8" w:rsidR="005108E4" w:rsidRPr="00634DA0" w:rsidRDefault="005108E4" w:rsidP="009624F7">
            <w:pPr>
              <w:pStyle w:val="TSTableHeading"/>
              <w:rPr>
                <w:sz w:val="20"/>
                <w:szCs w:val="20"/>
              </w:rPr>
            </w:pPr>
            <w:r w:rsidRPr="00634DA0">
              <w:rPr>
                <w:sz w:val="20"/>
                <w:szCs w:val="20"/>
              </w:rPr>
              <w:t>Contracted Facility Capacity</w:t>
            </w:r>
            <w:r w:rsidRPr="00634DA0">
              <w:rPr>
                <w:rStyle w:val="FootnoteReference"/>
                <w:sz w:val="20"/>
                <w:szCs w:val="20"/>
              </w:rPr>
              <w:footnoteReference w:id="8"/>
            </w:r>
            <w:r w:rsidRPr="00634DA0">
              <w:rPr>
                <w:sz w:val="20"/>
                <w:szCs w:val="20"/>
              </w:rPr>
              <w:t xml:space="preserve"> for</w:t>
            </w:r>
            <w:r>
              <w:rPr>
                <w:sz w:val="20"/>
                <w:szCs w:val="20"/>
              </w:rPr>
              <w:t xml:space="preserve"> ULSD Operation or Non-Fossil Fuel Fired Facility</w:t>
            </w:r>
            <w:r w:rsidRPr="00634DA0">
              <w:rPr>
                <w:sz w:val="20"/>
                <w:szCs w:val="20"/>
              </w:rPr>
              <w:t>.</w:t>
            </w:r>
          </w:p>
          <w:p w14:paraId="77E32A05" w14:textId="77777777" w:rsidR="005108E4" w:rsidRPr="00634DA0" w:rsidRDefault="005108E4" w:rsidP="009624F7">
            <w:pPr>
              <w:pStyle w:val="TSTableHeading"/>
              <w:rPr>
                <w:sz w:val="20"/>
                <w:szCs w:val="20"/>
              </w:rPr>
            </w:pPr>
          </w:p>
        </w:tc>
        <w:tc>
          <w:tcPr>
            <w:tcW w:w="709" w:type="pct"/>
            <w:tcBorders>
              <w:top w:val="single" w:sz="6" w:space="0" w:color="auto"/>
              <w:bottom w:val="single" w:sz="6" w:space="0" w:color="auto"/>
            </w:tcBorders>
            <w:shd w:val="clear" w:color="auto" w:fill="3E6EA3"/>
          </w:tcPr>
          <w:p w14:paraId="60CFE9D1" w14:textId="77777777" w:rsidR="005108E4" w:rsidRPr="00634DA0" w:rsidRDefault="005108E4" w:rsidP="009624F7">
            <w:pPr>
              <w:pStyle w:val="TSTableHeading"/>
              <w:rPr>
                <w:sz w:val="20"/>
                <w:szCs w:val="20"/>
              </w:rPr>
            </w:pPr>
            <w:r w:rsidRPr="00634DA0">
              <w:rPr>
                <w:sz w:val="20"/>
                <w:szCs w:val="20"/>
              </w:rPr>
              <w:t>Contracted Facility Capacity</w:t>
            </w:r>
            <w:r w:rsidRPr="00634DA0">
              <w:rPr>
                <w:rStyle w:val="FootnoteReference"/>
                <w:sz w:val="20"/>
                <w:szCs w:val="20"/>
              </w:rPr>
              <w:footnoteReference w:id="9"/>
            </w:r>
            <w:r w:rsidRPr="00634DA0">
              <w:rPr>
                <w:sz w:val="20"/>
                <w:szCs w:val="20"/>
              </w:rPr>
              <w:t xml:space="preserve"> for</w:t>
            </w:r>
            <w:r>
              <w:rPr>
                <w:sz w:val="20"/>
                <w:szCs w:val="20"/>
              </w:rPr>
              <w:t xml:space="preserve"> Natural Gas Operation</w:t>
            </w:r>
            <w:r w:rsidRPr="00634DA0">
              <w:rPr>
                <w:sz w:val="20"/>
                <w:szCs w:val="20"/>
              </w:rPr>
              <w:t>.</w:t>
            </w:r>
          </w:p>
          <w:p w14:paraId="2349D543" w14:textId="77777777" w:rsidR="005108E4" w:rsidRPr="00634DA0" w:rsidRDefault="005108E4" w:rsidP="009624F7">
            <w:pPr>
              <w:pStyle w:val="TSTableHeading"/>
              <w:rPr>
                <w:sz w:val="20"/>
                <w:szCs w:val="20"/>
              </w:rPr>
            </w:pPr>
          </w:p>
        </w:tc>
        <w:tc>
          <w:tcPr>
            <w:tcW w:w="750" w:type="pct"/>
            <w:tcBorders>
              <w:top w:val="single" w:sz="6" w:space="0" w:color="auto"/>
              <w:bottom w:val="single" w:sz="6" w:space="0" w:color="auto"/>
            </w:tcBorders>
            <w:shd w:val="clear" w:color="auto" w:fill="3E6EA3"/>
          </w:tcPr>
          <w:p w14:paraId="0669BCD8" w14:textId="077247A5" w:rsidR="005108E4" w:rsidRPr="00634DA0" w:rsidRDefault="005108E4" w:rsidP="009624F7">
            <w:pPr>
              <w:pStyle w:val="TSTableHeading"/>
              <w:rPr>
                <w:sz w:val="20"/>
                <w:szCs w:val="20"/>
              </w:rPr>
            </w:pPr>
            <w:r>
              <w:rPr>
                <w:sz w:val="20"/>
                <w:szCs w:val="20"/>
              </w:rPr>
              <w:t>Guaranteed Amount of Renewable Energy (GARE)</w:t>
            </w:r>
            <w:r>
              <w:rPr>
                <w:rStyle w:val="FootnoteReference"/>
                <w:szCs w:val="20"/>
              </w:rPr>
              <w:footnoteReference w:id="10"/>
            </w:r>
          </w:p>
        </w:tc>
        <w:tc>
          <w:tcPr>
            <w:tcW w:w="767" w:type="pct"/>
            <w:tcBorders>
              <w:top w:val="single" w:sz="6" w:space="0" w:color="auto"/>
              <w:bottom w:val="single" w:sz="6" w:space="0" w:color="auto"/>
            </w:tcBorders>
            <w:shd w:val="clear" w:color="auto" w:fill="3E6EA3"/>
          </w:tcPr>
          <w:p w14:paraId="208DC7D4" w14:textId="2D258D9B" w:rsidR="005108E4" w:rsidRDefault="005108E4" w:rsidP="009624F7">
            <w:pPr>
              <w:pStyle w:val="TSTableHeading"/>
              <w:rPr>
                <w:sz w:val="20"/>
                <w:szCs w:val="20"/>
              </w:rPr>
            </w:pPr>
            <w:r>
              <w:rPr>
                <w:sz w:val="20"/>
                <w:szCs w:val="20"/>
              </w:rPr>
              <w:t>Renewable Component Degradation Guarantee</w:t>
            </w:r>
          </w:p>
        </w:tc>
      </w:tr>
      <w:tr w:rsidR="005108E4" w:rsidRPr="00CE7FD9" w14:paraId="4D8F52AD" w14:textId="77777777" w:rsidTr="00876E9E">
        <w:tc>
          <w:tcPr>
            <w:tcW w:w="645" w:type="pct"/>
            <w:tcBorders>
              <w:top w:val="single" w:sz="6" w:space="0" w:color="auto"/>
            </w:tcBorders>
          </w:tcPr>
          <w:p w14:paraId="4A06BA22" w14:textId="14624277" w:rsidR="005108E4" w:rsidRPr="00876E9E" w:rsidRDefault="005108E4" w:rsidP="005108E4">
            <w:pPr>
              <w:tabs>
                <w:tab w:val="left" w:pos="-720"/>
              </w:tabs>
              <w:suppressAutoHyphens/>
              <w:spacing w:before="120"/>
              <w:rPr>
                <w:color w:val="000000"/>
                <w:spacing w:val="-2"/>
                <w:szCs w:val="20"/>
              </w:rPr>
            </w:pPr>
            <w:r w:rsidRPr="00876E9E">
              <w:rPr>
                <w:color w:val="000000"/>
                <w:spacing w:val="-2"/>
                <w:szCs w:val="20"/>
              </w:rPr>
              <w:t>Phase 1</w:t>
            </w:r>
          </w:p>
        </w:tc>
        <w:tc>
          <w:tcPr>
            <w:tcW w:w="887" w:type="pct"/>
            <w:tcBorders>
              <w:top w:val="single" w:sz="6" w:space="0" w:color="auto"/>
            </w:tcBorders>
          </w:tcPr>
          <w:p w14:paraId="7F51036F" w14:textId="56BA7426" w:rsidR="005108E4" w:rsidRPr="00CE7FD9" w:rsidRDefault="005108E4" w:rsidP="005108E4">
            <w:pPr>
              <w:tabs>
                <w:tab w:val="left" w:pos="-720"/>
              </w:tabs>
              <w:suppressAutoHyphens/>
              <w:spacing w:before="120"/>
              <w:rPr>
                <w:color w:val="000000"/>
                <w:spacing w:val="-2"/>
                <w:sz w:val="22"/>
              </w:rPr>
            </w:pPr>
          </w:p>
        </w:tc>
        <w:tc>
          <w:tcPr>
            <w:tcW w:w="533" w:type="pct"/>
            <w:tcBorders>
              <w:top w:val="single" w:sz="6" w:space="0" w:color="auto"/>
            </w:tcBorders>
          </w:tcPr>
          <w:p w14:paraId="61FDB328" w14:textId="4671D562" w:rsidR="005108E4" w:rsidRPr="00B41FFE" w:rsidRDefault="005108E4" w:rsidP="005108E4">
            <w:pPr>
              <w:tabs>
                <w:tab w:val="left" w:pos="-720"/>
              </w:tabs>
              <w:suppressAutoHyphens/>
              <w:spacing w:before="120"/>
              <w:jc w:val="center"/>
              <w:rPr>
                <w:color w:val="000000"/>
                <w:spacing w:val="-2"/>
                <w:szCs w:val="20"/>
              </w:rPr>
            </w:pPr>
            <w:r>
              <w:rPr>
                <w:color w:val="000000"/>
                <w:spacing w:val="-2"/>
                <w:szCs w:val="20"/>
              </w:rPr>
              <w:t>10</w:t>
            </w:r>
          </w:p>
        </w:tc>
        <w:tc>
          <w:tcPr>
            <w:tcW w:w="709" w:type="pct"/>
            <w:tcBorders>
              <w:top w:val="single" w:sz="6" w:space="0" w:color="auto"/>
            </w:tcBorders>
          </w:tcPr>
          <w:p w14:paraId="5CCEECDB" w14:textId="5484F739" w:rsidR="005108E4" w:rsidRPr="00B41FFE" w:rsidRDefault="005108E4" w:rsidP="005108E4">
            <w:pPr>
              <w:tabs>
                <w:tab w:val="left" w:pos="-720"/>
              </w:tabs>
              <w:suppressAutoHyphens/>
              <w:spacing w:before="120"/>
              <w:jc w:val="center"/>
              <w:rPr>
                <w:color w:val="000000"/>
                <w:spacing w:val="-2"/>
                <w:szCs w:val="20"/>
              </w:rPr>
            </w:pPr>
            <w:r w:rsidRPr="00B41FFE">
              <w:rPr>
                <w:color w:val="000000"/>
                <w:spacing w:val="-2"/>
                <w:szCs w:val="20"/>
              </w:rPr>
              <w:t>_________  MWs</w:t>
            </w:r>
          </w:p>
        </w:tc>
        <w:tc>
          <w:tcPr>
            <w:tcW w:w="709" w:type="pct"/>
            <w:tcBorders>
              <w:top w:val="single" w:sz="6" w:space="0" w:color="auto"/>
            </w:tcBorders>
          </w:tcPr>
          <w:p w14:paraId="096179E9" w14:textId="0C0D32D8" w:rsidR="005108E4" w:rsidRPr="00B41FFE" w:rsidRDefault="005108E4" w:rsidP="005108E4">
            <w:pPr>
              <w:tabs>
                <w:tab w:val="left" w:pos="-720"/>
              </w:tabs>
              <w:suppressAutoHyphens/>
              <w:spacing w:before="120"/>
              <w:jc w:val="center"/>
              <w:rPr>
                <w:color w:val="000000"/>
                <w:spacing w:val="-2"/>
                <w:szCs w:val="20"/>
              </w:rPr>
            </w:pPr>
            <w:r w:rsidRPr="00B41FFE">
              <w:rPr>
                <w:color w:val="000000"/>
                <w:spacing w:val="-2"/>
                <w:szCs w:val="20"/>
              </w:rPr>
              <w:t>_________  MWs</w:t>
            </w:r>
          </w:p>
        </w:tc>
        <w:tc>
          <w:tcPr>
            <w:tcW w:w="750" w:type="pct"/>
            <w:tcBorders>
              <w:top w:val="single" w:sz="6" w:space="0" w:color="auto"/>
            </w:tcBorders>
          </w:tcPr>
          <w:p w14:paraId="7B8E85C8" w14:textId="71643E44" w:rsidR="005108E4" w:rsidRPr="00B41FFE" w:rsidRDefault="005108E4" w:rsidP="005108E4">
            <w:pPr>
              <w:tabs>
                <w:tab w:val="left" w:pos="-720"/>
              </w:tabs>
              <w:suppressAutoHyphens/>
              <w:spacing w:before="120"/>
              <w:jc w:val="center"/>
              <w:rPr>
                <w:color w:val="000000"/>
                <w:spacing w:val="-2"/>
                <w:szCs w:val="20"/>
              </w:rPr>
            </w:pPr>
            <w:r w:rsidRPr="00B41FFE">
              <w:rPr>
                <w:color w:val="000000"/>
                <w:spacing w:val="-2"/>
                <w:szCs w:val="20"/>
              </w:rPr>
              <w:t>______  MWh/yr</w:t>
            </w:r>
          </w:p>
        </w:tc>
        <w:tc>
          <w:tcPr>
            <w:tcW w:w="767" w:type="pct"/>
            <w:tcBorders>
              <w:top w:val="single" w:sz="6" w:space="0" w:color="auto"/>
            </w:tcBorders>
          </w:tcPr>
          <w:p w14:paraId="25AF34F5" w14:textId="2DB5A094" w:rsidR="005108E4" w:rsidRPr="00C62970" w:rsidRDefault="005108E4" w:rsidP="005108E4">
            <w:pPr>
              <w:tabs>
                <w:tab w:val="left" w:pos="-720"/>
              </w:tabs>
              <w:suppressAutoHyphens/>
              <w:spacing w:before="120"/>
              <w:jc w:val="center"/>
              <w:rPr>
                <w:color w:val="000000"/>
                <w:spacing w:val="-2"/>
                <w:szCs w:val="20"/>
              </w:rPr>
            </w:pPr>
            <w:r w:rsidRPr="00C62970">
              <w:rPr>
                <w:color w:val="000000"/>
                <w:spacing w:val="-2"/>
                <w:szCs w:val="20"/>
              </w:rPr>
              <w:t>____</w:t>
            </w:r>
            <w:r>
              <w:rPr>
                <w:color w:val="000000"/>
                <w:spacing w:val="-2"/>
                <w:szCs w:val="20"/>
              </w:rPr>
              <w:t>%</w:t>
            </w:r>
          </w:p>
        </w:tc>
      </w:tr>
      <w:tr w:rsidR="005108E4" w:rsidRPr="00CE7FD9" w14:paraId="1658B4A8" w14:textId="7A37D339" w:rsidTr="00876E9E">
        <w:tc>
          <w:tcPr>
            <w:tcW w:w="645" w:type="pct"/>
            <w:tcBorders>
              <w:top w:val="single" w:sz="6" w:space="0" w:color="auto"/>
            </w:tcBorders>
          </w:tcPr>
          <w:p w14:paraId="785E2F1D" w14:textId="7EBD91D2" w:rsidR="005108E4" w:rsidRPr="00876E9E" w:rsidRDefault="005108E4" w:rsidP="005108E4">
            <w:pPr>
              <w:tabs>
                <w:tab w:val="left" w:pos="-720"/>
              </w:tabs>
              <w:suppressAutoHyphens/>
              <w:spacing w:before="120"/>
              <w:rPr>
                <w:color w:val="000000"/>
                <w:spacing w:val="-2"/>
                <w:szCs w:val="20"/>
              </w:rPr>
            </w:pPr>
            <w:r w:rsidRPr="00876E9E">
              <w:rPr>
                <w:color w:val="000000"/>
                <w:spacing w:val="-2"/>
                <w:szCs w:val="20"/>
              </w:rPr>
              <w:t>Phase 2</w:t>
            </w:r>
          </w:p>
        </w:tc>
        <w:tc>
          <w:tcPr>
            <w:tcW w:w="887" w:type="pct"/>
            <w:tcBorders>
              <w:top w:val="single" w:sz="6" w:space="0" w:color="auto"/>
            </w:tcBorders>
          </w:tcPr>
          <w:p w14:paraId="78A6FC33" w14:textId="7F1F8C81" w:rsidR="005108E4" w:rsidRPr="00CE7FD9" w:rsidRDefault="005108E4" w:rsidP="005108E4">
            <w:pPr>
              <w:tabs>
                <w:tab w:val="left" w:pos="-720"/>
              </w:tabs>
              <w:suppressAutoHyphens/>
              <w:spacing w:before="120"/>
              <w:rPr>
                <w:color w:val="000000"/>
                <w:spacing w:val="-2"/>
                <w:sz w:val="22"/>
              </w:rPr>
            </w:pPr>
          </w:p>
        </w:tc>
        <w:tc>
          <w:tcPr>
            <w:tcW w:w="533" w:type="pct"/>
            <w:tcBorders>
              <w:top w:val="single" w:sz="6" w:space="0" w:color="auto"/>
            </w:tcBorders>
          </w:tcPr>
          <w:p w14:paraId="39263B98" w14:textId="09183B22" w:rsidR="005108E4" w:rsidRPr="00B41FFE" w:rsidRDefault="005108E4" w:rsidP="005108E4">
            <w:pPr>
              <w:tabs>
                <w:tab w:val="left" w:pos="-720"/>
              </w:tabs>
              <w:suppressAutoHyphens/>
              <w:spacing w:before="120"/>
              <w:jc w:val="center"/>
              <w:rPr>
                <w:color w:val="000000"/>
                <w:spacing w:val="-2"/>
                <w:szCs w:val="20"/>
              </w:rPr>
            </w:pPr>
            <w:r>
              <w:rPr>
                <w:color w:val="000000"/>
                <w:spacing w:val="-2"/>
                <w:szCs w:val="20"/>
              </w:rPr>
              <w:t>290</w:t>
            </w:r>
          </w:p>
        </w:tc>
        <w:tc>
          <w:tcPr>
            <w:tcW w:w="709" w:type="pct"/>
            <w:tcBorders>
              <w:top w:val="single" w:sz="6" w:space="0" w:color="auto"/>
            </w:tcBorders>
          </w:tcPr>
          <w:p w14:paraId="0AC914DB" w14:textId="77777777" w:rsidR="005108E4" w:rsidRPr="00B41FFE" w:rsidRDefault="005108E4" w:rsidP="005108E4">
            <w:pPr>
              <w:tabs>
                <w:tab w:val="left" w:pos="-720"/>
              </w:tabs>
              <w:suppressAutoHyphens/>
              <w:spacing w:before="120"/>
              <w:jc w:val="center"/>
              <w:rPr>
                <w:color w:val="000000"/>
                <w:spacing w:val="-2"/>
                <w:szCs w:val="20"/>
              </w:rPr>
            </w:pPr>
            <w:r w:rsidRPr="00B41FFE">
              <w:rPr>
                <w:color w:val="000000"/>
                <w:spacing w:val="-2"/>
                <w:szCs w:val="20"/>
              </w:rPr>
              <w:t>_________  MWs</w:t>
            </w:r>
          </w:p>
        </w:tc>
        <w:tc>
          <w:tcPr>
            <w:tcW w:w="709" w:type="pct"/>
            <w:tcBorders>
              <w:top w:val="single" w:sz="6" w:space="0" w:color="auto"/>
            </w:tcBorders>
          </w:tcPr>
          <w:p w14:paraId="5F31D8D8" w14:textId="77777777" w:rsidR="005108E4" w:rsidRPr="00B41FFE" w:rsidRDefault="005108E4" w:rsidP="005108E4">
            <w:pPr>
              <w:tabs>
                <w:tab w:val="left" w:pos="-720"/>
              </w:tabs>
              <w:suppressAutoHyphens/>
              <w:spacing w:before="120"/>
              <w:jc w:val="center"/>
              <w:rPr>
                <w:color w:val="000000"/>
                <w:spacing w:val="-2"/>
                <w:szCs w:val="20"/>
              </w:rPr>
            </w:pPr>
            <w:r w:rsidRPr="00B41FFE">
              <w:rPr>
                <w:color w:val="000000"/>
                <w:spacing w:val="-2"/>
                <w:szCs w:val="20"/>
              </w:rPr>
              <w:t>_________  MWs</w:t>
            </w:r>
          </w:p>
        </w:tc>
        <w:tc>
          <w:tcPr>
            <w:tcW w:w="750" w:type="pct"/>
            <w:tcBorders>
              <w:top w:val="single" w:sz="6" w:space="0" w:color="auto"/>
            </w:tcBorders>
          </w:tcPr>
          <w:p w14:paraId="09AD0A28" w14:textId="6FB1950D" w:rsidR="005108E4" w:rsidRPr="00B41FFE" w:rsidRDefault="005108E4" w:rsidP="005108E4">
            <w:pPr>
              <w:tabs>
                <w:tab w:val="left" w:pos="-720"/>
              </w:tabs>
              <w:suppressAutoHyphens/>
              <w:spacing w:before="120"/>
              <w:jc w:val="center"/>
              <w:rPr>
                <w:color w:val="000000"/>
                <w:spacing w:val="-2"/>
                <w:szCs w:val="20"/>
              </w:rPr>
            </w:pPr>
            <w:r w:rsidRPr="00B41FFE">
              <w:rPr>
                <w:color w:val="000000"/>
                <w:spacing w:val="-2"/>
                <w:szCs w:val="20"/>
              </w:rPr>
              <w:t>______  MWh/yr</w:t>
            </w:r>
          </w:p>
        </w:tc>
        <w:tc>
          <w:tcPr>
            <w:tcW w:w="767" w:type="pct"/>
            <w:tcBorders>
              <w:top w:val="single" w:sz="6" w:space="0" w:color="auto"/>
            </w:tcBorders>
          </w:tcPr>
          <w:p w14:paraId="4AAF2F49" w14:textId="2ABD6C73" w:rsidR="005108E4" w:rsidRPr="00D31237" w:rsidRDefault="005108E4" w:rsidP="005108E4">
            <w:pPr>
              <w:tabs>
                <w:tab w:val="left" w:pos="-720"/>
              </w:tabs>
              <w:suppressAutoHyphens/>
              <w:spacing w:before="120"/>
              <w:jc w:val="center"/>
              <w:rPr>
                <w:color w:val="000000"/>
                <w:spacing w:val="-2"/>
                <w:szCs w:val="20"/>
              </w:rPr>
            </w:pPr>
            <w:r w:rsidRPr="00C62970">
              <w:rPr>
                <w:color w:val="000000"/>
                <w:spacing w:val="-2"/>
                <w:szCs w:val="20"/>
              </w:rPr>
              <w:t>____</w:t>
            </w:r>
            <w:r>
              <w:rPr>
                <w:color w:val="000000"/>
                <w:spacing w:val="-2"/>
                <w:szCs w:val="20"/>
              </w:rPr>
              <w:t>%</w:t>
            </w:r>
          </w:p>
        </w:tc>
      </w:tr>
    </w:tbl>
    <w:p w14:paraId="7AE2F797" w14:textId="77777777" w:rsidR="00542F75" w:rsidRPr="00586F1C" w:rsidRDefault="00542F75" w:rsidP="00BA0D5F">
      <w:pPr>
        <w:pStyle w:val="USBodyText"/>
      </w:pPr>
    </w:p>
    <w:p w14:paraId="1334A18D" w14:textId="0F9315BC" w:rsidR="00E8108F" w:rsidRPr="00B41FFE" w:rsidRDefault="00586F1C" w:rsidP="00E8108F">
      <w:pPr>
        <w:tabs>
          <w:tab w:val="left" w:pos="-720"/>
        </w:tabs>
        <w:suppressAutoHyphens/>
        <w:rPr>
          <w:color w:val="000000"/>
          <w:spacing w:val="-2"/>
        </w:rPr>
      </w:pPr>
      <w:r w:rsidRPr="00B41FFE">
        <w:rPr>
          <w:color w:val="000000"/>
          <w:spacing w:val="-2"/>
        </w:rPr>
        <w:t xml:space="preserve">Contracted Facility Capacity must be based on the portion of the Facility that is fully dispatchable on a continuous basis. </w:t>
      </w:r>
    </w:p>
    <w:p w14:paraId="65265FA2" w14:textId="77777777" w:rsidR="00E8108F" w:rsidRDefault="00E8108F" w:rsidP="00E8108F">
      <w:pPr>
        <w:tabs>
          <w:tab w:val="left" w:pos="-720"/>
        </w:tabs>
        <w:suppressAutoHyphens/>
        <w:rPr>
          <w:b/>
          <w:color w:val="000000"/>
          <w:spacing w:val="-2"/>
        </w:rPr>
      </w:pPr>
      <w:r>
        <w:rPr>
          <w:b/>
          <w:color w:val="000000"/>
          <w:spacing w:val="-2"/>
        </w:rPr>
        <w:br w:type="page"/>
      </w:r>
    </w:p>
    <w:p w14:paraId="49DD5155" w14:textId="79257CDE" w:rsidR="00E8108F" w:rsidRPr="00CC0318" w:rsidRDefault="00E8108F" w:rsidP="00DE5A72">
      <w:pPr>
        <w:pStyle w:val="Heading2"/>
      </w:pPr>
      <w:bookmarkStart w:id="134" w:name="_Toc526151201"/>
      <w:r w:rsidRPr="00CC0318">
        <w:lastRenderedPageBreak/>
        <w:t>Proposed Fixed Capacity Charges (FCCs)</w:t>
      </w:r>
      <w:bookmarkEnd w:id="134"/>
      <w:r w:rsidRPr="00CC0318">
        <w:t xml:space="preserve"> </w:t>
      </w:r>
    </w:p>
    <w:p w14:paraId="14630356" w14:textId="4850C3F5" w:rsidR="00E8108F" w:rsidRPr="00CC0318" w:rsidRDefault="00E8108F" w:rsidP="00E8108F">
      <w:pPr>
        <w:tabs>
          <w:tab w:val="left" w:pos="-720"/>
        </w:tabs>
        <w:suppressAutoHyphens/>
        <w:rPr>
          <w:color w:val="000000"/>
          <w:spacing w:val="-2"/>
        </w:rPr>
      </w:pPr>
      <w:r w:rsidRPr="00CC0318">
        <w:rPr>
          <w:color w:val="000000"/>
          <w:spacing w:val="-2"/>
        </w:rPr>
        <w:t xml:space="preserve">Each </w:t>
      </w:r>
      <w:r>
        <w:rPr>
          <w:color w:val="000000"/>
          <w:spacing w:val="-2"/>
        </w:rPr>
        <w:t>Bidder</w:t>
      </w:r>
      <w:r w:rsidRPr="00CC0318">
        <w:rPr>
          <w:color w:val="000000"/>
          <w:spacing w:val="-2"/>
        </w:rPr>
        <w:t xml:space="preserve"> shall complete the FCC table below.  These values will be used in Equations </w:t>
      </w:r>
      <w:r w:rsidR="00CF128B">
        <w:rPr>
          <w:color w:val="000000"/>
          <w:spacing w:val="-2"/>
        </w:rPr>
        <w:t>4.1</w:t>
      </w:r>
      <w:r w:rsidRPr="00CC0318">
        <w:rPr>
          <w:color w:val="000000"/>
          <w:spacing w:val="-2"/>
        </w:rPr>
        <w:t xml:space="preserve"> </w:t>
      </w:r>
      <w:r w:rsidR="00CF128B">
        <w:rPr>
          <w:color w:val="000000"/>
          <w:spacing w:val="-2"/>
        </w:rPr>
        <w:t xml:space="preserve">of </w:t>
      </w:r>
      <w:r w:rsidRPr="00CC0318">
        <w:rPr>
          <w:color w:val="000000"/>
          <w:spacing w:val="-2"/>
        </w:rPr>
        <w:t xml:space="preserve">Section B to calculate the FCCs to be paid by </w:t>
      </w:r>
      <w:r w:rsidR="00DE5A72">
        <w:rPr>
          <w:color w:val="000000"/>
          <w:spacing w:val="-2"/>
        </w:rPr>
        <w:t>GPA</w:t>
      </w:r>
      <w:r w:rsidRPr="00CC0318">
        <w:rPr>
          <w:color w:val="000000"/>
          <w:spacing w:val="-2"/>
        </w:rPr>
        <w:t xml:space="preserve">. Once submitted, there shall be no changes allowed to be made to the table by any </w:t>
      </w:r>
      <w:r>
        <w:rPr>
          <w:color w:val="000000"/>
          <w:spacing w:val="-2"/>
        </w:rPr>
        <w:t>Bidder</w:t>
      </w:r>
      <w:r w:rsidR="00CF128B">
        <w:rPr>
          <w:color w:val="000000"/>
          <w:spacing w:val="-2"/>
        </w:rPr>
        <w:t xml:space="preserve">. </w:t>
      </w:r>
      <w:r>
        <w:rPr>
          <w:color w:val="000000"/>
          <w:spacing w:val="-2"/>
        </w:rPr>
        <w:t>Bidder</w:t>
      </w:r>
      <w:r w:rsidRPr="00CC0318">
        <w:rPr>
          <w:color w:val="000000"/>
          <w:spacing w:val="-2"/>
        </w:rPr>
        <w:t xml:space="preserve">s are free to propose a different FCC for each Contract year in the table below, but in no event shall the FCC vary by more </w:t>
      </w:r>
      <w:r w:rsidR="00CF128B">
        <w:rPr>
          <w:color w:val="000000"/>
          <w:spacing w:val="-2"/>
        </w:rPr>
        <w:t xml:space="preserve">than </w:t>
      </w:r>
      <w:r w:rsidRPr="00CC0318">
        <w:rPr>
          <w:color w:val="000000"/>
          <w:spacing w:val="-2"/>
        </w:rPr>
        <w:t>10% (+</w:t>
      </w:r>
      <w:r w:rsidR="00CF128B">
        <w:rPr>
          <w:color w:val="000000"/>
          <w:spacing w:val="-2"/>
        </w:rPr>
        <w:t>o</w:t>
      </w:r>
      <w:r w:rsidRPr="00CC0318">
        <w:rPr>
          <w:color w:val="000000"/>
          <w:spacing w:val="-2"/>
        </w:rPr>
        <w:t>r-</w:t>
      </w:r>
      <w:r w:rsidR="00CF128B">
        <w:rPr>
          <w:color w:val="000000"/>
          <w:spacing w:val="-2"/>
        </w:rPr>
        <w:t>)</w:t>
      </w:r>
      <w:r w:rsidRPr="00CC0318">
        <w:rPr>
          <w:color w:val="000000"/>
          <w:spacing w:val="-2"/>
        </w:rPr>
        <w:t xml:space="preserve"> from one Contract Year to another commencing with Contract Year </w:t>
      </w:r>
      <w:r w:rsidR="00CF128B">
        <w:rPr>
          <w:color w:val="000000"/>
          <w:spacing w:val="-2"/>
        </w:rPr>
        <w:t>2</w:t>
      </w:r>
      <w:r w:rsidRPr="00CC0318">
        <w:rPr>
          <w:color w:val="000000"/>
          <w:spacing w:val="-2"/>
        </w:rPr>
        <w:t xml:space="preserve"> compared to Contract Year </w:t>
      </w:r>
      <w:r w:rsidR="00CF128B">
        <w:rPr>
          <w:color w:val="000000"/>
          <w:spacing w:val="-2"/>
        </w:rPr>
        <w:t>1</w:t>
      </w:r>
      <w:r w:rsidRPr="00CC0318">
        <w:rPr>
          <w:color w:val="000000"/>
          <w:spacing w:val="-2"/>
        </w:rPr>
        <w:t>. Furthermore, the ratio of the Maximum FCC to the Minimum FCC below shall not exceed 1.50.</w:t>
      </w:r>
      <w:r w:rsidR="007E74F6" w:rsidRPr="007E74F6">
        <w:rPr>
          <w:color w:val="000000"/>
          <w:spacing w:val="-2"/>
        </w:rPr>
        <w:t xml:space="preserve">  </w:t>
      </w:r>
    </w:p>
    <w:p w14:paraId="71B45CAD" w14:textId="59C5EC76" w:rsidR="00CF128B" w:rsidRPr="00DE5A72" w:rsidRDefault="00CF128B" w:rsidP="00B41FFE">
      <w:pPr>
        <w:pStyle w:val="Caption"/>
        <w:ind w:left="0" w:firstLine="0"/>
      </w:pPr>
      <w:bookmarkStart w:id="135" w:name="_Toc525310501"/>
      <w:r>
        <w:t>Table </w:t>
      </w:r>
      <w:r w:rsidR="00920317">
        <w:fldChar w:fldCharType="begin"/>
      </w:r>
      <w:r w:rsidR="00920317">
        <w:instrText xml:space="preserve"> STYLEREF 1 \s  \* MERGEFORMAT </w:instrText>
      </w:r>
      <w:r w:rsidR="00920317">
        <w:fldChar w:fldCharType="separate"/>
      </w:r>
      <w:r w:rsidR="00EC577B">
        <w:rPr>
          <w:noProof/>
        </w:rPr>
        <w:t>15</w:t>
      </w:r>
      <w:r w:rsidR="00920317">
        <w:rPr>
          <w:noProof/>
        </w:rPr>
        <w:fldChar w:fldCharType="end"/>
      </w:r>
      <w:r>
        <w:rPr>
          <w:noProof/>
        </w:rPr>
        <w:t>.</w:t>
      </w:r>
      <w:r>
        <w:fldChar w:fldCharType="begin"/>
      </w:r>
      <w:r>
        <w:instrText xml:space="preserve"> SEQ Table \* ARABIC \s 1 </w:instrText>
      </w:r>
      <w:r>
        <w:fldChar w:fldCharType="separate"/>
      </w:r>
      <w:r w:rsidR="00EC577B">
        <w:rPr>
          <w:noProof/>
        </w:rPr>
        <w:t>2</w:t>
      </w:r>
      <w:r>
        <w:rPr>
          <w:noProof/>
        </w:rPr>
        <w:fldChar w:fldCharType="end"/>
      </w:r>
      <w:r>
        <w:t>:</w:t>
      </w:r>
      <w:r>
        <w:tab/>
      </w:r>
      <w:r w:rsidRPr="00DE5A72">
        <w:tab/>
      </w:r>
      <w:r>
        <w:t>Proposed Fixed Capacity Charge</w:t>
      </w:r>
      <w:bookmarkEnd w:id="135"/>
    </w:p>
    <w:tbl>
      <w:tblPr>
        <w:tblW w:w="3078" w:type="pct"/>
        <w:tblBorders>
          <w:top w:val="single" w:sz="4" w:space="0" w:color="3E6EA3"/>
          <w:left w:val="single" w:sz="4" w:space="0" w:color="3E6EA3"/>
          <w:bottom w:val="single" w:sz="4" w:space="0" w:color="3E6EA3"/>
          <w:right w:val="single" w:sz="4" w:space="0" w:color="3E6EA3"/>
          <w:insideH w:val="single" w:sz="4" w:space="0" w:color="3E6EA3"/>
          <w:insideV w:val="single" w:sz="4" w:space="0" w:color="3E6EA3"/>
        </w:tblBorders>
        <w:tblLayout w:type="fixed"/>
        <w:tblLook w:val="0000" w:firstRow="0" w:lastRow="0" w:firstColumn="0" w:lastColumn="0" w:noHBand="0" w:noVBand="0"/>
      </w:tblPr>
      <w:tblGrid>
        <w:gridCol w:w="3682"/>
        <w:gridCol w:w="2213"/>
      </w:tblGrid>
      <w:tr w:rsidR="007E74F6" w:rsidRPr="00FA24A4" w14:paraId="5A63918E" w14:textId="77777777" w:rsidTr="00B41FFE">
        <w:trPr>
          <w:tblHeader/>
        </w:trPr>
        <w:tc>
          <w:tcPr>
            <w:tcW w:w="3123" w:type="pct"/>
            <w:tcBorders>
              <w:right w:val="single" w:sz="4" w:space="0" w:color="FFFFFF" w:themeColor="background1"/>
            </w:tcBorders>
            <w:shd w:val="clear" w:color="auto" w:fill="3E6EA3"/>
            <w:vAlign w:val="center"/>
          </w:tcPr>
          <w:p w14:paraId="4039C292" w14:textId="77777777" w:rsidR="009E2A8F" w:rsidRPr="00FA24A4" w:rsidRDefault="009E2A8F" w:rsidP="00FA24A4">
            <w:pPr>
              <w:pStyle w:val="TSTableHeading"/>
              <w:rPr>
                <w:rFonts w:asciiTheme="minorHAnsi" w:hAnsiTheme="minorHAnsi"/>
                <w:sz w:val="20"/>
              </w:rPr>
            </w:pPr>
            <w:r w:rsidRPr="00FA24A4">
              <w:rPr>
                <w:rFonts w:asciiTheme="minorHAnsi" w:hAnsiTheme="minorHAnsi"/>
                <w:sz w:val="20"/>
              </w:rPr>
              <w:t>Agreement Period</w:t>
            </w:r>
          </w:p>
        </w:tc>
        <w:tc>
          <w:tcPr>
            <w:tcW w:w="1877" w:type="pct"/>
            <w:tcBorders>
              <w:left w:val="single" w:sz="4" w:space="0" w:color="FFFFFF" w:themeColor="background1"/>
            </w:tcBorders>
            <w:shd w:val="clear" w:color="auto" w:fill="3E6EA3"/>
          </w:tcPr>
          <w:p w14:paraId="776AC1C2" w14:textId="77777777" w:rsidR="007E74F6" w:rsidRPr="00FA24A4" w:rsidRDefault="009E2A8F" w:rsidP="007E74F6">
            <w:pPr>
              <w:pStyle w:val="TSTableHeading"/>
              <w:rPr>
                <w:rFonts w:asciiTheme="minorHAnsi" w:hAnsiTheme="minorHAnsi"/>
                <w:sz w:val="20"/>
              </w:rPr>
            </w:pPr>
            <w:r w:rsidRPr="00FA24A4">
              <w:rPr>
                <w:rFonts w:asciiTheme="minorHAnsi" w:hAnsiTheme="minorHAnsi"/>
                <w:sz w:val="20"/>
              </w:rPr>
              <w:t>FCC</w:t>
            </w:r>
            <w:r w:rsidR="007E74F6" w:rsidRPr="00FA24A4">
              <w:rPr>
                <w:rStyle w:val="FootnoteReference"/>
                <w:rFonts w:asciiTheme="minorHAnsi" w:hAnsiTheme="minorHAnsi"/>
                <w:sz w:val="20"/>
              </w:rPr>
              <w:footnoteReference w:id="11"/>
            </w:r>
            <w:r w:rsidR="007E74F6" w:rsidRPr="00FA24A4">
              <w:rPr>
                <w:rFonts w:asciiTheme="minorHAnsi" w:hAnsiTheme="minorHAnsi"/>
                <w:sz w:val="20"/>
              </w:rPr>
              <w:t xml:space="preserve"> </w:t>
            </w:r>
          </w:p>
          <w:p w14:paraId="6F3A7F0D" w14:textId="78EB56B8" w:rsidR="009E2A8F" w:rsidRPr="00FA24A4" w:rsidRDefault="007E74F6" w:rsidP="007E74F6">
            <w:pPr>
              <w:pStyle w:val="TSTableHeading"/>
              <w:rPr>
                <w:rFonts w:asciiTheme="minorHAnsi" w:hAnsiTheme="minorHAnsi"/>
                <w:sz w:val="20"/>
              </w:rPr>
            </w:pPr>
            <w:r w:rsidRPr="00FA24A4">
              <w:rPr>
                <w:rFonts w:asciiTheme="minorHAnsi" w:hAnsiTheme="minorHAnsi"/>
                <w:sz w:val="20"/>
              </w:rPr>
              <w:t>(US$</w:t>
            </w:r>
            <w:r w:rsidR="009E2A8F" w:rsidRPr="00FA24A4">
              <w:rPr>
                <w:rFonts w:asciiTheme="minorHAnsi" w:hAnsiTheme="minorHAnsi"/>
                <w:sz w:val="20"/>
              </w:rPr>
              <w:t>/kW/Month)</w:t>
            </w:r>
          </w:p>
        </w:tc>
      </w:tr>
      <w:tr w:rsidR="009E2A8F" w:rsidRPr="0058330B" w14:paraId="370F6F6D" w14:textId="77777777" w:rsidTr="007E74F6">
        <w:tc>
          <w:tcPr>
            <w:tcW w:w="3123" w:type="pct"/>
          </w:tcPr>
          <w:p w14:paraId="3A8A426F" w14:textId="46365A28" w:rsidR="009E2A8F" w:rsidRPr="007E74F6" w:rsidRDefault="009E2A8F" w:rsidP="007E74F6">
            <w:pPr>
              <w:pStyle w:val="USBodyText"/>
              <w:spacing w:after="60"/>
            </w:pPr>
            <w:r w:rsidRPr="007E74F6">
              <w:t xml:space="preserve">Contract Year 1 </w:t>
            </w:r>
            <w:r w:rsidR="005108E4">
              <w:t>(Phase 1)</w:t>
            </w:r>
          </w:p>
        </w:tc>
        <w:tc>
          <w:tcPr>
            <w:tcW w:w="1877" w:type="pct"/>
          </w:tcPr>
          <w:p w14:paraId="65236A79" w14:textId="77777777" w:rsidR="009E2A8F" w:rsidRPr="007E74F6" w:rsidRDefault="009E2A8F" w:rsidP="007E74F6">
            <w:pPr>
              <w:pStyle w:val="USBodyText"/>
              <w:spacing w:after="60"/>
            </w:pPr>
          </w:p>
        </w:tc>
      </w:tr>
      <w:tr w:rsidR="009E2A8F" w:rsidRPr="0058330B" w14:paraId="4CFE631B" w14:textId="77777777" w:rsidTr="007E74F6">
        <w:tc>
          <w:tcPr>
            <w:tcW w:w="3123" w:type="pct"/>
          </w:tcPr>
          <w:p w14:paraId="66326C7B" w14:textId="01A144A6" w:rsidR="009E2A8F" w:rsidRPr="007E74F6" w:rsidRDefault="009E2A8F" w:rsidP="007E74F6">
            <w:pPr>
              <w:pStyle w:val="USBodyText"/>
              <w:spacing w:after="60"/>
            </w:pPr>
            <w:r w:rsidRPr="007E74F6">
              <w:t xml:space="preserve">Contract Year </w:t>
            </w:r>
            <w:r w:rsidR="005108E4">
              <w:t>1 (Phase2)</w:t>
            </w:r>
          </w:p>
        </w:tc>
        <w:tc>
          <w:tcPr>
            <w:tcW w:w="1877" w:type="pct"/>
          </w:tcPr>
          <w:p w14:paraId="37789A41" w14:textId="77777777" w:rsidR="009E2A8F" w:rsidRPr="007E74F6" w:rsidRDefault="009E2A8F" w:rsidP="007E74F6">
            <w:pPr>
              <w:pStyle w:val="USBodyText"/>
              <w:spacing w:after="60"/>
            </w:pPr>
          </w:p>
        </w:tc>
      </w:tr>
      <w:tr w:rsidR="005108E4" w:rsidRPr="0058330B" w14:paraId="33D45ADD" w14:textId="77777777" w:rsidTr="007E74F6">
        <w:tc>
          <w:tcPr>
            <w:tcW w:w="3123" w:type="pct"/>
          </w:tcPr>
          <w:p w14:paraId="30FFF18B" w14:textId="02CEF6C8" w:rsidR="005108E4" w:rsidRPr="007E74F6" w:rsidRDefault="005108E4" w:rsidP="007E74F6">
            <w:pPr>
              <w:pStyle w:val="USBodyText"/>
              <w:spacing w:after="60"/>
            </w:pPr>
            <w:r>
              <w:t>Contract Year 2</w:t>
            </w:r>
          </w:p>
        </w:tc>
        <w:tc>
          <w:tcPr>
            <w:tcW w:w="1877" w:type="pct"/>
          </w:tcPr>
          <w:p w14:paraId="65E24094" w14:textId="77777777" w:rsidR="005108E4" w:rsidRPr="007E74F6" w:rsidRDefault="005108E4" w:rsidP="007E74F6">
            <w:pPr>
              <w:pStyle w:val="USBodyText"/>
              <w:spacing w:after="60"/>
            </w:pPr>
          </w:p>
        </w:tc>
      </w:tr>
      <w:tr w:rsidR="009E2A8F" w:rsidRPr="0058330B" w14:paraId="6497AB94" w14:textId="77777777" w:rsidTr="007E74F6">
        <w:tc>
          <w:tcPr>
            <w:tcW w:w="3123" w:type="pct"/>
          </w:tcPr>
          <w:p w14:paraId="562CD7ED" w14:textId="77777777" w:rsidR="009E2A8F" w:rsidRPr="007E74F6" w:rsidRDefault="009E2A8F" w:rsidP="007E74F6">
            <w:pPr>
              <w:pStyle w:val="USBodyText"/>
              <w:spacing w:after="60"/>
            </w:pPr>
            <w:r w:rsidRPr="007E74F6">
              <w:t>Contract Year 3</w:t>
            </w:r>
          </w:p>
        </w:tc>
        <w:tc>
          <w:tcPr>
            <w:tcW w:w="1877" w:type="pct"/>
          </w:tcPr>
          <w:p w14:paraId="11648621" w14:textId="77777777" w:rsidR="009E2A8F" w:rsidRPr="007E74F6" w:rsidRDefault="009E2A8F" w:rsidP="007E74F6">
            <w:pPr>
              <w:pStyle w:val="USBodyText"/>
              <w:spacing w:after="60"/>
            </w:pPr>
          </w:p>
        </w:tc>
      </w:tr>
      <w:tr w:rsidR="009E2A8F" w:rsidRPr="0058330B" w14:paraId="2F71E682" w14:textId="77777777" w:rsidTr="007E74F6">
        <w:tc>
          <w:tcPr>
            <w:tcW w:w="3123" w:type="pct"/>
          </w:tcPr>
          <w:p w14:paraId="299E2ABA" w14:textId="77777777" w:rsidR="009E2A8F" w:rsidRPr="007E74F6" w:rsidRDefault="009E2A8F" w:rsidP="007E74F6">
            <w:pPr>
              <w:pStyle w:val="USBodyText"/>
              <w:spacing w:after="60"/>
            </w:pPr>
            <w:r w:rsidRPr="007E74F6">
              <w:t>Contract Year 4</w:t>
            </w:r>
          </w:p>
        </w:tc>
        <w:tc>
          <w:tcPr>
            <w:tcW w:w="1877" w:type="pct"/>
          </w:tcPr>
          <w:p w14:paraId="33D9F2DE" w14:textId="77777777" w:rsidR="009E2A8F" w:rsidRPr="007E74F6" w:rsidRDefault="009E2A8F" w:rsidP="007E74F6">
            <w:pPr>
              <w:pStyle w:val="USBodyText"/>
              <w:spacing w:after="60"/>
            </w:pPr>
          </w:p>
        </w:tc>
      </w:tr>
      <w:tr w:rsidR="009E2A8F" w:rsidRPr="0058330B" w14:paraId="6156D161" w14:textId="77777777" w:rsidTr="007E74F6">
        <w:tc>
          <w:tcPr>
            <w:tcW w:w="3123" w:type="pct"/>
          </w:tcPr>
          <w:p w14:paraId="3FA4C59E" w14:textId="77777777" w:rsidR="009E2A8F" w:rsidRPr="007E74F6" w:rsidRDefault="009E2A8F" w:rsidP="007E74F6">
            <w:pPr>
              <w:pStyle w:val="USBodyText"/>
              <w:spacing w:after="60"/>
            </w:pPr>
            <w:r w:rsidRPr="007E74F6">
              <w:t>Contract Year 5</w:t>
            </w:r>
          </w:p>
        </w:tc>
        <w:tc>
          <w:tcPr>
            <w:tcW w:w="1877" w:type="pct"/>
          </w:tcPr>
          <w:p w14:paraId="2F3E27AD" w14:textId="77777777" w:rsidR="009E2A8F" w:rsidRPr="007E74F6" w:rsidRDefault="009E2A8F" w:rsidP="007E74F6">
            <w:pPr>
              <w:pStyle w:val="USBodyText"/>
              <w:spacing w:after="60"/>
            </w:pPr>
          </w:p>
        </w:tc>
      </w:tr>
      <w:tr w:rsidR="009E2A8F" w:rsidRPr="0058330B" w14:paraId="71FCD8EF" w14:textId="77777777" w:rsidTr="007E74F6">
        <w:tc>
          <w:tcPr>
            <w:tcW w:w="3123" w:type="pct"/>
          </w:tcPr>
          <w:p w14:paraId="5AAB7218" w14:textId="77777777" w:rsidR="009E2A8F" w:rsidRPr="007E74F6" w:rsidRDefault="009E2A8F" w:rsidP="007E74F6">
            <w:pPr>
              <w:pStyle w:val="USBodyText"/>
              <w:spacing w:after="60"/>
            </w:pPr>
            <w:r w:rsidRPr="007E74F6">
              <w:t>Contract Year 6</w:t>
            </w:r>
          </w:p>
        </w:tc>
        <w:tc>
          <w:tcPr>
            <w:tcW w:w="1877" w:type="pct"/>
          </w:tcPr>
          <w:p w14:paraId="7E44E638" w14:textId="77777777" w:rsidR="009E2A8F" w:rsidRPr="007E74F6" w:rsidRDefault="009E2A8F" w:rsidP="007E74F6">
            <w:pPr>
              <w:pStyle w:val="USBodyText"/>
              <w:spacing w:after="60"/>
            </w:pPr>
          </w:p>
        </w:tc>
      </w:tr>
      <w:tr w:rsidR="009E2A8F" w:rsidRPr="0058330B" w14:paraId="0B623E15" w14:textId="77777777" w:rsidTr="007E74F6">
        <w:tc>
          <w:tcPr>
            <w:tcW w:w="3123" w:type="pct"/>
          </w:tcPr>
          <w:p w14:paraId="0C1B3087" w14:textId="77777777" w:rsidR="009E2A8F" w:rsidRPr="007E74F6" w:rsidRDefault="009E2A8F" w:rsidP="007E74F6">
            <w:pPr>
              <w:pStyle w:val="USBodyText"/>
              <w:spacing w:after="60"/>
            </w:pPr>
            <w:r w:rsidRPr="007E74F6">
              <w:t>Contract Year 7</w:t>
            </w:r>
          </w:p>
        </w:tc>
        <w:tc>
          <w:tcPr>
            <w:tcW w:w="1877" w:type="pct"/>
          </w:tcPr>
          <w:p w14:paraId="0A216D82" w14:textId="77777777" w:rsidR="009E2A8F" w:rsidRPr="007E74F6" w:rsidRDefault="009E2A8F" w:rsidP="007E74F6">
            <w:pPr>
              <w:pStyle w:val="USBodyText"/>
              <w:spacing w:after="60"/>
            </w:pPr>
          </w:p>
        </w:tc>
      </w:tr>
      <w:tr w:rsidR="009E2A8F" w:rsidRPr="0058330B" w14:paraId="0320D7C5" w14:textId="77777777" w:rsidTr="007E74F6">
        <w:tc>
          <w:tcPr>
            <w:tcW w:w="3123" w:type="pct"/>
          </w:tcPr>
          <w:p w14:paraId="52F4676C" w14:textId="77777777" w:rsidR="009E2A8F" w:rsidRPr="007E74F6" w:rsidRDefault="009E2A8F" w:rsidP="007E74F6">
            <w:pPr>
              <w:pStyle w:val="USBodyText"/>
              <w:spacing w:after="60"/>
            </w:pPr>
            <w:r w:rsidRPr="007E74F6">
              <w:t>Contract Year 8</w:t>
            </w:r>
          </w:p>
        </w:tc>
        <w:tc>
          <w:tcPr>
            <w:tcW w:w="1877" w:type="pct"/>
          </w:tcPr>
          <w:p w14:paraId="05307221" w14:textId="77777777" w:rsidR="009E2A8F" w:rsidRPr="007E74F6" w:rsidRDefault="009E2A8F" w:rsidP="007E74F6">
            <w:pPr>
              <w:pStyle w:val="USBodyText"/>
              <w:spacing w:after="60"/>
            </w:pPr>
          </w:p>
        </w:tc>
      </w:tr>
      <w:tr w:rsidR="009E2A8F" w:rsidRPr="0058330B" w14:paraId="6B6F9407" w14:textId="77777777" w:rsidTr="007E74F6">
        <w:tc>
          <w:tcPr>
            <w:tcW w:w="3123" w:type="pct"/>
          </w:tcPr>
          <w:p w14:paraId="1E0252C5" w14:textId="77777777" w:rsidR="009E2A8F" w:rsidRPr="007E74F6" w:rsidRDefault="009E2A8F" w:rsidP="007E74F6">
            <w:pPr>
              <w:pStyle w:val="USBodyText"/>
              <w:spacing w:after="60"/>
            </w:pPr>
            <w:r w:rsidRPr="007E74F6">
              <w:t>Contract Year 9</w:t>
            </w:r>
          </w:p>
        </w:tc>
        <w:tc>
          <w:tcPr>
            <w:tcW w:w="1877" w:type="pct"/>
          </w:tcPr>
          <w:p w14:paraId="5A2E1DDE" w14:textId="77777777" w:rsidR="009E2A8F" w:rsidRPr="007E74F6" w:rsidRDefault="009E2A8F" w:rsidP="007E74F6">
            <w:pPr>
              <w:pStyle w:val="USBodyText"/>
              <w:spacing w:after="60"/>
            </w:pPr>
          </w:p>
        </w:tc>
      </w:tr>
      <w:tr w:rsidR="009E2A8F" w:rsidRPr="0058330B" w14:paraId="0AF380DF" w14:textId="77777777" w:rsidTr="007E74F6">
        <w:tc>
          <w:tcPr>
            <w:tcW w:w="3123" w:type="pct"/>
          </w:tcPr>
          <w:p w14:paraId="328EB0FA" w14:textId="77777777" w:rsidR="009E2A8F" w:rsidRPr="007E74F6" w:rsidRDefault="009E2A8F" w:rsidP="007E74F6">
            <w:pPr>
              <w:pStyle w:val="USBodyText"/>
              <w:spacing w:after="60"/>
            </w:pPr>
            <w:r w:rsidRPr="007E74F6">
              <w:t>Contract Year 10</w:t>
            </w:r>
          </w:p>
        </w:tc>
        <w:tc>
          <w:tcPr>
            <w:tcW w:w="1877" w:type="pct"/>
          </w:tcPr>
          <w:p w14:paraId="272837F8" w14:textId="77777777" w:rsidR="009E2A8F" w:rsidRPr="007E74F6" w:rsidRDefault="009E2A8F" w:rsidP="007E74F6">
            <w:pPr>
              <w:pStyle w:val="USBodyText"/>
              <w:spacing w:after="60"/>
            </w:pPr>
          </w:p>
        </w:tc>
      </w:tr>
      <w:tr w:rsidR="009E2A8F" w:rsidRPr="0058330B" w14:paraId="1199E698" w14:textId="77777777" w:rsidTr="007E74F6">
        <w:tc>
          <w:tcPr>
            <w:tcW w:w="3123" w:type="pct"/>
          </w:tcPr>
          <w:p w14:paraId="3AA39C51" w14:textId="77777777" w:rsidR="009E2A8F" w:rsidRPr="007E74F6" w:rsidRDefault="009E2A8F" w:rsidP="007E74F6">
            <w:pPr>
              <w:pStyle w:val="USBodyText"/>
              <w:spacing w:after="60"/>
            </w:pPr>
            <w:r w:rsidRPr="007E74F6">
              <w:t>Contract Year 11</w:t>
            </w:r>
          </w:p>
        </w:tc>
        <w:tc>
          <w:tcPr>
            <w:tcW w:w="1877" w:type="pct"/>
          </w:tcPr>
          <w:p w14:paraId="31B096D5" w14:textId="77777777" w:rsidR="009E2A8F" w:rsidRPr="007E74F6" w:rsidRDefault="009E2A8F" w:rsidP="007E74F6">
            <w:pPr>
              <w:pStyle w:val="USBodyText"/>
              <w:spacing w:after="60"/>
            </w:pPr>
          </w:p>
        </w:tc>
      </w:tr>
      <w:tr w:rsidR="009E2A8F" w:rsidRPr="0058330B" w14:paraId="55F63CAD" w14:textId="77777777" w:rsidTr="007E74F6">
        <w:tc>
          <w:tcPr>
            <w:tcW w:w="3123" w:type="pct"/>
          </w:tcPr>
          <w:p w14:paraId="58300DB7" w14:textId="77777777" w:rsidR="009E2A8F" w:rsidRPr="007E74F6" w:rsidRDefault="009E2A8F" w:rsidP="007E74F6">
            <w:pPr>
              <w:pStyle w:val="USBodyText"/>
              <w:spacing w:after="60"/>
            </w:pPr>
            <w:r w:rsidRPr="007E74F6">
              <w:t>Contract Year 12</w:t>
            </w:r>
          </w:p>
        </w:tc>
        <w:tc>
          <w:tcPr>
            <w:tcW w:w="1877" w:type="pct"/>
          </w:tcPr>
          <w:p w14:paraId="468AFDAC" w14:textId="77777777" w:rsidR="009E2A8F" w:rsidRPr="007E74F6" w:rsidRDefault="009E2A8F" w:rsidP="007E74F6">
            <w:pPr>
              <w:pStyle w:val="USBodyText"/>
              <w:spacing w:after="60"/>
            </w:pPr>
          </w:p>
        </w:tc>
      </w:tr>
      <w:tr w:rsidR="009E2A8F" w:rsidRPr="0058330B" w14:paraId="0A70B3A6" w14:textId="77777777" w:rsidTr="007E74F6">
        <w:tc>
          <w:tcPr>
            <w:tcW w:w="3123" w:type="pct"/>
          </w:tcPr>
          <w:p w14:paraId="62828BB7" w14:textId="77777777" w:rsidR="009E2A8F" w:rsidRPr="007E74F6" w:rsidRDefault="009E2A8F" w:rsidP="007E74F6">
            <w:pPr>
              <w:pStyle w:val="USBodyText"/>
              <w:spacing w:after="60"/>
            </w:pPr>
            <w:r w:rsidRPr="007E74F6">
              <w:t>Contract Year 13</w:t>
            </w:r>
          </w:p>
        </w:tc>
        <w:tc>
          <w:tcPr>
            <w:tcW w:w="1877" w:type="pct"/>
          </w:tcPr>
          <w:p w14:paraId="4536E7A3" w14:textId="77777777" w:rsidR="009E2A8F" w:rsidRPr="007E74F6" w:rsidRDefault="009E2A8F" w:rsidP="007E74F6">
            <w:pPr>
              <w:pStyle w:val="USBodyText"/>
              <w:spacing w:after="60"/>
            </w:pPr>
          </w:p>
        </w:tc>
      </w:tr>
      <w:tr w:rsidR="009E2A8F" w:rsidRPr="0058330B" w14:paraId="02812011" w14:textId="77777777" w:rsidTr="007E74F6">
        <w:tc>
          <w:tcPr>
            <w:tcW w:w="3123" w:type="pct"/>
          </w:tcPr>
          <w:p w14:paraId="20A88D12" w14:textId="77777777" w:rsidR="009E2A8F" w:rsidRPr="007E74F6" w:rsidRDefault="009E2A8F" w:rsidP="007E74F6">
            <w:pPr>
              <w:pStyle w:val="USBodyText"/>
              <w:spacing w:after="60"/>
            </w:pPr>
            <w:r w:rsidRPr="007E74F6">
              <w:t>Contract Year 14</w:t>
            </w:r>
          </w:p>
        </w:tc>
        <w:tc>
          <w:tcPr>
            <w:tcW w:w="1877" w:type="pct"/>
          </w:tcPr>
          <w:p w14:paraId="7D38B3FE" w14:textId="77777777" w:rsidR="009E2A8F" w:rsidRPr="007E74F6" w:rsidRDefault="009E2A8F" w:rsidP="007E74F6">
            <w:pPr>
              <w:pStyle w:val="USBodyText"/>
              <w:spacing w:after="60"/>
            </w:pPr>
          </w:p>
        </w:tc>
      </w:tr>
      <w:tr w:rsidR="009E2A8F" w:rsidRPr="0058330B" w14:paraId="4394A30B" w14:textId="77777777" w:rsidTr="007E74F6">
        <w:tc>
          <w:tcPr>
            <w:tcW w:w="3123" w:type="pct"/>
          </w:tcPr>
          <w:p w14:paraId="2EB7E9EB" w14:textId="77777777" w:rsidR="009E2A8F" w:rsidRPr="007E74F6" w:rsidRDefault="009E2A8F" w:rsidP="007E74F6">
            <w:pPr>
              <w:pStyle w:val="USBodyText"/>
              <w:spacing w:after="60"/>
            </w:pPr>
            <w:r w:rsidRPr="007E74F6">
              <w:t>Contract Year 15</w:t>
            </w:r>
          </w:p>
        </w:tc>
        <w:tc>
          <w:tcPr>
            <w:tcW w:w="1877" w:type="pct"/>
          </w:tcPr>
          <w:p w14:paraId="6095A99F" w14:textId="77777777" w:rsidR="009E2A8F" w:rsidRPr="007E74F6" w:rsidRDefault="009E2A8F" w:rsidP="007E74F6">
            <w:pPr>
              <w:pStyle w:val="USBodyText"/>
              <w:spacing w:after="60"/>
            </w:pPr>
          </w:p>
        </w:tc>
      </w:tr>
      <w:tr w:rsidR="009E2A8F" w:rsidRPr="0058330B" w14:paraId="2609E58E" w14:textId="77777777" w:rsidTr="007E74F6">
        <w:tc>
          <w:tcPr>
            <w:tcW w:w="3123" w:type="pct"/>
          </w:tcPr>
          <w:p w14:paraId="383FAB26" w14:textId="77777777" w:rsidR="009E2A8F" w:rsidRPr="007E74F6" w:rsidRDefault="009E2A8F" w:rsidP="007E74F6">
            <w:pPr>
              <w:pStyle w:val="USBodyText"/>
              <w:spacing w:after="60"/>
            </w:pPr>
            <w:r w:rsidRPr="007E74F6">
              <w:t>Contract Year 16</w:t>
            </w:r>
          </w:p>
        </w:tc>
        <w:tc>
          <w:tcPr>
            <w:tcW w:w="1877" w:type="pct"/>
          </w:tcPr>
          <w:p w14:paraId="7D959596" w14:textId="77777777" w:rsidR="009E2A8F" w:rsidRPr="007E74F6" w:rsidRDefault="009E2A8F" w:rsidP="007E74F6">
            <w:pPr>
              <w:pStyle w:val="USBodyText"/>
              <w:spacing w:after="60"/>
            </w:pPr>
          </w:p>
        </w:tc>
      </w:tr>
      <w:tr w:rsidR="009E2A8F" w:rsidRPr="0058330B" w14:paraId="54898A4F" w14:textId="77777777" w:rsidTr="007E74F6">
        <w:tc>
          <w:tcPr>
            <w:tcW w:w="3123" w:type="pct"/>
          </w:tcPr>
          <w:p w14:paraId="64B84516" w14:textId="77777777" w:rsidR="009E2A8F" w:rsidRPr="007E74F6" w:rsidRDefault="009E2A8F" w:rsidP="007E74F6">
            <w:pPr>
              <w:pStyle w:val="USBodyText"/>
              <w:spacing w:after="60"/>
            </w:pPr>
            <w:r w:rsidRPr="007E74F6">
              <w:t>Contract Year 17</w:t>
            </w:r>
          </w:p>
        </w:tc>
        <w:tc>
          <w:tcPr>
            <w:tcW w:w="1877" w:type="pct"/>
          </w:tcPr>
          <w:p w14:paraId="0C3F484B" w14:textId="77777777" w:rsidR="009E2A8F" w:rsidRPr="007E74F6" w:rsidRDefault="009E2A8F" w:rsidP="007E74F6">
            <w:pPr>
              <w:pStyle w:val="USBodyText"/>
              <w:spacing w:after="60"/>
            </w:pPr>
          </w:p>
        </w:tc>
      </w:tr>
      <w:tr w:rsidR="009E2A8F" w:rsidRPr="0058330B" w14:paraId="6736BD5E" w14:textId="77777777" w:rsidTr="007E74F6">
        <w:tc>
          <w:tcPr>
            <w:tcW w:w="3123" w:type="pct"/>
          </w:tcPr>
          <w:p w14:paraId="3B8BDD2E" w14:textId="77777777" w:rsidR="009E2A8F" w:rsidRPr="007E74F6" w:rsidRDefault="009E2A8F" w:rsidP="007E74F6">
            <w:pPr>
              <w:pStyle w:val="USBodyText"/>
              <w:spacing w:after="60"/>
            </w:pPr>
            <w:r w:rsidRPr="007E74F6">
              <w:t>Contract Year 18</w:t>
            </w:r>
          </w:p>
        </w:tc>
        <w:tc>
          <w:tcPr>
            <w:tcW w:w="1877" w:type="pct"/>
          </w:tcPr>
          <w:p w14:paraId="7FB0F770" w14:textId="77777777" w:rsidR="009E2A8F" w:rsidRPr="007E74F6" w:rsidRDefault="009E2A8F" w:rsidP="007E74F6">
            <w:pPr>
              <w:pStyle w:val="USBodyText"/>
              <w:spacing w:after="60"/>
            </w:pPr>
          </w:p>
        </w:tc>
      </w:tr>
      <w:tr w:rsidR="009E2A8F" w:rsidRPr="0058330B" w14:paraId="395F6026" w14:textId="77777777" w:rsidTr="007E74F6">
        <w:tc>
          <w:tcPr>
            <w:tcW w:w="3123" w:type="pct"/>
          </w:tcPr>
          <w:p w14:paraId="3A0B9DDC" w14:textId="77777777" w:rsidR="009E2A8F" w:rsidRPr="007E74F6" w:rsidRDefault="009E2A8F" w:rsidP="007E74F6">
            <w:pPr>
              <w:pStyle w:val="USBodyText"/>
              <w:spacing w:after="60"/>
            </w:pPr>
            <w:r w:rsidRPr="007E74F6">
              <w:t>Contract Year 19</w:t>
            </w:r>
          </w:p>
        </w:tc>
        <w:tc>
          <w:tcPr>
            <w:tcW w:w="1877" w:type="pct"/>
          </w:tcPr>
          <w:p w14:paraId="6AB3CB2C" w14:textId="77777777" w:rsidR="009E2A8F" w:rsidRPr="007E74F6" w:rsidRDefault="009E2A8F" w:rsidP="007E74F6">
            <w:pPr>
              <w:pStyle w:val="USBodyText"/>
              <w:spacing w:after="60"/>
            </w:pPr>
          </w:p>
        </w:tc>
      </w:tr>
      <w:tr w:rsidR="009E2A8F" w:rsidRPr="0058330B" w14:paraId="481ECC8A" w14:textId="77777777" w:rsidTr="007E74F6">
        <w:tc>
          <w:tcPr>
            <w:tcW w:w="3123" w:type="pct"/>
          </w:tcPr>
          <w:p w14:paraId="1AF852FF" w14:textId="77777777" w:rsidR="009E2A8F" w:rsidRPr="007E74F6" w:rsidRDefault="009E2A8F" w:rsidP="007E74F6">
            <w:pPr>
              <w:pStyle w:val="USBodyText"/>
              <w:spacing w:after="60"/>
            </w:pPr>
            <w:r w:rsidRPr="007E74F6">
              <w:t>Contract Year 20</w:t>
            </w:r>
          </w:p>
        </w:tc>
        <w:tc>
          <w:tcPr>
            <w:tcW w:w="1877" w:type="pct"/>
          </w:tcPr>
          <w:p w14:paraId="4394B529" w14:textId="77777777" w:rsidR="009E2A8F" w:rsidRPr="007E74F6" w:rsidRDefault="009E2A8F" w:rsidP="007E74F6">
            <w:pPr>
              <w:pStyle w:val="USBodyText"/>
              <w:spacing w:after="60"/>
            </w:pPr>
          </w:p>
        </w:tc>
      </w:tr>
      <w:tr w:rsidR="009E2A8F" w:rsidRPr="0058330B" w14:paraId="1012081E" w14:textId="77777777" w:rsidTr="007E74F6">
        <w:tc>
          <w:tcPr>
            <w:tcW w:w="3123" w:type="pct"/>
          </w:tcPr>
          <w:p w14:paraId="6099A88A" w14:textId="77777777" w:rsidR="009E2A8F" w:rsidRPr="007E74F6" w:rsidRDefault="009E2A8F" w:rsidP="007E74F6">
            <w:pPr>
              <w:pStyle w:val="USBodyText"/>
              <w:spacing w:after="60"/>
            </w:pPr>
            <w:r w:rsidRPr="007E74F6">
              <w:t>Contract Year 21</w:t>
            </w:r>
          </w:p>
        </w:tc>
        <w:tc>
          <w:tcPr>
            <w:tcW w:w="1877" w:type="pct"/>
          </w:tcPr>
          <w:p w14:paraId="01E3B13E" w14:textId="77777777" w:rsidR="009E2A8F" w:rsidRPr="007E74F6" w:rsidRDefault="009E2A8F" w:rsidP="007E74F6">
            <w:pPr>
              <w:pStyle w:val="USBodyText"/>
              <w:spacing w:after="60"/>
            </w:pPr>
          </w:p>
        </w:tc>
      </w:tr>
      <w:tr w:rsidR="009E2A8F" w:rsidRPr="0058330B" w14:paraId="20557116" w14:textId="77777777" w:rsidTr="007E74F6">
        <w:tc>
          <w:tcPr>
            <w:tcW w:w="3123" w:type="pct"/>
          </w:tcPr>
          <w:p w14:paraId="1ECE216B" w14:textId="77777777" w:rsidR="009E2A8F" w:rsidRPr="007E74F6" w:rsidRDefault="009E2A8F" w:rsidP="007E74F6">
            <w:pPr>
              <w:pStyle w:val="USBodyText"/>
              <w:spacing w:after="60"/>
            </w:pPr>
            <w:r w:rsidRPr="007E74F6">
              <w:t>Contract Year 22</w:t>
            </w:r>
          </w:p>
        </w:tc>
        <w:tc>
          <w:tcPr>
            <w:tcW w:w="1877" w:type="pct"/>
          </w:tcPr>
          <w:p w14:paraId="64E4DA63" w14:textId="77777777" w:rsidR="009E2A8F" w:rsidRPr="007E74F6" w:rsidRDefault="009E2A8F" w:rsidP="007E74F6">
            <w:pPr>
              <w:pStyle w:val="USBodyText"/>
              <w:spacing w:after="60"/>
            </w:pPr>
          </w:p>
        </w:tc>
      </w:tr>
      <w:tr w:rsidR="009E2A8F" w:rsidRPr="0058330B" w14:paraId="0DAF1F0D" w14:textId="77777777" w:rsidTr="007E74F6">
        <w:tc>
          <w:tcPr>
            <w:tcW w:w="3123" w:type="pct"/>
          </w:tcPr>
          <w:p w14:paraId="08E02A25" w14:textId="77777777" w:rsidR="009E2A8F" w:rsidRPr="007E74F6" w:rsidRDefault="009E2A8F" w:rsidP="007E74F6">
            <w:pPr>
              <w:pStyle w:val="USBodyText"/>
              <w:spacing w:after="60"/>
            </w:pPr>
            <w:r w:rsidRPr="007E74F6">
              <w:t>Contract Year 23</w:t>
            </w:r>
          </w:p>
        </w:tc>
        <w:tc>
          <w:tcPr>
            <w:tcW w:w="1877" w:type="pct"/>
          </w:tcPr>
          <w:p w14:paraId="1ABD760E" w14:textId="77777777" w:rsidR="009E2A8F" w:rsidRPr="007E74F6" w:rsidRDefault="009E2A8F" w:rsidP="007E74F6">
            <w:pPr>
              <w:pStyle w:val="USBodyText"/>
              <w:spacing w:after="60"/>
            </w:pPr>
          </w:p>
        </w:tc>
      </w:tr>
      <w:tr w:rsidR="009E2A8F" w:rsidRPr="0058330B" w14:paraId="0A2ED256" w14:textId="77777777" w:rsidTr="007E74F6">
        <w:tc>
          <w:tcPr>
            <w:tcW w:w="3123" w:type="pct"/>
          </w:tcPr>
          <w:p w14:paraId="1246FD22" w14:textId="77777777" w:rsidR="009E2A8F" w:rsidRPr="007E74F6" w:rsidRDefault="009E2A8F" w:rsidP="007E74F6">
            <w:pPr>
              <w:pStyle w:val="USBodyText"/>
              <w:spacing w:after="60"/>
            </w:pPr>
            <w:r w:rsidRPr="007E74F6">
              <w:t>Contract Year 24</w:t>
            </w:r>
          </w:p>
        </w:tc>
        <w:tc>
          <w:tcPr>
            <w:tcW w:w="1877" w:type="pct"/>
          </w:tcPr>
          <w:p w14:paraId="4869B8CC" w14:textId="77777777" w:rsidR="009E2A8F" w:rsidRPr="007E74F6" w:rsidRDefault="009E2A8F" w:rsidP="007E74F6">
            <w:pPr>
              <w:pStyle w:val="USBodyText"/>
              <w:spacing w:after="60"/>
            </w:pPr>
          </w:p>
        </w:tc>
      </w:tr>
      <w:tr w:rsidR="009E2A8F" w:rsidRPr="0058330B" w14:paraId="5C6B8901" w14:textId="77777777" w:rsidTr="007E74F6">
        <w:tc>
          <w:tcPr>
            <w:tcW w:w="3123" w:type="pct"/>
          </w:tcPr>
          <w:p w14:paraId="4147E750" w14:textId="77777777" w:rsidR="009E2A8F" w:rsidRPr="007E74F6" w:rsidRDefault="009E2A8F" w:rsidP="007E74F6">
            <w:pPr>
              <w:pStyle w:val="USBodyText"/>
              <w:spacing w:after="60"/>
            </w:pPr>
            <w:r w:rsidRPr="007E74F6">
              <w:lastRenderedPageBreak/>
              <w:t>Contract Year 25</w:t>
            </w:r>
          </w:p>
        </w:tc>
        <w:tc>
          <w:tcPr>
            <w:tcW w:w="1877" w:type="pct"/>
          </w:tcPr>
          <w:p w14:paraId="7E81B922" w14:textId="77777777" w:rsidR="009E2A8F" w:rsidRPr="007E74F6" w:rsidRDefault="009E2A8F" w:rsidP="007E74F6">
            <w:pPr>
              <w:pStyle w:val="USBodyText"/>
              <w:spacing w:after="60"/>
            </w:pPr>
          </w:p>
        </w:tc>
      </w:tr>
    </w:tbl>
    <w:p w14:paraId="0B32AD1B" w14:textId="37A9D510" w:rsidR="00E8108F" w:rsidRPr="00CC0318" w:rsidRDefault="00E8108F" w:rsidP="007E74F6">
      <w:pPr>
        <w:pStyle w:val="Heading2"/>
      </w:pPr>
      <w:r w:rsidRPr="00181A5C">
        <w:rPr>
          <w:highlight w:val="yellow"/>
        </w:rPr>
        <w:br w:type="page"/>
      </w:r>
      <w:bookmarkStart w:id="136" w:name="_Toc526151202"/>
      <w:r w:rsidRPr="00CC0318">
        <w:lastRenderedPageBreak/>
        <w:t>Fixed Operations &amp; Maintenance Charge (FOMC)</w:t>
      </w:r>
      <w:bookmarkEnd w:id="136"/>
      <w:r w:rsidRPr="00CC0318">
        <w:t xml:space="preserve"> </w:t>
      </w:r>
    </w:p>
    <w:p w14:paraId="342F5883" w14:textId="1C0E7102" w:rsidR="00E8108F" w:rsidRPr="00CC0318" w:rsidRDefault="00E8108F" w:rsidP="00E8108F">
      <w:pPr>
        <w:tabs>
          <w:tab w:val="left" w:pos="-720"/>
        </w:tabs>
        <w:suppressAutoHyphens/>
        <w:rPr>
          <w:color w:val="000000"/>
          <w:spacing w:val="-2"/>
        </w:rPr>
      </w:pPr>
      <w:r w:rsidRPr="00CC0318">
        <w:rPr>
          <w:color w:val="000000"/>
          <w:spacing w:val="-2"/>
        </w:rPr>
        <w:t xml:space="preserve">Each </w:t>
      </w:r>
      <w:r>
        <w:rPr>
          <w:color w:val="000000"/>
          <w:spacing w:val="-2"/>
        </w:rPr>
        <w:t>Bidder</w:t>
      </w:r>
      <w:r w:rsidRPr="00CC0318">
        <w:rPr>
          <w:color w:val="000000"/>
          <w:spacing w:val="-2"/>
        </w:rPr>
        <w:t xml:space="preserve"> shall complete the FOMC table detailed below.  These values will be used in Equation </w:t>
      </w:r>
      <w:r w:rsidR="007E74F6">
        <w:rPr>
          <w:color w:val="000000"/>
          <w:spacing w:val="-2"/>
        </w:rPr>
        <w:t>4.2</w:t>
      </w:r>
      <w:r w:rsidRPr="00CC0318">
        <w:rPr>
          <w:color w:val="000000"/>
          <w:spacing w:val="-2"/>
        </w:rPr>
        <w:t xml:space="preserve"> of Section B to calculate the FOMC to </w:t>
      </w:r>
      <w:r w:rsidR="00DE5A72">
        <w:rPr>
          <w:color w:val="000000"/>
          <w:spacing w:val="-2"/>
        </w:rPr>
        <w:t>GPA</w:t>
      </w:r>
      <w:r w:rsidRPr="00CC0318">
        <w:rPr>
          <w:color w:val="000000"/>
          <w:spacing w:val="-2"/>
        </w:rPr>
        <w:t xml:space="preserve">.  The FOMC will be adjusted each year based on the </w:t>
      </w:r>
      <w:r w:rsidRPr="007E74F6">
        <w:rPr>
          <w:color w:val="000000"/>
          <w:spacing w:val="-2"/>
        </w:rPr>
        <w:t xml:space="preserve">inflation </w:t>
      </w:r>
      <w:r w:rsidR="007E74F6" w:rsidRPr="007E74F6">
        <w:rPr>
          <w:color w:val="000000"/>
          <w:spacing w:val="-2"/>
        </w:rPr>
        <w:t>I</w:t>
      </w:r>
      <w:r w:rsidRPr="007E74F6">
        <w:rPr>
          <w:color w:val="000000"/>
          <w:spacing w:val="-2"/>
        </w:rPr>
        <w:t>nde</w:t>
      </w:r>
      <w:r w:rsidR="007E74F6" w:rsidRPr="007E74F6">
        <w:rPr>
          <w:color w:val="000000"/>
          <w:spacing w:val="-2"/>
        </w:rPr>
        <w:t>x</w:t>
      </w:r>
      <w:r w:rsidRPr="007E74F6">
        <w:rPr>
          <w:color w:val="000000"/>
          <w:spacing w:val="-2"/>
        </w:rPr>
        <w:t xml:space="preserve">.  Once submitted, changes will not be allowed to be made to the table by any Bidder. </w:t>
      </w:r>
      <w:r w:rsidR="007F15B3">
        <w:rPr>
          <w:color w:val="000000"/>
          <w:spacing w:val="-2"/>
        </w:rPr>
        <w:t xml:space="preserve"> For Projects offering </w:t>
      </w:r>
      <w:r w:rsidR="00F23A96">
        <w:rPr>
          <w:color w:val="000000"/>
          <w:spacing w:val="-2"/>
        </w:rPr>
        <w:t xml:space="preserve">a </w:t>
      </w:r>
      <w:r w:rsidR="007F15B3">
        <w:rPr>
          <w:color w:val="000000"/>
          <w:spacing w:val="-2"/>
        </w:rPr>
        <w:t xml:space="preserve">Fossil Fuel Fired Component, </w:t>
      </w:r>
      <w:r w:rsidR="004B4631" w:rsidRPr="007E74F6">
        <w:rPr>
          <w:color w:val="000000"/>
          <w:spacing w:val="-2"/>
        </w:rPr>
        <w:t>evaluation</w:t>
      </w:r>
      <w:r w:rsidRPr="007E74F6">
        <w:rPr>
          <w:color w:val="000000"/>
          <w:spacing w:val="-2"/>
        </w:rPr>
        <w:t xml:space="preserve"> will be performed based on the FOMC for the Facility </w:t>
      </w:r>
      <w:r w:rsidR="007E74F6" w:rsidRPr="007E74F6">
        <w:rPr>
          <w:color w:val="000000"/>
          <w:spacing w:val="-2"/>
        </w:rPr>
        <w:t xml:space="preserve">operating on ULSD for Contract </w:t>
      </w:r>
      <w:r w:rsidR="007E74F6" w:rsidRPr="00927237">
        <w:rPr>
          <w:color w:val="000000"/>
          <w:spacing w:val="-2"/>
        </w:rPr>
        <w:t xml:space="preserve">Years 1 through </w:t>
      </w:r>
      <w:r w:rsidR="00927237">
        <w:rPr>
          <w:color w:val="000000"/>
          <w:spacing w:val="-2"/>
        </w:rPr>
        <w:t>?</w:t>
      </w:r>
      <w:r w:rsidR="007E74F6" w:rsidRPr="007E74F6">
        <w:rPr>
          <w:color w:val="000000"/>
          <w:spacing w:val="-2"/>
        </w:rPr>
        <w:t xml:space="preserve"> and on Natural Gas for </w:t>
      </w:r>
      <w:r w:rsidR="007E74F6">
        <w:rPr>
          <w:color w:val="000000"/>
          <w:spacing w:val="-2"/>
        </w:rPr>
        <w:t xml:space="preserve">the </w:t>
      </w:r>
      <w:r w:rsidR="007E74F6" w:rsidRPr="007E74F6">
        <w:rPr>
          <w:color w:val="000000"/>
          <w:spacing w:val="-2"/>
        </w:rPr>
        <w:t xml:space="preserve">remainder of the Term. </w:t>
      </w:r>
      <w:r w:rsidRPr="007E74F6">
        <w:rPr>
          <w:color w:val="000000"/>
          <w:spacing w:val="-2"/>
        </w:rPr>
        <w:t xml:space="preserve"> </w:t>
      </w:r>
    </w:p>
    <w:p w14:paraId="79E458BA" w14:textId="33652A7E" w:rsidR="007E74F6" w:rsidRPr="00DE5A72" w:rsidRDefault="007E74F6" w:rsidP="007E74F6">
      <w:pPr>
        <w:pStyle w:val="Caption"/>
      </w:pPr>
      <w:bookmarkStart w:id="137" w:name="_Toc525310502"/>
      <w:r>
        <w:t>Table </w:t>
      </w:r>
      <w:r w:rsidR="00920317">
        <w:fldChar w:fldCharType="begin"/>
      </w:r>
      <w:r w:rsidR="00920317">
        <w:instrText xml:space="preserve"> STYLEREF 1 \s  \* MERGEFORMAT </w:instrText>
      </w:r>
      <w:r w:rsidR="00920317">
        <w:fldChar w:fldCharType="separate"/>
      </w:r>
      <w:r w:rsidR="00EC577B">
        <w:rPr>
          <w:noProof/>
        </w:rPr>
        <w:t>15</w:t>
      </w:r>
      <w:r w:rsidR="00920317">
        <w:rPr>
          <w:noProof/>
        </w:rPr>
        <w:fldChar w:fldCharType="end"/>
      </w:r>
      <w:r>
        <w:rPr>
          <w:noProof/>
        </w:rPr>
        <w:t>.</w:t>
      </w:r>
      <w:r>
        <w:fldChar w:fldCharType="begin"/>
      </w:r>
      <w:r>
        <w:instrText xml:space="preserve"> SEQ Table \* ARABIC \s 1 </w:instrText>
      </w:r>
      <w:r>
        <w:fldChar w:fldCharType="separate"/>
      </w:r>
      <w:r w:rsidR="00EC577B">
        <w:rPr>
          <w:noProof/>
        </w:rPr>
        <w:t>3</w:t>
      </w:r>
      <w:r>
        <w:rPr>
          <w:noProof/>
        </w:rPr>
        <w:fldChar w:fldCharType="end"/>
      </w:r>
      <w:r>
        <w:t>:</w:t>
      </w:r>
      <w:r>
        <w:tab/>
      </w:r>
      <w:r w:rsidRPr="00DE5A72">
        <w:tab/>
      </w:r>
      <w:r>
        <w:t>Proposed Fixed Operation and Maintenance Charge</w:t>
      </w:r>
      <w:bookmarkEnd w:id="137"/>
    </w:p>
    <w:tbl>
      <w:tblPr>
        <w:tblW w:w="0" w:type="auto"/>
        <w:tblBorders>
          <w:top w:val="single" w:sz="6" w:space="0" w:color="3E6EA3"/>
          <w:left w:val="single" w:sz="6" w:space="0" w:color="3E6EA3"/>
          <w:bottom w:val="single" w:sz="6" w:space="0" w:color="3E6EA3"/>
          <w:right w:val="single" w:sz="6" w:space="0" w:color="3E6EA3"/>
          <w:insideH w:val="single" w:sz="6" w:space="0" w:color="3E6EA3"/>
          <w:insideV w:val="single" w:sz="6" w:space="0" w:color="3E6EA3"/>
        </w:tblBorders>
        <w:tblLook w:val="0000" w:firstRow="0" w:lastRow="0" w:firstColumn="0" w:lastColumn="0" w:noHBand="0" w:noVBand="0"/>
      </w:tblPr>
      <w:tblGrid>
        <w:gridCol w:w="4044"/>
        <w:gridCol w:w="2840"/>
        <w:gridCol w:w="2692"/>
      </w:tblGrid>
      <w:tr w:rsidR="00FA24A4" w:rsidRPr="00FA24A4" w14:paraId="2F3446D9" w14:textId="77777777" w:rsidTr="00526F2E">
        <w:tc>
          <w:tcPr>
            <w:tcW w:w="0" w:type="auto"/>
            <w:tcBorders>
              <w:right w:val="single" w:sz="6" w:space="0" w:color="FFFFFF" w:themeColor="background1"/>
            </w:tcBorders>
            <w:shd w:val="clear" w:color="auto" w:fill="3E6EA3"/>
            <w:vAlign w:val="center"/>
          </w:tcPr>
          <w:p w14:paraId="1C6190DC" w14:textId="77777777" w:rsidR="00FA24A4" w:rsidRPr="00FA24A4" w:rsidRDefault="00FA24A4" w:rsidP="00FA24A4">
            <w:pPr>
              <w:pStyle w:val="TSTableHeading"/>
              <w:rPr>
                <w:sz w:val="20"/>
                <w:szCs w:val="20"/>
              </w:rPr>
            </w:pPr>
            <w:r w:rsidRPr="00FA24A4">
              <w:rPr>
                <w:sz w:val="20"/>
                <w:szCs w:val="20"/>
              </w:rPr>
              <w:t>Agreement Period</w:t>
            </w:r>
          </w:p>
        </w:tc>
        <w:tc>
          <w:tcPr>
            <w:tcW w:w="2840" w:type="dxa"/>
            <w:tcBorders>
              <w:left w:val="single" w:sz="6" w:space="0" w:color="FFFFFF" w:themeColor="background1"/>
              <w:right w:val="single" w:sz="6" w:space="0" w:color="FFFFFF" w:themeColor="background1"/>
            </w:tcBorders>
            <w:shd w:val="clear" w:color="auto" w:fill="3E6EA3"/>
            <w:vAlign w:val="center"/>
          </w:tcPr>
          <w:p w14:paraId="543FA13C" w14:textId="596D8AA4" w:rsidR="00FA24A4" w:rsidRPr="00FA24A4" w:rsidRDefault="00FA24A4" w:rsidP="00FA24A4">
            <w:pPr>
              <w:pStyle w:val="TSTableHeading"/>
              <w:rPr>
                <w:sz w:val="20"/>
                <w:szCs w:val="20"/>
              </w:rPr>
            </w:pPr>
            <w:r w:rsidRPr="00FA24A4">
              <w:rPr>
                <w:sz w:val="20"/>
                <w:szCs w:val="20"/>
              </w:rPr>
              <w:t xml:space="preserve">FOMC on ULSD </w:t>
            </w:r>
            <w:r w:rsidR="00AD798F">
              <w:rPr>
                <w:sz w:val="20"/>
                <w:szCs w:val="20"/>
              </w:rPr>
              <w:t xml:space="preserve">or for Non-Fossil Fuel Fired Facility </w:t>
            </w:r>
            <w:r w:rsidRPr="00FA24A4">
              <w:rPr>
                <w:sz w:val="20"/>
                <w:szCs w:val="20"/>
              </w:rPr>
              <w:t>(US$/kW/Month)</w:t>
            </w:r>
          </w:p>
        </w:tc>
        <w:tc>
          <w:tcPr>
            <w:tcW w:w="2692" w:type="dxa"/>
            <w:tcBorders>
              <w:left w:val="single" w:sz="6" w:space="0" w:color="FFFFFF" w:themeColor="background1"/>
            </w:tcBorders>
            <w:shd w:val="clear" w:color="auto" w:fill="3E6EA3"/>
            <w:vAlign w:val="center"/>
          </w:tcPr>
          <w:p w14:paraId="72A7D6A8" w14:textId="22141050" w:rsidR="00FA24A4" w:rsidRPr="00FA24A4" w:rsidRDefault="00FA24A4" w:rsidP="00FA24A4">
            <w:pPr>
              <w:pStyle w:val="TSTableHeading"/>
              <w:rPr>
                <w:sz w:val="20"/>
                <w:szCs w:val="20"/>
              </w:rPr>
            </w:pPr>
            <w:r w:rsidRPr="00FA24A4">
              <w:rPr>
                <w:sz w:val="20"/>
                <w:szCs w:val="20"/>
              </w:rPr>
              <w:t>FOMC on Natural Gas (US$/kW/Month)</w:t>
            </w:r>
          </w:p>
        </w:tc>
      </w:tr>
      <w:tr w:rsidR="005108E4" w:rsidRPr="00526F2E" w14:paraId="2388DB3E" w14:textId="77777777" w:rsidTr="00526F2E">
        <w:tc>
          <w:tcPr>
            <w:tcW w:w="0" w:type="auto"/>
          </w:tcPr>
          <w:p w14:paraId="1BB4A0AA" w14:textId="495EC8EF" w:rsidR="005108E4" w:rsidRPr="00526F2E" w:rsidRDefault="005108E4" w:rsidP="00FA24A4">
            <w:pPr>
              <w:tabs>
                <w:tab w:val="left" w:pos="-720"/>
              </w:tabs>
              <w:suppressAutoHyphens/>
              <w:spacing w:before="40"/>
              <w:jc w:val="left"/>
              <w:rPr>
                <w:color w:val="000000"/>
                <w:spacing w:val="-2"/>
                <w:szCs w:val="20"/>
              </w:rPr>
            </w:pPr>
            <w:r>
              <w:rPr>
                <w:color w:val="000000"/>
                <w:spacing w:val="-2"/>
                <w:szCs w:val="20"/>
              </w:rPr>
              <w:t>Phase 1 Commercial Operation Date through Phase 2 Commercial Operation Date</w:t>
            </w:r>
          </w:p>
        </w:tc>
        <w:tc>
          <w:tcPr>
            <w:tcW w:w="2840" w:type="dxa"/>
          </w:tcPr>
          <w:p w14:paraId="7B846309" w14:textId="77777777" w:rsidR="005108E4" w:rsidRPr="00526F2E" w:rsidRDefault="005108E4" w:rsidP="00E8108F">
            <w:pPr>
              <w:tabs>
                <w:tab w:val="left" w:pos="-720"/>
              </w:tabs>
              <w:suppressAutoHyphens/>
              <w:spacing w:before="40"/>
              <w:rPr>
                <w:color w:val="000000"/>
                <w:spacing w:val="-2"/>
                <w:szCs w:val="20"/>
              </w:rPr>
            </w:pPr>
          </w:p>
        </w:tc>
        <w:tc>
          <w:tcPr>
            <w:tcW w:w="2692" w:type="dxa"/>
          </w:tcPr>
          <w:p w14:paraId="20D842D6" w14:textId="77777777" w:rsidR="005108E4" w:rsidRPr="00526F2E" w:rsidRDefault="005108E4" w:rsidP="00E8108F">
            <w:pPr>
              <w:tabs>
                <w:tab w:val="left" w:pos="-720"/>
              </w:tabs>
              <w:suppressAutoHyphens/>
              <w:spacing w:before="40"/>
              <w:rPr>
                <w:color w:val="000000"/>
                <w:spacing w:val="-2"/>
                <w:szCs w:val="20"/>
              </w:rPr>
            </w:pPr>
          </w:p>
        </w:tc>
      </w:tr>
      <w:tr w:rsidR="00FA24A4" w:rsidRPr="00526F2E" w14:paraId="2A1AE7B7" w14:textId="77777777" w:rsidTr="00526F2E">
        <w:tc>
          <w:tcPr>
            <w:tcW w:w="0" w:type="auto"/>
          </w:tcPr>
          <w:p w14:paraId="7035BD02" w14:textId="01AB0CE3" w:rsidR="00FA24A4" w:rsidRPr="00526F2E" w:rsidRDefault="005108E4" w:rsidP="00FA24A4">
            <w:pPr>
              <w:tabs>
                <w:tab w:val="left" w:pos="-720"/>
              </w:tabs>
              <w:suppressAutoHyphens/>
              <w:spacing w:before="40"/>
              <w:jc w:val="left"/>
              <w:rPr>
                <w:color w:val="000000"/>
                <w:spacing w:val="-2"/>
                <w:szCs w:val="20"/>
              </w:rPr>
            </w:pPr>
            <w:r>
              <w:rPr>
                <w:color w:val="000000"/>
                <w:spacing w:val="-2"/>
                <w:szCs w:val="20"/>
              </w:rPr>
              <w:t xml:space="preserve">Phase 2 </w:t>
            </w:r>
            <w:r w:rsidR="00FA24A4" w:rsidRPr="00526F2E">
              <w:rPr>
                <w:color w:val="000000"/>
                <w:spacing w:val="-2"/>
                <w:szCs w:val="20"/>
              </w:rPr>
              <w:t>Commercial Operation Date through end of the Term</w:t>
            </w:r>
          </w:p>
        </w:tc>
        <w:tc>
          <w:tcPr>
            <w:tcW w:w="2840" w:type="dxa"/>
          </w:tcPr>
          <w:p w14:paraId="58A0EB83" w14:textId="77777777" w:rsidR="00FA24A4" w:rsidRPr="00526F2E" w:rsidRDefault="00FA24A4" w:rsidP="00E8108F">
            <w:pPr>
              <w:tabs>
                <w:tab w:val="left" w:pos="-720"/>
              </w:tabs>
              <w:suppressAutoHyphens/>
              <w:spacing w:before="40"/>
              <w:rPr>
                <w:color w:val="000000"/>
                <w:spacing w:val="-2"/>
                <w:szCs w:val="20"/>
              </w:rPr>
            </w:pPr>
          </w:p>
        </w:tc>
        <w:tc>
          <w:tcPr>
            <w:tcW w:w="2692" w:type="dxa"/>
          </w:tcPr>
          <w:p w14:paraId="3077EF1C" w14:textId="77777777" w:rsidR="00FA24A4" w:rsidRPr="00526F2E" w:rsidRDefault="00FA24A4" w:rsidP="00E8108F">
            <w:pPr>
              <w:tabs>
                <w:tab w:val="left" w:pos="-720"/>
              </w:tabs>
              <w:suppressAutoHyphens/>
              <w:spacing w:before="40"/>
              <w:rPr>
                <w:color w:val="000000"/>
                <w:spacing w:val="-2"/>
                <w:szCs w:val="20"/>
              </w:rPr>
            </w:pPr>
          </w:p>
        </w:tc>
      </w:tr>
    </w:tbl>
    <w:p w14:paraId="12137935" w14:textId="28C45533" w:rsidR="00E8108F" w:rsidRPr="00CC0318" w:rsidRDefault="00E8108F" w:rsidP="00526F2E">
      <w:pPr>
        <w:pStyle w:val="Heading2"/>
      </w:pPr>
      <w:bookmarkStart w:id="138" w:name="_Toc526151203"/>
      <w:r w:rsidRPr="00CC0318">
        <w:t>Variable O&amp;M Charge (VOMC)</w:t>
      </w:r>
      <w:bookmarkEnd w:id="138"/>
    </w:p>
    <w:p w14:paraId="5E87BF99" w14:textId="5E281343" w:rsidR="00E8108F" w:rsidRPr="00CC0318" w:rsidRDefault="00E8108F" w:rsidP="00E8108F">
      <w:pPr>
        <w:tabs>
          <w:tab w:val="left" w:pos="-720"/>
        </w:tabs>
        <w:suppressAutoHyphens/>
        <w:rPr>
          <w:color w:val="000000"/>
          <w:spacing w:val="-2"/>
        </w:rPr>
      </w:pPr>
      <w:r w:rsidRPr="00CC0318">
        <w:rPr>
          <w:color w:val="000000"/>
          <w:spacing w:val="-2"/>
        </w:rPr>
        <w:t xml:space="preserve">Each </w:t>
      </w:r>
      <w:r>
        <w:rPr>
          <w:color w:val="000000"/>
          <w:spacing w:val="-2"/>
        </w:rPr>
        <w:t>Bidder</w:t>
      </w:r>
      <w:r w:rsidRPr="00CC0318">
        <w:rPr>
          <w:color w:val="000000"/>
          <w:spacing w:val="-2"/>
        </w:rPr>
        <w:t xml:space="preserve"> shall complete the VOMC </w:t>
      </w:r>
      <w:r>
        <w:rPr>
          <w:color w:val="000000"/>
          <w:spacing w:val="-2"/>
        </w:rPr>
        <w:t>as</w:t>
      </w:r>
      <w:r w:rsidRPr="00CC0318">
        <w:rPr>
          <w:color w:val="000000"/>
          <w:spacing w:val="-2"/>
        </w:rPr>
        <w:t xml:space="preserve"> detailed</w:t>
      </w:r>
      <w:r>
        <w:rPr>
          <w:color w:val="000000"/>
          <w:spacing w:val="-2"/>
        </w:rPr>
        <w:t xml:space="preserve"> in the table</w:t>
      </w:r>
      <w:r w:rsidRPr="00CC0318">
        <w:rPr>
          <w:color w:val="000000"/>
          <w:spacing w:val="-2"/>
        </w:rPr>
        <w:t xml:space="preserve"> below.  These values will be used in Equation </w:t>
      </w:r>
      <w:r w:rsidR="00526F2E">
        <w:rPr>
          <w:color w:val="000000"/>
          <w:spacing w:val="-2"/>
        </w:rPr>
        <w:t>4.3</w:t>
      </w:r>
      <w:r w:rsidRPr="00CC0318">
        <w:rPr>
          <w:color w:val="000000"/>
          <w:spacing w:val="-2"/>
        </w:rPr>
        <w:t xml:space="preserve"> of Section B to calculate the VOMC to </w:t>
      </w:r>
      <w:r w:rsidR="00DE5A72">
        <w:rPr>
          <w:color w:val="000000"/>
          <w:spacing w:val="-2"/>
        </w:rPr>
        <w:t>GPA</w:t>
      </w:r>
      <w:r w:rsidR="00526F2E">
        <w:rPr>
          <w:color w:val="000000"/>
          <w:spacing w:val="-2"/>
        </w:rPr>
        <w:t>. The V</w:t>
      </w:r>
      <w:r w:rsidR="00526F2E" w:rsidRPr="00CC0318">
        <w:rPr>
          <w:color w:val="000000"/>
          <w:spacing w:val="-2"/>
        </w:rPr>
        <w:t xml:space="preserve">OMC will be adjusted each year based on the </w:t>
      </w:r>
      <w:r w:rsidR="00526F2E" w:rsidRPr="007E74F6">
        <w:rPr>
          <w:color w:val="000000"/>
          <w:spacing w:val="-2"/>
        </w:rPr>
        <w:t xml:space="preserve">inflation Index.  Once submitted, changes will not be allowed to be made to the table by any Bidder. </w:t>
      </w:r>
      <w:r w:rsidR="007F15B3">
        <w:rPr>
          <w:color w:val="000000"/>
          <w:spacing w:val="-2"/>
        </w:rPr>
        <w:t>For</w:t>
      </w:r>
      <w:r w:rsidR="00F23A96">
        <w:rPr>
          <w:color w:val="000000"/>
          <w:spacing w:val="-2"/>
        </w:rPr>
        <w:t xml:space="preserve"> a</w:t>
      </w:r>
      <w:r w:rsidR="007F15B3">
        <w:rPr>
          <w:color w:val="000000"/>
          <w:spacing w:val="-2"/>
        </w:rPr>
        <w:t xml:space="preserve"> Project offering </w:t>
      </w:r>
      <w:r w:rsidR="00F23A96">
        <w:rPr>
          <w:color w:val="000000"/>
          <w:spacing w:val="-2"/>
        </w:rPr>
        <w:t xml:space="preserve">a </w:t>
      </w:r>
      <w:r w:rsidR="007F15B3">
        <w:rPr>
          <w:color w:val="000000"/>
          <w:spacing w:val="-2"/>
        </w:rPr>
        <w:t xml:space="preserve">Fossil </w:t>
      </w:r>
      <w:r w:rsidR="00D2670D">
        <w:rPr>
          <w:color w:val="000000"/>
          <w:spacing w:val="-2"/>
        </w:rPr>
        <w:t>Fuel</w:t>
      </w:r>
      <w:r w:rsidR="007F15B3">
        <w:rPr>
          <w:color w:val="000000"/>
          <w:spacing w:val="-2"/>
        </w:rPr>
        <w:t xml:space="preserve"> Fired Component</w:t>
      </w:r>
      <w:r w:rsidR="00F23A96">
        <w:rPr>
          <w:color w:val="000000"/>
          <w:spacing w:val="-2"/>
        </w:rPr>
        <w:t>,</w:t>
      </w:r>
      <w:r w:rsidR="004B4631" w:rsidRPr="007E74F6">
        <w:rPr>
          <w:color w:val="000000"/>
          <w:spacing w:val="-2"/>
        </w:rPr>
        <w:t xml:space="preserve"> evaluation</w:t>
      </w:r>
      <w:r w:rsidR="00526F2E" w:rsidRPr="007E74F6">
        <w:rPr>
          <w:color w:val="000000"/>
          <w:spacing w:val="-2"/>
        </w:rPr>
        <w:t xml:space="preserve"> will be performed based on the </w:t>
      </w:r>
      <w:r w:rsidR="007F15B3">
        <w:rPr>
          <w:color w:val="000000"/>
          <w:spacing w:val="-2"/>
        </w:rPr>
        <w:t>V</w:t>
      </w:r>
      <w:r w:rsidR="00526F2E" w:rsidRPr="007E74F6">
        <w:rPr>
          <w:color w:val="000000"/>
          <w:spacing w:val="-2"/>
        </w:rPr>
        <w:t xml:space="preserve">OMC for the Facility operating on ULSD for Contract </w:t>
      </w:r>
      <w:r w:rsidR="00526F2E" w:rsidRPr="00927237">
        <w:rPr>
          <w:color w:val="000000"/>
          <w:spacing w:val="-2"/>
        </w:rPr>
        <w:t xml:space="preserve">Years 1 through </w:t>
      </w:r>
      <w:r w:rsidR="000447B6">
        <w:rPr>
          <w:color w:val="000000"/>
          <w:spacing w:val="-2"/>
        </w:rPr>
        <w:t>3</w:t>
      </w:r>
      <w:r w:rsidR="00526F2E" w:rsidRPr="00927237">
        <w:rPr>
          <w:color w:val="000000"/>
          <w:spacing w:val="-2"/>
        </w:rPr>
        <w:t xml:space="preserve"> and</w:t>
      </w:r>
      <w:r w:rsidR="00526F2E" w:rsidRPr="007E74F6">
        <w:rPr>
          <w:color w:val="000000"/>
          <w:spacing w:val="-2"/>
        </w:rPr>
        <w:t xml:space="preserve"> on Natural Gas for </w:t>
      </w:r>
      <w:r w:rsidR="00526F2E">
        <w:rPr>
          <w:color w:val="000000"/>
          <w:spacing w:val="-2"/>
        </w:rPr>
        <w:t xml:space="preserve">the </w:t>
      </w:r>
      <w:r w:rsidR="00526F2E" w:rsidRPr="007E74F6">
        <w:rPr>
          <w:color w:val="000000"/>
          <w:spacing w:val="-2"/>
        </w:rPr>
        <w:t xml:space="preserve">remainder of the Term.  </w:t>
      </w:r>
    </w:p>
    <w:p w14:paraId="30E3E4BF" w14:textId="571C68B3" w:rsidR="00526F2E" w:rsidRPr="00DE5A72" w:rsidRDefault="00526F2E" w:rsidP="00526F2E">
      <w:pPr>
        <w:pStyle w:val="Caption"/>
      </w:pPr>
      <w:bookmarkStart w:id="139" w:name="_Toc525310503"/>
      <w:r>
        <w:t>Table </w:t>
      </w:r>
      <w:r w:rsidR="00920317">
        <w:fldChar w:fldCharType="begin"/>
      </w:r>
      <w:r w:rsidR="00920317">
        <w:instrText xml:space="preserve"> STYLEREF 1 \s  \* MERGEFORMAT </w:instrText>
      </w:r>
      <w:r w:rsidR="00920317">
        <w:fldChar w:fldCharType="separate"/>
      </w:r>
      <w:r w:rsidR="00EC577B">
        <w:rPr>
          <w:noProof/>
        </w:rPr>
        <w:t>15</w:t>
      </w:r>
      <w:r w:rsidR="00920317">
        <w:rPr>
          <w:noProof/>
        </w:rPr>
        <w:fldChar w:fldCharType="end"/>
      </w:r>
      <w:r>
        <w:rPr>
          <w:noProof/>
        </w:rPr>
        <w:t>.</w:t>
      </w:r>
      <w:r>
        <w:fldChar w:fldCharType="begin"/>
      </w:r>
      <w:r>
        <w:instrText xml:space="preserve"> SEQ Table \* ARABIC \s 1 </w:instrText>
      </w:r>
      <w:r>
        <w:fldChar w:fldCharType="separate"/>
      </w:r>
      <w:r w:rsidR="00EC577B">
        <w:rPr>
          <w:noProof/>
        </w:rPr>
        <w:t>4</w:t>
      </w:r>
      <w:r>
        <w:rPr>
          <w:noProof/>
        </w:rPr>
        <w:fldChar w:fldCharType="end"/>
      </w:r>
      <w:r>
        <w:t>:</w:t>
      </w:r>
      <w:r>
        <w:tab/>
      </w:r>
      <w:r w:rsidRPr="00DE5A72">
        <w:tab/>
      </w:r>
      <w:r>
        <w:t>Proposed Variable O&amp;M Charge</w:t>
      </w:r>
      <w:bookmarkEnd w:id="139"/>
    </w:p>
    <w:tbl>
      <w:tblPr>
        <w:tblW w:w="0" w:type="auto"/>
        <w:tblBorders>
          <w:top w:val="single" w:sz="6" w:space="0" w:color="3E6EA3"/>
          <w:left w:val="single" w:sz="6" w:space="0" w:color="3E6EA3"/>
          <w:bottom w:val="single" w:sz="6" w:space="0" w:color="3E6EA3"/>
          <w:right w:val="single" w:sz="6" w:space="0" w:color="3E6EA3"/>
          <w:insideH w:val="single" w:sz="6" w:space="0" w:color="3E6EA3"/>
          <w:insideV w:val="single" w:sz="6" w:space="0" w:color="3E6EA3"/>
        </w:tblBorders>
        <w:tblLook w:val="0000" w:firstRow="0" w:lastRow="0" w:firstColumn="0" w:lastColumn="0" w:noHBand="0" w:noVBand="0"/>
      </w:tblPr>
      <w:tblGrid>
        <w:gridCol w:w="3772"/>
        <w:gridCol w:w="2874"/>
        <w:gridCol w:w="2930"/>
      </w:tblGrid>
      <w:tr w:rsidR="00526F2E" w:rsidRPr="00FA24A4" w14:paraId="69D1BE07" w14:textId="77777777" w:rsidTr="00526F2E">
        <w:tc>
          <w:tcPr>
            <w:tcW w:w="3772" w:type="dxa"/>
            <w:tcBorders>
              <w:right w:val="single" w:sz="6" w:space="0" w:color="FFFFFF" w:themeColor="background1"/>
            </w:tcBorders>
            <w:shd w:val="clear" w:color="auto" w:fill="3E6EA3"/>
            <w:vAlign w:val="center"/>
          </w:tcPr>
          <w:p w14:paraId="022F2417" w14:textId="77777777" w:rsidR="00526F2E" w:rsidRPr="00FA24A4" w:rsidRDefault="00526F2E" w:rsidP="00BF2A9B">
            <w:pPr>
              <w:pStyle w:val="TSTableHeading"/>
              <w:rPr>
                <w:sz w:val="20"/>
                <w:szCs w:val="20"/>
              </w:rPr>
            </w:pPr>
            <w:r w:rsidRPr="00FA24A4">
              <w:rPr>
                <w:sz w:val="20"/>
                <w:szCs w:val="20"/>
              </w:rPr>
              <w:t>Agreement Period</w:t>
            </w:r>
          </w:p>
        </w:tc>
        <w:tc>
          <w:tcPr>
            <w:tcW w:w="2874" w:type="dxa"/>
            <w:tcBorders>
              <w:left w:val="single" w:sz="6" w:space="0" w:color="FFFFFF" w:themeColor="background1"/>
              <w:right w:val="single" w:sz="6" w:space="0" w:color="FFFFFF" w:themeColor="background1"/>
            </w:tcBorders>
            <w:shd w:val="clear" w:color="auto" w:fill="3E6EA3"/>
            <w:vAlign w:val="center"/>
          </w:tcPr>
          <w:p w14:paraId="0A655E46" w14:textId="5F62DEC6" w:rsidR="00526F2E" w:rsidRDefault="00526F2E" w:rsidP="00BF2A9B">
            <w:pPr>
              <w:pStyle w:val="TSTableHeading"/>
              <w:rPr>
                <w:sz w:val="20"/>
                <w:szCs w:val="20"/>
              </w:rPr>
            </w:pPr>
            <w:r>
              <w:rPr>
                <w:sz w:val="20"/>
                <w:szCs w:val="20"/>
              </w:rPr>
              <w:t>V</w:t>
            </w:r>
            <w:r w:rsidRPr="00FA24A4">
              <w:rPr>
                <w:sz w:val="20"/>
                <w:szCs w:val="20"/>
              </w:rPr>
              <w:t xml:space="preserve">OMC on ULSD </w:t>
            </w:r>
            <w:r w:rsidR="007F15B3">
              <w:rPr>
                <w:sz w:val="20"/>
                <w:szCs w:val="20"/>
              </w:rPr>
              <w:t>of for Non-</w:t>
            </w:r>
            <w:r w:rsidR="00D2670D">
              <w:rPr>
                <w:sz w:val="20"/>
                <w:szCs w:val="20"/>
              </w:rPr>
              <w:t>Fossil</w:t>
            </w:r>
            <w:r w:rsidR="007F15B3">
              <w:rPr>
                <w:sz w:val="20"/>
                <w:szCs w:val="20"/>
              </w:rPr>
              <w:t xml:space="preserve"> </w:t>
            </w:r>
            <w:r w:rsidR="00D2670D">
              <w:rPr>
                <w:sz w:val="20"/>
                <w:szCs w:val="20"/>
              </w:rPr>
              <w:t>Fuel</w:t>
            </w:r>
            <w:r w:rsidR="007F15B3">
              <w:rPr>
                <w:sz w:val="20"/>
                <w:szCs w:val="20"/>
              </w:rPr>
              <w:t xml:space="preserve"> Fired Facility</w:t>
            </w:r>
          </w:p>
          <w:p w14:paraId="65882CDE" w14:textId="1EF3CF53" w:rsidR="00526F2E" w:rsidRPr="00FA24A4" w:rsidRDefault="00526F2E" w:rsidP="00BF2A9B">
            <w:pPr>
              <w:pStyle w:val="TSTableHeading"/>
              <w:rPr>
                <w:sz w:val="20"/>
                <w:szCs w:val="20"/>
              </w:rPr>
            </w:pPr>
            <w:r w:rsidRPr="00FA24A4">
              <w:rPr>
                <w:sz w:val="20"/>
                <w:szCs w:val="20"/>
              </w:rPr>
              <w:t>(US$/kW</w:t>
            </w:r>
            <w:r>
              <w:rPr>
                <w:sz w:val="20"/>
                <w:szCs w:val="20"/>
              </w:rPr>
              <w:t>h</w:t>
            </w:r>
            <w:r w:rsidRPr="00FA24A4">
              <w:rPr>
                <w:sz w:val="20"/>
                <w:szCs w:val="20"/>
              </w:rPr>
              <w:t>)</w:t>
            </w:r>
          </w:p>
        </w:tc>
        <w:tc>
          <w:tcPr>
            <w:tcW w:w="0" w:type="auto"/>
            <w:tcBorders>
              <w:left w:val="single" w:sz="6" w:space="0" w:color="FFFFFF" w:themeColor="background1"/>
            </w:tcBorders>
            <w:shd w:val="clear" w:color="auto" w:fill="3E6EA3"/>
            <w:vAlign w:val="center"/>
          </w:tcPr>
          <w:p w14:paraId="342E286D" w14:textId="62FF491D" w:rsidR="00526F2E" w:rsidRPr="00FA24A4" w:rsidRDefault="00526F2E" w:rsidP="00BF2A9B">
            <w:pPr>
              <w:pStyle w:val="TSTableHeading"/>
              <w:rPr>
                <w:sz w:val="20"/>
                <w:szCs w:val="20"/>
              </w:rPr>
            </w:pPr>
            <w:r>
              <w:rPr>
                <w:sz w:val="20"/>
                <w:szCs w:val="20"/>
              </w:rPr>
              <w:t>V</w:t>
            </w:r>
            <w:r w:rsidRPr="00FA24A4">
              <w:rPr>
                <w:sz w:val="20"/>
                <w:szCs w:val="20"/>
              </w:rPr>
              <w:t>OMC on Natural Gas (US$/kW</w:t>
            </w:r>
            <w:r>
              <w:rPr>
                <w:sz w:val="20"/>
                <w:szCs w:val="20"/>
              </w:rPr>
              <w:t>h</w:t>
            </w:r>
            <w:r w:rsidRPr="00FA24A4">
              <w:rPr>
                <w:sz w:val="20"/>
                <w:szCs w:val="20"/>
              </w:rPr>
              <w:t>)</w:t>
            </w:r>
          </w:p>
        </w:tc>
      </w:tr>
      <w:tr w:rsidR="005108E4" w:rsidRPr="00526F2E" w14:paraId="27CC2929" w14:textId="77777777" w:rsidTr="00526F2E">
        <w:tc>
          <w:tcPr>
            <w:tcW w:w="3772" w:type="dxa"/>
          </w:tcPr>
          <w:p w14:paraId="2E96EC12" w14:textId="4E668DBE" w:rsidR="005108E4" w:rsidRPr="00526F2E" w:rsidRDefault="005108E4" w:rsidP="00BF2A9B">
            <w:pPr>
              <w:tabs>
                <w:tab w:val="left" w:pos="-720"/>
              </w:tabs>
              <w:suppressAutoHyphens/>
              <w:spacing w:before="40"/>
              <w:jc w:val="left"/>
              <w:rPr>
                <w:color w:val="000000"/>
                <w:spacing w:val="-2"/>
                <w:szCs w:val="20"/>
              </w:rPr>
            </w:pPr>
            <w:r>
              <w:rPr>
                <w:color w:val="000000"/>
                <w:spacing w:val="-2"/>
                <w:szCs w:val="20"/>
              </w:rPr>
              <w:t>Phase 1 Commercial Operation Date through Phase 2 Commercial Operation Date</w:t>
            </w:r>
          </w:p>
        </w:tc>
        <w:tc>
          <w:tcPr>
            <w:tcW w:w="2874" w:type="dxa"/>
          </w:tcPr>
          <w:p w14:paraId="6EEB4A66" w14:textId="77777777" w:rsidR="005108E4" w:rsidRPr="00526F2E" w:rsidRDefault="005108E4" w:rsidP="00BF2A9B">
            <w:pPr>
              <w:tabs>
                <w:tab w:val="left" w:pos="-720"/>
              </w:tabs>
              <w:suppressAutoHyphens/>
              <w:spacing w:before="40"/>
              <w:rPr>
                <w:color w:val="000000"/>
                <w:spacing w:val="-2"/>
                <w:szCs w:val="20"/>
              </w:rPr>
            </w:pPr>
          </w:p>
        </w:tc>
        <w:tc>
          <w:tcPr>
            <w:tcW w:w="0" w:type="auto"/>
          </w:tcPr>
          <w:p w14:paraId="53921F6B" w14:textId="77777777" w:rsidR="005108E4" w:rsidRPr="00526F2E" w:rsidRDefault="005108E4" w:rsidP="00BF2A9B">
            <w:pPr>
              <w:tabs>
                <w:tab w:val="left" w:pos="-720"/>
              </w:tabs>
              <w:suppressAutoHyphens/>
              <w:spacing w:before="40"/>
              <w:rPr>
                <w:color w:val="000000"/>
                <w:spacing w:val="-2"/>
                <w:szCs w:val="20"/>
              </w:rPr>
            </w:pPr>
          </w:p>
        </w:tc>
      </w:tr>
      <w:tr w:rsidR="00526F2E" w:rsidRPr="00526F2E" w14:paraId="52A3299B" w14:textId="77777777" w:rsidTr="00526F2E">
        <w:tc>
          <w:tcPr>
            <w:tcW w:w="3772" w:type="dxa"/>
          </w:tcPr>
          <w:p w14:paraId="2E7409FB" w14:textId="64150A96" w:rsidR="00526F2E" w:rsidRPr="00526F2E" w:rsidRDefault="005108E4" w:rsidP="00BF2A9B">
            <w:pPr>
              <w:tabs>
                <w:tab w:val="left" w:pos="-720"/>
              </w:tabs>
              <w:suppressAutoHyphens/>
              <w:spacing w:before="40"/>
              <w:jc w:val="left"/>
              <w:rPr>
                <w:color w:val="000000"/>
                <w:spacing w:val="-2"/>
                <w:szCs w:val="20"/>
              </w:rPr>
            </w:pPr>
            <w:r>
              <w:rPr>
                <w:color w:val="000000"/>
                <w:spacing w:val="-2"/>
                <w:szCs w:val="20"/>
              </w:rPr>
              <w:t>Phase 2</w:t>
            </w:r>
            <w:r w:rsidR="00DA7041">
              <w:rPr>
                <w:color w:val="000000"/>
                <w:spacing w:val="-2"/>
                <w:szCs w:val="20"/>
              </w:rPr>
              <w:t xml:space="preserve"> </w:t>
            </w:r>
            <w:r w:rsidR="00526F2E" w:rsidRPr="00526F2E">
              <w:rPr>
                <w:color w:val="000000"/>
                <w:spacing w:val="-2"/>
                <w:szCs w:val="20"/>
              </w:rPr>
              <w:t>Commercial Operation Date through end of the Term</w:t>
            </w:r>
          </w:p>
        </w:tc>
        <w:tc>
          <w:tcPr>
            <w:tcW w:w="2874" w:type="dxa"/>
          </w:tcPr>
          <w:p w14:paraId="34AFAA31" w14:textId="77777777" w:rsidR="00526F2E" w:rsidRPr="00526F2E" w:rsidRDefault="00526F2E" w:rsidP="00BF2A9B">
            <w:pPr>
              <w:tabs>
                <w:tab w:val="left" w:pos="-720"/>
              </w:tabs>
              <w:suppressAutoHyphens/>
              <w:spacing w:before="40"/>
              <w:rPr>
                <w:color w:val="000000"/>
                <w:spacing w:val="-2"/>
                <w:szCs w:val="20"/>
              </w:rPr>
            </w:pPr>
          </w:p>
        </w:tc>
        <w:tc>
          <w:tcPr>
            <w:tcW w:w="0" w:type="auto"/>
          </w:tcPr>
          <w:p w14:paraId="5220E2A1" w14:textId="77777777" w:rsidR="00526F2E" w:rsidRPr="00526F2E" w:rsidRDefault="00526F2E" w:rsidP="00BF2A9B">
            <w:pPr>
              <w:tabs>
                <w:tab w:val="left" w:pos="-720"/>
              </w:tabs>
              <w:suppressAutoHyphens/>
              <w:spacing w:before="40"/>
              <w:rPr>
                <w:color w:val="000000"/>
                <w:spacing w:val="-2"/>
                <w:szCs w:val="20"/>
              </w:rPr>
            </w:pPr>
          </w:p>
        </w:tc>
      </w:tr>
    </w:tbl>
    <w:p w14:paraId="080C1157" w14:textId="60ABB598" w:rsidR="00E8108F" w:rsidRPr="00CC0318" w:rsidRDefault="00E8108F" w:rsidP="00526F2E">
      <w:pPr>
        <w:pStyle w:val="Heading2"/>
      </w:pPr>
      <w:bookmarkStart w:id="140" w:name="_Ref486317730"/>
      <w:bookmarkStart w:id="141" w:name="_Ref486317816"/>
      <w:bookmarkStart w:id="142" w:name="_Toc526151204"/>
      <w:r w:rsidRPr="00CC0318">
        <w:t>Fuel Charge (FC)</w:t>
      </w:r>
      <w:bookmarkEnd w:id="140"/>
      <w:bookmarkEnd w:id="141"/>
      <w:bookmarkEnd w:id="142"/>
    </w:p>
    <w:p w14:paraId="5201E62F" w14:textId="5427F3EB" w:rsidR="00E8108F" w:rsidRPr="00CC0318" w:rsidRDefault="00E8108F" w:rsidP="00E8108F">
      <w:pPr>
        <w:tabs>
          <w:tab w:val="center" w:pos="-1800"/>
        </w:tabs>
        <w:suppressAutoHyphens/>
        <w:rPr>
          <w:color w:val="000000"/>
          <w:spacing w:val="-2"/>
        </w:rPr>
      </w:pPr>
      <w:r w:rsidRPr="006D600D">
        <w:rPr>
          <w:color w:val="000000"/>
          <w:spacing w:val="-2"/>
        </w:rPr>
        <w:t>The Fuel Charge portion</w:t>
      </w:r>
      <w:r w:rsidR="00665CAD" w:rsidRPr="006D600D">
        <w:rPr>
          <w:color w:val="000000"/>
          <w:spacing w:val="-2"/>
        </w:rPr>
        <w:t xml:space="preserve"> of the </w:t>
      </w:r>
      <w:r w:rsidR="004B4631" w:rsidRPr="006D600D">
        <w:rPr>
          <w:color w:val="000000"/>
          <w:spacing w:val="-2"/>
        </w:rPr>
        <w:t>Price to</w:t>
      </w:r>
      <w:r w:rsidR="00665CAD" w:rsidRPr="006D600D">
        <w:rPr>
          <w:color w:val="000000"/>
          <w:spacing w:val="-2"/>
        </w:rPr>
        <w:t xml:space="preserve"> the Bidder </w:t>
      </w:r>
      <w:r w:rsidRPr="006D600D">
        <w:rPr>
          <w:color w:val="000000"/>
          <w:spacing w:val="-2"/>
        </w:rPr>
        <w:t xml:space="preserve">will be calculated at the end of each billing period based on the Guaranteed Heat Rate, adjusted for the billing period </w:t>
      </w:r>
      <w:r w:rsidR="00BF2A9B" w:rsidRPr="006D600D">
        <w:rPr>
          <w:color w:val="000000"/>
          <w:spacing w:val="-2"/>
        </w:rPr>
        <w:t>a</w:t>
      </w:r>
      <w:r w:rsidRPr="006D600D">
        <w:rPr>
          <w:color w:val="000000"/>
          <w:spacing w:val="-2"/>
        </w:rPr>
        <w:t>mbient temperature</w:t>
      </w:r>
      <w:r w:rsidR="00BF2A9B" w:rsidRPr="006D600D">
        <w:rPr>
          <w:color w:val="000000"/>
          <w:spacing w:val="-2"/>
        </w:rPr>
        <w:t>s</w:t>
      </w:r>
      <w:r w:rsidRPr="006D600D">
        <w:rPr>
          <w:color w:val="000000"/>
          <w:spacing w:val="-2"/>
        </w:rPr>
        <w:t xml:space="preserve"> and </w:t>
      </w:r>
      <w:r w:rsidR="000C18DA">
        <w:rPr>
          <w:color w:val="000000"/>
          <w:spacing w:val="-2"/>
        </w:rPr>
        <w:t xml:space="preserve">Fossil Fuel Fired Component </w:t>
      </w:r>
      <w:r w:rsidRPr="006D600D">
        <w:rPr>
          <w:color w:val="000000"/>
          <w:spacing w:val="-2"/>
        </w:rPr>
        <w:t>load</w:t>
      </w:r>
      <w:r w:rsidR="00BF2A9B" w:rsidRPr="006D600D">
        <w:rPr>
          <w:color w:val="000000"/>
          <w:spacing w:val="-2"/>
        </w:rPr>
        <w:t>s</w:t>
      </w:r>
      <w:r w:rsidRPr="006D600D">
        <w:rPr>
          <w:color w:val="000000"/>
          <w:spacing w:val="-2"/>
        </w:rPr>
        <w:t xml:space="preserve"> using</w:t>
      </w:r>
      <w:r w:rsidRPr="00CC0318">
        <w:rPr>
          <w:color w:val="000000"/>
          <w:spacing w:val="-2"/>
        </w:rPr>
        <w:t xml:space="preserve"> Equation</w:t>
      </w:r>
      <w:r w:rsidR="00BF2A9B">
        <w:rPr>
          <w:color w:val="000000"/>
          <w:spacing w:val="-2"/>
        </w:rPr>
        <w:t>s</w:t>
      </w:r>
      <w:r w:rsidRPr="00CC0318">
        <w:rPr>
          <w:color w:val="000000"/>
          <w:spacing w:val="-2"/>
        </w:rPr>
        <w:t xml:space="preserve"> </w:t>
      </w:r>
      <w:r w:rsidR="00BF2A9B">
        <w:rPr>
          <w:color w:val="000000"/>
          <w:spacing w:val="-2"/>
        </w:rPr>
        <w:t>4.4 for ULSD and</w:t>
      </w:r>
      <w:r w:rsidR="009A6212">
        <w:rPr>
          <w:color w:val="000000"/>
          <w:spacing w:val="-2"/>
        </w:rPr>
        <w:t>/</w:t>
      </w:r>
      <w:r w:rsidR="00BF2A9B">
        <w:rPr>
          <w:color w:val="000000"/>
          <w:spacing w:val="-2"/>
        </w:rPr>
        <w:t xml:space="preserve">or </w:t>
      </w:r>
      <w:r w:rsidR="004B4631">
        <w:rPr>
          <w:color w:val="000000"/>
          <w:spacing w:val="-2"/>
        </w:rPr>
        <w:t xml:space="preserve">4.5 </w:t>
      </w:r>
      <w:r w:rsidR="004B4631" w:rsidRPr="00CC0318">
        <w:rPr>
          <w:color w:val="000000"/>
          <w:spacing w:val="-2"/>
        </w:rPr>
        <w:t>of</w:t>
      </w:r>
      <w:r w:rsidRPr="00CC0318">
        <w:rPr>
          <w:color w:val="000000"/>
          <w:spacing w:val="-2"/>
        </w:rPr>
        <w:t xml:space="preserve"> Section B,</w:t>
      </w:r>
      <w:r w:rsidR="009A6212">
        <w:rPr>
          <w:color w:val="000000"/>
          <w:spacing w:val="-2"/>
        </w:rPr>
        <w:t xml:space="preserve"> as applicable,</w:t>
      </w:r>
      <w:r w:rsidRPr="00CC0318">
        <w:rPr>
          <w:color w:val="000000"/>
          <w:spacing w:val="-2"/>
        </w:rPr>
        <w:t xml:space="preserve"> and the values provided in Tables in this Section </w:t>
      </w:r>
      <w:r w:rsidR="009A6212">
        <w:rPr>
          <w:color w:val="000000"/>
          <w:spacing w:val="-2"/>
        </w:rPr>
        <w:fldChar w:fldCharType="begin"/>
      </w:r>
      <w:r w:rsidR="009A6212">
        <w:rPr>
          <w:color w:val="000000"/>
          <w:spacing w:val="-2"/>
        </w:rPr>
        <w:instrText xml:space="preserve"> REF _Ref486317730 \r \h </w:instrText>
      </w:r>
      <w:r w:rsidR="009A6212">
        <w:rPr>
          <w:color w:val="000000"/>
          <w:spacing w:val="-2"/>
        </w:rPr>
      </w:r>
      <w:r w:rsidR="009A6212">
        <w:rPr>
          <w:color w:val="000000"/>
          <w:spacing w:val="-2"/>
        </w:rPr>
        <w:fldChar w:fldCharType="separate"/>
      </w:r>
      <w:r w:rsidR="00EC577B">
        <w:rPr>
          <w:color w:val="000000"/>
          <w:spacing w:val="-2"/>
        </w:rPr>
        <w:t>15.5</w:t>
      </w:r>
      <w:r w:rsidR="009A6212">
        <w:rPr>
          <w:color w:val="000000"/>
          <w:spacing w:val="-2"/>
        </w:rPr>
        <w:fldChar w:fldCharType="end"/>
      </w:r>
      <w:r w:rsidRPr="00CC0318">
        <w:rPr>
          <w:color w:val="000000"/>
          <w:spacing w:val="-2"/>
        </w:rPr>
        <w:t xml:space="preserve"> of Envelope II.</w:t>
      </w:r>
    </w:p>
    <w:p w14:paraId="0185B861" w14:textId="7F6543CD" w:rsidR="009A6212" w:rsidRDefault="00E8108F" w:rsidP="009A6212">
      <w:pPr>
        <w:tabs>
          <w:tab w:val="center" w:pos="-1800"/>
        </w:tabs>
        <w:suppressAutoHyphens/>
      </w:pPr>
      <w:r w:rsidRPr="00CC0318">
        <w:rPr>
          <w:color w:val="000000"/>
          <w:spacing w:val="-2"/>
        </w:rPr>
        <w:lastRenderedPageBreak/>
        <w:t xml:space="preserve">For purposes of evaluation, it will be assumed that the Facility </w:t>
      </w:r>
      <w:r w:rsidR="00665CAD">
        <w:rPr>
          <w:color w:val="000000"/>
          <w:spacing w:val="-2"/>
        </w:rPr>
        <w:t>operates</w:t>
      </w:r>
      <w:r w:rsidRPr="00CC0318">
        <w:rPr>
          <w:color w:val="000000"/>
          <w:spacing w:val="-2"/>
        </w:rPr>
        <w:t xml:space="preserve"> at the load profile described </w:t>
      </w:r>
      <w:r w:rsidR="00F0286F">
        <w:rPr>
          <w:color w:val="000000"/>
          <w:spacing w:val="-2"/>
        </w:rPr>
        <w:t xml:space="preserve">in Article </w:t>
      </w:r>
      <w:r w:rsidRPr="00CC0318">
        <w:rPr>
          <w:color w:val="000000"/>
          <w:spacing w:val="-2"/>
        </w:rPr>
        <w:t xml:space="preserve"> </w:t>
      </w:r>
      <w:r w:rsidR="00F0286F">
        <w:rPr>
          <w:color w:val="000000"/>
          <w:spacing w:val="-2"/>
        </w:rPr>
        <w:fldChar w:fldCharType="begin"/>
      </w:r>
      <w:r w:rsidR="00F0286F">
        <w:rPr>
          <w:color w:val="000000"/>
          <w:spacing w:val="-2"/>
        </w:rPr>
        <w:instrText xml:space="preserve"> REF _Ref486330033 \r \h </w:instrText>
      </w:r>
      <w:r w:rsidR="00F0286F">
        <w:rPr>
          <w:color w:val="000000"/>
          <w:spacing w:val="-2"/>
        </w:rPr>
      </w:r>
      <w:r w:rsidR="00F0286F">
        <w:rPr>
          <w:color w:val="000000"/>
          <w:spacing w:val="-2"/>
        </w:rPr>
        <w:fldChar w:fldCharType="separate"/>
      </w:r>
      <w:r w:rsidR="00EC577B">
        <w:rPr>
          <w:color w:val="000000"/>
          <w:spacing w:val="-2"/>
        </w:rPr>
        <w:t>15.7.1</w:t>
      </w:r>
      <w:r w:rsidR="00F0286F">
        <w:rPr>
          <w:color w:val="000000"/>
          <w:spacing w:val="-2"/>
        </w:rPr>
        <w:fldChar w:fldCharType="end"/>
      </w:r>
      <w:r w:rsidR="00F0286F">
        <w:rPr>
          <w:color w:val="000000"/>
          <w:spacing w:val="-2"/>
        </w:rPr>
        <w:t xml:space="preserve"> below. </w:t>
      </w:r>
      <w:r w:rsidRPr="00CC0318">
        <w:t xml:space="preserve">It </w:t>
      </w:r>
      <w:r>
        <w:t>will</w:t>
      </w:r>
      <w:r w:rsidRPr="00CC0318">
        <w:t xml:space="preserve"> also be assumed that the Facility uses </w:t>
      </w:r>
      <w:r w:rsidR="009A6212">
        <w:t xml:space="preserve">ULSD </w:t>
      </w:r>
      <w:r w:rsidRPr="00CC0318">
        <w:t xml:space="preserve">for </w:t>
      </w:r>
      <w:r w:rsidR="009A6212">
        <w:t>Contract Years 1 through 3 and Natural Gas for the remainder of the ECA Term.</w:t>
      </w:r>
    </w:p>
    <w:p w14:paraId="4B84560C" w14:textId="3A6B92F6" w:rsidR="00E8108F" w:rsidRPr="00CC0318" w:rsidRDefault="00E8108F" w:rsidP="009A6212">
      <w:pPr>
        <w:tabs>
          <w:tab w:val="center" w:pos="-1800"/>
        </w:tabs>
        <w:suppressAutoHyphens/>
        <w:rPr>
          <w:color w:val="000000"/>
          <w:spacing w:val="-2"/>
        </w:rPr>
      </w:pPr>
      <w:r>
        <w:rPr>
          <w:color w:val="000000"/>
          <w:spacing w:val="-2"/>
        </w:rPr>
        <w:t>Bidder</w:t>
      </w:r>
      <w:r w:rsidRPr="00CC0318">
        <w:rPr>
          <w:color w:val="000000"/>
          <w:spacing w:val="-2"/>
        </w:rPr>
        <w:t xml:space="preserve">s shall provide their proposed Guaranteed Heat Rates for the Commercial Operation Period in this Section </w:t>
      </w:r>
      <w:r w:rsidR="009A6212">
        <w:rPr>
          <w:color w:val="000000"/>
          <w:spacing w:val="-2"/>
        </w:rPr>
        <w:fldChar w:fldCharType="begin"/>
      </w:r>
      <w:r w:rsidR="009A6212">
        <w:rPr>
          <w:color w:val="000000"/>
          <w:spacing w:val="-2"/>
        </w:rPr>
        <w:instrText xml:space="preserve"> REF _Ref486317816 \r \h </w:instrText>
      </w:r>
      <w:r w:rsidR="009A6212">
        <w:rPr>
          <w:color w:val="000000"/>
          <w:spacing w:val="-2"/>
        </w:rPr>
      </w:r>
      <w:r w:rsidR="009A6212">
        <w:rPr>
          <w:color w:val="000000"/>
          <w:spacing w:val="-2"/>
        </w:rPr>
        <w:fldChar w:fldCharType="separate"/>
      </w:r>
      <w:r w:rsidR="00EC577B">
        <w:rPr>
          <w:color w:val="000000"/>
          <w:spacing w:val="-2"/>
        </w:rPr>
        <w:t>15.5</w:t>
      </w:r>
      <w:r w:rsidR="009A6212">
        <w:rPr>
          <w:color w:val="000000"/>
          <w:spacing w:val="-2"/>
        </w:rPr>
        <w:fldChar w:fldCharType="end"/>
      </w:r>
      <w:r w:rsidRPr="00CC0318">
        <w:rPr>
          <w:color w:val="000000"/>
          <w:spacing w:val="-2"/>
        </w:rPr>
        <w:t xml:space="preserve"> based on the Higher Heating Value for Fuel at Site Reference Conditions (SRC)</w:t>
      </w:r>
      <w:r w:rsidR="009A6212">
        <w:rPr>
          <w:color w:val="000000"/>
          <w:spacing w:val="-2"/>
        </w:rPr>
        <w:t xml:space="preserve"> at different Facility outputs</w:t>
      </w:r>
      <w:r w:rsidRPr="00CC0318">
        <w:rPr>
          <w:color w:val="000000"/>
          <w:spacing w:val="-2"/>
        </w:rPr>
        <w:t>.  These data shall be used for calculation of allowable Fuel consumption</w:t>
      </w:r>
      <w:r w:rsidR="009A6212">
        <w:rPr>
          <w:color w:val="000000"/>
          <w:spacing w:val="-2"/>
        </w:rPr>
        <w:t>.</w:t>
      </w:r>
      <w:r w:rsidRPr="00CC0318">
        <w:rPr>
          <w:color w:val="000000"/>
          <w:spacing w:val="-2"/>
        </w:rPr>
        <w:t xml:space="preserve"> </w:t>
      </w:r>
    </w:p>
    <w:p w14:paraId="2EE5EB78" w14:textId="5E098BAD" w:rsidR="00E8108F" w:rsidRPr="00CC0318" w:rsidRDefault="00E8108F" w:rsidP="00E8108F">
      <w:pPr>
        <w:tabs>
          <w:tab w:val="left" w:pos="-720"/>
        </w:tabs>
        <w:rPr>
          <w:color w:val="000000"/>
          <w:spacing w:val="-2"/>
        </w:rPr>
      </w:pPr>
      <w:r w:rsidRPr="00CC0318">
        <w:rPr>
          <w:color w:val="000000"/>
          <w:spacing w:val="-2"/>
        </w:rPr>
        <w:t xml:space="preserve">The Guaranteed Heat Rate shall not be corrected for degradation at any time during the </w:t>
      </w:r>
      <w:r w:rsidR="009A6212">
        <w:rPr>
          <w:color w:val="000000"/>
          <w:spacing w:val="-2"/>
        </w:rPr>
        <w:t>ECA</w:t>
      </w:r>
      <w:r w:rsidRPr="00CC0318">
        <w:rPr>
          <w:color w:val="000000"/>
          <w:spacing w:val="-2"/>
        </w:rPr>
        <w:t xml:space="preserve"> Term. These Guaranteed Heat Rates shall remain effective for the entire Term of the Project.  </w:t>
      </w:r>
      <w:r>
        <w:rPr>
          <w:color w:val="000000"/>
          <w:spacing w:val="-2"/>
        </w:rPr>
        <w:t>Bidder</w:t>
      </w:r>
      <w:r w:rsidRPr="00CC0318">
        <w:rPr>
          <w:color w:val="000000"/>
          <w:spacing w:val="-2"/>
        </w:rPr>
        <w:t xml:space="preserve">s must therefore account for heat rate degradation when establishing their proposed Guaranteed Heat Rates.  Once submitted, no changes will be allowed to be made to the data in these tables by any </w:t>
      </w:r>
      <w:r>
        <w:rPr>
          <w:color w:val="000000"/>
          <w:spacing w:val="-2"/>
        </w:rPr>
        <w:t>Bidder</w:t>
      </w:r>
      <w:r w:rsidRPr="00CC0318">
        <w:rPr>
          <w:color w:val="000000"/>
          <w:spacing w:val="-2"/>
        </w:rPr>
        <w:t>.</w:t>
      </w:r>
    </w:p>
    <w:p w14:paraId="6B8E7F37" w14:textId="15E99680" w:rsidR="002903CD" w:rsidRDefault="009A6212" w:rsidP="009A6212">
      <w:pPr>
        <w:pStyle w:val="Caption"/>
      </w:pPr>
      <w:bookmarkStart w:id="143" w:name="_Ref486327125"/>
      <w:bookmarkStart w:id="144" w:name="_Toc525310504"/>
      <w:r>
        <w:t>Table </w:t>
      </w:r>
      <w:r w:rsidR="00920317">
        <w:fldChar w:fldCharType="begin"/>
      </w:r>
      <w:r w:rsidR="00920317">
        <w:instrText xml:space="preserve"> STYLEREF 1 \s  \* MERGEFORMAT </w:instrText>
      </w:r>
      <w:r w:rsidR="00920317">
        <w:fldChar w:fldCharType="separate"/>
      </w:r>
      <w:r w:rsidR="00EC577B">
        <w:rPr>
          <w:noProof/>
        </w:rPr>
        <w:t>15</w:t>
      </w:r>
      <w:r w:rsidR="00920317">
        <w:rPr>
          <w:noProof/>
        </w:rPr>
        <w:fldChar w:fldCharType="end"/>
      </w:r>
      <w:r>
        <w:rPr>
          <w:noProof/>
        </w:rPr>
        <w:t>.</w:t>
      </w:r>
      <w:r>
        <w:fldChar w:fldCharType="begin"/>
      </w:r>
      <w:r>
        <w:instrText xml:space="preserve"> SEQ Table \* ARABIC \s 1 </w:instrText>
      </w:r>
      <w:r>
        <w:fldChar w:fldCharType="separate"/>
      </w:r>
      <w:r w:rsidR="00EC577B">
        <w:rPr>
          <w:noProof/>
        </w:rPr>
        <w:t>5</w:t>
      </w:r>
      <w:r>
        <w:rPr>
          <w:noProof/>
        </w:rPr>
        <w:fldChar w:fldCharType="end"/>
      </w:r>
      <w:bookmarkEnd w:id="143"/>
      <w:r>
        <w:t>:</w:t>
      </w:r>
      <w:r>
        <w:tab/>
      </w:r>
      <w:r w:rsidRPr="00DE5A72">
        <w:tab/>
      </w:r>
      <w:r w:rsidRPr="009A6212">
        <w:t xml:space="preserve">Guaranteed </w:t>
      </w:r>
      <w:r w:rsidR="005108E4">
        <w:t xml:space="preserve">Phase 1 </w:t>
      </w:r>
      <w:r w:rsidRPr="009A6212">
        <w:t xml:space="preserve">Heat Rates at </w:t>
      </w:r>
      <w:r w:rsidR="002903CD">
        <w:t>Site Reference Conditions on ULSD</w:t>
      </w:r>
      <w:bookmarkEnd w:id="144"/>
      <w:r w:rsidR="002903CD">
        <w:t xml:space="preserve"> </w:t>
      </w:r>
    </w:p>
    <w:tbl>
      <w:tblPr>
        <w:tblW w:w="0" w:type="auto"/>
        <w:tblBorders>
          <w:top w:val="single" w:sz="4" w:space="0" w:color="3E6EA3"/>
          <w:left w:val="single" w:sz="4" w:space="0" w:color="3E6EA3"/>
          <w:bottom w:val="single" w:sz="4" w:space="0" w:color="3E6EA3"/>
          <w:right w:val="single" w:sz="4" w:space="0" w:color="3E6EA3"/>
          <w:insideH w:val="single" w:sz="4" w:space="0" w:color="3E6EA3"/>
          <w:insideV w:val="single" w:sz="4" w:space="0" w:color="3E6EA3"/>
        </w:tblBorders>
        <w:tblLook w:val="0000" w:firstRow="0" w:lastRow="0" w:firstColumn="0" w:lastColumn="0" w:noHBand="0" w:noVBand="0"/>
      </w:tblPr>
      <w:tblGrid>
        <w:gridCol w:w="3595"/>
        <w:gridCol w:w="4410"/>
      </w:tblGrid>
      <w:tr w:rsidR="009A6212" w:rsidRPr="002903CD" w14:paraId="4D51FA19" w14:textId="77777777" w:rsidTr="00890BA1">
        <w:trPr>
          <w:tblHeader/>
        </w:trPr>
        <w:tc>
          <w:tcPr>
            <w:tcW w:w="3595" w:type="dxa"/>
            <w:tcBorders>
              <w:bottom w:val="single" w:sz="4" w:space="0" w:color="3E6EA3"/>
              <w:right w:val="single" w:sz="4" w:space="0" w:color="FFFFFF" w:themeColor="background1"/>
            </w:tcBorders>
            <w:shd w:val="clear" w:color="auto" w:fill="3E6EA3"/>
          </w:tcPr>
          <w:p w14:paraId="14E5EC44" w14:textId="61788E88" w:rsidR="009A6212" w:rsidRPr="002903CD" w:rsidRDefault="009A6212" w:rsidP="002903CD">
            <w:pPr>
              <w:pStyle w:val="TSTableHeading"/>
              <w:rPr>
                <w:sz w:val="20"/>
                <w:szCs w:val="20"/>
              </w:rPr>
            </w:pPr>
            <w:r w:rsidRPr="002903CD">
              <w:rPr>
                <w:sz w:val="20"/>
                <w:szCs w:val="20"/>
              </w:rPr>
              <w:t>Percent of  Dependable Capacity</w:t>
            </w:r>
            <w:r w:rsidRPr="002903CD">
              <w:rPr>
                <w:rStyle w:val="FootnoteReference"/>
                <w:b w:val="0"/>
                <w:sz w:val="20"/>
                <w:szCs w:val="20"/>
              </w:rPr>
              <w:footnoteReference w:id="12"/>
            </w:r>
          </w:p>
        </w:tc>
        <w:tc>
          <w:tcPr>
            <w:tcW w:w="4410" w:type="dxa"/>
            <w:tcBorders>
              <w:left w:val="single" w:sz="4" w:space="0" w:color="FFFFFF" w:themeColor="background1"/>
              <w:bottom w:val="single" w:sz="4" w:space="0" w:color="3E6EA3"/>
            </w:tcBorders>
            <w:shd w:val="clear" w:color="auto" w:fill="3E6EA3"/>
          </w:tcPr>
          <w:p w14:paraId="53A5BC33" w14:textId="0EB5C36A" w:rsidR="009A6212" w:rsidRPr="002903CD" w:rsidRDefault="009A6212" w:rsidP="002903CD">
            <w:pPr>
              <w:pStyle w:val="TSTableHeading"/>
              <w:rPr>
                <w:sz w:val="20"/>
                <w:szCs w:val="20"/>
              </w:rPr>
            </w:pPr>
            <w:r w:rsidRPr="002903CD">
              <w:rPr>
                <w:sz w:val="20"/>
                <w:szCs w:val="20"/>
              </w:rPr>
              <w:t>Guaranteed Heat Rate (HHV) (</w:t>
            </w:r>
            <w:r w:rsidR="002903CD" w:rsidRPr="002903CD">
              <w:rPr>
                <w:sz w:val="20"/>
                <w:szCs w:val="20"/>
              </w:rPr>
              <w:t>Btu</w:t>
            </w:r>
            <w:r w:rsidRPr="002903CD">
              <w:rPr>
                <w:sz w:val="20"/>
                <w:szCs w:val="20"/>
              </w:rPr>
              <w:t>/kWh)</w:t>
            </w:r>
            <w:r w:rsidRPr="002903CD">
              <w:rPr>
                <w:rStyle w:val="FootnoteReference"/>
                <w:b w:val="0"/>
                <w:sz w:val="20"/>
                <w:szCs w:val="20"/>
              </w:rPr>
              <w:footnoteReference w:id="13"/>
            </w:r>
          </w:p>
        </w:tc>
      </w:tr>
      <w:tr w:rsidR="006E0D83" w:rsidRPr="00181A5C" w14:paraId="195BC682" w14:textId="77777777" w:rsidTr="00890BA1">
        <w:tc>
          <w:tcPr>
            <w:tcW w:w="3595" w:type="dxa"/>
            <w:shd w:val="clear" w:color="auto" w:fill="CEDAE8"/>
          </w:tcPr>
          <w:p w14:paraId="5CF47855" w14:textId="77777777" w:rsidR="006E0D83" w:rsidRPr="000A617E" w:rsidRDefault="006E0D83" w:rsidP="006E0D83">
            <w:pPr>
              <w:tabs>
                <w:tab w:val="left" w:pos="-720"/>
              </w:tabs>
              <w:suppressAutoHyphens/>
              <w:spacing w:before="60"/>
              <w:jc w:val="center"/>
              <w:rPr>
                <w:color w:val="000000"/>
                <w:spacing w:val="-2"/>
              </w:rPr>
            </w:pPr>
            <w:r w:rsidRPr="000A617E">
              <w:rPr>
                <w:color w:val="000000"/>
                <w:spacing w:val="-2"/>
              </w:rPr>
              <w:t>100%</w:t>
            </w:r>
          </w:p>
        </w:tc>
        <w:tc>
          <w:tcPr>
            <w:tcW w:w="4410" w:type="dxa"/>
            <w:shd w:val="clear" w:color="auto" w:fill="CEDAE8"/>
          </w:tcPr>
          <w:p w14:paraId="29B93A42" w14:textId="1B3B9DB4" w:rsidR="006E0D83" w:rsidRPr="000A617E" w:rsidRDefault="006E0D83" w:rsidP="006E0D83">
            <w:pPr>
              <w:tabs>
                <w:tab w:val="left" w:pos="-720"/>
              </w:tabs>
              <w:suppressAutoHyphens/>
              <w:spacing w:before="60"/>
              <w:jc w:val="center"/>
              <w:rPr>
                <w:color w:val="000000"/>
                <w:spacing w:val="-2"/>
              </w:rPr>
            </w:pPr>
          </w:p>
        </w:tc>
      </w:tr>
      <w:tr w:rsidR="006E0D83" w:rsidRPr="00181A5C" w14:paraId="24F48FE0" w14:textId="77777777" w:rsidTr="00516750">
        <w:tc>
          <w:tcPr>
            <w:tcW w:w="3595" w:type="dxa"/>
          </w:tcPr>
          <w:p w14:paraId="70DB246B" w14:textId="77777777" w:rsidR="006E0D83" w:rsidRPr="000A617E" w:rsidRDefault="006E0D83" w:rsidP="006E0D83">
            <w:pPr>
              <w:tabs>
                <w:tab w:val="left" w:pos="-720"/>
              </w:tabs>
              <w:suppressAutoHyphens/>
              <w:spacing w:before="60"/>
              <w:jc w:val="center"/>
              <w:rPr>
                <w:color w:val="000000"/>
                <w:spacing w:val="-2"/>
              </w:rPr>
            </w:pPr>
            <w:r w:rsidRPr="000A617E">
              <w:rPr>
                <w:color w:val="000000"/>
                <w:spacing w:val="-2"/>
              </w:rPr>
              <w:t>95%</w:t>
            </w:r>
          </w:p>
        </w:tc>
        <w:tc>
          <w:tcPr>
            <w:tcW w:w="4410" w:type="dxa"/>
          </w:tcPr>
          <w:p w14:paraId="221109BE" w14:textId="77777777" w:rsidR="006E0D83" w:rsidRPr="000A617E" w:rsidRDefault="006E0D83" w:rsidP="006E0D83">
            <w:pPr>
              <w:tabs>
                <w:tab w:val="left" w:pos="-720"/>
              </w:tabs>
              <w:suppressAutoHyphens/>
              <w:spacing w:before="60"/>
              <w:jc w:val="center"/>
              <w:rPr>
                <w:color w:val="000000"/>
                <w:spacing w:val="-2"/>
              </w:rPr>
            </w:pPr>
          </w:p>
        </w:tc>
      </w:tr>
      <w:tr w:rsidR="006E0D83" w:rsidRPr="00181A5C" w14:paraId="21EAE698" w14:textId="77777777" w:rsidTr="00890BA1">
        <w:tc>
          <w:tcPr>
            <w:tcW w:w="3595" w:type="dxa"/>
            <w:tcBorders>
              <w:bottom w:val="single" w:sz="4" w:space="0" w:color="3E6EA3"/>
            </w:tcBorders>
          </w:tcPr>
          <w:p w14:paraId="55403A8D" w14:textId="77777777" w:rsidR="006E0D83" w:rsidRPr="000A617E" w:rsidRDefault="006E0D83" w:rsidP="006E0D83">
            <w:pPr>
              <w:tabs>
                <w:tab w:val="left" w:pos="-720"/>
              </w:tabs>
              <w:suppressAutoHyphens/>
              <w:spacing w:before="60"/>
              <w:jc w:val="center"/>
              <w:rPr>
                <w:color w:val="000000"/>
                <w:spacing w:val="-2"/>
              </w:rPr>
            </w:pPr>
            <w:r w:rsidRPr="000A617E">
              <w:rPr>
                <w:color w:val="000000"/>
                <w:spacing w:val="-2"/>
              </w:rPr>
              <w:t>90%</w:t>
            </w:r>
          </w:p>
        </w:tc>
        <w:tc>
          <w:tcPr>
            <w:tcW w:w="4410" w:type="dxa"/>
            <w:tcBorders>
              <w:bottom w:val="single" w:sz="4" w:space="0" w:color="3E6EA3"/>
            </w:tcBorders>
          </w:tcPr>
          <w:p w14:paraId="1C130A38" w14:textId="77777777" w:rsidR="006E0D83" w:rsidRPr="000A617E" w:rsidRDefault="006E0D83" w:rsidP="006E0D83">
            <w:pPr>
              <w:tabs>
                <w:tab w:val="left" w:pos="-720"/>
              </w:tabs>
              <w:suppressAutoHyphens/>
              <w:spacing w:before="60"/>
              <w:jc w:val="center"/>
              <w:rPr>
                <w:color w:val="000000"/>
                <w:spacing w:val="-2"/>
              </w:rPr>
            </w:pPr>
          </w:p>
        </w:tc>
      </w:tr>
      <w:tr w:rsidR="006E0D83" w:rsidRPr="00181A5C" w14:paraId="2887C8F1" w14:textId="77777777" w:rsidTr="00890BA1">
        <w:tc>
          <w:tcPr>
            <w:tcW w:w="3595" w:type="dxa"/>
            <w:shd w:val="clear" w:color="auto" w:fill="CEDAE8"/>
          </w:tcPr>
          <w:p w14:paraId="4B9D1535" w14:textId="77777777" w:rsidR="006E0D83" w:rsidRPr="000A617E" w:rsidRDefault="006E0D83" w:rsidP="006E0D83">
            <w:pPr>
              <w:tabs>
                <w:tab w:val="left" w:pos="-720"/>
              </w:tabs>
              <w:suppressAutoHyphens/>
              <w:spacing w:before="60"/>
              <w:jc w:val="center"/>
              <w:rPr>
                <w:color w:val="000000"/>
                <w:spacing w:val="-2"/>
              </w:rPr>
            </w:pPr>
            <w:r w:rsidRPr="000A617E">
              <w:rPr>
                <w:color w:val="000000"/>
                <w:spacing w:val="-2"/>
              </w:rPr>
              <w:t>85%</w:t>
            </w:r>
          </w:p>
        </w:tc>
        <w:tc>
          <w:tcPr>
            <w:tcW w:w="4410" w:type="dxa"/>
            <w:shd w:val="clear" w:color="auto" w:fill="CEDAE8"/>
          </w:tcPr>
          <w:p w14:paraId="644370BD" w14:textId="68772209" w:rsidR="006E0D83" w:rsidRPr="000A617E" w:rsidRDefault="006E0D83" w:rsidP="006E0D83">
            <w:pPr>
              <w:tabs>
                <w:tab w:val="left" w:pos="-720"/>
              </w:tabs>
              <w:suppressAutoHyphens/>
              <w:spacing w:before="60"/>
              <w:jc w:val="center"/>
              <w:rPr>
                <w:color w:val="000000"/>
                <w:spacing w:val="-2"/>
              </w:rPr>
            </w:pPr>
          </w:p>
        </w:tc>
      </w:tr>
      <w:tr w:rsidR="006E0D83" w:rsidRPr="00181A5C" w14:paraId="55BD8009" w14:textId="77777777" w:rsidTr="00890BA1">
        <w:tc>
          <w:tcPr>
            <w:tcW w:w="3595" w:type="dxa"/>
            <w:tcBorders>
              <w:bottom w:val="single" w:sz="4" w:space="0" w:color="3E6EA3"/>
            </w:tcBorders>
          </w:tcPr>
          <w:p w14:paraId="7C3484A3" w14:textId="77777777" w:rsidR="006E0D83" w:rsidRPr="000A617E" w:rsidRDefault="006E0D83" w:rsidP="006E0D83">
            <w:pPr>
              <w:tabs>
                <w:tab w:val="left" w:pos="-720"/>
              </w:tabs>
              <w:suppressAutoHyphens/>
              <w:spacing w:before="60"/>
              <w:jc w:val="center"/>
              <w:rPr>
                <w:color w:val="000000"/>
                <w:spacing w:val="-2"/>
              </w:rPr>
            </w:pPr>
            <w:r w:rsidRPr="000A617E">
              <w:rPr>
                <w:color w:val="000000"/>
                <w:spacing w:val="-2"/>
              </w:rPr>
              <w:t>80%</w:t>
            </w:r>
          </w:p>
        </w:tc>
        <w:tc>
          <w:tcPr>
            <w:tcW w:w="4410" w:type="dxa"/>
            <w:tcBorders>
              <w:bottom w:val="single" w:sz="4" w:space="0" w:color="3E6EA3"/>
            </w:tcBorders>
          </w:tcPr>
          <w:p w14:paraId="05D15F2C" w14:textId="77777777" w:rsidR="006E0D83" w:rsidRPr="000A617E" w:rsidRDefault="006E0D83" w:rsidP="006E0D83">
            <w:pPr>
              <w:tabs>
                <w:tab w:val="left" w:pos="-720"/>
              </w:tabs>
              <w:suppressAutoHyphens/>
              <w:spacing w:before="60"/>
              <w:jc w:val="center"/>
              <w:rPr>
                <w:color w:val="000000"/>
                <w:spacing w:val="-2"/>
              </w:rPr>
            </w:pPr>
          </w:p>
        </w:tc>
      </w:tr>
      <w:tr w:rsidR="006E0D83" w:rsidRPr="00181A5C" w14:paraId="18FB39F8" w14:textId="77777777" w:rsidTr="00890BA1">
        <w:tc>
          <w:tcPr>
            <w:tcW w:w="3595" w:type="dxa"/>
            <w:shd w:val="clear" w:color="auto" w:fill="CEDAE8"/>
          </w:tcPr>
          <w:p w14:paraId="61E5BE7F" w14:textId="77777777" w:rsidR="006E0D83" w:rsidRPr="000A617E" w:rsidRDefault="006E0D83" w:rsidP="006E0D83">
            <w:pPr>
              <w:tabs>
                <w:tab w:val="left" w:pos="-720"/>
              </w:tabs>
              <w:suppressAutoHyphens/>
              <w:spacing w:before="60"/>
              <w:jc w:val="center"/>
              <w:rPr>
                <w:color w:val="000000"/>
                <w:spacing w:val="-2"/>
              </w:rPr>
            </w:pPr>
            <w:r w:rsidRPr="000A617E">
              <w:rPr>
                <w:color w:val="000000"/>
                <w:spacing w:val="-2"/>
              </w:rPr>
              <w:t>75%</w:t>
            </w:r>
          </w:p>
        </w:tc>
        <w:tc>
          <w:tcPr>
            <w:tcW w:w="4410" w:type="dxa"/>
            <w:shd w:val="clear" w:color="auto" w:fill="CEDAE8"/>
          </w:tcPr>
          <w:p w14:paraId="45C9F730" w14:textId="66A24C79" w:rsidR="006E0D83" w:rsidRPr="000A617E" w:rsidRDefault="006E0D83" w:rsidP="006E0D83">
            <w:pPr>
              <w:tabs>
                <w:tab w:val="left" w:pos="-720"/>
              </w:tabs>
              <w:suppressAutoHyphens/>
              <w:spacing w:before="60"/>
              <w:jc w:val="center"/>
              <w:rPr>
                <w:color w:val="000000"/>
                <w:spacing w:val="-2"/>
              </w:rPr>
            </w:pPr>
          </w:p>
        </w:tc>
      </w:tr>
      <w:tr w:rsidR="006E0D83" w:rsidRPr="00181A5C" w14:paraId="5F61EEC1" w14:textId="77777777" w:rsidTr="00890BA1">
        <w:tc>
          <w:tcPr>
            <w:tcW w:w="3595" w:type="dxa"/>
            <w:tcBorders>
              <w:bottom w:val="single" w:sz="4" w:space="0" w:color="3E6EA3"/>
            </w:tcBorders>
          </w:tcPr>
          <w:p w14:paraId="78EBACA4" w14:textId="77777777" w:rsidR="006E0D83" w:rsidRPr="000A617E" w:rsidRDefault="006E0D83" w:rsidP="006E0D83">
            <w:pPr>
              <w:tabs>
                <w:tab w:val="left" w:pos="-720"/>
              </w:tabs>
              <w:suppressAutoHyphens/>
              <w:spacing w:before="60"/>
              <w:jc w:val="center"/>
              <w:rPr>
                <w:color w:val="000000"/>
                <w:spacing w:val="-2"/>
              </w:rPr>
            </w:pPr>
            <w:r w:rsidRPr="000A617E">
              <w:rPr>
                <w:color w:val="000000"/>
                <w:spacing w:val="-2"/>
              </w:rPr>
              <w:t>70%</w:t>
            </w:r>
          </w:p>
        </w:tc>
        <w:tc>
          <w:tcPr>
            <w:tcW w:w="4410" w:type="dxa"/>
            <w:tcBorders>
              <w:bottom w:val="single" w:sz="4" w:space="0" w:color="3E6EA3"/>
            </w:tcBorders>
          </w:tcPr>
          <w:p w14:paraId="044B0FB6" w14:textId="77777777" w:rsidR="006E0D83" w:rsidRPr="000A617E" w:rsidRDefault="006E0D83" w:rsidP="006E0D83">
            <w:pPr>
              <w:tabs>
                <w:tab w:val="left" w:pos="-720"/>
              </w:tabs>
              <w:suppressAutoHyphens/>
              <w:spacing w:before="60"/>
              <w:jc w:val="center"/>
              <w:rPr>
                <w:color w:val="000000"/>
                <w:spacing w:val="-2"/>
              </w:rPr>
            </w:pPr>
          </w:p>
        </w:tc>
      </w:tr>
      <w:tr w:rsidR="006E0D83" w:rsidRPr="00181A5C" w14:paraId="3C99D883" w14:textId="77777777" w:rsidTr="00890BA1">
        <w:tc>
          <w:tcPr>
            <w:tcW w:w="3595" w:type="dxa"/>
            <w:shd w:val="clear" w:color="auto" w:fill="CEDAE8"/>
          </w:tcPr>
          <w:p w14:paraId="4B114E16" w14:textId="77777777" w:rsidR="006E0D83" w:rsidRPr="000A617E" w:rsidRDefault="006E0D83" w:rsidP="006E0D83">
            <w:pPr>
              <w:tabs>
                <w:tab w:val="left" w:pos="-720"/>
              </w:tabs>
              <w:suppressAutoHyphens/>
              <w:spacing w:before="60"/>
              <w:jc w:val="center"/>
              <w:rPr>
                <w:color w:val="000000"/>
                <w:spacing w:val="-2"/>
              </w:rPr>
            </w:pPr>
            <w:r w:rsidRPr="000A617E">
              <w:rPr>
                <w:color w:val="000000"/>
                <w:spacing w:val="-2"/>
              </w:rPr>
              <w:t>65%</w:t>
            </w:r>
          </w:p>
        </w:tc>
        <w:tc>
          <w:tcPr>
            <w:tcW w:w="4410" w:type="dxa"/>
            <w:shd w:val="clear" w:color="auto" w:fill="CEDAE8"/>
          </w:tcPr>
          <w:p w14:paraId="71ED7203" w14:textId="2EE408FC" w:rsidR="006E0D83" w:rsidRPr="000A617E" w:rsidRDefault="006E0D83" w:rsidP="006E0D83">
            <w:pPr>
              <w:tabs>
                <w:tab w:val="left" w:pos="-720"/>
              </w:tabs>
              <w:suppressAutoHyphens/>
              <w:spacing w:before="60"/>
              <w:jc w:val="center"/>
              <w:rPr>
                <w:color w:val="000000"/>
                <w:spacing w:val="-2"/>
              </w:rPr>
            </w:pPr>
          </w:p>
        </w:tc>
      </w:tr>
      <w:tr w:rsidR="006E0D83" w:rsidRPr="00181A5C" w14:paraId="5D4F930D" w14:textId="77777777" w:rsidTr="00516750">
        <w:tc>
          <w:tcPr>
            <w:tcW w:w="3595" w:type="dxa"/>
          </w:tcPr>
          <w:p w14:paraId="7513E411" w14:textId="77777777" w:rsidR="006E0D83" w:rsidRPr="000A617E" w:rsidRDefault="006E0D83" w:rsidP="006E0D83">
            <w:pPr>
              <w:tabs>
                <w:tab w:val="left" w:pos="-720"/>
              </w:tabs>
              <w:suppressAutoHyphens/>
              <w:spacing w:before="60"/>
              <w:jc w:val="center"/>
              <w:rPr>
                <w:color w:val="000000"/>
                <w:spacing w:val="-2"/>
              </w:rPr>
            </w:pPr>
            <w:r w:rsidRPr="000A617E">
              <w:rPr>
                <w:color w:val="000000"/>
                <w:spacing w:val="-2"/>
              </w:rPr>
              <w:t>60%</w:t>
            </w:r>
          </w:p>
        </w:tc>
        <w:tc>
          <w:tcPr>
            <w:tcW w:w="4410" w:type="dxa"/>
          </w:tcPr>
          <w:p w14:paraId="17214F26" w14:textId="77777777" w:rsidR="006E0D83" w:rsidRPr="000A617E" w:rsidRDefault="006E0D83" w:rsidP="006E0D83">
            <w:pPr>
              <w:tabs>
                <w:tab w:val="left" w:pos="-720"/>
              </w:tabs>
              <w:suppressAutoHyphens/>
              <w:spacing w:before="60"/>
              <w:jc w:val="center"/>
              <w:rPr>
                <w:color w:val="000000"/>
                <w:spacing w:val="-2"/>
              </w:rPr>
            </w:pPr>
          </w:p>
        </w:tc>
      </w:tr>
      <w:tr w:rsidR="006E0D83" w:rsidRPr="00181A5C" w14:paraId="1E8AE11A" w14:textId="77777777" w:rsidTr="00890BA1">
        <w:tc>
          <w:tcPr>
            <w:tcW w:w="3595" w:type="dxa"/>
            <w:tcBorders>
              <w:bottom w:val="single" w:sz="4" w:space="0" w:color="3E6EA3"/>
            </w:tcBorders>
          </w:tcPr>
          <w:p w14:paraId="50C940C0" w14:textId="77777777" w:rsidR="006E0D83" w:rsidRPr="000A617E" w:rsidRDefault="006E0D83" w:rsidP="006E0D83">
            <w:pPr>
              <w:tabs>
                <w:tab w:val="left" w:pos="-720"/>
              </w:tabs>
              <w:suppressAutoHyphens/>
              <w:spacing w:before="60"/>
              <w:jc w:val="center"/>
              <w:rPr>
                <w:color w:val="000000"/>
                <w:spacing w:val="-2"/>
              </w:rPr>
            </w:pPr>
            <w:r w:rsidRPr="000A617E">
              <w:rPr>
                <w:color w:val="000000"/>
                <w:spacing w:val="-2"/>
              </w:rPr>
              <w:t>55%</w:t>
            </w:r>
          </w:p>
        </w:tc>
        <w:tc>
          <w:tcPr>
            <w:tcW w:w="4410" w:type="dxa"/>
            <w:tcBorders>
              <w:bottom w:val="single" w:sz="4" w:space="0" w:color="3E6EA3"/>
            </w:tcBorders>
          </w:tcPr>
          <w:p w14:paraId="53C5D639" w14:textId="038FD744" w:rsidR="006E0D83" w:rsidRPr="000A617E" w:rsidRDefault="006E0D83" w:rsidP="006E0D83">
            <w:pPr>
              <w:tabs>
                <w:tab w:val="left" w:pos="-720"/>
              </w:tabs>
              <w:suppressAutoHyphens/>
              <w:spacing w:before="60"/>
              <w:jc w:val="center"/>
              <w:rPr>
                <w:color w:val="000000"/>
                <w:spacing w:val="-2"/>
              </w:rPr>
            </w:pPr>
          </w:p>
        </w:tc>
      </w:tr>
      <w:tr w:rsidR="006E0D83" w:rsidRPr="00181A5C" w14:paraId="0421BAB0" w14:textId="77777777" w:rsidTr="00890BA1">
        <w:tc>
          <w:tcPr>
            <w:tcW w:w="3595" w:type="dxa"/>
            <w:shd w:val="clear" w:color="auto" w:fill="CEDAE8"/>
          </w:tcPr>
          <w:p w14:paraId="50EA6834" w14:textId="77777777" w:rsidR="006E0D83" w:rsidRPr="000A617E" w:rsidRDefault="006E0D83" w:rsidP="006E0D83">
            <w:pPr>
              <w:tabs>
                <w:tab w:val="left" w:pos="-720"/>
              </w:tabs>
              <w:suppressAutoHyphens/>
              <w:spacing w:before="60"/>
              <w:jc w:val="center"/>
              <w:rPr>
                <w:color w:val="000000"/>
                <w:spacing w:val="-2"/>
              </w:rPr>
            </w:pPr>
            <w:r w:rsidRPr="000A617E">
              <w:rPr>
                <w:color w:val="000000"/>
                <w:spacing w:val="-2"/>
              </w:rPr>
              <w:t>50%</w:t>
            </w:r>
          </w:p>
        </w:tc>
        <w:tc>
          <w:tcPr>
            <w:tcW w:w="4410" w:type="dxa"/>
            <w:shd w:val="clear" w:color="auto" w:fill="CEDAE8"/>
          </w:tcPr>
          <w:p w14:paraId="4BAC70DA" w14:textId="1EBFA6AE" w:rsidR="006E0D83" w:rsidRPr="000A617E" w:rsidRDefault="006E0D83" w:rsidP="006E0D83">
            <w:pPr>
              <w:tabs>
                <w:tab w:val="left" w:pos="-720"/>
              </w:tabs>
              <w:suppressAutoHyphens/>
              <w:spacing w:before="60"/>
              <w:jc w:val="center"/>
              <w:rPr>
                <w:color w:val="000000"/>
                <w:spacing w:val="-2"/>
              </w:rPr>
            </w:pPr>
          </w:p>
        </w:tc>
      </w:tr>
      <w:tr w:rsidR="006E0D83" w:rsidRPr="00181A5C" w14:paraId="1A9DDF01" w14:textId="77777777" w:rsidTr="00890BA1">
        <w:tc>
          <w:tcPr>
            <w:tcW w:w="3595" w:type="dxa"/>
            <w:tcBorders>
              <w:bottom w:val="single" w:sz="4" w:space="0" w:color="3E6EA3"/>
            </w:tcBorders>
          </w:tcPr>
          <w:p w14:paraId="1D03AE68" w14:textId="77777777" w:rsidR="006E0D83" w:rsidRPr="000A617E" w:rsidRDefault="006E0D83" w:rsidP="006E0D83">
            <w:pPr>
              <w:tabs>
                <w:tab w:val="left" w:pos="-720"/>
              </w:tabs>
              <w:suppressAutoHyphens/>
              <w:spacing w:before="60"/>
              <w:jc w:val="center"/>
              <w:rPr>
                <w:color w:val="000000"/>
                <w:spacing w:val="-2"/>
              </w:rPr>
            </w:pPr>
            <w:r w:rsidRPr="000A617E">
              <w:rPr>
                <w:color w:val="000000"/>
                <w:spacing w:val="-2"/>
              </w:rPr>
              <w:t>45%</w:t>
            </w:r>
          </w:p>
        </w:tc>
        <w:tc>
          <w:tcPr>
            <w:tcW w:w="4410" w:type="dxa"/>
            <w:tcBorders>
              <w:bottom w:val="single" w:sz="4" w:space="0" w:color="3E6EA3"/>
            </w:tcBorders>
          </w:tcPr>
          <w:p w14:paraId="314695A9" w14:textId="41651AA2" w:rsidR="006E0D83" w:rsidRPr="000A617E" w:rsidRDefault="006E0D83" w:rsidP="006E0D83">
            <w:pPr>
              <w:tabs>
                <w:tab w:val="left" w:pos="-720"/>
              </w:tabs>
              <w:suppressAutoHyphens/>
              <w:spacing w:before="60"/>
              <w:jc w:val="center"/>
              <w:rPr>
                <w:color w:val="000000"/>
                <w:spacing w:val="-2"/>
              </w:rPr>
            </w:pPr>
          </w:p>
        </w:tc>
      </w:tr>
      <w:tr w:rsidR="006E0D83" w:rsidRPr="00181A5C" w14:paraId="39A183E0" w14:textId="77777777" w:rsidTr="00890BA1">
        <w:tc>
          <w:tcPr>
            <w:tcW w:w="3595" w:type="dxa"/>
            <w:shd w:val="clear" w:color="auto" w:fill="CEDAE8"/>
          </w:tcPr>
          <w:p w14:paraId="3580F484" w14:textId="77777777" w:rsidR="006E0D83" w:rsidRPr="000A617E" w:rsidRDefault="006E0D83" w:rsidP="006E0D83">
            <w:pPr>
              <w:tabs>
                <w:tab w:val="left" w:pos="-720"/>
              </w:tabs>
              <w:suppressAutoHyphens/>
              <w:spacing w:before="60"/>
              <w:jc w:val="center"/>
              <w:rPr>
                <w:color w:val="000000"/>
                <w:spacing w:val="-2"/>
              </w:rPr>
            </w:pPr>
            <w:r w:rsidRPr="000A617E">
              <w:rPr>
                <w:color w:val="000000"/>
                <w:spacing w:val="-2"/>
              </w:rPr>
              <w:t>40%</w:t>
            </w:r>
          </w:p>
        </w:tc>
        <w:tc>
          <w:tcPr>
            <w:tcW w:w="4410" w:type="dxa"/>
            <w:shd w:val="clear" w:color="auto" w:fill="CEDAE8"/>
          </w:tcPr>
          <w:p w14:paraId="2F314CE9" w14:textId="37016617" w:rsidR="006E0D83" w:rsidRPr="000A617E" w:rsidRDefault="006E0D83" w:rsidP="006E0D83">
            <w:pPr>
              <w:tabs>
                <w:tab w:val="left" w:pos="-720"/>
              </w:tabs>
              <w:suppressAutoHyphens/>
              <w:spacing w:before="60"/>
              <w:jc w:val="center"/>
              <w:rPr>
                <w:color w:val="000000"/>
                <w:spacing w:val="-2"/>
              </w:rPr>
            </w:pPr>
          </w:p>
        </w:tc>
      </w:tr>
      <w:tr w:rsidR="006E0D83" w:rsidRPr="00181A5C" w14:paraId="038217BF" w14:textId="77777777" w:rsidTr="00516750">
        <w:tc>
          <w:tcPr>
            <w:tcW w:w="3595" w:type="dxa"/>
          </w:tcPr>
          <w:p w14:paraId="044CF3D5" w14:textId="77777777" w:rsidR="006E0D83" w:rsidRPr="000A617E" w:rsidRDefault="006E0D83" w:rsidP="006E0D83">
            <w:pPr>
              <w:tabs>
                <w:tab w:val="left" w:pos="-720"/>
              </w:tabs>
              <w:suppressAutoHyphens/>
              <w:spacing w:before="60"/>
              <w:jc w:val="center"/>
              <w:rPr>
                <w:color w:val="000000"/>
                <w:spacing w:val="-2"/>
              </w:rPr>
            </w:pPr>
            <w:r w:rsidRPr="000A617E">
              <w:rPr>
                <w:color w:val="000000"/>
                <w:spacing w:val="-2"/>
              </w:rPr>
              <w:t>35%</w:t>
            </w:r>
          </w:p>
        </w:tc>
        <w:tc>
          <w:tcPr>
            <w:tcW w:w="4410" w:type="dxa"/>
          </w:tcPr>
          <w:p w14:paraId="1732E27C" w14:textId="77777777" w:rsidR="006E0D83" w:rsidRPr="000A617E" w:rsidRDefault="006E0D83" w:rsidP="006E0D83">
            <w:pPr>
              <w:tabs>
                <w:tab w:val="left" w:pos="-720"/>
              </w:tabs>
              <w:suppressAutoHyphens/>
              <w:spacing w:before="60"/>
              <w:jc w:val="center"/>
              <w:rPr>
                <w:color w:val="000000"/>
                <w:spacing w:val="-2"/>
              </w:rPr>
            </w:pPr>
          </w:p>
        </w:tc>
      </w:tr>
      <w:tr w:rsidR="006E0D83" w:rsidRPr="00181A5C" w14:paraId="16AEA3AF" w14:textId="77777777" w:rsidTr="00890BA1">
        <w:tc>
          <w:tcPr>
            <w:tcW w:w="3595" w:type="dxa"/>
            <w:tcBorders>
              <w:bottom w:val="single" w:sz="4" w:space="0" w:color="3E6EA3"/>
            </w:tcBorders>
          </w:tcPr>
          <w:p w14:paraId="30D5B7C1" w14:textId="77777777" w:rsidR="006E0D83" w:rsidRPr="000A617E" w:rsidRDefault="006E0D83" w:rsidP="006E0D83">
            <w:pPr>
              <w:tabs>
                <w:tab w:val="left" w:pos="-720"/>
              </w:tabs>
              <w:suppressAutoHyphens/>
              <w:spacing w:before="60"/>
              <w:jc w:val="center"/>
              <w:rPr>
                <w:color w:val="000000"/>
                <w:spacing w:val="-2"/>
              </w:rPr>
            </w:pPr>
            <w:r w:rsidRPr="000A617E">
              <w:rPr>
                <w:color w:val="000000"/>
                <w:spacing w:val="-2"/>
              </w:rPr>
              <w:t>30%</w:t>
            </w:r>
          </w:p>
        </w:tc>
        <w:tc>
          <w:tcPr>
            <w:tcW w:w="4410" w:type="dxa"/>
            <w:tcBorders>
              <w:bottom w:val="single" w:sz="4" w:space="0" w:color="3E6EA3"/>
            </w:tcBorders>
          </w:tcPr>
          <w:p w14:paraId="11F737E4" w14:textId="0F373417" w:rsidR="006E0D83" w:rsidRPr="000A617E" w:rsidRDefault="006E0D83" w:rsidP="006E0D83">
            <w:pPr>
              <w:tabs>
                <w:tab w:val="left" w:pos="-720"/>
              </w:tabs>
              <w:suppressAutoHyphens/>
              <w:spacing w:before="60"/>
              <w:jc w:val="center"/>
              <w:rPr>
                <w:color w:val="000000"/>
                <w:spacing w:val="-2"/>
              </w:rPr>
            </w:pPr>
          </w:p>
        </w:tc>
      </w:tr>
      <w:tr w:rsidR="006E0D83" w:rsidRPr="00181A5C" w14:paraId="53B3CD62" w14:textId="77777777" w:rsidTr="00890BA1">
        <w:tc>
          <w:tcPr>
            <w:tcW w:w="3595" w:type="dxa"/>
            <w:shd w:val="clear" w:color="auto" w:fill="CEDAE8"/>
          </w:tcPr>
          <w:p w14:paraId="44CA37D5" w14:textId="77777777" w:rsidR="006E0D83" w:rsidRPr="000A617E" w:rsidRDefault="006E0D83" w:rsidP="006E0D83">
            <w:pPr>
              <w:tabs>
                <w:tab w:val="left" w:pos="-720"/>
              </w:tabs>
              <w:suppressAutoHyphens/>
              <w:spacing w:before="60"/>
              <w:jc w:val="center"/>
              <w:rPr>
                <w:color w:val="000000"/>
                <w:spacing w:val="-2"/>
              </w:rPr>
            </w:pPr>
            <w:r w:rsidRPr="000A617E">
              <w:rPr>
                <w:color w:val="000000"/>
                <w:spacing w:val="-2"/>
              </w:rPr>
              <w:lastRenderedPageBreak/>
              <w:t>25%</w:t>
            </w:r>
          </w:p>
        </w:tc>
        <w:tc>
          <w:tcPr>
            <w:tcW w:w="4410" w:type="dxa"/>
            <w:shd w:val="clear" w:color="auto" w:fill="CEDAE8"/>
          </w:tcPr>
          <w:p w14:paraId="1CCCB641" w14:textId="4FC16261" w:rsidR="006E0D83" w:rsidRPr="000A617E" w:rsidRDefault="006E0D83" w:rsidP="006E0D83">
            <w:pPr>
              <w:tabs>
                <w:tab w:val="left" w:pos="-720"/>
              </w:tabs>
              <w:suppressAutoHyphens/>
              <w:spacing w:before="60"/>
              <w:jc w:val="center"/>
              <w:rPr>
                <w:color w:val="000000"/>
                <w:spacing w:val="-2"/>
              </w:rPr>
            </w:pPr>
          </w:p>
        </w:tc>
      </w:tr>
      <w:tr w:rsidR="006E0D83" w:rsidRPr="00181A5C" w14:paraId="634F793F" w14:textId="77777777" w:rsidTr="00516750">
        <w:tc>
          <w:tcPr>
            <w:tcW w:w="3595" w:type="dxa"/>
          </w:tcPr>
          <w:p w14:paraId="33DB11BA" w14:textId="77777777" w:rsidR="006E0D83" w:rsidRPr="000A617E" w:rsidRDefault="006E0D83" w:rsidP="006E0D83">
            <w:pPr>
              <w:tabs>
                <w:tab w:val="left" w:pos="-720"/>
              </w:tabs>
              <w:suppressAutoHyphens/>
              <w:spacing w:before="60"/>
              <w:jc w:val="center"/>
              <w:rPr>
                <w:color w:val="000000"/>
                <w:spacing w:val="-2"/>
              </w:rPr>
            </w:pPr>
            <w:r>
              <w:rPr>
                <w:color w:val="000000"/>
                <w:spacing w:val="-2"/>
              </w:rPr>
              <w:t>20%</w:t>
            </w:r>
          </w:p>
        </w:tc>
        <w:tc>
          <w:tcPr>
            <w:tcW w:w="4410" w:type="dxa"/>
          </w:tcPr>
          <w:p w14:paraId="7643E056" w14:textId="77777777" w:rsidR="006E0D83" w:rsidRPr="000A617E" w:rsidRDefault="006E0D83" w:rsidP="006E0D83">
            <w:pPr>
              <w:tabs>
                <w:tab w:val="left" w:pos="-720"/>
              </w:tabs>
              <w:suppressAutoHyphens/>
              <w:spacing w:before="60"/>
              <w:jc w:val="center"/>
              <w:rPr>
                <w:color w:val="000000"/>
                <w:spacing w:val="-2"/>
              </w:rPr>
            </w:pPr>
          </w:p>
        </w:tc>
      </w:tr>
      <w:tr w:rsidR="006E0D83" w:rsidRPr="00181A5C" w14:paraId="5949C33A" w14:textId="77777777" w:rsidTr="00516750">
        <w:tc>
          <w:tcPr>
            <w:tcW w:w="3595" w:type="dxa"/>
          </w:tcPr>
          <w:p w14:paraId="7AEB4318" w14:textId="77777777" w:rsidR="006E0D83" w:rsidRPr="000A617E" w:rsidRDefault="006E0D83" w:rsidP="006E0D83">
            <w:pPr>
              <w:tabs>
                <w:tab w:val="left" w:pos="-720"/>
              </w:tabs>
              <w:suppressAutoHyphens/>
              <w:spacing w:before="60"/>
              <w:jc w:val="center"/>
              <w:rPr>
                <w:color w:val="000000"/>
                <w:spacing w:val="-2"/>
              </w:rPr>
            </w:pPr>
            <w:r>
              <w:rPr>
                <w:color w:val="000000"/>
                <w:spacing w:val="-2"/>
              </w:rPr>
              <w:t>15%</w:t>
            </w:r>
          </w:p>
        </w:tc>
        <w:tc>
          <w:tcPr>
            <w:tcW w:w="4410" w:type="dxa"/>
          </w:tcPr>
          <w:p w14:paraId="2E79EE6D" w14:textId="77777777" w:rsidR="006E0D83" w:rsidRPr="000A617E" w:rsidRDefault="006E0D83" w:rsidP="006E0D83">
            <w:pPr>
              <w:tabs>
                <w:tab w:val="left" w:pos="-720"/>
              </w:tabs>
              <w:suppressAutoHyphens/>
              <w:spacing w:before="60"/>
              <w:jc w:val="center"/>
              <w:rPr>
                <w:color w:val="000000"/>
                <w:spacing w:val="-2"/>
              </w:rPr>
            </w:pPr>
          </w:p>
        </w:tc>
      </w:tr>
      <w:tr w:rsidR="006E0D83" w:rsidRPr="00181A5C" w14:paraId="290E761D" w14:textId="77777777" w:rsidTr="00516750">
        <w:tc>
          <w:tcPr>
            <w:tcW w:w="3595" w:type="dxa"/>
          </w:tcPr>
          <w:p w14:paraId="7DD3710B" w14:textId="77777777" w:rsidR="006E0D83" w:rsidRPr="000A617E" w:rsidRDefault="006E0D83" w:rsidP="006E0D83">
            <w:pPr>
              <w:tabs>
                <w:tab w:val="left" w:pos="-720"/>
              </w:tabs>
              <w:suppressAutoHyphens/>
              <w:spacing w:before="60"/>
              <w:jc w:val="center"/>
              <w:rPr>
                <w:color w:val="000000"/>
                <w:spacing w:val="-2"/>
              </w:rPr>
            </w:pPr>
            <w:r>
              <w:rPr>
                <w:color w:val="000000"/>
                <w:spacing w:val="-2"/>
              </w:rPr>
              <w:t>10%</w:t>
            </w:r>
          </w:p>
        </w:tc>
        <w:tc>
          <w:tcPr>
            <w:tcW w:w="4410" w:type="dxa"/>
          </w:tcPr>
          <w:p w14:paraId="33A49F32" w14:textId="77777777" w:rsidR="006E0D83" w:rsidRPr="000A617E" w:rsidRDefault="006E0D83" w:rsidP="006E0D83">
            <w:pPr>
              <w:tabs>
                <w:tab w:val="left" w:pos="-720"/>
              </w:tabs>
              <w:suppressAutoHyphens/>
              <w:spacing w:before="60"/>
              <w:jc w:val="center"/>
              <w:rPr>
                <w:color w:val="000000"/>
                <w:spacing w:val="-2"/>
              </w:rPr>
            </w:pPr>
          </w:p>
        </w:tc>
      </w:tr>
      <w:tr w:rsidR="006E0D83" w:rsidRPr="00181A5C" w14:paraId="675C8F0F" w14:textId="77777777" w:rsidTr="00516750">
        <w:tc>
          <w:tcPr>
            <w:tcW w:w="3595" w:type="dxa"/>
          </w:tcPr>
          <w:p w14:paraId="2AD5ED76" w14:textId="77777777" w:rsidR="006E0D83" w:rsidRPr="000A617E" w:rsidRDefault="006E0D83" w:rsidP="006E0D83">
            <w:pPr>
              <w:tabs>
                <w:tab w:val="left" w:pos="-720"/>
              </w:tabs>
              <w:suppressAutoHyphens/>
              <w:spacing w:before="60"/>
              <w:jc w:val="center"/>
              <w:rPr>
                <w:color w:val="000000"/>
                <w:spacing w:val="-2"/>
              </w:rPr>
            </w:pPr>
            <w:r>
              <w:rPr>
                <w:color w:val="000000"/>
                <w:spacing w:val="-2"/>
              </w:rPr>
              <w:t>Minimum Load</w:t>
            </w:r>
          </w:p>
        </w:tc>
        <w:tc>
          <w:tcPr>
            <w:tcW w:w="4410" w:type="dxa"/>
          </w:tcPr>
          <w:p w14:paraId="6C0380CF" w14:textId="77777777" w:rsidR="006E0D83" w:rsidRPr="000A617E" w:rsidRDefault="006E0D83" w:rsidP="006E0D83">
            <w:pPr>
              <w:tabs>
                <w:tab w:val="left" w:pos="-720"/>
              </w:tabs>
              <w:suppressAutoHyphens/>
              <w:spacing w:before="60"/>
              <w:jc w:val="center"/>
              <w:rPr>
                <w:color w:val="000000"/>
                <w:spacing w:val="-2"/>
              </w:rPr>
            </w:pPr>
          </w:p>
        </w:tc>
      </w:tr>
    </w:tbl>
    <w:p w14:paraId="37BB7030" w14:textId="3956729C" w:rsidR="002903CD" w:rsidRDefault="002903CD" w:rsidP="00B10BF4">
      <w:pPr>
        <w:pStyle w:val="Caption"/>
      </w:pPr>
      <w:bookmarkStart w:id="145" w:name="_Ref486327730"/>
      <w:bookmarkStart w:id="146" w:name="_Toc525310505"/>
      <w:r>
        <w:t>Table </w:t>
      </w:r>
      <w:r w:rsidR="00920317">
        <w:fldChar w:fldCharType="begin"/>
      </w:r>
      <w:r w:rsidR="00920317">
        <w:instrText xml:space="preserve"> STYLEREF 1 \s  \* MERGEFORMAT </w:instrText>
      </w:r>
      <w:r w:rsidR="00920317">
        <w:fldChar w:fldCharType="separate"/>
      </w:r>
      <w:r w:rsidR="00EC577B">
        <w:rPr>
          <w:noProof/>
        </w:rPr>
        <w:t>15</w:t>
      </w:r>
      <w:r w:rsidR="00920317">
        <w:rPr>
          <w:noProof/>
        </w:rPr>
        <w:fldChar w:fldCharType="end"/>
      </w:r>
      <w:r>
        <w:t>.</w:t>
      </w:r>
      <w:r>
        <w:fldChar w:fldCharType="begin"/>
      </w:r>
      <w:r>
        <w:instrText xml:space="preserve"> SEQ Table \* ARABIC \s 1 </w:instrText>
      </w:r>
      <w:r>
        <w:fldChar w:fldCharType="separate"/>
      </w:r>
      <w:r w:rsidR="00EC577B">
        <w:rPr>
          <w:noProof/>
        </w:rPr>
        <w:t>6</w:t>
      </w:r>
      <w:r>
        <w:fldChar w:fldCharType="end"/>
      </w:r>
      <w:bookmarkEnd w:id="145"/>
      <w:r>
        <w:t>:</w:t>
      </w:r>
      <w:r>
        <w:tab/>
      </w:r>
      <w:r w:rsidRPr="00DE5A72">
        <w:tab/>
      </w:r>
      <w:r w:rsidRPr="009A6212">
        <w:t xml:space="preserve">Guaranteed </w:t>
      </w:r>
      <w:r w:rsidR="005108E4">
        <w:t xml:space="preserve">Phase 1 </w:t>
      </w:r>
      <w:r w:rsidRPr="009A6212">
        <w:t xml:space="preserve">Heat Rates at </w:t>
      </w:r>
      <w:r>
        <w:t xml:space="preserve">Site Reference Conditions </w:t>
      </w:r>
      <w:r w:rsidR="00516750">
        <w:t xml:space="preserve">on </w:t>
      </w:r>
      <w:r w:rsidR="004B4631">
        <w:t>Natural</w:t>
      </w:r>
      <w:r w:rsidR="00516750">
        <w:t xml:space="preserve"> Gas</w:t>
      </w:r>
      <w:bookmarkEnd w:id="146"/>
    </w:p>
    <w:tbl>
      <w:tblPr>
        <w:tblW w:w="0" w:type="auto"/>
        <w:tblBorders>
          <w:top w:val="single" w:sz="4" w:space="0" w:color="3E6EA3"/>
          <w:left w:val="single" w:sz="4" w:space="0" w:color="3E6EA3"/>
          <w:bottom w:val="single" w:sz="4" w:space="0" w:color="3E6EA3"/>
          <w:right w:val="single" w:sz="4" w:space="0" w:color="3E6EA3"/>
          <w:insideH w:val="single" w:sz="4" w:space="0" w:color="3E6EA3"/>
          <w:insideV w:val="single" w:sz="4" w:space="0" w:color="3E6EA3"/>
        </w:tblBorders>
        <w:tblLook w:val="0000" w:firstRow="0" w:lastRow="0" w:firstColumn="0" w:lastColumn="0" w:noHBand="0" w:noVBand="0"/>
      </w:tblPr>
      <w:tblGrid>
        <w:gridCol w:w="3595"/>
        <w:gridCol w:w="4410"/>
      </w:tblGrid>
      <w:tr w:rsidR="002903CD" w:rsidRPr="002903CD" w14:paraId="576EB263" w14:textId="77777777" w:rsidTr="00890BA1">
        <w:trPr>
          <w:tblHeader/>
        </w:trPr>
        <w:tc>
          <w:tcPr>
            <w:tcW w:w="3595" w:type="dxa"/>
            <w:tcBorders>
              <w:bottom w:val="single" w:sz="4" w:space="0" w:color="3E6EA3"/>
              <w:right w:val="single" w:sz="4" w:space="0" w:color="FFFFFF" w:themeColor="background1"/>
            </w:tcBorders>
            <w:shd w:val="clear" w:color="auto" w:fill="3E6EA3"/>
          </w:tcPr>
          <w:p w14:paraId="7B8547B8" w14:textId="6AF54872" w:rsidR="002903CD" w:rsidRPr="002903CD" w:rsidRDefault="002903CD" w:rsidP="00DD3BB2">
            <w:pPr>
              <w:pStyle w:val="TSTableHeading"/>
              <w:rPr>
                <w:sz w:val="20"/>
                <w:szCs w:val="20"/>
              </w:rPr>
            </w:pPr>
            <w:r w:rsidRPr="002903CD">
              <w:rPr>
                <w:sz w:val="20"/>
                <w:szCs w:val="20"/>
              </w:rPr>
              <w:t>Percent of  Dependable Capacity</w:t>
            </w:r>
            <w:r w:rsidRPr="002903CD">
              <w:rPr>
                <w:rStyle w:val="FootnoteReference"/>
                <w:b w:val="0"/>
                <w:sz w:val="20"/>
                <w:szCs w:val="20"/>
              </w:rPr>
              <w:footnoteReference w:id="14"/>
            </w:r>
          </w:p>
        </w:tc>
        <w:tc>
          <w:tcPr>
            <w:tcW w:w="4410" w:type="dxa"/>
            <w:tcBorders>
              <w:left w:val="single" w:sz="4" w:space="0" w:color="FFFFFF" w:themeColor="background1"/>
              <w:bottom w:val="single" w:sz="4" w:space="0" w:color="3E6EA3"/>
            </w:tcBorders>
            <w:shd w:val="clear" w:color="auto" w:fill="3E6EA3"/>
          </w:tcPr>
          <w:p w14:paraId="431D55BB" w14:textId="77777777" w:rsidR="002903CD" w:rsidRPr="002903CD" w:rsidRDefault="002903CD" w:rsidP="00DD3BB2">
            <w:pPr>
              <w:pStyle w:val="TSTableHeading"/>
              <w:rPr>
                <w:sz w:val="20"/>
                <w:szCs w:val="20"/>
              </w:rPr>
            </w:pPr>
            <w:r w:rsidRPr="002903CD">
              <w:rPr>
                <w:sz w:val="20"/>
                <w:szCs w:val="20"/>
              </w:rPr>
              <w:t>Guaranteed Heat Rate (HHV) (Btu/kWh)</w:t>
            </w:r>
            <w:r w:rsidRPr="002903CD">
              <w:rPr>
                <w:rStyle w:val="FootnoteReference"/>
                <w:b w:val="0"/>
                <w:sz w:val="20"/>
                <w:szCs w:val="20"/>
              </w:rPr>
              <w:footnoteReference w:id="15"/>
            </w:r>
          </w:p>
        </w:tc>
      </w:tr>
      <w:tr w:rsidR="002903CD" w:rsidRPr="00181A5C" w14:paraId="43E78889" w14:textId="77777777" w:rsidTr="00890BA1">
        <w:tc>
          <w:tcPr>
            <w:tcW w:w="3595" w:type="dxa"/>
            <w:shd w:val="clear" w:color="auto" w:fill="CEDAE8"/>
          </w:tcPr>
          <w:p w14:paraId="4CBE566F" w14:textId="77777777" w:rsidR="002903CD" w:rsidRPr="000A617E" w:rsidRDefault="002903CD" w:rsidP="00DD3BB2">
            <w:pPr>
              <w:tabs>
                <w:tab w:val="left" w:pos="-720"/>
              </w:tabs>
              <w:suppressAutoHyphens/>
              <w:spacing w:before="60"/>
              <w:jc w:val="center"/>
              <w:rPr>
                <w:color w:val="000000"/>
                <w:spacing w:val="-2"/>
              </w:rPr>
            </w:pPr>
            <w:r w:rsidRPr="000A617E">
              <w:rPr>
                <w:color w:val="000000"/>
                <w:spacing w:val="-2"/>
              </w:rPr>
              <w:t>100%</w:t>
            </w:r>
          </w:p>
        </w:tc>
        <w:tc>
          <w:tcPr>
            <w:tcW w:w="4410" w:type="dxa"/>
            <w:shd w:val="clear" w:color="auto" w:fill="CEDAE8"/>
          </w:tcPr>
          <w:p w14:paraId="3D06AB54" w14:textId="3D951AA7" w:rsidR="002903CD" w:rsidRPr="000A617E" w:rsidRDefault="002903CD" w:rsidP="00DD3BB2">
            <w:pPr>
              <w:tabs>
                <w:tab w:val="left" w:pos="-720"/>
              </w:tabs>
              <w:suppressAutoHyphens/>
              <w:spacing w:before="60"/>
              <w:jc w:val="center"/>
              <w:rPr>
                <w:color w:val="000000"/>
                <w:spacing w:val="-2"/>
              </w:rPr>
            </w:pPr>
          </w:p>
        </w:tc>
      </w:tr>
      <w:tr w:rsidR="002903CD" w:rsidRPr="00181A5C" w14:paraId="51929DED" w14:textId="77777777" w:rsidTr="00516750">
        <w:tc>
          <w:tcPr>
            <w:tcW w:w="3595" w:type="dxa"/>
          </w:tcPr>
          <w:p w14:paraId="246DD380" w14:textId="77777777" w:rsidR="002903CD" w:rsidRPr="000A617E" w:rsidRDefault="002903CD" w:rsidP="00DD3BB2">
            <w:pPr>
              <w:tabs>
                <w:tab w:val="left" w:pos="-720"/>
              </w:tabs>
              <w:suppressAutoHyphens/>
              <w:spacing w:before="60"/>
              <w:jc w:val="center"/>
              <w:rPr>
                <w:color w:val="000000"/>
                <w:spacing w:val="-2"/>
              </w:rPr>
            </w:pPr>
            <w:r w:rsidRPr="000A617E">
              <w:rPr>
                <w:color w:val="000000"/>
                <w:spacing w:val="-2"/>
              </w:rPr>
              <w:t>95%</w:t>
            </w:r>
          </w:p>
        </w:tc>
        <w:tc>
          <w:tcPr>
            <w:tcW w:w="4410" w:type="dxa"/>
          </w:tcPr>
          <w:p w14:paraId="2457A646" w14:textId="77777777" w:rsidR="002903CD" w:rsidRPr="000A617E" w:rsidRDefault="002903CD" w:rsidP="00DD3BB2">
            <w:pPr>
              <w:tabs>
                <w:tab w:val="left" w:pos="-720"/>
              </w:tabs>
              <w:suppressAutoHyphens/>
              <w:spacing w:before="60"/>
              <w:jc w:val="center"/>
              <w:rPr>
                <w:color w:val="000000"/>
                <w:spacing w:val="-2"/>
              </w:rPr>
            </w:pPr>
          </w:p>
        </w:tc>
      </w:tr>
      <w:tr w:rsidR="002903CD" w:rsidRPr="00181A5C" w14:paraId="2FD0AA14" w14:textId="77777777" w:rsidTr="00890BA1">
        <w:tc>
          <w:tcPr>
            <w:tcW w:w="3595" w:type="dxa"/>
            <w:tcBorders>
              <w:bottom w:val="single" w:sz="4" w:space="0" w:color="3E6EA3"/>
            </w:tcBorders>
          </w:tcPr>
          <w:p w14:paraId="00C1666B" w14:textId="77777777" w:rsidR="002903CD" w:rsidRPr="000A617E" w:rsidRDefault="002903CD" w:rsidP="00DD3BB2">
            <w:pPr>
              <w:tabs>
                <w:tab w:val="left" w:pos="-720"/>
              </w:tabs>
              <w:suppressAutoHyphens/>
              <w:spacing w:before="60"/>
              <w:jc w:val="center"/>
              <w:rPr>
                <w:color w:val="000000"/>
                <w:spacing w:val="-2"/>
              </w:rPr>
            </w:pPr>
            <w:r w:rsidRPr="000A617E">
              <w:rPr>
                <w:color w:val="000000"/>
                <w:spacing w:val="-2"/>
              </w:rPr>
              <w:t>90%</w:t>
            </w:r>
          </w:p>
        </w:tc>
        <w:tc>
          <w:tcPr>
            <w:tcW w:w="4410" w:type="dxa"/>
            <w:tcBorders>
              <w:bottom w:val="single" w:sz="4" w:space="0" w:color="3E6EA3"/>
            </w:tcBorders>
          </w:tcPr>
          <w:p w14:paraId="1682B7C4" w14:textId="77777777" w:rsidR="002903CD" w:rsidRPr="000A617E" w:rsidRDefault="002903CD" w:rsidP="00DD3BB2">
            <w:pPr>
              <w:tabs>
                <w:tab w:val="left" w:pos="-720"/>
              </w:tabs>
              <w:suppressAutoHyphens/>
              <w:spacing w:before="60"/>
              <w:jc w:val="center"/>
              <w:rPr>
                <w:color w:val="000000"/>
                <w:spacing w:val="-2"/>
              </w:rPr>
            </w:pPr>
          </w:p>
        </w:tc>
      </w:tr>
      <w:tr w:rsidR="002903CD" w:rsidRPr="00181A5C" w14:paraId="238D2B1A" w14:textId="77777777" w:rsidTr="00890BA1">
        <w:tc>
          <w:tcPr>
            <w:tcW w:w="3595" w:type="dxa"/>
            <w:shd w:val="clear" w:color="auto" w:fill="CEDAE8"/>
          </w:tcPr>
          <w:p w14:paraId="7319985E" w14:textId="77777777" w:rsidR="002903CD" w:rsidRPr="000A617E" w:rsidRDefault="002903CD" w:rsidP="00DD3BB2">
            <w:pPr>
              <w:tabs>
                <w:tab w:val="left" w:pos="-720"/>
              </w:tabs>
              <w:suppressAutoHyphens/>
              <w:spacing w:before="60"/>
              <w:jc w:val="center"/>
              <w:rPr>
                <w:color w:val="000000"/>
                <w:spacing w:val="-2"/>
              </w:rPr>
            </w:pPr>
            <w:r w:rsidRPr="000A617E">
              <w:rPr>
                <w:color w:val="000000"/>
                <w:spacing w:val="-2"/>
              </w:rPr>
              <w:t>85%</w:t>
            </w:r>
          </w:p>
        </w:tc>
        <w:tc>
          <w:tcPr>
            <w:tcW w:w="4410" w:type="dxa"/>
            <w:shd w:val="clear" w:color="auto" w:fill="CEDAE8"/>
          </w:tcPr>
          <w:p w14:paraId="37F74134" w14:textId="68BFB56B" w:rsidR="002903CD" w:rsidRPr="000A617E" w:rsidRDefault="002903CD" w:rsidP="00DD3BB2">
            <w:pPr>
              <w:tabs>
                <w:tab w:val="left" w:pos="-720"/>
              </w:tabs>
              <w:suppressAutoHyphens/>
              <w:spacing w:before="60"/>
              <w:jc w:val="center"/>
              <w:rPr>
                <w:color w:val="000000"/>
                <w:spacing w:val="-2"/>
              </w:rPr>
            </w:pPr>
          </w:p>
        </w:tc>
      </w:tr>
      <w:tr w:rsidR="002903CD" w:rsidRPr="00181A5C" w14:paraId="7063FF17" w14:textId="77777777" w:rsidTr="00890BA1">
        <w:tc>
          <w:tcPr>
            <w:tcW w:w="3595" w:type="dxa"/>
            <w:tcBorders>
              <w:bottom w:val="single" w:sz="4" w:space="0" w:color="3E6EA3"/>
            </w:tcBorders>
          </w:tcPr>
          <w:p w14:paraId="79BB5BA9" w14:textId="77777777" w:rsidR="002903CD" w:rsidRPr="000A617E" w:rsidRDefault="002903CD" w:rsidP="00DD3BB2">
            <w:pPr>
              <w:tabs>
                <w:tab w:val="left" w:pos="-720"/>
              </w:tabs>
              <w:suppressAutoHyphens/>
              <w:spacing w:before="60"/>
              <w:jc w:val="center"/>
              <w:rPr>
                <w:color w:val="000000"/>
                <w:spacing w:val="-2"/>
              </w:rPr>
            </w:pPr>
            <w:r w:rsidRPr="000A617E">
              <w:rPr>
                <w:color w:val="000000"/>
                <w:spacing w:val="-2"/>
              </w:rPr>
              <w:t>80%</w:t>
            </w:r>
          </w:p>
        </w:tc>
        <w:tc>
          <w:tcPr>
            <w:tcW w:w="4410" w:type="dxa"/>
            <w:tcBorders>
              <w:bottom w:val="single" w:sz="4" w:space="0" w:color="3E6EA3"/>
            </w:tcBorders>
          </w:tcPr>
          <w:p w14:paraId="23B84CB8" w14:textId="77777777" w:rsidR="002903CD" w:rsidRPr="000A617E" w:rsidRDefault="002903CD" w:rsidP="00DD3BB2">
            <w:pPr>
              <w:tabs>
                <w:tab w:val="left" w:pos="-720"/>
              </w:tabs>
              <w:suppressAutoHyphens/>
              <w:spacing w:before="60"/>
              <w:jc w:val="center"/>
              <w:rPr>
                <w:color w:val="000000"/>
                <w:spacing w:val="-2"/>
              </w:rPr>
            </w:pPr>
          </w:p>
        </w:tc>
      </w:tr>
      <w:tr w:rsidR="002903CD" w:rsidRPr="00181A5C" w14:paraId="6504C4CE" w14:textId="77777777" w:rsidTr="00890BA1">
        <w:tc>
          <w:tcPr>
            <w:tcW w:w="3595" w:type="dxa"/>
            <w:shd w:val="clear" w:color="auto" w:fill="CEDAE8"/>
          </w:tcPr>
          <w:p w14:paraId="473E03CD" w14:textId="77777777" w:rsidR="002903CD" w:rsidRPr="000A617E" w:rsidRDefault="002903CD" w:rsidP="00DD3BB2">
            <w:pPr>
              <w:tabs>
                <w:tab w:val="left" w:pos="-720"/>
              </w:tabs>
              <w:suppressAutoHyphens/>
              <w:spacing w:before="60"/>
              <w:jc w:val="center"/>
              <w:rPr>
                <w:color w:val="000000"/>
                <w:spacing w:val="-2"/>
              </w:rPr>
            </w:pPr>
            <w:r w:rsidRPr="000A617E">
              <w:rPr>
                <w:color w:val="000000"/>
                <w:spacing w:val="-2"/>
              </w:rPr>
              <w:t>75%</w:t>
            </w:r>
          </w:p>
        </w:tc>
        <w:tc>
          <w:tcPr>
            <w:tcW w:w="4410" w:type="dxa"/>
            <w:shd w:val="clear" w:color="auto" w:fill="CEDAE8"/>
          </w:tcPr>
          <w:p w14:paraId="31249F6C" w14:textId="124C784A" w:rsidR="002903CD" w:rsidRPr="000A617E" w:rsidRDefault="002903CD" w:rsidP="00DD3BB2">
            <w:pPr>
              <w:tabs>
                <w:tab w:val="left" w:pos="-720"/>
              </w:tabs>
              <w:suppressAutoHyphens/>
              <w:spacing w:before="60"/>
              <w:jc w:val="center"/>
              <w:rPr>
                <w:color w:val="000000"/>
                <w:spacing w:val="-2"/>
              </w:rPr>
            </w:pPr>
          </w:p>
        </w:tc>
      </w:tr>
      <w:tr w:rsidR="002903CD" w:rsidRPr="00181A5C" w14:paraId="6672AC4E" w14:textId="77777777" w:rsidTr="00890BA1">
        <w:tc>
          <w:tcPr>
            <w:tcW w:w="3595" w:type="dxa"/>
            <w:tcBorders>
              <w:bottom w:val="single" w:sz="4" w:space="0" w:color="3E6EA3"/>
            </w:tcBorders>
          </w:tcPr>
          <w:p w14:paraId="02FEF31F" w14:textId="77777777" w:rsidR="002903CD" w:rsidRPr="000A617E" w:rsidRDefault="002903CD" w:rsidP="00DD3BB2">
            <w:pPr>
              <w:tabs>
                <w:tab w:val="left" w:pos="-720"/>
              </w:tabs>
              <w:suppressAutoHyphens/>
              <w:spacing w:before="60"/>
              <w:jc w:val="center"/>
              <w:rPr>
                <w:color w:val="000000"/>
                <w:spacing w:val="-2"/>
              </w:rPr>
            </w:pPr>
            <w:r w:rsidRPr="000A617E">
              <w:rPr>
                <w:color w:val="000000"/>
                <w:spacing w:val="-2"/>
              </w:rPr>
              <w:t>70%</w:t>
            </w:r>
          </w:p>
        </w:tc>
        <w:tc>
          <w:tcPr>
            <w:tcW w:w="4410" w:type="dxa"/>
            <w:tcBorders>
              <w:bottom w:val="single" w:sz="4" w:space="0" w:color="3E6EA3"/>
            </w:tcBorders>
          </w:tcPr>
          <w:p w14:paraId="09C1AF67" w14:textId="77777777" w:rsidR="002903CD" w:rsidRPr="000A617E" w:rsidRDefault="002903CD" w:rsidP="00DD3BB2">
            <w:pPr>
              <w:tabs>
                <w:tab w:val="left" w:pos="-720"/>
              </w:tabs>
              <w:suppressAutoHyphens/>
              <w:spacing w:before="60"/>
              <w:jc w:val="center"/>
              <w:rPr>
                <w:color w:val="000000"/>
                <w:spacing w:val="-2"/>
              </w:rPr>
            </w:pPr>
          </w:p>
        </w:tc>
      </w:tr>
      <w:tr w:rsidR="002903CD" w:rsidRPr="00181A5C" w14:paraId="26C3B25E" w14:textId="77777777" w:rsidTr="00890BA1">
        <w:tc>
          <w:tcPr>
            <w:tcW w:w="3595" w:type="dxa"/>
            <w:shd w:val="clear" w:color="auto" w:fill="CEDAE8"/>
          </w:tcPr>
          <w:p w14:paraId="58490B69" w14:textId="77777777" w:rsidR="002903CD" w:rsidRPr="000A617E" w:rsidRDefault="002903CD" w:rsidP="00DD3BB2">
            <w:pPr>
              <w:tabs>
                <w:tab w:val="left" w:pos="-720"/>
              </w:tabs>
              <w:suppressAutoHyphens/>
              <w:spacing w:before="60"/>
              <w:jc w:val="center"/>
              <w:rPr>
                <w:color w:val="000000"/>
                <w:spacing w:val="-2"/>
              </w:rPr>
            </w:pPr>
            <w:r w:rsidRPr="000A617E">
              <w:rPr>
                <w:color w:val="000000"/>
                <w:spacing w:val="-2"/>
              </w:rPr>
              <w:t>65%</w:t>
            </w:r>
          </w:p>
        </w:tc>
        <w:tc>
          <w:tcPr>
            <w:tcW w:w="4410" w:type="dxa"/>
            <w:shd w:val="clear" w:color="auto" w:fill="CEDAE8"/>
          </w:tcPr>
          <w:p w14:paraId="054798F5" w14:textId="5712216F" w:rsidR="002903CD" w:rsidRPr="000A617E" w:rsidRDefault="002903CD" w:rsidP="00DD3BB2">
            <w:pPr>
              <w:tabs>
                <w:tab w:val="left" w:pos="-720"/>
              </w:tabs>
              <w:suppressAutoHyphens/>
              <w:spacing w:before="60"/>
              <w:jc w:val="center"/>
              <w:rPr>
                <w:color w:val="000000"/>
                <w:spacing w:val="-2"/>
              </w:rPr>
            </w:pPr>
          </w:p>
        </w:tc>
      </w:tr>
      <w:tr w:rsidR="002903CD" w:rsidRPr="00181A5C" w14:paraId="5982EAFD" w14:textId="77777777" w:rsidTr="00516750">
        <w:tc>
          <w:tcPr>
            <w:tcW w:w="3595" w:type="dxa"/>
          </w:tcPr>
          <w:p w14:paraId="3C9E7EF0" w14:textId="77777777" w:rsidR="002903CD" w:rsidRPr="000A617E" w:rsidRDefault="002903CD" w:rsidP="00DD3BB2">
            <w:pPr>
              <w:tabs>
                <w:tab w:val="left" w:pos="-720"/>
              </w:tabs>
              <w:suppressAutoHyphens/>
              <w:spacing w:before="60"/>
              <w:jc w:val="center"/>
              <w:rPr>
                <w:color w:val="000000"/>
                <w:spacing w:val="-2"/>
              </w:rPr>
            </w:pPr>
            <w:r w:rsidRPr="000A617E">
              <w:rPr>
                <w:color w:val="000000"/>
                <w:spacing w:val="-2"/>
              </w:rPr>
              <w:t>60%</w:t>
            </w:r>
          </w:p>
        </w:tc>
        <w:tc>
          <w:tcPr>
            <w:tcW w:w="4410" w:type="dxa"/>
          </w:tcPr>
          <w:p w14:paraId="27789F45" w14:textId="77777777" w:rsidR="002903CD" w:rsidRPr="000A617E" w:rsidRDefault="002903CD" w:rsidP="00DD3BB2">
            <w:pPr>
              <w:tabs>
                <w:tab w:val="left" w:pos="-720"/>
              </w:tabs>
              <w:suppressAutoHyphens/>
              <w:spacing w:before="60"/>
              <w:jc w:val="center"/>
              <w:rPr>
                <w:color w:val="000000"/>
                <w:spacing w:val="-2"/>
              </w:rPr>
            </w:pPr>
          </w:p>
        </w:tc>
      </w:tr>
      <w:tr w:rsidR="002903CD" w:rsidRPr="00181A5C" w14:paraId="4407F701" w14:textId="77777777" w:rsidTr="00890BA1">
        <w:tc>
          <w:tcPr>
            <w:tcW w:w="3595" w:type="dxa"/>
            <w:tcBorders>
              <w:bottom w:val="single" w:sz="4" w:space="0" w:color="3E6EA3"/>
            </w:tcBorders>
          </w:tcPr>
          <w:p w14:paraId="0E7DCC59" w14:textId="77777777" w:rsidR="002903CD" w:rsidRPr="000A617E" w:rsidRDefault="002903CD" w:rsidP="00DD3BB2">
            <w:pPr>
              <w:tabs>
                <w:tab w:val="left" w:pos="-720"/>
              </w:tabs>
              <w:suppressAutoHyphens/>
              <w:spacing w:before="60"/>
              <w:jc w:val="center"/>
              <w:rPr>
                <w:color w:val="000000"/>
                <w:spacing w:val="-2"/>
              </w:rPr>
            </w:pPr>
            <w:r w:rsidRPr="000A617E">
              <w:rPr>
                <w:color w:val="000000"/>
                <w:spacing w:val="-2"/>
              </w:rPr>
              <w:t>55%</w:t>
            </w:r>
          </w:p>
        </w:tc>
        <w:tc>
          <w:tcPr>
            <w:tcW w:w="4410" w:type="dxa"/>
            <w:tcBorders>
              <w:bottom w:val="single" w:sz="4" w:space="0" w:color="3E6EA3"/>
            </w:tcBorders>
          </w:tcPr>
          <w:p w14:paraId="0B151D0B" w14:textId="55E92F7D" w:rsidR="002903CD" w:rsidRPr="000A617E" w:rsidRDefault="002903CD" w:rsidP="00DD3BB2">
            <w:pPr>
              <w:tabs>
                <w:tab w:val="left" w:pos="-720"/>
              </w:tabs>
              <w:suppressAutoHyphens/>
              <w:spacing w:before="60"/>
              <w:jc w:val="center"/>
              <w:rPr>
                <w:color w:val="000000"/>
                <w:spacing w:val="-2"/>
              </w:rPr>
            </w:pPr>
          </w:p>
        </w:tc>
      </w:tr>
      <w:tr w:rsidR="002903CD" w:rsidRPr="00181A5C" w14:paraId="30AC0786" w14:textId="77777777" w:rsidTr="00890BA1">
        <w:tc>
          <w:tcPr>
            <w:tcW w:w="3595" w:type="dxa"/>
            <w:shd w:val="clear" w:color="auto" w:fill="CEDAE8"/>
          </w:tcPr>
          <w:p w14:paraId="009BAA33" w14:textId="77777777" w:rsidR="002903CD" w:rsidRPr="000A617E" w:rsidRDefault="002903CD" w:rsidP="00DD3BB2">
            <w:pPr>
              <w:tabs>
                <w:tab w:val="left" w:pos="-720"/>
              </w:tabs>
              <w:suppressAutoHyphens/>
              <w:spacing w:before="60"/>
              <w:jc w:val="center"/>
              <w:rPr>
                <w:color w:val="000000"/>
                <w:spacing w:val="-2"/>
              </w:rPr>
            </w:pPr>
            <w:r w:rsidRPr="000A617E">
              <w:rPr>
                <w:color w:val="000000"/>
                <w:spacing w:val="-2"/>
              </w:rPr>
              <w:t>50%</w:t>
            </w:r>
          </w:p>
        </w:tc>
        <w:tc>
          <w:tcPr>
            <w:tcW w:w="4410" w:type="dxa"/>
            <w:shd w:val="clear" w:color="auto" w:fill="CEDAE8"/>
          </w:tcPr>
          <w:p w14:paraId="6EDD08EB" w14:textId="3795A638" w:rsidR="002903CD" w:rsidRPr="000A617E" w:rsidRDefault="002903CD" w:rsidP="00DD3BB2">
            <w:pPr>
              <w:tabs>
                <w:tab w:val="left" w:pos="-720"/>
              </w:tabs>
              <w:suppressAutoHyphens/>
              <w:spacing w:before="60"/>
              <w:jc w:val="center"/>
              <w:rPr>
                <w:color w:val="000000"/>
                <w:spacing w:val="-2"/>
              </w:rPr>
            </w:pPr>
          </w:p>
        </w:tc>
      </w:tr>
      <w:tr w:rsidR="002903CD" w:rsidRPr="00181A5C" w14:paraId="6008D38B" w14:textId="77777777" w:rsidTr="00890BA1">
        <w:tc>
          <w:tcPr>
            <w:tcW w:w="3595" w:type="dxa"/>
            <w:tcBorders>
              <w:bottom w:val="single" w:sz="4" w:space="0" w:color="3E6EA3"/>
            </w:tcBorders>
          </w:tcPr>
          <w:p w14:paraId="52A97120" w14:textId="77777777" w:rsidR="002903CD" w:rsidRPr="000A617E" w:rsidRDefault="002903CD" w:rsidP="00DD3BB2">
            <w:pPr>
              <w:tabs>
                <w:tab w:val="left" w:pos="-720"/>
              </w:tabs>
              <w:suppressAutoHyphens/>
              <w:spacing w:before="60"/>
              <w:jc w:val="center"/>
              <w:rPr>
                <w:color w:val="000000"/>
                <w:spacing w:val="-2"/>
              </w:rPr>
            </w:pPr>
            <w:r w:rsidRPr="000A617E">
              <w:rPr>
                <w:color w:val="000000"/>
                <w:spacing w:val="-2"/>
              </w:rPr>
              <w:t>45%</w:t>
            </w:r>
          </w:p>
        </w:tc>
        <w:tc>
          <w:tcPr>
            <w:tcW w:w="4410" w:type="dxa"/>
            <w:tcBorders>
              <w:bottom w:val="single" w:sz="4" w:space="0" w:color="3E6EA3"/>
            </w:tcBorders>
          </w:tcPr>
          <w:p w14:paraId="4965C379" w14:textId="77777777" w:rsidR="002903CD" w:rsidRPr="000A617E" w:rsidRDefault="002903CD" w:rsidP="00DD3BB2">
            <w:pPr>
              <w:tabs>
                <w:tab w:val="left" w:pos="-720"/>
              </w:tabs>
              <w:suppressAutoHyphens/>
              <w:spacing w:before="60"/>
              <w:jc w:val="center"/>
              <w:rPr>
                <w:color w:val="000000"/>
                <w:spacing w:val="-2"/>
              </w:rPr>
            </w:pPr>
          </w:p>
        </w:tc>
      </w:tr>
      <w:tr w:rsidR="002903CD" w:rsidRPr="00181A5C" w14:paraId="0A27DB9E" w14:textId="77777777" w:rsidTr="00890BA1">
        <w:tc>
          <w:tcPr>
            <w:tcW w:w="3595" w:type="dxa"/>
            <w:shd w:val="clear" w:color="auto" w:fill="CEDAE8"/>
          </w:tcPr>
          <w:p w14:paraId="4DA86C7D" w14:textId="77777777" w:rsidR="002903CD" w:rsidRPr="000A617E" w:rsidRDefault="002903CD" w:rsidP="00DD3BB2">
            <w:pPr>
              <w:tabs>
                <w:tab w:val="left" w:pos="-720"/>
              </w:tabs>
              <w:suppressAutoHyphens/>
              <w:spacing w:before="60"/>
              <w:jc w:val="center"/>
              <w:rPr>
                <w:color w:val="000000"/>
                <w:spacing w:val="-2"/>
              </w:rPr>
            </w:pPr>
            <w:r w:rsidRPr="000A617E">
              <w:rPr>
                <w:color w:val="000000"/>
                <w:spacing w:val="-2"/>
              </w:rPr>
              <w:t>40%</w:t>
            </w:r>
          </w:p>
        </w:tc>
        <w:tc>
          <w:tcPr>
            <w:tcW w:w="4410" w:type="dxa"/>
            <w:shd w:val="clear" w:color="auto" w:fill="CEDAE8"/>
          </w:tcPr>
          <w:p w14:paraId="5156CDF4" w14:textId="11354DF5" w:rsidR="002903CD" w:rsidRPr="000A617E" w:rsidRDefault="002903CD" w:rsidP="00DD3BB2">
            <w:pPr>
              <w:tabs>
                <w:tab w:val="left" w:pos="-720"/>
              </w:tabs>
              <w:suppressAutoHyphens/>
              <w:spacing w:before="60"/>
              <w:jc w:val="center"/>
              <w:rPr>
                <w:color w:val="000000"/>
                <w:spacing w:val="-2"/>
              </w:rPr>
            </w:pPr>
          </w:p>
        </w:tc>
      </w:tr>
      <w:tr w:rsidR="002903CD" w:rsidRPr="00181A5C" w14:paraId="1AC0DFB7" w14:textId="77777777" w:rsidTr="00516750">
        <w:tc>
          <w:tcPr>
            <w:tcW w:w="3595" w:type="dxa"/>
          </w:tcPr>
          <w:p w14:paraId="3620E4F0" w14:textId="77777777" w:rsidR="002903CD" w:rsidRPr="000A617E" w:rsidRDefault="002903CD" w:rsidP="00DD3BB2">
            <w:pPr>
              <w:tabs>
                <w:tab w:val="left" w:pos="-720"/>
              </w:tabs>
              <w:suppressAutoHyphens/>
              <w:spacing w:before="60"/>
              <w:jc w:val="center"/>
              <w:rPr>
                <w:color w:val="000000"/>
                <w:spacing w:val="-2"/>
              </w:rPr>
            </w:pPr>
            <w:r w:rsidRPr="000A617E">
              <w:rPr>
                <w:color w:val="000000"/>
                <w:spacing w:val="-2"/>
              </w:rPr>
              <w:t>35%</w:t>
            </w:r>
          </w:p>
        </w:tc>
        <w:tc>
          <w:tcPr>
            <w:tcW w:w="4410" w:type="dxa"/>
          </w:tcPr>
          <w:p w14:paraId="26FB88EE" w14:textId="77777777" w:rsidR="002903CD" w:rsidRPr="000A617E" w:rsidRDefault="002903CD" w:rsidP="00DD3BB2">
            <w:pPr>
              <w:tabs>
                <w:tab w:val="left" w:pos="-720"/>
              </w:tabs>
              <w:suppressAutoHyphens/>
              <w:spacing w:before="60"/>
              <w:jc w:val="center"/>
              <w:rPr>
                <w:color w:val="000000"/>
                <w:spacing w:val="-2"/>
              </w:rPr>
            </w:pPr>
          </w:p>
        </w:tc>
      </w:tr>
      <w:tr w:rsidR="002903CD" w:rsidRPr="00181A5C" w14:paraId="49F05F1D" w14:textId="77777777" w:rsidTr="00890BA1">
        <w:tc>
          <w:tcPr>
            <w:tcW w:w="3595" w:type="dxa"/>
            <w:tcBorders>
              <w:bottom w:val="single" w:sz="4" w:space="0" w:color="3E6EA3"/>
            </w:tcBorders>
          </w:tcPr>
          <w:p w14:paraId="74532D5E" w14:textId="77777777" w:rsidR="002903CD" w:rsidRPr="000A617E" w:rsidRDefault="002903CD" w:rsidP="00DD3BB2">
            <w:pPr>
              <w:tabs>
                <w:tab w:val="left" w:pos="-720"/>
              </w:tabs>
              <w:suppressAutoHyphens/>
              <w:spacing w:before="60"/>
              <w:jc w:val="center"/>
              <w:rPr>
                <w:color w:val="000000"/>
                <w:spacing w:val="-2"/>
              </w:rPr>
            </w:pPr>
            <w:r w:rsidRPr="000A617E">
              <w:rPr>
                <w:color w:val="000000"/>
                <w:spacing w:val="-2"/>
              </w:rPr>
              <w:t>30%</w:t>
            </w:r>
          </w:p>
        </w:tc>
        <w:tc>
          <w:tcPr>
            <w:tcW w:w="4410" w:type="dxa"/>
            <w:tcBorders>
              <w:bottom w:val="single" w:sz="4" w:space="0" w:color="3E6EA3"/>
            </w:tcBorders>
          </w:tcPr>
          <w:p w14:paraId="360070B3" w14:textId="122C1288" w:rsidR="002903CD" w:rsidRPr="000A617E" w:rsidRDefault="002903CD" w:rsidP="00DD3BB2">
            <w:pPr>
              <w:tabs>
                <w:tab w:val="left" w:pos="-720"/>
              </w:tabs>
              <w:suppressAutoHyphens/>
              <w:spacing w:before="60"/>
              <w:jc w:val="center"/>
              <w:rPr>
                <w:color w:val="000000"/>
                <w:spacing w:val="-2"/>
              </w:rPr>
            </w:pPr>
          </w:p>
        </w:tc>
      </w:tr>
      <w:tr w:rsidR="002903CD" w:rsidRPr="00181A5C" w14:paraId="6657E204" w14:textId="77777777" w:rsidTr="00890BA1">
        <w:tc>
          <w:tcPr>
            <w:tcW w:w="3595" w:type="dxa"/>
            <w:shd w:val="clear" w:color="auto" w:fill="CEDAE8"/>
          </w:tcPr>
          <w:p w14:paraId="257DBE71" w14:textId="77777777" w:rsidR="002903CD" w:rsidRPr="000A617E" w:rsidRDefault="002903CD" w:rsidP="00DD3BB2">
            <w:pPr>
              <w:tabs>
                <w:tab w:val="left" w:pos="-720"/>
              </w:tabs>
              <w:suppressAutoHyphens/>
              <w:spacing w:before="60"/>
              <w:jc w:val="center"/>
              <w:rPr>
                <w:color w:val="000000"/>
                <w:spacing w:val="-2"/>
              </w:rPr>
            </w:pPr>
            <w:r w:rsidRPr="000A617E">
              <w:rPr>
                <w:color w:val="000000"/>
                <w:spacing w:val="-2"/>
              </w:rPr>
              <w:t>25%</w:t>
            </w:r>
          </w:p>
        </w:tc>
        <w:tc>
          <w:tcPr>
            <w:tcW w:w="4410" w:type="dxa"/>
            <w:shd w:val="clear" w:color="auto" w:fill="CEDAE8"/>
          </w:tcPr>
          <w:p w14:paraId="63FFC5E6" w14:textId="24FC6645" w:rsidR="002903CD" w:rsidRPr="000A617E" w:rsidRDefault="002903CD" w:rsidP="00DD3BB2">
            <w:pPr>
              <w:tabs>
                <w:tab w:val="left" w:pos="-720"/>
              </w:tabs>
              <w:suppressAutoHyphens/>
              <w:spacing w:before="60"/>
              <w:jc w:val="center"/>
              <w:rPr>
                <w:color w:val="000000"/>
                <w:spacing w:val="-2"/>
              </w:rPr>
            </w:pPr>
          </w:p>
        </w:tc>
      </w:tr>
      <w:tr w:rsidR="002903CD" w:rsidRPr="00181A5C" w14:paraId="4384FE8F" w14:textId="77777777" w:rsidTr="00516750">
        <w:tc>
          <w:tcPr>
            <w:tcW w:w="3595" w:type="dxa"/>
          </w:tcPr>
          <w:p w14:paraId="5486AF02" w14:textId="77777777" w:rsidR="002903CD" w:rsidRPr="000A617E" w:rsidRDefault="002903CD" w:rsidP="00DD3BB2">
            <w:pPr>
              <w:tabs>
                <w:tab w:val="left" w:pos="-720"/>
              </w:tabs>
              <w:suppressAutoHyphens/>
              <w:spacing w:before="60"/>
              <w:jc w:val="center"/>
              <w:rPr>
                <w:color w:val="000000"/>
                <w:spacing w:val="-2"/>
              </w:rPr>
            </w:pPr>
            <w:r>
              <w:rPr>
                <w:color w:val="000000"/>
                <w:spacing w:val="-2"/>
              </w:rPr>
              <w:t>20%</w:t>
            </w:r>
          </w:p>
        </w:tc>
        <w:tc>
          <w:tcPr>
            <w:tcW w:w="4410" w:type="dxa"/>
          </w:tcPr>
          <w:p w14:paraId="4DF4CDB9" w14:textId="77777777" w:rsidR="002903CD" w:rsidRPr="000A617E" w:rsidRDefault="002903CD" w:rsidP="00DD3BB2">
            <w:pPr>
              <w:tabs>
                <w:tab w:val="left" w:pos="-720"/>
              </w:tabs>
              <w:suppressAutoHyphens/>
              <w:spacing w:before="60"/>
              <w:jc w:val="center"/>
              <w:rPr>
                <w:color w:val="000000"/>
                <w:spacing w:val="-2"/>
              </w:rPr>
            </w:pPr>
          </w:p>
        </w:tc>
      </w:tr>
      <w:tr w:rsidR="002903CD" w:rsidRPr="00181A5C" w14:paraId="456B7356" w14:textId="77777777" w:rsidTr="00516750">
        <w:tc>
          <w:tcPr>
            <w:tcW w:w="3595" w:type="dxa"/>
          </w:tcPr>
          <w:p w14:paraId="6026914F" w14:textId="77777777" w:rsidR="002903CD" w:rsidRPr="000A617E" w:rsidRDefault="002903CD" w:rsidP="00DD3BB2">
            <w:pPr>
              <w:tabs>
                <w:tab w:val="left" w:pos="-720"/>
              </w:tabs>
              <w:suppressAutoHyphens/>
              <w:spacing w:before="60"/>
              <w:jc w:val="center"/>
              <w:rPr>
                <w:color w:val="000000"/>
                <w:spacing w:val="-2"/>
              </w:rPr>
            </w:pPr>
            <w:r>
              <w:rPr>
                <w:color w:val="000000"/>
                <w:spacing w:val="-2"/>
              </w:rPr>
              <w:lastRenderedPageBreak/>
              <w:t>15%</w:t>
            </w:r>
          </w:p>
        </w:tc>
        <w:tc>
          <w:tcPr>
            <w:tcW w:w="4410" w:type="dxa"/>
          </w:tcPr>
          <w:p w14:paraId="42A169FA" w14:textId="77777777" w:rsidR="002903CD" w:rsidRPr="000A617E" w:rsidRDefault="002903CD" w:rsidP="00DD3BB2">
            <w:pPr>
              <w:tabs>
                <w:tab w:val="left" w:pos="-720"/>
              </w:tabs>
              <w:suppressAutoHyphens/>
              <w:spacing w:before="60"/>
              <w:jc w:val="center"/>
              <w:rPr>
                <w:color w:val="000000"/>
                <w:spacing w:val="-2"/>
              </w:rPr>
            </w:pPr>
          </w:p>
        </w:tc>
      </w:tr>
      <w:tr w:rsidR="002903CD" w:rsidRPr="00181A5C" w14:paraId="253FD99E" w14:textId="77777777" w:rsidTr="00516750">
        <w:tc>
          <w:tcPr>
            <w:tcW w:w="3595" w:type="dxa"/>
          </w:tcPr>
          <w:p w14:paraId="46348A13" w14:textId="77777777" w:rsidR="002903CD" w:rsidRPr="000A617E" w:rsidRDefault="002903CD" w:rsidP="00DD3BB2">
            <w:pPr>
              <w:tabs>
                <w:tab w:val="left" w:pos="-720"/>
              </w:tabs>
              <w:suppressAutoHyphens/>
              <w:spacing w:before="60"/>
              <w:jc w:val="center"/>
              <w:rPr>
                <w:color w:val="000000"/>
                <w:spacing w:val="-2"/>
              </w:rPr>
            </w:pPr>
            <w:r>
              <w:rPr>
                <w:color w:val="000000"/>
                <w:spacing w:val="-2"/>
              </w:rPr>
              <w:t>10%</w:t>
            </w:r>
          </w:p>
        </w:tc>
        <w:tc>
          <w:tcPr>
            <w:tcW w:w="4410" w:type="dxa"/>
          </w:tcPr>
          <w:p w14:paraId="68A1E0F4" w14:textId="77777777" w:rsidR="002903CD" w:rsidRPr="000A617E" w:rsidRDefault="002903CD" w:rsidP="00DD3BB2">
            <w:pPr>
              <w:tabs>
                <w:tab w:val="left" w:pos="-720"/>
              </w:tabs>
              <w:suppressAutoHyphens/>
              <w:spacing w:before="60"/>
              <w:jc w:val="center"/>
              <w:rPr>
                <w:color w:val="000000"/>
                <w:spacing w:val="-2"/>
              </w:rPr>
            </w:pPr>
          </w:p>
        </w:tc>
      </w:tr>
      <w:tr w:rsidR="002903CD" w:rsidRPr="00181A5C" w14:paraId="283490F7" w14:textId="77777777" w:rsidTr="00516750">
        <w:tc>
          <w:tcPr>
            <w:tcW w:w="3595" w:type="dxa"/>
          </w:tcPr>
          <w:p w14:paraId="1D8C483C" w14:textId="77777777" w:rsidR="002903CD" w:rsidRPr="000A617E" w:rsidRDefault="002903CD" w:rsidP="00DD3BB2">
            <w:pPr>
              <w:tabs>
                <w:tab w:val="left" w:pos="-720"/>
              </w:tabs>
              <w:suppressAutoHyphens/>
              <w:spacing w:before="60"/>
              <w:jc w:val="center"/>
              <w:rPr>
                <w:color w:val="000000"/>
                <w:spacing w:val="-2"/>
              </w:rPr>
            </w:pPr>
            <w:r>
              <w:rPr>
                <w:color w:val="000000"/>
                <w:spacing w:val="-2"/>
              </w:rPr>
              <w:t>Minimum Load</w:t>
            </w:r>
          </w:p>
        </w:tc>
        <w:tc>
          <w:tcPr>
            <w:tcW w:w="4410" w:type="dxa"/>
          </w:tcPr>
          <w:p w14:paraId="29BBE45D" w14:textId="77777777" w:rsidR="002903CD" w:rsidRPr="000A617E" w:rsidRDefault="002903CD" w:rsidP="00DD3BB2">
            <w:pPr>
              <w:tabs>
                <w:tab w:val="left" w:pos="-720"/>
              </w:tabs>
              <w:suppressAutoHyphens/>
              <w:spacing w:before="60"/>
              <w:jc w:val="center"/>
              <w:rPr>
                <w:color w:val="000000"/>
                <w:spacing w:val="-2"/>
              </w:rPr>
            </w:pPr>
          </w:p>
        </w:tc>
      </w:tr>
    </w:tbl>
    <w:p w14:paraId="4518966A" w14:textId="3B61CD98" w:rsidR="00B10BF4" w:rsidRDefault="00E8108F" w:rsidP="00B10BF4">
      <w:pPr>
        <w:pStyle w:val="Caption"/>
      </w:pPr>
      <w:r>
        <w:rPr>
          <w:b w:val="0"/>
          <w:color w:val="000000"/>
          <w:spacing w:val="-2"/>
        </w:rPr>
        <w:br w:type="page"/>
      </w:r>
      <w:bookmarkStart w:id="147" w:name="_Toc525310506"/>
      <w:r w:rsidR="00B10BF4">
        <w:lastRenderedPageBreak/>
        <w:t>Table </w:t>
      </w:r>
      <w:r w:rsidR="00920317">
        <w:fldChar w:fldCharType="begin"/>
      </w:r>
      <w:r w:rsidR="00920317">
        <w:instrText xml:space="preserve"> STYLEREF 1 \s  \* MERGEFORMAT </w:instrText>
      </w:r>
      <w:r w:rsidR="00920317">
        <w:fldChar w:fldCharType="separate"/>
      </w:r>
      <w:r w:rsidR="00EC577B">
        <w:rPr>
          <w:noProof/>
        </w:rPr>
        <w:t>15</w:t>
      </w:r>
      <w:r w:rsidR="00920317">
        <w:rPr>
          <w:noProof/>
        </w:rPr>
        <w:fldChar w:fldCharType="end"/>
      </w:r>
      <w:r w:rsidR="00B10BF4">
        <w:t>.</w:t>
      </w:r>
      <w:r w:rsidR="00B10BF4">
        <w:fldChar w:fldCharType="begin"/>
      </w:r>
      <w:r w:rsidR="00B10BF4">
        <w:instrText xml:space="preserve"> SEQ Table \* ARABIC \s 1 </w:instrText>
      </w:r>
      <w:r w:rsidR="00B10BF4">
        <w:fldChar w:fldCharType="separate"/>
      </w:r>
      <w:r w:rsidR="00EC577B">
        <w:rPr>
          <w:noProof/>
        </w:rPr>
        <w:t>7</w:t>
      </w:r>
      <w:r w:rsidR="00B10BF4">
        <w:fldChar w:fldCharType="end"/>
      </w:r>
      <w:r w:rsidR="00B10BF4">
        <w:t>:</w:t>
      </w:r>
      <w:r w:rsidR="00B10BF4">
        <w:tab/>
      </w:r>
      <w:r w:rsidR="00B10BF4" w:rsidRPr="00DE5A72">
        <w:tab/>
      </w:r>
      <w:r w:rsidR="00B10BF4">
        <w:t xml:space="preserve">Guaranteed </w:t>
      </w:r>
      <w:r w:rsidR="005108E4">
        <w:t xml:space="preserve">Phase 1 </w:t>
      </w:r>
      <w:r w:rsidR="00B10BF4">
        <w:t>Heat Rate Correction Curve for Air Temperature Variations</w:t>
      </w:r>
      <w:bookmarkEnd w:id="147"/>
    </w:p>
    <w:tbl>
      <w:tblPr>
        <w:tblW w:w="8187" w:type="dxa"/>
        <w:tblBorders>
          <w:top w:val="single" w:sz="2" w:space="0" w:color="3E6EA3"/>
          <w:left w:val="single" w:sz="2" w:space="0" w:color="3E6EA3"/>
          <w:bottom w:val="single" w:sz="2" w:space="0" w:color="3E6EA3"/>
          <w:right w:val="single" w:sz="2" w:space="0" w:color="3E6EA3"/>
          <w:insideH w:val="single" w:sz="2" w:space="0" w:color="3E6EA3"/>
          <w:insideV w:val="single" w:sz="2" w:space="0" w:color="3E6EA3"/>
        </w:tblBorders>
        <w:tblLayout w:type="fixed"/>
        <w:tblLook w:val="0020" w:firstRow="1" w:lastRow="0" w:firstColumn="0" w:lastColumn="0" w:noHBand="0" w:noVBand="0"/>
      </w:tblPr>
      <w:tblGrid>
        <w:gridCol w:w="2729"/>
        <w:gridCol w:w="2729"/>
        <w:gridCol w:w="2729"/>
      </w:tblGrid>
      <w:tr w:rsidR="00B10BF4" w:rsidRPr="00A03291" w14:paraId="5C947FC9" w14:textId="77777777" w:rsidTr="00B10BF4">
        <w:tc>
          <w:tcPr>
            <w:tcW w:w="2729" w:type="dxa"/>
            <w:shd w:val="clear" w:color="auto" w:fill="3E6EA3"/>
          </w:tcPr>
          <w:p w14:paraId="453AB7D1" w14:textId="05E54866" w:rsidR="00B10BF4" w:rsidRPr="00A03291" w:rsidRDefault="00B10BF4" w:rsidP="00B10BF4">
            <w:pPr>
              <w:pStyle w:val="TSTableHeading"/>
              <w:rPr>
                <w:vertAlign w:val="superscript"/>
              </w:rPr>
            </w:pPr>
            <w:r>
              <w:t>Temperature, %F</w:t>
            </w:r>
          </w:p>
        </w:tc>
        <w:tc>
          <w:tcPr>
            <w:tcW w:w="2729" w:type="dxa"/>
            <w:shd w:val="clear" w:color="auto" w:fill="3E6EA3"/>
          </w:tcPr>
          <w:p w14:paraId="78AAB96B" w14:textId="0A6F501E" w:rsidR="00B10BF4" w:rsidRPr="00B10BF4" w:rsidRDefault="00B10BF4" w:rsidP="00B10BF4">
            <w:pPr>
              <w:pStyle w:val="TSTableHeading"/>
              <w:jc w:val="center"/>
            </w:pPr>
            <w:r>
              <w:t>K</w:t>
            </w:r>
            <w:r>
              <w:rPr>
                <w:vertAlign w:val="subscript"/>
              </w:rPr>
              <w:t>t,</w:t>
            </w:r>
            <w:r>
              <w:t>%, ULSD</w:t>
            </w:r>
          </w:p>
        </w:tc>
        <w:tc>
          <w:tcPr>
            <w:tcW w:w="2729" w:type="dxa"/>
            <w:shd w:val="clear" w:color="auto" w:fill="3E6EA3"/>
          </w:tcPr>
          <w:p w14:paraId="48983EAC" w14:textId="3B7D0D36" w:rsidR="00B10BF4" w:rsidRDefault="00B10BF4" w:rsidP="00B10BF4">
            <w:pPr>
              <w:pStyle w:val="TSTableHeading"/>
              <w:jc w:val="center"/>
            </w:pPr>
            <w:r>
              <w:t>K</w:t>
            </w:r>
            <w:r>
              <w:rPr>
                <w:vertAlign w:val="subscript"/>
              </w:rPr>
              <w:t>t,</w:t>
            </w:r>
            <w:r>
              <w:t>%, Natural Gas</w:t>
            </w:r>
          </w:p>
        </w:tc>
      </w:tr>
      <w:tr w:rsidR="00B10BF4" w:rsidRPr="00A03291" w14:paraId="72455C79" w14:textId="77777777" w:rsidTr="00B10BF4">
        <w:tc>
          <w:tcPr>
            <w:tcW w:w="2729" w:type="dxa"/>
            <w:shd w:val="clear" w:color="auto" w:fill="auto"/>
          </w:tcPr>
          <w:p w14:paraId="08C0EF11" w14:textId="7ECA979C" w:rsidR="00B10BF4" w:rsidRPr="00A03291" w:rsidRDefault="00B10BF4" w:rsidP="00E8108F">
            <w:pPr>
              <w:tabs>
                <w:tab w:val="left" w:pos="-720"/>
              </w:tabs>
              <w:suppressAutoHyphens/>
              <w:jc w:val="center"/>
              <w:rPr>
                <w:color w:val="000000"/>
                <w:spacing w:val="-2"/>
              </w:rPr>
            </w:pPr>
            <w:r>
              <w:rPr>
                <w:color w:val="000000"/>
                <w:spacing w:val="-2"/>
              </w:rPr>
              <w:t>110</w:t>
            </w:r>
          </w:p>
        </w:tc>
        <w:tc>
          <w:tcPr>
            <w:tcW w:w="2729" w:type="dxa"/>
            <w:shd w:val="clear" w:color="auto" w:fill="auto"/>
          </w:tcPr>
          <w:p w14:paraId="6CA01113" w14:textId="77777777" w:rsidR="00B10BF4" w:rsidRPr="00A03291" w:rsidRDefault="00B10BF4" w:rsidP="00E8108F">
            <w:pPr>
              <w:tabs>
                <w:tab w:val="left" w:pos="-720"/>
              </w:tabs>
              <w:suppressAutoHyphens/>
              <w:rPr>
                <w:color w:val="000000"/>
                <w:spacing w:val="-2"/>
              </w:rPr>
            </w:pPr>
          </w:p>
        </w:tc>
        <w:tc>
          <w:tcPr>
            <w:tcW w:w="2729" w:type="dxa"/>
            <w:shd w:val="clear" w:color="auto" w:fill="auto"/>
          </w:tcPr>
          <w:p w14:paraId="53BC050E" w14:textId="77777777" w:rsidR="00B10BF4" w:rsidRPr="00A03291" w:rsidRDefault="00B10BF4" w:rsidP="00E8108F">
            <w:pPr>
              <w:tabs>
                <w:tab w:val="left" w:pos="-720"/>
              </w:tabs>
              <w:suppressAutoHyphens/>
              <w:rPr>
                <w:color w:val="000000"/>
                <w:spacing w:val="-2"/>
              </w:rPr>
            </w:pPr>
          </w:p>
        </w:tc>
      </w:tr>
      <w:tr w:rsidR="00B10BF4" w:rsidRPr="00A03291" w14:paraId="02449E0F" w14:textId="77777777" w:rsidTr="00B10BF4">
        <w:tc>
          <w:tcPr>
            <w:tcW w:w="2729" w:type="dxa"/>
            <w:shd w:val="clear" w:color="auto" w:fill="auto"/>
          </w:tcPr>
          <w:p w14:paraId="69F9792D" w14:textId="607CBE20" w:rsidR="00B10BF4" w:rsidRPr="00A03291" w:rsidRDefault="00B10BF4" w:rsidP="00E8108F">
            <w:pPr>
              <w:tabs>
                <w:tab w:val="left" w:pos="-720"/>
              </w:tabs>
              <w:suppressAutoHyphens/>
              <w:jc w:val="center"/>
              <w:rPr>
                <w:color w:val="000000"/>
                <w:spacing w:val="-2"/>
              </w:rPr>
            </w:pPr>
            <w:r>
              <w:rPr>
                <w:color w:val="000000"/>
                <w:spacing w:val="-2"/>
              </w:rPr>
              <w:t>105</w:t>
            </w:r>
          </w:p>
        </w:tc>
        <w:tc>
          <w:tcPr>
            <w:tcW w:w="2729" w:type="dxa"/>
            <w:shd w:val="clear" w:color="auto" w:fill="auto"/>
          </w:tcPr>
          <w:p w14:paraId="22AAB0DB" w14:textId="77777777" w:rsidR="00B10BF4" w:rsidRPr="00A03291" w:rsidRDefault="00B10BF4" w:rsidP="00E8108F">
            <w:pPr>
              <w:tabs>
                <w:tab w:val="left" w:pos="-720"/>
              </w:tabs>
              <w:suppressAutoHyphens/>
              <w:rPr>
                <w:color w:val="000000"/>
                <w:spacing w:val="-2"/>
              </w:rPr>
            </w:pPr>
          </w:p>
        </w:tc>
        <w:tc>
          <w:tcPr>
            <w:tcW w:w="2729" w:type="dxa"/>
            <w:shd w:val="clear" w:color="auto" w:fill="auto"/>
          </w:tcPr>
          <w:p w14:paraId="094F7E8E" w14:textId="77777777" w:rsidR="00B10BF4" w:rsidRPr="00A03291" w:rsidRDefault="00B10BF4" w:rsidP="00E8108F">
            <w:pPr>
              <w:tabs>
                <w:tab w:val="left" w:pos="-720"/>
              </w:tabs>
              <w:suppressAutoHyphens/>
              <w:rPr>
                <w:color w:val="000000"/>
                <w:spacing w:val="-2"/>
              </w:rPr>
            </w:pPr>
          </w:p>
        </w:tc>
      </w:tr>
      <w:tr w:rsidR="00B10BF4" w:rsidRPr="00A03291" w14:paraId="134A53D1" w14:textId="77777777" w:rsidTr="00B10BF4">
        <w:tc>
          <w:tcPr>
            <w:tcW w:w="2729" w:type="dxa"/>
            <w:shd w:val="clear" w:color="auto" w:fill="auto"/>
          </w:tcPr>
          <w:p w14:paraId="1D705688" w14:textId="6CE8B790" w:rsidR="00B10BF4" w:rsidRPr="00A03291" w:rsidRDefault="00B10BF4" w:rsidP="00E8108F">
            <w:pPr>
              <w:tabs>
                <w:tab w:val="left" w:pos="-720"/>
              </w:tabs>
              <w:suppressAutoHyphens/>
              <w:jc w:val="center"/>
              <w:rPr>
                <w:color w:val="000000"/>
                <w:spacing w:val="-2"/>
              </w:rPr>
            </w:pPr>
            <w:r>
              <w:rPr>
                <w:color w:val="000000"/>
                <w:spacing w:val="-2"/>
              </w:rPr>
              <w:t>100</w:t>
            </w:r>
          </w:p>
        </w:tc>
        <w:tc>
          <w:tcPr>
            <w:tcW w:w="2729" w:type="dxa"/>
            <w:shd w:val="clear" w:color="auto" w:fill="auto"/>
          </w:tcPr>
          <w:p w14:paraId="79B451E8" w14:textId="77777777" w:rsidR="00B10BF4" w:rsidRPr="00A03291" w:rsidRDefault="00B10BF4" w:rsidP="00E8108F">
            <w:pPr>
              <w:tabs>
                <w:tab w:val="left" w:pos="-720"/>
              </w:tabs>
              <w:suppressAutoHyphens/>
              <w:rPr>
                <w:color w:val="000000"/>
                <w:spacing w:val="-2"/>
              </w:rPr>
            </w:pPr>
          </w:p>
        </w:tc>
        <w:tc>
          <w:tcPr>
            <w:tcW w:w="2729" w:type="dxa"/>
            <w:shd w:val="clear" w:color="auto" w:fill="auto"/>
          </w:tcPr>
          <w:p w14:paraId="15B73276" w14:textId="77777777" w:rsidR="00B10BF4" w:rsidRPr="00A03291" w:rsidRDefault="00B10BF4" w:rsidP="00E8108F">
            <w:pPr>
              <w:tabs>
                <w:tab w:val="left" w:pos="-720"/>
              </w:tabs>
              <w:suppressAutoHyphens/>
              <w:rPr>
                <w:color w:val="000000"/>
                <w:spacing w:val="-2"/>
              </w:rPr>
            </w:pPr>
          </w:p>
        </w:tc>
      </w:tr>
      <w:tr w:rsidR="00B10BF4" w:rsidRPr="00A03291" w14:paraId="140B2874" w14:textId="77777777" w:rsidTr="00B10BF4">
        <w:tc>
          <w:tcPr>
            <w:tcW w:w="2729" w:type="dxa"/>
            <w:shd w:val="clear" w:color="auto" w:fill="auto"/>
          </w:tcPr>
          <w:p w14:paraId="257E25A9" w14:textId="6BD51B90" w:rsidR="00B10BF4" w:rsidRPr="00A03291" w:rsidRDefault="00B10BF4" w:rsidP="00E8108F">
            <w:pPr>
              <w:tabs>
                <w:tab w:val="left" w:pos="-720"/>
              </w:tabs>
              <w:suppressAutoHyphens/>
              <w:jc w:val="center"/>
              <w:rPr>
                <w:color w:val="000000"/>
                <w:spacing w:val="-2"/>
              </w:rPr>
            </w:pPr>
            <w:r>
              <w:rPr>
                <w:color w:val="000000"/>
                <w:spacing w:val="-2"/>
              </w:rPr>
              <w:t>95</w:t>
            </w:r>
          </w:p>
        </w:tc>
        <w:tc>
          <w:tcPr>
            <w:tcW w:w="2729" w:type="dxa"/>
            <w:shd w:val="clear" w:color="auto" w:fill="auto"/>
          </w:tcPr>
          <w:p w14:paraId="737788BA" w14:textId="77777777" w:rsidR="00B10BF4" w:rsidRPr="00A03291" w:rsidRDefault="00B10BF4" w:rsidP="00E8108F">
            <w:pPr>
              <w:tabs>
                <w:tab w:val="left" w:pos="-720"/>
              </w:tabs>
              <w:suppressAutoHyphens/>
              <w:rPr>
                <w:color w:val="000000"/>
                <w:spacing w:val="-2"/>
              </w:rPr>
            </w:pPr>
          </w:p>
        </w:tc>
        <w:tc>
          <w:tcPr>
            <w:tcW w:w="2729" w:type="dxa"/>
            <w:shd w:val="clear" w:color="auto" w:fill="auto"/>
          </w:tcPr>
          <w:p w14:paraId="4BC53A96" w14:textId="77777777" w:rsidR="00B10BF4" w:rsidRPr="00A03291" w:rsidRDefault="00B10BF4" w:rsidP="00E8108F">
            <w:pPr>
              <w:tabs>
                <w:tab w:val="left" w:pos="-720"/>
              </w:tabs>
              <w:suppressAutoHyphens/>
              <w:rPr>
                <w:color w:val="000000"/>
                <w:spacing w:val="-2"/>
              </w:rPr>
            </w:pPr>
          </w:p>
        </w:tc>
      </w:tr>
      <w:tr w:rsidR="00B10BF4" w:rsidRPr="00A03291" w14:paraId="6B930855" w14:textId="77777777" w:rsidTr="00B10BF4">
        <w:tc>
          <w:tcPr>
            <w:tcW w:w="2729" w:type="dxa"/>
            <w:shd w:val="clear" w:color="auto" w:fill="auto"/>
          </w:tcPr>
          <w:p w14:paraId="0B1B98AD" w14:textId="7F13123A" w:rsidR="00B10BF4" w:rsidRPr="00B10BF4" w:rsidRDefault="00B10BF4" w:rsidP="00E8108F">
            <w:pPr>
              <w:tabs>
                <w:tab w:val="left" w:pos="-720"/>
              </w:tabs>
              <w:suppressAutoHyphens/>
              <w:jc w:val="center"/>
              <w:rPr>
                <w:b/>
                <w:color w:val="000000"/>
                <w:spacing w:val="-2"/>
              </w:rPr>
            </w:pPr>
            <w:r w:rsidRPr="00B10BF4">
              <w:rPr>
                <w:b/>
                <w:color w:val="000000"/>
                <w:spacing w:val="-2"/>
              </w:rPr>
              <w:t>88.9</w:t>
            </w:r>
            <w:r>
              <w:rPr>
                <w:rStyle w:val="FootnoteReference"/>
                <w:b/>
                <w:color w:val="000000"/>
                <w:spacing w:val="-2"/>
              </w:rPr>
              <w:footnoteReference w:id="16"/>
            </w:r>
          </w:p>
        </w:tc>
        <w:tc>
          <w:tcPr>
            <w:tcW w:w="2729" w:type="dxa"/>
            <w:shd w:val="clear" w:color="auto" w:fill="auto"/>
          </w:tcPr>
          <w:p w14:paraId="3CBCD09B" w14:textId="77777777" w:rsidR="00B10BF4" w:rsidRPr="00A03291" w:rsidRDefault="00B10BF4" w:rsidP="00E8108F">
            <w:pPr>
              <w:tabs>
                <w:tab w:val="left" w:pos="-720"/>
              </w:tabs>
              <w:suppressAutoHyphens/>
              <w:rPr>
                <w:color w:val="000000"/>
                <w:spacing w:val="-2"/>
              </w:rPr>
            </w:pPr>
          </w:p>
        </w:tc>
        <w:tc>
          <w:tcPr>
            <w:tcW w:w="2729" w:type="dxa"/>
            <w:shd w:val="clear" w:color="auto" w:fill="auto"/>
          </w:tcPr>
          <w:p w14:paraId="329BA725" w14:textId="77777777" w:rsidR="00B10BF4" w:rsidRPr="00A03291" w:rsidRDefault="00B10BF4" w:rsidP="00E8108F">
            <w:pPr>
              <w:tabs>
                <w:tab w:val="left" w:pos="-720"/>
              </w:tabs>
              <w:suppressAutoHyphens/>
              <w:rPr>
                <w:color w:val="000000"/>
                <w:spacing w:val="-2"/>
              </w:rPr>
            </w:pPr>
          </w:p>
        </w:tc>
      </w:tr>
      <w:tr w:rsidR="00B10BF4" w:rsidRPr="00A03291" w14:paraId="6F41DBBE" w14:textId="77777777" w:rsidTr="00B10BF4">
        <w:tc>
          <w:tcPr>
            <w:tcW w:w="2729" w:type="dxa"/>
            <w:shd w:val="clear" w:color="auto" w:fill="auto"/>
          </w:tcPr>
          <w:p w14:paraId="02B3A875" w14:textId="4FCDF3E3" w:rsidR="00B10BF4" w:rsidRPr="00A03291" w:rsidRDefault="00B10BF4" w:rsidP="00E8108F">
            <w:pPr>
              <w:tabs>
                <w:tab w:val="left" w:pos="-720"/>
              </w:tabs>
              <w:suppressAutoHyphens/>
              <w:jc w:val="center"/>
              <w:rPr>
                <w:color w:val="000000"/>
                <w:spacing w:val="-2"/>
              </w:rPr>
            </w:pPr>
            <w:r>
              <w:rPr>
                <w:color w:val="000000"/>
                <w:spacing w:val="-2"/>
              </w:rPr>
              <w:t>85</w:t>
            </w:r>
          </w:p>
        </w:tc>
        <w:tc>
          <w:tcPr>
            <w:tcW w:w="2729" w:type="dxa"/>
            <w:shd w:val="clear" w:color="auto" w:fill="auto"/>
          </w:tcPr>
          <w:p w14:paraId="4152427B" w14:textId="77777777" w:rsidR="00B10BF4" w:rsidRPr="00A03291" w:rsidRDefault="00B10BF4" w:rsidP="00E8108F">
            <w:pPr>
              <w:tabs>
                <w:tab w:val="left" w:pos="-720"/>
              </w:tabs>
              <w:suppressAutoHyphens/>
              <w:rPr>
                <w:color w:val="000000"/>
                <w:spacing w:val="-2"/>
              </w:rPr>
            </w:pPr>
          </w:p>
        </w:tc>
        <w:tc>
          <w:tcPr>
            <w:tcW w:w="2729" w:type="dxa"/>
            <w:shd w:val="clear" w:color="auto" w:fill="auto"/>
          </w:tcPr>
          <w:p w14:paraId="0BCD4873" w14:textId="77777777" w:rsidR="00B10BF4" w:rsidRPr="00A03291" w:rsidRDefault="00B10BF4" w:rsidP="00E8108F">
            <w:pPr>
              <w:tabs>
                <w:tab w:val="left" w:pos="-720"/>
              </w:tabs>
              <w:suppressAutoHyphens/>
              <w:rPr>
                <w:color w:val="000000"/>
                <w:spacing w:val="-2"/>
              </w:rPr>
            </w:pPr>
          </w:p>
        </w:tc>
      </w:tr>
      <w:tr w:rsidR="00B10BF4" w:rsidRPr="00A03291" w14:paraId="2CA528E4" w14:textId="77777777" w:rsidTr="00B10BF4">
        <w:tc>
          <w:tcPr>
            <w:tcW w:w="2729" w:type="dxa"/>
            <w:shd w:val="clear" w:color="auto" w:fill="auto"/>
          </w:tcPr>
          <w:p w14:paraId="4C97F4AB" w14:textId="32DAF733" w:rsidR="00B10BF4" w:rsidRPr="00A03291" w:rsidRDefault="00B10BF4" w:rsidP="00E8108F">
            <w:pPr>
              <w:tabs>
                <w:tab w:val="left" w:pos="-720"/>
              </w:tabs>
              <w:suppressAutoHyphens/>
              <w:jc w:val="center"/>
              <w:rPr>
                <w:color w:val="000000"/>
                <w:spacing w:val="-2"/>
              </w:rPr>
            </w:pPr>
            <w:r>
              <w:rPr>
                <w:color w:val="000000"/>
                <w:spacing w:val="-2"/>
              </w:rPr>
              <w:t>80</w:t>
            </w:r>
          </w:p>
        </w:tc>
        <w:tc>
          <w:tcPr>
            <w:tcW w:w="2729" w:type="dxa"/>
            <w:shd w:val="clear" w:color="auto" w:fill="auto"/>
          </w:tcPr>
          <w:p w14:paraId="7C922CA5" w14:textId="77777777" w:rsidR="00B10BF4" w:rsidRPr="00A03291" w:rsidRDefault="00B10BF4" w:rsidP="00E8108F">
            <w:pPr>
              <w:tabs>
                <w:tab w:val="left" w:pos="-720"/>
              </w:tabs>
              <w:suppressAutoHyphens/>
              <w:rPr>
                <w:color w:val="000000"/>
                <w:spacing w:val="-2"/>
              </w:rPr>
            </w:pPr>
          </w:p>
        </w:tc>
        <w:tc>
          <w:tcPr>
            <w:tcW w:w="2729" w:type="dxa"/>
            <w:shd w:val="clear" w:color="auto" w:fill="auto"/>
          </w:tcPr>
          <w:p w14:paraId="0EC79EB2" w14:textId="77777777" w:rsidR="00B10BF4" w:rsidRPr="00A03291" w:rsidRDefault="00B10BF4" w:rsidP="00E8108F">
            <w:pPr>
              <w:tabs>
                <w:tab w:val="left" w:pos="-720"/>
              </w:tabs>
              <w:suppressAutoHyphens/>
              <w:rPr>
                <w:color w:val="000000"/>
                <w:spacing w:val="-2"/>
              </w:rPr>
            </w:pPr>
          </w:p>
        </w:tc>
      </w:tr>
      <w:tr w:rsidR="00B10BF4" w:rsidRPr="00A03291" w14:paraId="61069CF7" w14:textId="77777777" w:rsidTr="00B10BF4">
        <w:tc>
          <w:tcPr>
            <w:tcW w:w="2729" w:type="dxa"/>
            <w:shd w:val="clear" w:color="auto" w:fill="auto"/>
          </w:tcPr>
          <w:p w14:paraId="571E76A3" w14:textId="5B31D9CE" w:rsidR="00B10BF4" w:rsidRPr="00A03291" w:rsidRDefault="00B10BF4" w:rsidP="00E8108F">
            <w:pPr>
              <w:tabs>
                <w:tab w:val="left" w:pos="-720"/>
              </w:tabs>
              <w:suppressAutoHyphens/>
              <w:jc w:val="center"/>
              <w:rPr>
                <w:color w:val="000000"/>
                <w:spacing w:val="-2"/>
              </w:rPr>
            </w:pPr>
            <w:r>
              <w:rPr>
                <w:color w:val="000000"/>
                <w:spacing w:val="-2"/>
              </w:rPr>
              <w:t>75</w:t>
            </w:r>
          </w:p>
        </w:tc>
        <w:tc>
          <w:tcPr>
            <w:tcW w:w="2729" w:type="dxa"/>
            <w:shd w:val="clear" w:color="auto" w:fill="auto"/>
          </w:tcPr>
          <w:p w14:paraId="46BA33D1" w14:textId="77777777" w:rsidR="00B10BF4" w:rsidRPr="00A03291" w:rsidRDefault="00B10BF4" w:rsidP="00E8108F">
            <w:pPr>
              <w:tabs>
                <w:tab w:val="left" w:pos="-720"/>
              </w:tabs>
              <w:suppressAutoHyphens/>
              <w:rPr>
                <w:color w:val="000000"/>
                <w:spacing w:val="-2"/>
              </w:rPr>
            </w:pPr>
          </w:p>
        </w:tc>
        <w:tc>
          <w:tcPr>
            <w:tcW w:w="2729" w:type="dxa"/>
            <w:shd w:val="clear" w:color="auto" w:fill="auto"/>
          </w:tcPr>
          <w:p w14:paraId="7062A247" w14:textId="77777777" w:rsidR="00B10BF4" w:rsidRPr="00A03291" w:rsidRDefault="00B10BF4" w:rsidP="00E8108F">
            <w:pPr>
              <w:tabs>
                <w:tab w:val="left" w:pos="-720"/>
              </w:tabs>
              <w:suppressAutoHyphens/>
              <w:rPr>
                <w:color w:val="000000"/>
                <w:spacing w:val="-2"/>
              </w:rPr>
            </w:pPr>
          </w:p>
        </w:tc>
      </w:tr>
      <w:tr w:rsidR="00B10BF4" w:rsidRPr="00A03291" w14:paraId="5C873E4A" w14:textId="77777777" w:rsidTr="00B10BF4">
        <w:tc>
          <w:tcPr>
            <w:tcW w:w="2729" w:type="dxa"/>
            <w:shd w:val="clear" w:color="auto" w:fill="auto"/>
          </w:tcPr>
          <w:p w14:paraId="55C0AC8F" w14:textId="14340EDA" w:rsidR="00B10BF4" w:rsidRPr="00A03291" w:rsidRDefault="00B10BF4" w:rsidP="00E8108F">
            <w:pPr>
              <w:tabs>
                <w:tab w:val="left" w:pos="-720"/>
              </w:tabs>
              <w:suppressAutoHyphens/>
              <w:jc w:val="center"/>
              <w:rPr>
                <w:color w:val="000000"/>
                <w:spacing w:val="-2"/>
              </w:rPr>
            </w:pPr>
            <w:r>
              <w:rPr>
                <w:color w:val="000000"/>
                <w:spacing w:val="-2"/>
              </w:rPr>
              <w:t>70</w:t>
            </w:r>
          </w:p>
        </w:tc>
        <w:tc>
          <w:tcPr>
            <w:tcW w:w="2729" w:type="dxa"/>
            <w:shd w:val="clear" w:color="auto" w:fill="auto"/>
          </w:tcPr>
          <w:p w14:paraId="5BA8DB50" w14:textId="77777777" w:rsidR="00B10BF4" w:rsidRPr="00A03291" w:rsidRDefault="00B10BF4" w:rsidP="00E8108F">
            <w:pPr>
              <w:tabs>
                <w:tab w:val="left" w:pos="-720"/>
              </w:tabs>
              <w:suppressAutoHyphens/>
              <w:rPr>
                <w:color w:val="000000"/>
                <w:spacing w:val="-2"/>
              </w:rPr>
            </w:pPr>
          </w:p>
        </w:tc>
        <w:tc>
          <w:tcPr>
            <w:tcW w:w="2729" w:type="dxa"/>
            <w:shd w:val="clear" w:color="auto" w:fill="auto"/>
          </w:tcPr>
          <w:p w14:paraId="77F28571" w14:textId="77777777" w:rsidR="00B10BF4" w:rsidRPr="00A03291" w:rsidRDefault="00B10BF4" w:rsidP="00E8108F">
            <w:pPr>
              <w:tabs>
                <w:tab w:val="left" w:pos="-720"/>
              </w:tabs>
              <w:suppressAutoHyphens/>
              <w:rPr>
                <w:color w:val="000000"/>
                <w:spacing w:val="-2"/>
              </w:rPr>
            </w:pPr>
          </w:p>
        </w:tc>
      </w:tr>
      <w:tr w:rsidR="00B10BF4" w:rsidRPr="00A03291" w14:paraId="29F275E4" w14:textId="77777777" w:rsidTr="00B10BF4">
        <w:tc>
          <w:tcPr>
            <w:tcW w:w="2729" w:type="dxa"/>
            <w:shd w:val="clear" w:color="auto" w:fill="auto"/>
          </w:tcPr>
          <w:p w14:paraId="4B6D7659" w14:textId="2C8A3EFC" w:rsidR="00B10BF4" w:rsidRPr="00A03291" w:rsidRDefault="00B10BF4" w:rsidP="00E8108F">
            <w:pPr>
              <w:tabs>
                <w:tab w:val="left" w:pos="-720"/>
              </w:tabs>
              <w:suppressAutoHyphens/>
              <w:jc w:val="center"/>
              <w:rPr>
                <w:color w:val="000000"/>
                <w:spacing w:val="-2"/>
              </w:rPr>
            </w:pPr>
            <w:r>
              <w:rPr>
                <w:color w:val="000000"/>
                <w:spacing w:val="-2"/>
              </w:rPr>
              <w:t>65</w:t>
            </w:r>
          </w:p>
        </w:tc>
        <w:tc>
          <w:tcPr>
            <w:tcW w:w="2729" w:type="dxa"/>
            <w:shd w:val="clear" w:color="auto" w:fill="auto"/>
          </w:tcPr>
          <w:p w14:paraId="41620987" w14:textId="77777777" w:rsidR="00B10BF4" w:rsidRPr="00A03291" w:rsidRDefault="00B10BF4" w:rsidP="00E8108F">
            <w:pPr>
              <w:tabs>
                <w:tab w:val="left" w:pos="-720"/>
              </w:tabs>
              <w:suppressAutoHyphens/>
              <w:rPr>
                <w:color w:val="000000"/>
                <w:spacing w:val="-2"/>
              </w:rPr>
            </w:pPr>
          </w:p>
        </w:tc>
        <w:tc>
          <w:tcPr>
            <w:tcW w:w="2729" w:type="dxa"/>
            <w:shd w:val="clear" w:color="auto" w:fill="auto"/>
          </w:tcPr>
          <w:p w14:paraId="691447AC" w14:textId="77777777" w:rsidR="00B10BF4" w:rsidRPr="00A03291" w:rsidRDefault="00B10BF4" w:rsidP="00E8108F">
            <w:pPr>
              <w:tabs>
                <w:tab w:val="left" w:pos="-720"/>
              </w:tabs>
              <w:suppressAutoHyphens/>
              <w:rPr>
                <w:color w:val="000000"/>
                <w:spacing w:val="-2"/>
              </w:rPr>
            </w:pPr>
          </w:p>
        </w:tc>
      </w:tr>
      <w:tr w:rsidR="00B10BF4" w:rsidRPr="00A03291" w14:paraId="237726A2" w14:textId="77777777" w:rsidTr="00B10BF4">
        <w:tc>
          <w:tcPr>
            <w:tcW w:w="2729" w:type="dxa"/>
            <w:shd w:val="clear" w:color="auto" w:fill="auto"/>
          </w:tcPr>
          <w:p w14:paraId="55A16BBE" w14:textId="06C938A1" w:rsidR="00B10BF4" w:rsidRPr="00A03291" w:rsidRDefault="00B10BF4" w:rsidP="00E8108F">
            <w:pPr>
              <w:tabs>
                <w:tab w:val="left" w:pos="-720"/>
              </w:tabs>
              <w:suppressAutoHyphens/>
              <w:jc w:val="center"/>
              <w:rPr>
                <w:color w:val="000000"/>
                <w:spacing w:val="-2"/>
              </w:rPr>
            </w:pPr>
            <w:r>
              <w:rPr>
                <w:color w:val="000000"/>
                <w:spacing w:val="-2"/>
              </w:rPr>
              <w:t>60</w:t>
            </w:r>
          </w:p>
        </w:tc>
        <w:tc>
          <w:tcPr>
            <w:tcW w:w="2729" w:type="dxa"/>
            <w:shd w:val="clear" w:color="auto" w:fill="auto"/>
          </w:tcPr>
          <w:p w14:paraId="2CAF2F8B" w14:textId="77777777" w:rsidR="00B10BF4" w:rsidRPr="00A03291" w:rsidRDefault="00B10BF4" w:rsidP="00E8108F">
            <w:pPr>
              <w:tabs>
                <w:tab w:val="left" w:pos="-720"/>
              </w:tabs>
              <w:suppressAutoHyphens/>
              <w:rPr>
                <w:color w:val="000000"/>
                <w:spacing w:val="-2"/>
              </w:rPr>
            </w:pPr>
          </w:p>
        </w:tc>
        <w:tc>
          <w:tcPr>
            <w:tcW w:w="2729" w:type="dxa"/>
            <w:shd w:val="clear" w:color="auto" w:fill="auto"/>
          </w:tcPr>
          <w:p w14:paraId="57BFA0F7" w14:textId="77777777" w:rsidR="00B10BF4" w:rsidRPr="00A03291" w:rsidRDefault="00B10BF4" w:rsidP="00E8108F">
            <w:pPr>
              <w:tabs>
                <w:tab w:val="left" w:pos="-720"/>
              </w:tabs>
              <w:suppressAutoHyphens/>
              <w:rPr>
                <w:color w:val="000000"/>
                <w:spacing w:val="-2"/>
              </w:rPr>
            </w:pPr>
          </w:p>
        </w:tc>
      </w:tr>
    </w:tbl>
    <w:p w14:paraId="7C455B1C" w14:textId="4CAB30D8" w:rsidR="005108E4" w:rsidRDefault="005108E4" w:rsidP="005108E4">
      <w:pPr>
        <w:pStyle w:val="Caption"/>
      </w:pPr>
      <w:bookmarkStart w:id="148" w:name="_Toc525310507"/>
      <w:bookmarkStart w:id="149" w:name="_Ref486322318"/>
      <w:r>
        <w:t>Table </w:t>
      </w:r>
      <w:r w:rsidR="00920317">
        <w:fldChar w:fldCharType="begin"/>
      </w:r>
      <w:r w:rsidR="00920317">
        <w:instrText xml:space="preserve"> STYLEREF 1 \s  \* MERGEFORMAT </w:instrText>
      </w:r>
      <w:r w:rsidR="00920317">
        <w:fldChar w:fldCharType="separate"/>
      </w:r>
      <w:r w:rsidR="00EC577B">
        <w:rPr>
          <w:noProof/>
        </w:rPr>
        <w:t>15</w:t>
      </w:r>
      <w:r w:rsidR="00920317">
        <w:rPr>
          <w:noProof/>
        </w:rPr>
        <w:fldChar w:fldCharType="end"/>
      </w:r>
      <w:r>
        <w:rPr>
          <w:noProof/>
        </w:rPr>
        <w:t>.</w:t>
      </w:r>
      <w:r>
        <w:fldChar w:fldCharType="begin"/>
      </w:r>
      <w:r>
        <w:instrText xml:space="preserve"> SEQ Table \* ARABIC \s 1 </w:instrText>
      </w:r>
      <w:r>
        <w:fldChar w:fldCharType="separate"/>
      </w:r>
      <w:r w:rsidR="00EC577B">
        <w:rPr>
          <w:noProof/>
        </w:rPr>
        <w:t>8</w:t>
      </w:r>
      <w:r>
        <w:rPr>
          <w:noProof/>
        </w:rPr>
        <w:fldChar w:fldCharType="end"/>
      </w:r>
      <w:r>
        <w:t>:</w:t>
      </w:r>
      <w:r>
        <w:tab/>
      </w:r>
      <w:r w:rsidRPr="00DE5A72">
        <w:tab/>
      </w:r>
      <w:r w:rsidRPr="009A6212">
        <w:t xml:space="preserve">Guaranteed </w:t>
      </w:r>
      <w:r>
        <w:t xml:space="preserve">Phase 2 </w:t>
      </w:r>
      <w:r w:rsidRPr="009A6212">
        <w:t xml:space="preserve">Heat Rates at </w:t>
      </w:r>
      <w:r>
        <w:t>Site Reference Conditions on ULSD</w:t>
      </w:r>
      <w:bookmarkEnd w:id="148"/>
      <w:r>
        <w:t xml:space="preserve"> </w:t>
      </w:r>
    </w:p>
    <w:tbl>
      <w:tblPr>
        <w:tblW w:w="0" w:type="auto"/>
        <w:tblBorders>
          <w:top w:val="single" w:sz="4" w:space="0" w:color="3E6EA3"/>
          <w:left w:val="single" w:sz="4" w:space="0" w:color="3E6EA3"/>
          <w:bottom w:val="single" w:sz="4" w:space="0" w:color="3E6EA3"/>
          <w:right w:val="single" w:sz="4" w:space="0" w:color="3E6EA3"/>
          <w:insideH w:val="single" w:sz="4" w:space="0" w:color="3E6EA3"/>
          <w:insideV w:val="single" w:sz="4" w:space="0" w:color="3E6EA3"/>
        </w:tblBorders>
        <w:tblLook w:val="0000" w:firstRow="0" w:lastRow="0" w:firstColumn="0" w:lastColumn="0" w:noHBand="0" w:noVBand="0"/>
      </w:tblPr>
      <w:tblGrid>
        <w:gridCol w:w="3595"/>
        <w:gridCol w:w="4410"/>
      </w:tblGrid>
      <w:tr w:rsidR="005108E4" w:rsidRPr="002903CD" w14:paraId="26CC361D" w14:textId="77777777" w:rsidTr="005108E4">
        <w:trPr>
          <w:tblHeader/>
        </w:trPr>
        <w:tc>
          <w:tcPr>
            <w:tcW w:w="3595" w:type="dxa"/>
            <w:tcBorders>
              <w:bottom w:val="single" w:sz="4" w:space="0" w:color="3E6EA3"/>
              <w:right w:val="single" w:sz="4" w:space="0" w:color="FFFFFF" w:themeColor="background1"/>
            </w:tcBorders>
            <w:shd w:val="clear" w:color="auto" w:fill="3E6EA3"/>
          </w:tcPr>
          <w:p w14:paraId="0BC532FE" w14:textId="77777777" w:rsidR="005108E4" w:rsidRPr="002903CD" w:rsidRDefault="005108E4" w:rsidP="005108E4">
            <w:pPr>
              <w:pStyle w:val="TSTableHeading"/>
              <w:rPr>
                <w:sz w:val="20"/>
                <w:szCs w:val="20"/>
              </w:rPr>
            </w:pPr>
            <w:r w:rsidRPr="002903CD">
              <w:rPr>
                <w:sz w:val="20"/>
                <w:szCs w:val="20"/>
              </w:rPr>
              <w:t>Percent of  Dependable Capacity</w:t>
            </w:r>
            <w:r w:rsidRPr="002903CD">
              <w:rPr>
                <w:rStyle w:val="FootnoteReference"/>
                <w:b w:val="0"/>
                <w:sz w:val="20"/>
                <w:szCs w:val="20"/>
              </w:rPr>
              <w:footnoteReference w:id="17"/>
            </w:r>
          </w:p>
        </w:tc>
        <w:tc>
          <w:tcPr>
            <w:tcW w:w="4410" w:type="dxa"/>
            <w:tcBorders>
              <w:left w:val="single" w:sz="4" w:space="0" w:color="FFFFFF" w:themeColor="background1"/>
              <w:bottom w:val="single" w:sz="4" w:space="0" w:color="3E6EA3"/>
            </w:tcBorders>
            <w:shd w:val="clear" w:color="auto" w:fill="3E6EA3"/>
          </w:tcPr>
          <w:p w14:paraId="2741EA74" w14:textId="77777777" w:rsidR="005108E4" w:rsidRPr="002903CD" w:rsidRDefault="005108E4" w:rsidP="005108E4">
            <w:pPr>
              <w:pStyle w:val="TSTableHeading"/>
              <w:rPr>
                <w:sz w:val="20"/>
                <w:szCs w:val="20"/>
              </w:rPr>
            </w:pPr>
            <w:r w:rsidRPr="002903CD">
              <w:rPr>
                <w:sz w:val="20"/>
                <w:szCs w:val="20"/>
              </w:rPr>
              <w:t>Guaranteed Heat Rate (HHV) (Btu/kWh)</w:t>
            </w:r>
            <w:r w:rsidRPr="002903CD">
              <w:rPr>
                <w:rStyle w:val="FootnoteReference"/>
                <w:b w:val="0"/>
                <w:sz w:val="20"/>
                <w:szCs w:val="20"/>
              </w:rPr>
              <w:footnoteReference w:id="18"/>
            </w:r>
          </w:p>
        </w:tc>
      </w:tr>
      <w:tr w:rsidR="005108E4" w:rsidRPr="00181A5C" w14:paraId="282AA437" w14:textId="77777777" w:rsidTr="005108E4">
        <w:tc>
          <w:tcPr>
            <w:tcW w:w="3595" w:type="dxa"/>
            <w:shd w:val="clear" w:color="auto" w:fill="CEDAE8"/>
          </w:tcPr>
          <w:p w14:paraId="0344C570" w14:textId="77777777" w:rsidR="005108E4" w:rsidRPr="000A617E" w:rsidRDefault="005108E4" w:rsidP="005108E4">
            <w:pPr>
              <w:tabs>
                <w:tab w:val="left" w:pos="-720"/>
              </w:tabs>
              <w:suppressAutoHyphens/>
              <w:spacing w:before="60"/>
              <w:jc w:val="center"/>
              <w:rPr>
                <w:color w:val="000000"/>
                <w:spacing w:val="-2"/>
              </w:rPr>
            </w:pPr>
            <w:r w:rsidRPr="000A617E">
              <w:rPr>
                <w:color w:val="000000"/>
                <w:spacing w:val="-2"/>
              </w:rPr>
              <w:t>100%</w:t>
            </w:r>
          </w:p>
        </w:tc>
        <w:tc>
          <w:tcPr>
            <w:tcW w:w="4410" w:type="dxa"/>
            <w:shd w:val="clear" w:color="auto" w:fill="CEDAE8"/>
          </w:tcPr>
          <w:p w14:paraId="0057176F" w14:textId="1A943707" w:rsidR="005108E4" w:rsidRPr="000A617E" w:rsidRDefault="005108E4" w:rsidP="005108E4">
            <w:pPr>
              <w:tabs>
                <w:tab w:val="left" w:pos="-720"/>
              </w:tabs>
              <w:suppressAutoHyphens/>
              <w:spacing w:before="60"/>
              <w:jc w:val="center"/>
              <w:rPr>
                <w:color w:val="000000"/>
                <w:spacing w:val="-2"/>
              </w:rPr>
            </w:pPr>
          </w:p>
        </w:tc>
      </w:tr>
      <w:tr w:rsidR="005108E4" w:rsidRPr="00181A5C" w14:paraId="5A46B040" w14:textId="77777777" w:rsidTr="005108E4">
        <w:tc>
          <w:tcPr>
            <w:tcW w:w="3595" w:type="dxa"/>
          </w:tcPr>
          <w:p w14:paraId="06EAA6DF" w14:textId="77777777" w:rsidR="005108E4" w:rsidRPr="000A617E" w:rsidRDefault="005108E4" w:rsidP="005108E4">
            <w:pPr>
              <w:tabs>
                <w:tab w:val="left" w:pos="-720"/>
              </w:tabs>
              <w:suppressAutoHyphens/>
              <w:spacing w:before="60"/>
              <w:jc w:val="center"/>
              <w:rPr>
                <w:color w:val="000000"/>
                <w:spacing w:val="-2"/>
              </w:rPr>
            </w:pPr>
            <w:r w:rsidRPr="000A617E">
              <w:rPr>
                <w:color w:val="000000"/>
                <w:spacing w:val="-2"/>
              </w:rPr>
              <w:t>95%</w:t>
            </w:r>
          </w:p>
        </w:tc>
        <w:tc>
          <w:tcPr>
            <w:tcW w:w="4410" w:type="dxa"/>
          </w:tcPr>
          <w:p w14:paraId="73107ADF" w14:textId="77777777" w:rsidR="005108E4" w:rsidRPr="000A617E" w:rsidRDefault="005108E4" w:rsidP="005108E4">
            <w:pPr>
              <w:tabs>
                <w:tab w:val="left" w:pos="-720"/>
              </w:tabs>
              <w:suppressAutoHyphens/>
              <w:spacing w:before="60"/>
              <w:jc w:val="center"/>
              <w:rPr>
                <w:color w:val="000000"/>
                <w:spacing w:val="-2"/>
              </w:rPr>
            </w:pPr>
          </w:p>
        </w:tc>
      </w:tr>
      <w:tr w:rsidR="005108E4" w:rsidRPr="00181A5C" w14:paraId="07B18661" w14:textId="77777777" w:rsidTr="005108E4">
        <w:tc>
          <w:tcPr>
            <w:tcW w:w="3595" w:type="dxa"/>
            <w:tcBorders>
              <w:bottom w:val="single" w:sz="4" w:space="0" w:color="3E6EA3"/>
            </w:tcBorders>
          </w:tcPr>
          <w:p w14:paraId="64E46F2C" w14:textId="77777777" w:rsidR="005108E4" w:rsidRPr="000A617E" w:rsidRDefault="005108E4" w:rsidP="005108E4">
            <w:pPr>
              <w:tabs>
                <w:tab w:val="left" w:pos="-720"/>
              </w:tabs>
              <w:suppressAutoHyphens/>
              <w:spacing w:before="60"/>
              <w:jc w:val="center"/>
              <w:rPr>
                <w:color w:val="000000"/>
                <w:spacing w:val="-2"/>
              </w:rPr>
            </w:pPr>
            <w:r w:rsidRPr="000A617E">
              <w:rPr>
                <w:color w:val="000000"/>
                <w:spacing w:val="-2"/>
              </w:rPr>
              <w:t>90%</w:t>
            </w:r>
          </w:p>
        </w:tc>
        <w:tc>
          <w:tcPr>
            <w:tcW w:w="4410" w:type="dxa"/>
            <w:tcBorders>
              <w:bottom w:val="single" w:sz="4" w:space="0" w:color="3E6EA3"/>
            </w:tcBorders>
          </w:tcPr>
          <w:p w14:paraId="2A89E8B7" w14:textId="77777777" w:rsidR="005108E4" w:rsidRPr="000A617E" w:rsidRDefault="005108E4" w:rsidP="005108E4">
            <w:pPr>
              <w:tabs>
                <w:tab w:val="left" w:pos="-720"/>
              </w:tabs>
              <w:suppressAutoHyphens/>
              <w:spacing w:before="60"/>
              <w:jc w:val="center"/>
              <w:rPr>
                <w:color w:val="000000"/>
                <w:spacing w:val="-2"/>
              </w:rPr>
            </w:pPr>
          </w:p>
        </w:tc>
      </w:tr>
      <w:tr w:rsidR="005108E4" w:rsidRPr="00181A5C" w14:paraId="7BD1DDB5" w14:textId="77777777" w:rsidTr="005108E4">
        <w:tc>
          <w:tcPr>
            <w:tcW w:w="3595" w:type="dxa"/>
            <w:shd w:val="clear" w:color="auto" w:fill="CEDAE8"/>
          </w:tcPr>
          <w:p w14:paraId="407CFF2B" w14:textId="77777777" w:rsidR="005108E4" w:rsidRPr="000A617E" w:rsidRDefault="005108E4" w:rsidP="005108E4">
            <w:pPr>
              <w:tabs>
                <w:tab w:val="left" w:pos="-720"/>
              </w:tabs>
              <w:suppressAutoHyphens/>
              <w:spacing w:before="60"/>
              <w:jc w:val="center"/>
              <w:rPr>
                <w:color w:val="000000"/>
                <w:spacing w:val="-2"/>
              </w:rPr>
            </w:pPr>
            <w:r w:rsidRPr="000A617E">
              <w:rPr>
                <w:color w:val="000000"/>
                <w:spacing w:val="-2"/>
              </w:rPr>
              <w:t>85%</w:t>
            </w:r>
          </w:p>
        </w:tc>
        <w:tc>
          <w:tcPr>
            <w:tcW w:w="4410" w:type="dxa"/>
            <w:shd w:val="clear" w:color="auto" w:fill="CEDAE8"/>
          </w:tcPr>
          <w:p w14:paraId="1655FCD9" w14:textId="4FFC042A" w:rsidR="005108E4" w:rsidRPr="000A617E" w:rsidRDefault="005108E4" w:rsidP="005108E4">
            <w:pPr>
              <w:tabs>
                <w:tab w:val="left" w:pos="-720"/>
              </w:tabs>
              <w:suppressAutoHyphens/>
              <w:spacing w:before="60"/>
              <w:jc w:val="center"/>
              <w:rPr>
                <w:color w:val="000000"/>
                <w:spacing w:val="-2"/>
              </w:rPr>
            </w:pPr>
          </w:p>
        </w:tc>
      </w:tr>
      <w:tr w:rsidR="005108E4" w:rsidRPr="00181A5C" w14:paraId="01D1DDC1" w14:textId="77777777" w:rsidTr="005108E4">
        <w:tc>
          <w:tcPr>
            <w:tcW w:w="3595" w:type="dxa"/>
            <w:tcBorders>
              <w:bottom w:val="single" w:sz="4" w:space="0" w:color="3E6EA3"/>
            </w:tcBorders>
          </w:tcPr>
          <w:p w14:paraId="3D335088" w14:textId="77777777" w:rsidR="005108E4" w:rsidRPr="000A617E" w:rsidRDefault="005108E4" w:rsidP="005108E4">
            <w:pPr>
              <w:tabs>
                <w:tab w:val="left" w:pos="-720"/>
              </w:tabs>
              <w:suppressAutoHyphens/>
              <w:spacing w:before="60"/>
              <w:jc w:val="center"/>
              <w:rPr>
                <w:color w:val="000000"/>
                <w:spacing w:val="-2"/>
              </w:rPr>
            </w:pPr>
            <w:r w:rsidRPr="000A617E">
              <w:rPr>
                <w:color w:val="000000"/>
                <w:spacing w:val="-2"/>
              </w:rPr>
              <w:t>80%</w:t>
            </w:r>
          </w:p>
        </w:tc>
        <w:tc>
          <w:tcPr>
            <w:tcW w:w="4410" w:type="dxa"/>
            <w:tcBorders>
              <w:bottom w:val="single" w:sz="4" w:space="0" w:color="3E6EA3"/>
            </w:tcBorders>
          </w:tcPr>
          <w:p w14:paraId="74A53AE8" w14:textId="77777777" w:rsidR="005108E4" w:rsidRPr="000A617E" w:rsidRDefault="005108E4" w:rsidP="005108E4">
            <w:pPr>
              <w:tabs>
                <w:tab w:val="left" w:pos="-720"/>
              </w:tabs>
              <w:suppressAutoHyphens/>
              <w:spacing w:before="60"/>
              <w:jc w:val="center"/>
              <w:rPr>
                <w:color w:val="000000"/>
                <w:spacing w:val="-2"/>
              </w:rPr>
            </w:pPr>
          </w:p>
        </w:tc>
      </w:tr>
      <w:tr w:rsidR="005108E4" w:rsidRPr="00181A5C" w14:paraId="26F5C6C5" w14:textId="77777777" w:rsidTr="005108E4">
        <w:tc>
          <w:tcPr>
            <w:tcW w:w="3595" w:type="dxa"/>
            <w:shd w:val="clear" w:color="auto" w:fill="CEDAE8"/>
          </w:tcPr>
          <w:p w14:paraId="6B34F82C" w14:textId="77777777" w:rsidR="005108E4" w:rsidRPr="000A617E" w:rsidRDefault="005108E4" w:rsidP="005108E4">
            <w:pPr>
              <w:tabs>
                <w:tab w:val="left" w:pos="-720"/>
              </w:tabs>
              <w:suppressAutoHyphens/>
              <w:spacing w:before="60"/>
              <w:jc w:val="center"/>
              <w:rPr>
                <w:color w:val="000000"/>
                <w:spacing w:val="-2"/>
              </w:rPr>
            </w:pPr>
            <w:r w:rsidRPr="000A617E">
              <w:rPr>
                <w:color w:val="000000"/>
                <w:spacing w:val="-2"/>
              </w:rPr>
              <w:t>75%</w:t>
            </w:r>
          </w:p>
        </w:tc>
        <w:tc>
          <w:tcPr>
            <w:tcW w:w="4410" w:type="dxa"/>
            <w:shd w:val="clear" w:color="auto" w:fill="CEDAE8"/>
          </w:tcPr>
          <w:p w14:paraId="6A219FA1" w14:textId="22FF671B" w:rsidR="005108E4" w:rsidRPr="000A617E" w:rsidRDefault="005108E4" w:rsidP="005108E4">
            <w:pPr>
              <w:tabs>
                <w:tab w:val="left" w:pos="-720"/>
              </w:tabs>
              <w:suppressAutoHyphens/>
              <w:spacing w:before="60"/>
              <w:jc w:val="center"/>
              <w:rPr>
                <w:color w:val="000000"/>
                <w:spacing w:val="-2"/>
              </w:rPr>
            </w:pPr>
          </w:p>
        </w:tc>
      </w:tr>
      <w:tr w:rsidR="005108E4" w:rsidRPr="00181A5C" w14:paraId="30AF07CA" w14:textId="77777777" w:rsidTr="005108E4">
        <w:tc>
          <w:tcPr>
            <w:tcW w:w="3595" w:type="dxa"/>
            <w:tcBorders>
              <w:bottom w:val="single" w:sz="4" w:space="0" w:color="3E6EA3"/>
            </w:tcBorders>
          </w:tcPr>
          <w:p w14:paraId="3DD740E5" w14:textId="77777777" w:rsidR="005108E4" w:rsidRPr="000A617E" w:rsidRDefault="005108E4" w:rsidP="005108E4">
            <w:pPr>
              <w:tabs>
                <w:tab w:val="left" w:pos="-720"/>
              </w:tabs>
              <w:suppressAutoHyphens/>
              <w:spacing w:before="60"/>
              <w:jc w:val="center"/>
              <w:rPr>
                <w:color w:val="000000"/>
                <w:spacing w:val="-2"/>
              </w:rPr>
            </w:pPr>
            <w:r w:rsidRPr="000A617E">
              <w:rPr>
                <w:color w:val="000000"/>
                <w:spacing w:val="-2"/>
              </w:rPr>
              <w:t>70%</w:t>
            </w:r>
          </w:p>
        </w:tc>
        <w:tc>
          <w:tcPr>
            <w:tcW w:w="4410" w:type="dxa"/>
            <w:tcBorders>
              <w:bottom w:val="single" w:sz="4" w:space="0" w:color="3E6EA3"/>
            </w:tcBorders>
          </w:tcPr>
          <w:p w14:paraId="05E1560E" w14:textId="77777777" w:rsidR="005108E4" w:rsidRPr="000A617E" w:rsidRDefault="005108E4" w:rsidP="005108E4">
            <w:pPr>
              <w:tabs>
                <w:tab w:val="left" w:pos="-720"/>
              </w:tabs>
              <w:suppressAutoHyphens/>
              <w:spacing w:before="60"/>
              <w:jc w:val="center"/>
              <w:rPr>
                <w:color w:val="000000"/>
                <w:spacing w:val="-2"/>
              </w:rPr>
            </w:pPr>
          </w:p>
        </w:tc>
      </w:tr>
      <w:tr w:rsidR="005108E4" w:rsidRPr="00181A5C" w14:paraId="048158EA" w14:textId="77777777" w:rsidTr="005108E4">
        <w:tc>
          <w:tcPr>
            <w:tcW w:w="3595" w:type="dxa"/>
            <w:shd w:val="clear" w:color="auto" w:fill="CEDAE8"/>
          </w:tcPr>
          <w:p w14:paraId="45CAACC5" w14:textId="77777777" w:rsidR="005108E4" w:rsidRPr="000A617E" w:rsidRDefault="005108E4" w:rsidP="005108E4">
            <w:pPr>
              <w:tabs>
                <w:tab w:val="left" w:pos="-720"/>
              </w:tabs>
              <w:suppressAutoHyphens/>
              <w:spacing w:before="60"/>
              <w:jc w:val="center"/>
              <w:rPr>
                <w:color w:val="000000"/>
                <w:spacing w:val="-2"/>
              </w:rPr>
            </w:pPr>
            <w:r w:rsidRPr="000A617E">
              <w:rPr>
                <w:color w:val="000000"/>
                <w:spacing w:val="-2"/>
              </w:rPr>
              <w:t>65%</w:t>
            </w:r>
          </w:p>
        </w:tc>
        <w:tc>
          <w:tcPr>
            <w:tcW w:w="4410" w:type="dxa"/>
            <w:shd w:val="clear" w:color="auto" w:fill="CEDAE8"/>
          </w:tcPr>
          <w:p w14:paraId="0B52D9FC" w14:textId="52250125" w:rsidR="005108E4" w:rsidRPr="000A617E" w:rsidRDefault="005108E4" w:rsidP="005108E4">
            <w:pPr>
              <w:tabs>
                <w:tab w:val="left" w:pos="-720"/>
              </w:tabs>
              <w:suppressAutoHyphens/>
              <w:spacing w:before="60"/>
              <w:jc w:val="center"/>
              <w:rPr>
                <w:color w:val="000000"/>
                <w:spacing w:val="-2"/>
              </w:rPr>
            </w:pPr>
          </w:p>
        </w:tc>
      </w:tr>
      <w:tr w:rsidR="005108E4" w:rsidRPr="00181A5C" w14:paraId="18504AAC" w14:textId="77777777" w:rsidTr="005108E4">
        <w:tc>
          <w:tcPr>
            <w:tcW w:w="3595" w:type="dxa"/>
          </w:tcPr>
          <w:p w14:paraId="713CBD9B" w14:textId="77777777" w:rsidR="005108E4" w:rsidRPr="000A617E" w:rsidRDefault="005108E4" w:rsidP="005108E4">
            <w:pPr>
              <w:tabs>
                <w:tab w:val="left" w:pos="-720"/>
              </w:tabs>
              <w:suppressAutoHyphens/>
              <w:spacing w:before="60"/>
              <w:jc w:val="center"/>
              <w:rPr>
                <w:color w:val="000000"/>
                <w:spacing w:val="-2"/>
              </w:rPr>
            </w:pPr>
            <w:r w:rsidRPr="000A617E">
              <w:rPr>
                <w:color w:val="000000"/>
                <w:spacing w:val="-2"/>
              </w:rPr>
              <w:t>60%</w:t>
            </w:r>
          </w:p>
        </w:tc>
        <w:tc>
          <w:tcPr>
            <w:tcW w:w="4410" w:type="dxa"/>
          </w:tcPr>
          <w:p w14:paraId="4242D0C7" w14:textId="77777777" w:rsidR="005108E4" w:rsidRPr="000A617E" w:rsidRDefault="005108E4" w:rsidP="005108E4">
            <w:pPr>
              <w:tabs>
                <w:tab w:val="left" w:pos="-720"/>
              </w:tabs>
              <w:suppressAutoHyphens/>
              <w:spacing w:before="60"/>
              <w:jc w:val="center"/>
              <w:rPr>
                <w:color w:val="000000"/>
                <w:spacing w:val="-2"/>
              </w:rPr>
            </w:pPr>
          </w:p>
        </w:tc>
      </w:tr>
      <w:tr w:rsidR="005108E4" w:rsidRPr="00181A5C" w14:paraId="2693BF9A" w14:textId="77777777" w:rsidTr="005108E4">
        <w:tc>
          <w:tcPr>
            <w:tcW w:w="3595" w:type="dxa"/>
            <w:tcBorders>
              <w:bottom w:val="single" w:sz="4" w:space="0" w:color="3E6EA3"/>
            </w:tcBorders>
          </w:tcPr>
          <w:p w14:paraId="5B4D5CEF" w14:textId="77777777" w:rsidR="005108E4" w:rsidRPr="000A617E" w:rsidRDefault="005108E4" w:rsidP="005108E4">
            <w:pPr>
              <w:tabs>
                <w:tab w:val="left" w:pos="-720"/>
              </w:tabs>
              <w:suppressAutoHyphens/>
              <w:spacing w:before="60"/>
              <w:jc w:val="center"/>
              <w:rPr>
                <w:color w:val="000000"/>
                <w:spacing w:val="-2"/>
              </w:rPr>
            </w:pPr>
            <w:r w:rsidRPr="000A617E">
              <w:rPr>
                <w:color w:val="000000"/>
                <w:spacing w:val="-2"/>
              </w:rPr>
              <w:t>55%</w:t>
            </w:r>
          </w:p>
        </w:tc>
        <w:tc>
          <w:tcPr>
            <w:tcW w:w="4410" w:type="dxa"/>
            <w:tcBorders>
              <w:bottom w:val="single" w:sz="4" w:space="0" w:color="3E6EA3"/>
            </w:tcBorders>
          </w:tcPr>
          <w:p w14:paraId="41F31C5C" w14:textId="77777777" w:rsidR="005108E4" w:rsidRPr="000A617E" w:rsidRDefault="005108E4" w:rsidP="005108E4">
            <w:pPr>
              <w:tabs>
                <w:tab w:val="left" w:pos="-720"/>
              </w:tabs>
              <w:suppressAutoHyphens/>
              <w:spacing w:before="60"/>
              <w:jc w:val="center"/>
              <w:rPr>
                <w:color w:val="000000"/>
                <w:spacing w:val="-2"/>
              </w:rPr>
            </w:pPr>
          </w:p>
        </w:tc>
      </w:tr>
      <w:tr w:rsidR="005108E4" w:rsidRPr="00181A5C" w14:paraId="57E82588" w14:textId="77777777" w:rsidTr="005108E4">
        <w:tc>
          <w:tcPr>
            <w:tcW w:w="3595" w:type="dxa"/>
            <w:shd w:val="clear" w:color="auto" w:fill="CEDAE8"/>
          </w:tcPr>
          <w:p w14:paraId="0D2A4A0B" w14:textId="77777777" w:rsidR="005108E4" w:rsidRPr="000A617E" w:rsidRDefault="005108E4" w:rsidP="005108E4">
            <w:pPr>
              <w:tabs>
                <w:tab w:val="left" w:pos="-720"/>
              </w:tabs>
              <w:suppressAutoHyphens/>
              <w:spacing w:before="60"/>
              <w:jc w:val="center"/>
              <w:rPr>
                <w:color w:val="000000"/>
                <w:spacing w:val="-2"/>
              </w:rPr>
            </w:pPr>
            <w:r w:rsidRPr="000A617E">
              <w:rPr>
                <w:color w:val="000000"/>
                <w:spacing w:val="-2"/>
              </w:rPr>
              <w:t>50%</w:t>
            </w:r>
          </w:p>
        </w:tc>
        <w:tc>
          <w:tcPr>
            <w:tcW w:w="4410" w:type="dxa"/>
            <w:shd w:val="clear" w:color="auto" w:fill="CEDAE8"/>
          </w:tcPr>
          <w:p w14:paraId="2A674C55" w14:textId="3AD9FDFA" w:rsidR="005108E4" w:rsidRPr="000A617E" w:rsidRDefault="005108E4" w:rsidP="005108E4">
            <w:pPr>
              <w:tabs>
                <w:tab w:val="left" w:pos="-720"/>
              </w:tabs>
              <w:suppressAutoHyphens/>
              <w:spacing w:before="60"/>
              <w:jc w:val="center"/>
              <w:rPr>
                <w:color w:val="000000"/>
                <w:spacing w:val="-2"/>
              </w:rPr>
            </w:pPr>
          </w:p>
        </w:tc>
      </w:tr>
      <w:tr w:rsidR="005108E4" w:rsidRPr="00181A5C" w14:paraId="1E86D596" w14:textId="77777777" w:rsidTr="005108E4">
        <w:tc>
          <w:tcPr>
            <w:tcW w:w="3595" w:type="dxa"/>
            <w:tcBorders>
              <w:bottom w:val="single" w:sz="4" w:space="0" w:color="3E6EA3"/>
            </w:tcBorders>
          </w:tcPr>
          <w:p w14:paraId="7FF4A546" w14:textId="77777777" w:rsidR="005108E4" w:rsidRPr="000A617E" w:rsidRDefault="005108E4" w:rsidP="005108E4">
            <w:pPr>
              <w:tabs>
                <w:tab w:val="left" w:pos="-720"/>
              </w:tabs>
              <w:suppressAutoHyphens/>
              <w:spacing w:before="60"/>
              <w:jc w:val="center"/>
              <w:rPr>
                <w:color w:val="000000"/>
                <w:spacing w:val="-2"/>
              </w:rPr>
            </w:pPr>
            <w:r w:rsidRPr="000A617E">
              <w:rPr>
                <w:color w:val="000000"/>
                <w:spacing w:val="-2"/>
              </w:rPr>
              <w:lastRenderedPageBreak/>
              <w:t>45%</w:t>
            </w:r>
          </w:p>
        </w:tc>
        <w:tc>
          <w:tcPr>
            <w:tcW w:w="4410" w:type="dxa"/>
            <w:tcBorders>
              <w:bottom w:val="single" w:sz="4" w:space="0" w:color="3E6EA3"/>
            </w:tcBorders>
          </w:tcPr>
          <w:p w14:paraId="67756A95" w14:textId="77777777" w:rsidR="005108E4" w:rsidRPr="000A617E" w:rsidRDefault="005108E4" w:rsidP="005108E4">
            <w:pPr>
              <w:tabs>
                <w:tab w:val="left" w:pos="-720"/>
              </w:tabs>
              <w:suppressAutoHyphens/>
              <w:spacing w:before="60"/>
              <w:jc w:val="center"/>
              <w:rPr>
                <w:color w:val="000000"/>
                <w:spacing w:val="-2"/>
              </w:rPr>
            </w:pPr>
          </w:p>
        </w:tc>
      </w:tr>
      <w:tr w:rsidR="005108E4" w:rsidRPr="00181A5C" w14:paraId="4955B13B" w14:textId="77777777" w:rsidTr="005108E4">
        <w:tc>
          <w:tcPr>
            <w:tcW w:w="3595" w:type="dxa"/>
            <w:shd w:val="clear" w:color="auto" w:fill="CEDAE8"/>
          </w:tcPr>
          <w:p w14:paraId="35BC8DD8" w14:textId="77777777" w:rsidR="005108E4" w:rsidRPr="000A617E" w:rsidRDefault="005108E4" w:rsidP="005108E4">
            <w:pPr>
              <w:tabs>
                <w:tab w:val="left" w:pos="-720"/>
              </w:tabs>
              <w:suppressAutoHyphens/>
              <w:spacing w:before="60"/>
              <w:jc w:val="center"/>
              <w:rPr>
                <w:color w:val="000000"/>
                <w:spacing w:val="-2"/>
              </w:rPr>
            </w:pPr>
            <w:r w:rsidRPr="000A617E">
              <w:rPr>
                <w:color w:val="000000"/>
                <w:spacing w:val="-2"/>
              </w:rPr>
              <w:t>40%</w:t>
            </w:r>
          </w:p>
        </w:tc>
        <w:tc>
          <w:tcPr>
            <w:tcW w:w="4410" w:type="dxa"/>
            <w:shd w:val="clear" w:color="auto" w:fill="CEDAE8"/>
          </w:tcPr>
          <w:p w14:paraId="1D9A73B5" w14:textId="5AD96A1A" w:rsidR="005108E4" w:rsidRPr="000A617E" w:rsidRDefault="005108E4" w:rsidP="005108E4">
            <w:pPr>
              <w:tabs>
                <w:tab w:val="left" w:pos="-720"/>
              </w:tabs>
              <w:suppressAutoHyphens/>
              <w:spacing w:before="60"/>
              <w:jc w:val="center"/>
              <w:rPr>
                <w:color w:val="000000"/>
                <w:spacing w:val="-2"/>
              </w:rPr>
            </w:pPr>
          </w:p>
        </w:tc>
      </w:tr>
      <w:tr w:rsidR="005108E4" w:rsidRPr="00181A5C" w14:paraId="7C7C8500" w14:textId="77777777" w:rsidTr="005108E4">
        <w:tc>
          <w:tcPr>
            <w:tcW w:w="3595" w:type="dxa"/>
          </w:tcPr>
          <w:p w14:paraId="777D1366" w14:textId="77777777" w:rsidR="005108E4" w:rsidRPr="000A617E" w:rsidRDefault="005108E4" w:rsidP="005108E4">
            <w:pPr>
              <w:tabs>
                <w:tab w:val="left" w:pos="-720"/>
              </w:tabs>
              <w:suppressAutoHyphens/>
              <w:spacing w:before="60"/>
              <w:jc w:val="center"/>
              <w:rPr>
                <w:color w:val="000000"/>
                <w:spacing w:val="-2"/>
              </w:rPr>
            </w:pPr>
            <w:r w:rsidRPr="000A617E">
              <w:rPr>
                <w:color w:val="000000"/>
                <w:spacing w:val="-2"/>
              </w:rPr>
              <w:t>35%</w:t>
            </w:r>
          </w:p>
        </w:tc>
        <w:tc>
          <w:tcPr>
            <w:tcW w:w="4410" w:type="dxa"/>
          </w:tcPr>
          <w:p w14:paraId="145E30A2" w14:textId="77777777" w:rsidR="005108E4" w:rsidRPr="000A617E" w:rsidRDefault="005108E4" w:rsidP="005108E4">
            <w:pPr>
              <w:tabs>
                <w:tab w:val="left" w:pos="-720"/>
              </w:tabs>
              <w:suppressAutoHyphens/>
              <w:spacing w:before="60"/>
              <w:jc w:val="center"/>
              <w:rPr>
                <w:color w:val="000000"/>
                <w:spacing w:val="-2"/>
              </w:rPr>
            </w:pPr>
          </w:p>
        </w:tc>
      </w:tr>
      <w:tr w:rsidR="005108E4" w:rsidRPr="00181A5C" w14:paraId="210E372B" w14:textId="77777777" w:rsidTr="005108E4">
        <w:tc>
          <w:tcPr>
            <w:tcW w:w="3595" w:type="dxa"/>
            <w:tcBorders>
              <w:bottom w:val="single" w:sz="4" w:space="0" w:color="3E6EA3"/>
            </w:tcBorders>
          </w:tcPr>
          <w:p w14:paraId="50073C26" w14:textId="77777777" w:rsidR="005108E4" w:rsidRPr="000A617E" w:rsidRDefault="005108E4" w:rsidP="005108E4">
            <w:pPr>
              <w:tabs>
                <w:tab w:val="left" w:pos="-720"/>
              </w:tabs>
              <w:suppressAutoHyphens/>
              <w:spacing w:before="60"/>
              <w:jc w:val="center"/>
              <w:rPr>
                <w:color w:val="000000"/>
                <w:spacing w:val="-2"/>
              </w:rPr>
            </w:pPr>
            <w:r w:rsidRPr="000A617E">
              <w:rPr>
                <w:color w:val="000000"/>
                <w:spacing w:val="-2"/>
              </w:rPr>
              <w:t>30%</w:t>
            </w:r>
          </w:p>
        </w:tc>
        <w:tc>
          <w:tcPr>
            <w:tcW w:w="4410" w:type="dxa"/>
            <w:tcBorders>
              <w:bottom w:val="single" w:sz="4" w:space="0" w:color="3E6EA3"/>
            </w:tcBorders>
          </w:tcPr>
          <w:p w14:paraId="409B4E0E" w14:textId="77777777" w:rsidR="005108E4" w:rsidRPr="000A617E" w:rsidRDefault="005108E4" w:rsidP="005108E4">
            <w:pPr>
              <w:tabs>
                <w:tab w:val="left" w:pos="-720"/>
              </w:tabs>
              <w:suppressAutoHyphens/>
              <w:spacing w:before="60"/>
              <w:jc w:val="center"/>
              <w:rPr>
                <w:color w:val="000000"/>
                <w:spacing w:val="-2"/>
              </w:rPr>
            </w:pPr>
          </w:p>
        </w:tc>
      </w:tr>
      <w:tr w:rsidR="005108E4" w:rsidRPr="00181A5C" w14:paraId="4E1E902C" w14:textId="77777777" w:rsidTr="005108E4">
        <w:tc>
          <w:tcPr>
            <w:tcW w:w="3595" w:type="dxa"/>
            <w:shd w:val="clear" w:color="auto" w:fill="CEDAE8"/>
          </w:tcPr>
          <w:p w14:paraId="39673C6C" w14:textId="77777777" w:rsidR="005108E4" w:rsidRPr="000A617E" w:rsidRDefault="005108E4" w:rsidP="005108E4">
            <w:pPr>
              <w:tabs>
                <w:tab w:val="left" w:pos="-720"/>
              </w:tabs>
              <w:suppressAutoHyphens/>
              <w:spacing w:before="60"/>
              <w:jc w:val="center"/>
              <w:rPr>
                <w:color w:val="000000"/>
                <w:spacing w:val="-2"/>
              </w:rPr>
            </w:pPr>
            <w:r w:rsidRPr="000A617E">
              <w:rPr>
                <w:color w:val="000000"/>
                <w:spacing w:val="-2"/>
              </w:rPr>
              <w:t>25%</w:t>
            </w:r>
          </w:p>
        </w:tc>
        <w:tc>
          <w:tcPr>
            <w:tcW w:w="4410" w:type="dxa"/>
            <w:shd w:val="clear" w:color="auto" w:fill="CEDAE8"/>
          </w:tcPr>
          <w:p w14:paraId="4885BFDE" w14:textId="5C438AC2" w:rsidR="005108E4" w:rsidRPr="000A617E" w:rsidRDefault="005108E4" w:rsidP="005108E4">
            <w:pPr>
              <w:tabs>
                <w:tab w:val="left" w:pos="-720"/>
              </w:tabs>
              <w:suppressAutoHyphens/>
              <w:spacing w:before="60"/>
              <w:jc w:val="center"/>
              <w:rPr>
                <w:color w:val="000000"/>
                <w:spacing w:val="-2"/>
              </w:rPr>
            </w:pPr>
          </w:p>
        </w:tc>
      </w:tr>
      <w:tr w:rsidR="005108E4" w:rsidRPr="00181A5C" w14:paraId="4E63D2C9" w14:textId="77777777" w:rsidTr="005108E4">
        <w:tc>
          <w:tcPr>
            <w:tcW w:w="3595" w:type="dxa"/>
          </w:tcPr>
          <w:p w14:paraId="058DD0BD" w14:textId="77777777" w:rsidR="005108E4" w:rsidRPr="000A617E" w:rsidRDefault="005108E4" w:rsidP="005108E4">
            <w:pPr>
              <w:tabs>
                <w:tab w:val="left" w:pos="-720"/>
              </w:tabs>
              <w:suppressAutoHyphens/>
              <w:spacing w:before="60"/>
              <w:jc w:val="center"/>
              <w:rPr>
                <w:color w:val="000000"/>
                <w:spacing w:val="-2"/>
              </w:rPr>
            </w:pPr>
            <w:r>
              <w:rPr>
                <w:color w:val="000000"/>
                <w:spacing w:val="-2"/>
              </w:rPr>
              <w:t>20%</w:t>
            </w:r>
          </w:p>
        </w:tc>
        <w:tc>
          <w:tcPr>
            <w:tcW w:w="4410" w:type="dxa"/>
          </w:tcPr>
          <w:p w14:paraId="2C8D9397" w14:textId="77777777" w:rsidR="005108E4" w:rsidRPr="000A617E" w:rsidRDefault="005108E4" w:rsidP="005108E4">
            <w:pPr>
              <w:tabs>
                <w:tab w:val="left" w:pos="-720"/>
              </w:tabs>
              <w:suppressAutoHyphens/>
              <w:spacing w:before="60"/>
              <w:jc w:val="center"/>
              <w:rPr>
                <w:color w:val="000000"/>
                <w:spacing w:val="-2"/>
              </w:rPr>
            </w:pPr>
          </w:p>
        </w:tc>
      </w:tr>
      <w:tr w:rsidR="005108E4" w:rsidRPr="00181A5C" w14:paraId="33D75BBA" w14:textId="77777777" w:rsidTr="005108E4">
        <w:tc>
          <w:tcPr>
            <w:tcW w:w="3595" w:type="dxa"/>
          </w:tcPr>
          <w:p w14:paraId="669A3512" w14:textId="77777777" w:rsidR="005108E4" w:rsidRPr="000A617E" w:rsidRDefault="005108E4" w:rsidP="005108E4">
            <w:pPr>
              <w:tabs>
                <w:tab w:val="left" w:pos="-720"/>
              </w:tabs>
              <w:suppressAutoHyphens/>
              <w:spacing w:before="60"/>
              <w:jc w:val="center"/>
              <w:rPr>
                <w:color w:val="000000"/>
                <w:spacing w:val="-2"/>
              </w:rPr>
            </w:pPr>
            <w:r>
              <w:rPr>
                <w:color w:val="000000"/>
                <w:spacing w:val="-2"/>
              </w:rPr>
              <w:t>15%</w:t>
            </w:r>
          </w:p>
        </w:tc>
        <w:tc>
          <w:tcPr>
            <w:tcW w:w="4410" w:type="dxa"/>
          </w:tcPr>
          <w:p w14:paraId="44F2DB64" w14:textId="77777777" w:rsidR="005108E4" w:rsidRPr="000A617E" w:rsidRDefault="005108E4" w:rsidP="005108E4">
            <w:pPr>
              <w:tabs>
                <w:tab w:val="left" w:pos="-720"/>
              </w:tabs>
              <w:suppressAutoHyphens/>
              <w:spacing w:before="60"/>
              <w:jc w:val="center"/>
              <w:rPr>
                <w:color w:val="000000"/>
                <w:spacing w:val="-2"/>
              </w:rPr>
            </w:pPr>
          </w:p>
        </w:tc>
      </w:tr>
      <w:tr w:rsidR="005108E4" w:rsidRPr="00181A5C" w14:paraId="674D53E4" w14:textId="77777777" w:rsidTr="005108E4">
        <w:tc>
          <w:tcPr>
            <w:tcW w:w="3595" w:type="dxa"/>
          </w:tcPr>
          <w:p w14:paraId="67E6C496" w14:textId="77777777" w:rsidR="005108E4" w:rsidRPr="000A617E" w:rsidRDefault="005108E4" w:rsidP="005108E4">
            <w:pPr>
              <w:tabs>
                <w:tab w:val="left" w:pos="-720"/>
              </w:tabs>
              <w:suppressAutoHyphens/>
              <w:spacing w:before="60"/>
              <w:jc w:val="center"/>
              <w:rPr>
                <w:color w:val="000000"/>
                <w:spacing w:val="-2"/>
              </w:rPr>
            </w:pPr>
            <w:r>
              <w:rPr>
                <w:color w:val="000000"/>
                <w:spacing w:val="-2"/>
              </w:rPr>
              <w:t>10%</w:t>
            </w:r>
          </w:p>
        </w:tc>
        <w:tc>
          <w:tcPr>
            <w:tcW w:w="4410" w:type="dxa"/>
          </w:tcPr>
          <w:p w14:paraId="1B109C6A" w14:textId="77777777" w:rsidR="005108E4" w:rsidRPr="000A617E" w:rsidRDefault="005108E4" w:rsidP="005108E4">
            <w:pPr>
              <w:tabs>
                <w:tab w:val="left" w:pos="-720"/>
              </w:tabs>
              <w:suppressAutoHyphens/>
              <w:spacing w:before="60"/>
              <w:jc w:val="center"/>
              <w:rPr>
                <w:color w:val="000000"/>
                <w:spacing w:val="-2"/>
              </w:rPr>
            </w:pPr>
          </w:p>
        </w:tc>
      </w:tr>
      <w:tr w:rsidR="005108E4" w:rsidRPr="00181A5C" w14:paraId="7D2F45FB" w14:textId="77777777" w:rsidTr="005108E4">
        <w:tc>
          <w:tcPr>
            <w:tcW w:w="3595" w:type="dxa"/>
          </w:tcPr>
          <w:p w14:paraId="1C983350" w14:textId="77777777" w:rsidR="005108E4" w:rsidRPr="000A617E" w:rsidRDefault="005108E4" w:rsidP="005108E4">
            <w:pPr>
              <w:tabs>
                <w:tab w:val="left" w:pos="-720"/>
              </w:tabs>
              <w:suppressAutoHyphens/>
              <w:spacing w:before="60"/>
              <w:jc w:val="center"/>
              <w:rPr>
                <w:color w:val="000000"/>
                <w:spacing w:val="-2"/>
              </w:rPr>
            </w:pPr>
            <w:r>
              <w:rPr>
                <w:color w:val="000000"/>
                <w:spacing w:val="-2"/>
              </w:rPr>
              <w:t>Minimum Load</w:t>
            </w:r>
          </w:p>
        </w:tc>
        <w:tc>
          <w:tcPr>
            <w:tcW w:w="4410" w:type="dxa"/>
          </w:tcPr>
          <w:p w14:paraId="15F5439B" w14:textId="77777777" w:rsidR="005108E4" w:rsidRPr="000A617E" w:rsidRDefault="005108E4" w:rsidP="005108E4">
            <w:pPr>
              <w:tabs>
                <w:tab w:val="left" w:pos="-720"/>
              </w:tabs>
              <w:suppressAutoHyphens/>
              <w:spacing w:before="60"/>
              <w:jc w:val="center"/>
              <w:rPr>
                <w:color w:val="000000"/>
                <w:spacing w:val="-2"/>
              </w:rPr>
            </w:pPr>
          </w:p>
        </w:tc>
      </w:tr>
    </w:tbl>
    <w:p w14:paraId="199CA2A0" w14:textId="4346734C" w:rsidR="005108E4" w:rsidRDefault="005108E4" w:rsidP="005108E4">
      <w:pPr>
        <w:pStyle w:val="Caption"/>
      </w:pPr>
      <w:bookmarkStart w:id="150" w:name="_Toc525310508"/>
      <w:r>
        <w:t>Table </w:t>
      </w:r>
      <w:r w:rsidR="00920317">
        <w:fldChar w:fldCharType="begin"/>
      </w:r>
      <w:r w:rsidR="00920317">
        <w:instrText xml:space="preserve"> STYLEREF 1 \s  \* MERGEFORMAT </w:instrText>
      </w:r>
      <w:r w:rsidR="00920317">
        <w:fldChar w:fldCharType="separate"/>
      </w:r>
      <w:r w:rsidR="00EC577B">
        <w:rPr>
          <w:noProof/>
        </w:rPr>
        <w:t>15</w:t>
      </w:r>
      <w:r w:rsidR="00920317">
        <w:rPr>
          <w:noProof/>
        </w:rPr>
        <w:fldChar w:fldCharType="end"/>
      </w:r>
      <w:r>
        <w:t>.</w:t>
      </w:r>
      <w:r>
        <w:fldChar w:fldCharType="begin"/>
      </w:r>
      <w:r>
        <w:instrText xml:space="preserve"> SEQ Table \* ARABIC \s 1 </w:instrText>
      </w:r>
      <w:r>
        <w:fldChar w:fldCharType="separate"/>
      </w:r>
      <w:r w:rsidR="00EC577B">
        <w:rPr>
          <w:noProof/>
        </w:rPr>
        <w:t>9</w:t>
      </w:r>
      <w:r>
        <w:fldChar w:fldCharType="end"/>
      </w:r>
      <w:r>
        <w:t>:</w:t>
      </w:r>
      <w:r>
        <w:tab/>
      </w:r>
      <w:r w:rsidRPr="00DE5A72">
        <w:tab/>
      </w:r>
      <w:r w:rsidRPr="009A6212">
        <w:t xml:space="preserve">Guaranteed </w:t>
      </w:r>
      <w:r>
        <w:t xml:space="preserve">Phase 2 </w:t>
      </w:r>
      <w:r w:rsidRPr="009A6212">
        <w:t xml:space="preserve">Heat Rates at </w:t>
      </w:r>
      <w:r>
        <w:t>Site Reference Conditions on Natural Gas</w:t>
      </w:r>
      <w:bookmarkEnd w:id="150"/>
    </w:p>
    <w:tbl>
      <w:tblPr>
        <w:tblW w:w="0" w:type="auto"/>
        <w:tblBorders>
          <w:top w:val="single" w:sz="4" w:space="0" w:color="3E6EA3"/>
          <w:left w:val="single" w:sz="4" w:space="0" w:color="3E6EA3"/>
          <w:bottom w:val="single" w:sz="4" w:space="0" w:color="3E6EA3"/>
          <w:right w:val="single" w:sz="4" w:space="0" w:color="3E6EA3"/>
          <w:insideH w:val="single" w:sz="4" w:space="0" w:color="3E6EA3"/>
          <w:insideV w:val="single" w:sz="4" w:space="0" w:color="3E6EA3"/>
        </w:tblBorders>
        <w:tblLook w:val="0000" w:firstRow="0" w:lastRow="0" w:firstColumn="0" w:lastColumn="0" w:noHBand="0" w:noVBand="0"/>
      </w:tblPr>
      <w:tblGrid>
        <w:gridCol w:w="3595"/>
        <w:gridCol w:w="4410"/>
      </w:tblGrid>
      <w:tr w:rsidR="005108E4" w:rsidRPr="002903CD" w14:paraId="74D29F7A" w14:textId="77777777" w:rsidTr="005108E4">
        <w:trPr>
          <w:tblHeader/>
        </w:trPr>
        <w:tc>
          <w:tcPr>
            <w:tcW w:w="3595" w:type="dxa"/>
            <w:tcBorders>
              <w:bottom w:val="single" w:sz="4" w:space="0" w:color="3E6EA3"/>
              <w:right w:val="single" w:sz="4" w:space="0" w:color="FFFFFF" w:themeColor="background1"/>
            </w:tcBorders>
            <w:shd w:val="clear" w:color="auto" w:fill="3E6EA3"/>
          </w:tcPr>
          <w:p w14:paraId="29179218" w14:textId="77777777" w:rsidR="005108E4" w:rsidRPr="002903CD" w:rsidRDefault="005108E4" w:rsidP="005108E4">
            <w:pPr>
              <w:pStyle w:val="TSTableHeading"/>
              <w:rPr>
                <w:sz w:val="20"/>
                <w:szCs w:val="20"/>
              </w:rPr>
            </w:pPr>
            <w:r w:rsidRPr="002903CD">
              <w:rPr>
                <w:sz w:val="20"/>
                <w:szCs w:val="20"/>
              </w:rPr>
              <w:t>Percent of  Dependable Capacity</w:t>
            </w:r>
            <w:r w:rsidRPr="002903CD">
              <w:rPr>
                <w:rStyle w:val="FootnoteReference"/>
                <w:b w:val="0"/>
                <w:sz w:val="20"/>
                <w:szCs w:val="20"/>
              </w:rPr>
              <w:footnoteReference w:id="19"/>
            </w:r>
          </w:p>
        </w:tc>
        <w:tc>
          <w:tcPr>
            <w:tcW w:w="4410" w:type="dxa"/>
            <w:tcBorders>
              <w:left w:val="single" w:sz="4" w:space="0" w:color="FFFFFF" w:themeColor="background1"/>
              <w:bottom w:val="single" w:sz="4" w:space="0" w:color="3E6EA3"/>
            </w:tcBorders>
            <w:shd w:val="clear" w:color="auto" w:fill="3E6EA3"/>
          </w:tcPr>
          <w:p w14:paraId="084C5E84" w14:textId="77777777" w:rsidR="005108E4" w:rsidRPr="002903CD" w:rsidRDefault="005108E4" w:rsidP="005108E4">
            <w:pPr>
              <w:pStyle w:val="TSTableHeading"/>
              <w:rPr>
                <w:sz w:val="20"/>
                <w:szCs w:val="20"/>
              </w:rPr>
            </w:pPr>
            <w:r w:rsidRPr="002903CD">
              <w:rPr>
                <w:sz w:val="20"/>
                <w:szCs w:val="20"/>
              </w:rPr>
              <w:t>Guaranteed Heat Rate (HHV) (Btu/kWh)</w:t>
            </w:r>
            <w:r w:rsidRPr="002903CD">
              <w:rPr>
                <w:rStyle w:val="FootnoteReference"/>
                <w:b w:val="0"/>
                <w:sz w:val="20"/>
                <w:szCs w:val="20"/>
              </w:rPr>
              <w:footnoteReference w:id="20"/>
            </w:r>
          </w:p>
        </w:tc>
      </w:tr>
      <w:tr w:rsidR="005108E4" w:rsidRPr="00181A5C" w14:paraId="0C522D7B" w14:textId="77777777" w:rsidTr="005108E4">
        <w:tc>
          <w:tcPr>
            <w:tcW w:w="3595" w:type="dxa"/>
            <w:shd w:val="clear" w:color="auto" w:fill="CEDAE8"/>
          </w:tcPr>
          <w:p w14:paraId="4F3D0DFF" w14:textId="77777777" w:rsidR="005108E4" w:rsidRPr="000A617E" w:rsidRDefault="005108E4" w:rsidP="005108E4">
            <w:pPr>
              <w:tabs>
                <w:tab w:val="left" w:pos="-720"/>
              </w:tabs>
              <w:suppressAutoHyphens/>
              <w:spacing w:before="60"/>
              <w:jc w:val="center"/>
              <w:rPr>
                <w:color w:val="000000"/>
                <w:spacing w:val="-2"/>
              </w:rPr>
            </w:pPr>
            <w:r w:rsidRPr="000A617E">
              <w:rPr>
                <w:color w:val="000000"/>
                <w:spacing w:val="-2"/>
              </w:rPr>
              <w:t>100%</w:t>
            </w:r>
          </w:p>
        </w:tc>
        <w:tc>
          <w:tcPr>
            <w:tcW w:w="4410" w:type="dxa"/>
            <w:shd w:val="clear" w:color="auto" w:fill="CEDAE8"/>
          </w:tcPr>
          <w:p w14:paraId="744EC115" w14:textId="1E813235" w:rsidR="005108E4" w:rsidRPr="000A617E" w:rsidRDefault="005108E4" w:rsidP="005108E4">
            <w:pPr>
              <w:tabs>
                <w:tab w:val="left" w:pos="-720"/>
              </w:tabs>
              <w:suppressAutoHyphens/>
              <w:spacing w:before="60"/>
              <w:jc w:val="center"/>
              <w:rPr>
                <w:color w:val="000000"/>
                <w:spacing w:val="-2"/>
              </w:rPr>
            </w:pPr>
          </w:p>
        </w:tc>
      </w:tr>
      <w:tr w:rsidR="005108E4" w:rsidRPr="00181A5C" w14:paraId="1A257BC1" w14:textId="77777777" w:rsidTr="005108E4">
        <w:tc>
          <w:tcPr>
            <w:tcW w:w="3595" w:type="dxa"/>
          </w:tcPr>
          <w:p w14:paraId="47A77C0F" w14:textId="77777777" w:rsidR="005108E4" w:rsidRPr="000A617E" w:rsidRDefault="005108E4" w:rsidP="005108E4">
            <w:pPr>
              <w:tabs>
                <w:tab w:val="left" w:pos="-720"/>
              </w:tabs>
              <w:suppressAutoHyphens/>
              <w:spacing w:before="60"/>
              <w:jc w:val="center"/>
              <w:rPr>
                <w:color w:val="000000"/>
                <w:spacing w:val="-2"/>
              </w:rPr>
            </w:pPr>
            <w:r w:rsidRPr="000A617E">
              <w:rPr>
                <w:color w:val="000000"/>
                <w:spacing w:val="-2"/>
              </w:rPr>
              <w:t>95%</w:t>
            </w:r>
          </w:p>
        </w:tc>
        <w:tc>
          <w:tcPr>
            <w:tcW w:w="4410" w:type="dxa"/>
          </w:tcPr>
          <w:p w14:paraId="7F4F2403" w14:textId="77777777" w:rsidR="005108E4" w:rsidRPr="000A617E" w:rsidRDefault="005108E4" w:rsidP="005108E4">
            <w:pPr>
              <w:tabs>
                <w:tab w:val="left" w:pos="-720"/>
              </w:tabs>
              <w:suppressAutoHyphens/>
              <w:spacing w:before="60"/>
              <w:jc w:val="center"/>
              <w:rPr>
                <w:color w:val="000000"/>
                <w:spacing w:val="-2"/>
              </w:rPr>
            </w:pPr>
          </w:p>
        </w:tc>
      </w:tr>
      <w:tr w:rsidR="005108E4" w:rsidRPr="00181A5C" w14:paraId="23CAA2BB" w14:textId="77777777" w:rsidTr="005108E4">
        <w:tc>
          <w:tcPr>
            <w:tcW w:w="3595" w:type="dxa"/>
            <w:tcBorders>
              <w:bottom w:val="single" w:sz="4" w:space="0" w:color="3E6EA3"/>
            </w:tcBorders>
          </w:tcPr>
          <w:p w14:paraId="2B096DE9" w14:textId="77777777" w:rsidR="005108E4" w:rsidRPr="000A617E" w:rsidRDefault="005108E4" w:rsidP="005108E4">
            <w:pPr>
              <w:tabs>
                <w:tab w:val="left" w:pos="-720"/>
              </w:tabs>
              <w:suppressAutoHyphens/>
              <w:spacing w:before="60"/>
              <w:jc w:val="center"/>
              <w:rPr>
                <w:color w:val="000000"/>
                <w:spacing w:val="-2"/>
              </w:rPr>
            </w:pPr>
            <w:r w:rsidRPr="000A617E">
              <w:rPr>
                <w:color w:val="000000"/>
                <w:spacing w:val="-2"/>
              </w:rPr>
              <w:t>90%</w:t>
            </w:r>
          </w:p>
        </w:tc>
        <w:tc>
          <w:tcPr>
            <w:tcW w:w="4410" w:type="dxa"/>
            <w:tcBorders>
              <w:bottom w:val="single" w:sz="4" w:space="0" w:color="3E6EA3"/>
            </w:tcBorders>
          </w:tcPr>
          <w:p w14:paraId="23CA5279" w14:textId="77777777" w:rsidR="005108E4" w:rsidRPr="000A617E" w:rsidRDefault="005108E4" w:rsidP="005108E4">
            <w:pPr>
              <w:tabs>
                <w:tab w:val="left" w:pos="-720"/>
              </w:tabs>
              <w:suppressAutoHyphens/>
              <w:spacing w:before="60"/>
              <w:jc w:val="center"/>
              <w:rPr>
                <w:color w:val="000000"/>
                <w:spacing w:val="-2"/>
              </w:rPr>
            </w:pPr>
          </w:p>
        </w:tc>
      </w:tr>
      <w:tr w:rsidR="005108E4" w:rsidRPr="00181A5C" w14:paraId="034BD9B2" w14:textId="77777777" w:rsidTr="005108E4">
        <w:tc>
          <w:tcPr>
            <w:tcW w:w="3595" w:type="dxa"/>
            <w:shd w:val="clear" w:color="auto" w:fill="CEDAE8"/>
          </w:tcPr>
          <w:p w14:paraId="2FD1B14F" w14:textId="77777777" w:rsidR="005108E4" w:rsidRPr="000A617E" w:rsidRDefault="005108E4" w:rsidP="005108E4">
            <w:pPr>
              <w:tabs>
                <w:tab w:val="left" w:pos="-720"/>
              </w:tabs>
              <w:suppressAutoHyphens/>
              <w:spacing w:before="60"/>
              <w:jc w:val="center"/>
              <w:rPr>
                <w:color w:val="000000"/>
                <w:spacing w:val="-2"/>
              </w:rPr>
            </w:pPr>
            <w:r w:rsidRPr="000A617E">
              <w:rPr>
                <w:color w:val="000000"/>
                <w:spacing w:val="-2"/>
              </w:rPr>
              <w:t>85%</w:t>
            </w:r>
          </w:p>
        </w:tc>
        <w:tc>
          <w:tcPr>
            <w:tcW w:w="4410" w:type="dxa"/>
            <w:shd w:val="clear" w:color="auto" w:fill="CEDAE8"/>
          </w:tcPr>
          <w:p w14:paraId="1A8BE138" w14:textId="29A79C13" w:rsidR="005108E4" w:rsidRPr="000A617E" w:rsidRDefault="005108E4" w:rsidP="005108E4">
            <w:pPr>
              <w:tabs>
                <w:tab w:val="left" w:pos="-720"/>
              </w:tabs>
              <w:suppressAutoHyphens/>
              <w:spacing w:before="60"/>
              <w:jc w:val="center"/>
              <w:rPr>
                <w:color w:val="000000"/>
                <w:spacing w:val="-2"/>
              </w:rPr>
            </w:pPr>
          </w:p>
        </w:tc>
      </w:tr>
      <w:tr w:rsidR="005108E4" w:rsidRPr="00181A5C" w14:paraId="3C62E7E3" w14:textId="77777777" w:rsidTr="005108E4">
        <w:tc>
          <w:tcPr>
            <w:tcW w:w="3595" w:type="dxa"/>
            <w:tcBorders>
              <w:bottom w:val="single" w:sz="4" w:space="0" w:color="3E6EA3"/>
            </w:tcBorders>
          </w:tcPr>
          <w:p w14:paraId="0FEB258F" w14:textId="77777777" w:rsidR="005108E4" w:rsidRPr="000A617E" w:rsidRDefault="005108E4" w:rsidP="005108E4">
            <w:pPr>
              <w:tabs>
                <w:tab w:val="left" w:pos="-720"/>
              </w:tabs>
              <w:suppressAutoHyphens/>
              <w:spacing w:before="60"/>
              <w:jc w:val="center"/>
              <w:rPr>
                <w:color w:val="000000"/>
                <w:spacing w:val="-2"/>
              </w:rPr>
            </w:pPr>
            <w:r w:rsidRPr="000A617E">
              <w:rPr>
                <w:color w:val="000000"/>
                <w:spacing w:val="-2"/>
              </w:rPr>
              <w:t>80%</w:t>
            </w:r>
          </w:p>
        </w:tc>
        <w:tc>
          <w:tcPr>
            <w:tcW w:w="4410" w:type="dxa"/>
            <w:tcBorders>
              <w:bottom w:val="single" w:sz="4" w:space="0" w:color="3E6EA3"/>
            </w:tcBorders>
          </w:tcPr>
          <w:p w14:paraId="4B0C92A7" w14:textId="77777777" w:rsidR="005108E4" w:rsidRPr="000A617E" w:rsidRDefault="005108E4" w:rsidP="005108E4">
            <w:pPr>
              <w:tabs>
                <w:tab w:val="left" w:pos="-720"/>
              </w:tabs>
              <w:suppressAutoHyphens/>
              <w:spacing w:before="60"/>
              <w:jc w:val="center"/>
              <w:rPr>
                <w:color w:val="000000"/>
                <w:spacing w:val="-2"/>
              </w:rPr>
            </w:pPr>
          </w:p>
        </w:tc>
      </w:tr>
      <w:tr w:rsidR="005108E4" w:rsidRPr="00181A5C" w14:paraId="3908690B" w14:textId="77777777" w:rsidTr="005108E4">
        <w:tc>
          <w:tcPr>
            <w:tcW w:w="3595" w:type="dxa"/>
            <w:shd w:val="clear" w:color="auto" w:fill="CEDAE8"/>
          </w:tcPr>
          <w:p w14:paraId="3966B36D" w14:textId="77777777" w:rsidR="005108E4" w:rsidRPr="000A617E" w:rsidRDefault="005108E4" w:rsidP="005108E4">
            <w:pPr>
              <w:tabs>
                <w:tab w:val="left" w:pos="-720"/>
              </w:tabs>
              <w:suppressAutoHyphens/>
              <w:spacing w:before="60"/>
              <w:jc w:val="center"/>
              <w:rPr>
                <w:color w:val="000000"/>
                <w:spacing w:val="-2"/>
              </w:rPr>
            </w:pPr>
            <w:r w:rsidRPr="000A617E">
              <w:rPr>
                <w:color w:val="000000"/>
                <w:spacing w:val="-2"/>
              </w:rPr>
              <w:t>75%</w:t>
            </w:r>
          </w:p>
        </w:tc>
        <w:tc>
          <w:tcPr>
            <w:tcW w:w="4410" w:type="dxa"/>
            <w:shd w:val="clear" w:color="auto" w:fill="CEDAE8"/>
          </w:tcPr>
          <w:p w14:paraId="33FE2CC6" w14:textId="1A2B5AEA" w:rsidR="005108E4" w:rsidRPr="000A617E" w:rsidRDefault="005108E4" w:rsidP="005108E4">
            <w:pPr>
              <w:tabs>
                <w:tab w:val="left" w:pos="-720"/>
              </w:tabs>
              <w:suppressAutoHyphens/>
              <w:spacing w:before="60"/>
              <w:jc w:val="center"/>
              <w:rPr>
                <w:color w:val="000000"/>
                <w:spacing w:val="-2"/>
              </w:rPr>
            </w:pPr>
          </w:p>
        </w:tc>
      </w:tr>
      <w:tr w:rsidR="005108E4" w:rsidRPr="00181A5C" w14:paraId="09B9498A" w14:textId="77777777" w:rsidTr="005108E4">
        <w:tc>
          <w:tcPr>
            <w:tcW w:w="3595" w:type="dxa"/>
            <w:tcBorders>
              <w:bottom w:val="single" w:sz="4" w:space="0" w:color="3E6EA3"/>
            </w:tcBorders>
          </w:tcPr>
          <w:p w14:paraId="12B29EEB" w14:textId="77777777" w:rsidR="005108E4" w:rsidRPr="000A617E" w:rsidRDefault="005108E4" w:rsidP="005108E4">
            <w:pPr>
              <w:tabs>
                <w:tab w:val="left" w:pos="-720"/>
              </w:tabs>
              <w:suppressAutoHyphens/>
              <w:spacing w:before="60"/>
              <w:jc w:val="center"/>
              <w:rPr>
                <w:color w:val="000000"/>
                <w:spacing w:val="-2"/>
              </w:rPr>
            </w:pPr>
            <w:r w:rsidRPr="000A617E">
              <w:rPr>
                <w:color w:val="000000"/>
                <w:spacing w:val="-2"/>
              </w:rPr>
              <w:t>70%</w:t>
            </w:r>
          </w:p>
        </w:tc>
        <w:tc>
          <w:tcPr>
            <w:tcW w:w="4410" w:type="dxa"/>
            <w:tcBorders>
              <w:bottom w:val="single" w:sz="4" w:space="0" w:color="3E6EA3"/>
            </w:tcBorders>
          </w:tcPr>
          <w:p w14:paraId="698761A1" w14:textId="77777777" w:rsidR="005108E4" w:rsidRPr="000A617E" w:rsidRDefault="005108E4" w:rsidP="005108E4">
            <w:pPr>
              <w:tabs>
                <w:tab w:val="left" w:pos="-720"/>
              </w:tabs>
              <w:suppressAutoHyphens/>
              <w:spacing w:before="60"/>
              <w:jc w:val="center"/>
              <w:rPr>
                <w:color w:val="000000"/>
                <w:spacing w:val="-2"/>
              </w:rPr>
            </w:pPr>
          </w:p>
        </w:tc>
      </w:tr>
      <w:tr w:rsidR="005108E4" w:rsidRPr="00181A5C" w14:paraId="65B11183" w14:textId="77777777" w:rsidTr="005108E4">
        <w:tc>
          <w:tcPr>
            <w:tcW w:w="3595" w:type="dxa"/>
            <w:shd w:val="clear" w:color="auto" w:fill="CEDAE8"/>
          </w:tcPr>
          <w:p w14:paraId="2446E3C3" w14:textId="77777777" w:rsidR="005108E4" w:rsidRPr="000A617E" w:rsidRDefault="005108E4" w:rsidP="005108E4">
            <w:pPr>
              <w:tabs>
                <w:tab w:val="left" w:pos="-720"/>
              </w:tabs>
              <w:suppressAutoHyphens/>
              <w:spacing w:before="60"/>
              <w:jc w:val="center"/>
              <w:rPr>
                <w:color w:val="000000"/>
                <w:spacing w:val="-2"/>
              </w:rPr>
            </w:pPr>
            <w:r w:rsidRPr="000A617E">
              <w:rPr>
                <w:color w:val="000000"/>
                <w:spacing w:val="-2"/>
              </w:rPr>
              <w:t>65%</w:t>
            </w:r>
          </w:p>
        </w:tc>
        <w:tc>
          <w:tcPr>
            <w:tcW w:w="4410" w:type="dxa"/>
            <w:shd w:val="clear" w:color="auto" w:fill="CEDAE8"/>
          </w:tcPr>
          <w:p w14:paraId="4E9C8542" w14:textId="48C7C54B" w:rsidR="005108E4" w:rsidRPr="000A617E" w:rsidRDefault="005108E4" w:rsidP="005108E4">
            <w:pPr>
              <w:tabs>
                <w:tab w:val="left" w:pos="-720"/>
              </w:tabs>
              <w:suppressAutoHyphens/>
              <w:spacing w:before="60"/>
              <w:jc w:val="center"/>
              <w:rPr>
                <w:color w:val="000000"/>
                <w:spacing w:val="-2"/>
              </w:rPr>
            </w:pPr>
          </w:p>
        </w:tc>
      </w:tr>
      <w:tr w:rsidR="005108E4" w:rsidRPr="00181A5C" w14:paraId="1F3414FC" w14:textId="77777777" w:rsidTr="005108E4">
        <w:tc>
          <w:tcPr>
            <w:tcW w:w="3595" w:type="dxa"/>
          </w:tcPr>
          <w:p w14:paraId="54F9B4F1" w14:textId="77777777" w:rsidR="005108E4" w:rsidRPr="000A617E" w:rsidRDefault="005108E4" w:rsidP="005108E4">
            <w:pPr>
              <w:tabs>
                <w:tab w:val="left" w:pos="-720"/>
              </w:tabs>
              <w:suppressAutoHyphens/>
              <w:spacing w:before="60"/>
              <w:jc w:val="center"/>
              <w:rPr>
                <w:color w:val="000000"/>
                <w:spacing w:val="-2"/>
              </w:rPr>
            </w:pPr>
            <w:r w:rsidRPr="000A617E">
              <w:rPr>
                <w:color w:val="000000"/>
                <w:spacing w:val="-2"/>
              </w:rPr>
              <w:t>60%</w:t>
            </w:r>
          </w:p>
        </w:tc>
        <w:tc>
          <w:tcPr>
            <w:tcW w:w="4410" w:type="dxa"/>
          </w:tcPr>
          <w:p w14:paraId="0A9F600A" w14:textId="77777777" w:rsidR="005108E4" w:rsidRPr="000A617E" w:rsidRDefault="005108E4" w:rsidP="005108E4">
            <w:pPr>
              <w:tabs>
                <w:tab w:val="left" w:pos="-720"/>
              </w:tabs>
              <w:suppressAutoHyphens/>
              <w:spacing w:before="60"/>
              <w:jc w:val="center"/>
              <w:rPr>
                <w:color w:val="000000"/>
                <w:spacing w:val="-2"/>
              </w:rPr>
            </w:pPr>
          </w:p>
        </w:tc>
      </w:tr>
      <w:tr w:rsidR="005108E4" w:rsidRPr="00181A5C" w14:paraId="03A75038" w14:textId="77777777" w:rsidTr="005108E4">
        <w:tc>
          <w:tcPr>
            <w:tcW w:w="3595" w:type="dxa"/>
            <w:tcBorders>
              <w:bottom w:val="single" w:sz="4" w:space="0" w:color="3E6EA3"/>
            </w:tcBorders>
          </w:tcPr>
          <w:p w14:paraId="2C15C79D" w14:textId="77777777" w:rsidR="005108E4" w:rsidRPr="000A617E" w:rsidRDefault="005108E4" w:rsidP="005108E4">
            <w:pPr>
              <w:tabs>
                <w:tab w:val="left" w:pos="-720"/>
              </w:tabs>
              <w:suppressAutoHyphens/>
              <w:spacing w:before="60"/>
              <w:jc w:val="center"/>
              <w:rPr>
                <w:color w:val="000000"/>
                <w:spacing w:val="-2"/>
              </w:rPr>
            </w:pPr>
            <w:r w:rsidRPr="000A617E">
              <w:rPr>
                <w:color w:val="000000"/>
                <w:spacing w:val="-2"/>
              </w:rPr>
              <w:t>55%</w:t>
            </w:r>
          </w:p>
        </w:tc>
        <w:tc>
          <w:tcPr>
            <w:tcW w:w="4410" w:type="dxa"/>
            <w:tcBorders>
              <w:bottom w:val="single" w:sz="4" w:space="0" w:color="3E6EA3"/>
            </w:tcBorders>
          </w:tcPr>
          <w:p w14:paraId="5A979120" w14:textId="77777777" w:rsidR="005108E4" w:rsidRPr="000A617E" w:rsidRDefault="005108E4" w:rsidP="005108E4">
            <w:pPr>
              <w:tabs>
                <w:tab w:val="left" w:pos="-720"/>
              </w:tabs>
              <w:suppressAutoHyphens/>
              <w:spacing w:before="60"/>
              <w:jc w:val="center"/>
              <w:rPr>
                <w:color w:val="000000"/>
                <w:spacing w:val="-2"/>
              </w:rPr>
            </w:pPr>
          </w:p>
        </w:tc>
      </w:tr>
      <w:tr w:rsidR="005108E4" w:rsidRPr="00181A5C" w14:paraId="4A0269D7" w14:textId="77777777" w:rsidTr="005108E4">
        <w:tc>
          <w:tcPr>
            <w:tcW w:w="3595" w:type="dxa"/>
            <w:shd w:val="clear" w:color="auto" w:fill="CEDAE8"/>
          </w:tcPr>
          <w:p w14:paraId="44BD34C8" w14:textId="77777777" w:rsidR="005108E4" w:rsidRPr="000A617E" w:rsidRDefault="005108E4" w:rsidP="005108E4">
            <w:pPr>
              <w:tabs>
                <w:tab w:val="left" w:pos="-720"/>
              </w:tabs>
              <w:suppressAutoHyphens/>
              <w:spacing w:before="60"/>
              <w:jc w:val="center"/>
              <w:rPr>
                <w:color w:val="000000"/>
                <w:spacing w:val="-2"/>
              </w:rPr>
            </w:pPr>
            <w:r w:rsidRPr="000A617E">
              <w:rPr>
                <w:color w:val="000000"/>
                <w:spacing w:val="-2"/>
              </w:rPr>
              <w:t>50%</w:t>
            </w:r>
          </w:p>
        </w:tc>
        <w:tc>
          <w:tcPr>
            <w:tcW w:w="4410" w:type="dxa"/>
            <w:shd w:val="clear" w:color="auto" w:fill="CEDAE8"/>
          </w:tcPr>
          <w:p w14:paraId="299EBE97" w14:textId="21DB8D4C" w:rsidR="005108E4" w:rsidRPr="000A617E" w:rsidRDefault="005108E4" w:rsidP="005108E4">
            <w:pPr>
              <w:tabs>
                <w:tab w:val="left" w:pos="-720"/>
              </w:tabs>
              <w:suppressAutoHyphens/>
              <w:spacing w:before="60"/>
              <w:jc w:val="center"/>
              <w:rPr>
                <w:color w:val="000000"/>
                <w:spacing w:val="-2"/>
              </w:rPr>
            </w:pPr>
          </w:p>
        </w:tc>
      </w:tr>
      <w:tr w:rsidR="005108E4" w:rsidRPr="00181A5C" w14:paraId="398F413C" w14:textId="77777777" w:rsidTr="005108E4">
        <w:tc>
          <w:tcPr>
            <w:tcW w:w="3595" w:type="dxa"/>
            <w:tcBorders>
              <w:bottom w:val="single" w:sz="4" w:space="0" w:color="3E6EA3"/>
            </w:tcBorders>
          </w:tcPr>
          <w:p w14:paraId="59A345C7" w14:textId="77777777" w:rsidR="005108E4" w:rsidRPr="000A617E" w:rsidRDefault="005108E4" w:rsidP="005108E4">
            <w:pPr>
              <w:tabs>
                <w:tab w:val="left" w:pos="-720"/>
              </w:tabs>
              <w:suppressAutoHyphens/>
              <w:spacing w:before="60"/>
              <w:jc w:val="center"/>
              <w:rPr>
                <w:color w:val="000000"/>
                <w:spacing w:val="-2"/>
              </w:rPr>
            </w:pPr>
            <w:r w:rsidRPr="000A617E">
              <w:rPr>
                <w:color w:val="000000"/>
                <w:spacing w:val="-2"/>
              </w:rPr>
              <w:t>45%</w:t>
            </w:r>
          </w:p>
        </w:tc>
        <w:tc>
          <w:tcPr>
            <w:tcW w:w="4410" w:type="dxa"/>
            <w:tcBorders>
              <w:bottom w:val="single" w:sz="4" w:space="0" w:color="3E6EA3"/>
            </w:tcBorders>
          </w:tcPr>
          <w:p w14:paraId="67B8D9FA" w14:textId="77777777" w:rsidR="005108E4" w:rsidRPr="000A617E" w:rsidRDefault="005108E4" w:rsidP="005108E4">
            <w:pPr>
              <w:tabs>
                <w:tab w:val="left" w:pos="-720"/>
              </w:tabs>
              <w:suppressAutoHyphens/>
              <w:spacing w:before="60"/>
              <w:jc w:val="center"/>
              <w:rPr>
                <w:color w:val="000000"/>
                <w:spacing w:val="-2"/>
              </w:rPr>
            </w:pPr>
          </w:p>
        </w:tc>
      </w:tr>
      <w:tr w:rsidR="005108E4" w:rsidRPr="00181A5C" w14:paraId="7F634A84" w14:textId="77777777" w:rsidTr="005108E4">
        <w:tc>
          <w:tcPr>
            <w:tcW w:w="3595" w:type="dxa"/>
            <w:shd w:val="clear" w:color="auto" w:fill="CEDAE8"/>
          </w:tcPr>
          <w:p w14:paraId="47C66679" w14:textId="77777777" w:rsidR="005108E4" w:rsidRPr="000A617E" w:rsidRDefault="005108E4" w:rsidP="005108E4">
            <w:pPr>
              <w:tabs>
                <w:tab w:val="left" w:pos="-720"/>
              </w:tabs>
              <w:suppressAutoHyphens/>
              <w:spacing w:before="60"/>
              <w:jc w:val="center"/>
              <w:rPr>
                <w:color w:val="000000"/>
                <w:spacing w:val="-2"/>
              </w:rPr>
            </w:pPr>
            <w:r w:rsidRPr="000A617E">
              <w:rPr>
                <w:color w:val="000000"/>
                <w:spacing w:val="-2"/>
              </w:rPr>
              <w:t>40%</w:t>
            </w:r>
          </w:p>
        </w:tc>
        <w:tc>
          <w:tcPr>
            <w:tcW w:w="4410" w:type="dxa"/>
            <w:shd w:val="clear" w:color="auto" w:fill="CEDAE8"/>
          </w:tcPr>
          <w:p w14:paraId="21561B55" w14:textId="67953811" w:rsidR="005108E4" w:rsidRPr="000A617E" w:rsidRDefault="005108E4" w:rsidP="005108E4">
            <w:pPr>
              <w:tabs>
                <w:tab w:val="left" w:pos="-720"/>
              </w:tabs>
              <w:suppressAutoHyphens/>
              <w:spacing w:before="60"/>
              <w:jc w:val="center"/>
              <w:rPr>
                <w:color w:val="000000"/>
                <w:spacing w:val="-2"/>
              </w:rPr>
            </w:pPr>
          </w:p>
        </w:tc>
      </w:tr>
      <w:tr w:rsidR="005108E4" w:rsidRPr="00181A5C" w14:paraId="440B1E76" w14:textId="77777777" w:rsidTr="005108E4">
        <w:tc>
          <w:tcPr>
            <w:tcW w:w="3595" w:type="dxa"/>
          </w:tcPr>
          <w:p w14:paraId="1F2EA477" w14:textId="77777777" w:rsidR="005108E4" w:rsidRPr="000A617E" w:rsidRDefault="005108E4" w:rsidP="005108E4">
            <w:pPr>
              <w:tabs>
                <w:tab w:val="left" w:pos="-720"/>
              </w:tabs>
              <w:suppressAutoHyphens/>
              <w:spacing w:before="60"/>
              <w:jc w:val="center"/>
              <w:rPr>
                <w:color w:val="000000"/>
                <w:spacing w:val="-2"/>
              </w:rPr>
            </w:pPr>
            <w:r w:rsidRPr="000A617E">
              <w:rPr>
                <w:color w:val="000000"/>
                <w:spacing w:val="-2"/>
              </w:rPr>
              <w:lastRenderedPageBreak/>
              <w:t>35%</w:t>
            </w:r>
          </w:p>
        </w:tc>
        <w:tc>
          <w:tcPr>
            <w:tcW w:w="4410" w:type="dxa"/>
          </w:tcPr>
          <w:p w14:paraId="5B681C1B" w14:textId="77777777" w:rsidR="005108E4" w:rsidRPr="000A617E" w:rsidRDefault="005108E4" w:rsidP="005108E4">
            <w:pPr>
              <w:tabs>
                <w:tab w:val="left" w:pos="-720"/>
              </w:tabs>
              <w:suppressAutoHyphens/>
              <w:spacing w:before="60"/>
              <w:jc w:val="center"/>
              <w:rPr>
                <w:color w:val="000000"/>
                <w:spacing w:val="-2"/>
              </w:rPr>
            </w:pPr>
          </w:p>
        </w:tc>
      </w:tr>
      <w:tr w:rsidR="005108E4" w:rsidRPr="00181A5C" w14:paraId="57F9D684" w14:textId="77777777" w:rsidTr="005108E4">
        <w:tc>
          <w:tcPr>
            <w:tcW w:w="3595" w:type="dxa"/>
            <w:tcBorders>
              <w:bottom w:val="single" w:sz="4" w:space="0" w:color="3E6EA3"/>
            </w:tcBorders>
          </w:tcPr>
          <w:p w14:paraId="799C68DC" w14:textId="77777777" w:rsidR="005108E4" w:rsidRPr="000A617E" w:rsidRDefault="005108E4" w:rsidP="005108E4">
            <w:pPr>
              <w:tabs>
                <w:tab w:val="left" w:pos="-720"/>
              </w:tabs>
              <w:suppressAutoHyphens/>
              <w:spacing w:before="60"/>
              <w:jc w:val="center"/>
              <w:rPr>
                <w:color w:val="000000"/>
                <w:spacing w:val="-2"/>
              </w:rPr>
            </w:pPr>
            <w:r w:rsidRPr="000A617E">
              <w:rPr>
                <w:color w:val="000000"/>
                <w:spacing w:val="-2"/>
              </w:rPr>
              <w:t>30%</w:t>
            </w:r>
          </w:p>
        </w:tc>
        <w:tc>
          <w:tcPr>
            <w:tcW w:w="4410" w:type="dxa"/>
            <w:tcBorders>
              <w:bottom w:val="single" w:sz="4" w:space="0" w:color="3E6EA3"/>
            </w:tcBorders>
          </w:tcPr>
          <w:p w14:paraId="006FB184" w14:textId="77777777" w:rsidR="005108E4" w:rsidRPr="000A617E" w:rsidRDefault="005108E4" w:rsidP="005108E4">
            <w:pPr>
              <w:tabs>
                <w:tab w:val="left" w:pos="-720"/>
              </w:tabs>
              <w:suppressAutoHyphens/>
              <w:spacing w:before="60"/>
              <w:jc w:val="center"/>
              <w:rPr>
                <w:color w:val="000000"/>
                <w:spacing w:val="-2"/>
              </w:rPr>
            </w:pPr>
          </w:p>
        </w:tc>
      </w:tr>
      <w:tr w:rsidR="005108E4" w:rsidRPr="00181A5C" w14:paraId="7B10C814" w14:textId="77777777" w:rsidTr="005108E4">
        <w:tc>
          <w:tcPr>
            <w:tcW w:w="3595" w:type="dxa"/>
            <w:shd w:val="clear" w:color="auto" w:fill="CEDAE8"/>
          </w:tcPr>
          <w:p w14:paraId="26A75D53" w14:textId="77777777" w:rsidR="005108E4" w:rsidRPr="000A617E" w:rsidRDefault="005108E4" w:rsidP="005108E4">
            <w:pPr>
              <w:tabs>
                <w:tab w:val="left" w:pos="-720"/>
              </w:tabs>
              <w:suppressAutoHyphens/>
              <w:spacing w:before="60"/>
              <w:jc w:val="center"/>
              <w:rPr>
                <w:color w:val="000000"/>
                <w:spacing w:val="-2"/>
              </w:rPr>
            </w:pPr>
            <w:r w:rsidRPr="000A617E">
              <w:rPr>
                <w:color w:val="000000"/>
                <w:spacing w:val="-2"/>
              </w:rPr>
              <w:t>25%</w:t>
            </w:r>
          </w:p>
        </w:tc>
        <w:tc>
          <w:tcPr>
            <w:tcW w:w="4410" w:type="dxa"/>
            <w:shd w:val="clear" w:color="auto" w:fill="CEDAE8"/>
          </w:tcPr>
          <w:p w14:paraId="7DB3F025" w14:textId="7F952DC2" w:rsidR="005108E4" w:rsidRPr="000A617E" w:rsidRDefault="005108E4" w:rsidP="005108E4">
            <w:pPr>
              <w:tabs>
                <w:tab w:val="left" w:pos="-720"/>
              </w:tabs>
              <w:suppressAutoHyphens/>
              <w:spacing w:before="60"/>
              <w:jc w:val="center"/>
              <w:rPr>
                <w:color w:val="000000"/>
                <w:spacing w:val="-2"/>
              </w:rPr>
            </w:pPr>
          </w:p>
        </w:tc>
      </w:tr>
      <w:tr w:rsidR="005108E4" w:rsidRPr="00181A5C" w14:paraId="46DE193E" w14:textId="77777777" w:rsidTr="005108E4">
        <w:tc>
          <w:tcPr>
            <w:tcW w:w="3595" w:type="dxa"/>
          </w:tcPr>
          <w:p w14:paraId="4DD8A538" w14:textId="77777777" w:rsidR="005108E4" w:rsidRPr="000A617E" w:rsidRDefault="005108E4" w:rsidP="005108E4">
            <w:pPr>
              <w:tabs>
                <w:tab w:val="left" w:pos="-720"/>
              </w:tabs>
              <w:suppressAutoHyphens/>
              <w:spacing w:before="60"/>
              <w:jc w:val="center"/>
              <w:rPr>
                <w:color w:val="000000"/>
                <w:spacing w:val="-2"/>
              </w:rPr>
            </w:pPr>
            <w:r>
              <w:rPr>
                <w:color w:val="000000"/>
                <w:spacing w:val="-2"/>
              </w:rPr>
              <w:t>20%</w:t>
            </w:r>
          </w:p>
        </w:tc>
        <w:tc>
          <w:tcPr>
            <w:tcW w:w="4410" w:type="dxa"/>
          </w:tcPr>
          <w:p w14:paraId="0B473C39" w14:textId="77777777" w:rsidR="005108E4" w:rsidRPr="000A617E" w:rsidRDefault="005108E4" w:rsidP="005108E4">
            <w:pPr>
              <w:tabs>
                <w:tab w:val="left" w:pos="-720"/>
              </w:tabs>
              <w:suppressAutoHyphens/>
              <w:spacing w:before="60"/>
              <w:jc w:val="center"/>
              <w:rPr>
                <w:color w:val="000000"/>
                <w:spacing w:val="-2"/>
              </w:rPr>
            </w:pPr>
          </w:p>
        </w:tc>
      </w:tr>
      <w:tr w:rsidR="005108E4" w:rsidRPr="00181A5C" w14:paraId="60201F46" w14:textId="77777777" w:rsidTr="005108E4">
        <w:tc>
          <w:tcPr>
            <w:tcW w:w="3595" w:type="dxa"/>
          </w:tcPr>
          <w:p w14:paraId="517B44C0" w14:textId="77777777" w:rsidR="005108E4" w:rsidRPr="000A617E" w:rsidRDefault="005108E4" w:rsidP="005108E4">
            <w:pPr>
              <w:tabs>
                <w:tab w:val="left" w:pos="-720"/>
              </w:tabs>
              <w:suppressAutoHyphens/>
              <w:spacing w:before="60"/>
              <w:jc w:val="center"/>
              <w:rPr>
                <w:color w:val="000000"/>
                <w:spacing w:val="-2"/>
              </w:rPr>
            </w:pPr>
            <w:r>
              <w:rPr>
                <w:color w:val="000000"/>
                <w:spacing w:val="-2"/>
              </w:rPr>
              <w:t>15%</w:t>
            </w:r>
          </w:p>
        </w:tc>
        <w:tc>
          <w:tcPr>
            <w:tcW w:w="4410" w:type="dxa"/>
          </w:tcPr>
          <w:p w14:paraId="010962CE" w14:textId="77777777" w:rsidR="005108E4" w:rsidRPr="000A617E" w:rsidRDefault="005108E4" w:rsidP="005108E4">
            <w:pPr>
              <w:tabs>
                <w:tab w:val="left" w:pos="-720"/>
              </w:tabs>
              <w:suppressAutoHyphens/>
              <w:spacing w:before="60"/>
              <w:jc w:val="center"/>
              <w:rPr>
                <w:color w:val="000000"/>
                <w:spacing w:val="-2"/>
              </w:rPr>
            </w:pPr>
          </w:p>
        </w:tc>
      </w:tr>
      <w:tr w:rsidR="005108E4" w:rsidRPr="00181A5C" w14:paraId="6335E218" w14:textId="77777777" w:rsidTr="005108E4">
        <w:tc>
          <w:tcPr>
            <w:tcW w:w="3595" w:type="dxa"/>
          </w:tcPr>
          <w:p w14:paraId="4B5CA13D" w14:textId="77777777" w:rsidR="005108E4" w:rsidRPr="000A617E" w:rsidRDefault="005108E4" w:rsidP="005108E4">
            <w:pPr>
              <w:tabs>
                <w:tab w:val="left" w:pos="-720"/>
              </w:tabs>
              <w:suppressAutoHyphens/>
              <w:spacing w:before="60"/>
              <w:jc w:val="center"/>
              <w:rPr>
                <w:color w:val="000000"/>
                <w:spacing w:val="-2"/>
              </w:rPr>
            </w:pPr>
            <w:r>
              <w:rPr>
                <w:color w:val="000000"/>
                <w:spacing w:val="-2"/>
              </w:rPr>
              <w:t>10%</w:t>
            </w:r>
          </w:p>
        </w:tc>
        <w:tc>
          <w:tcPr>
            <w:tcW w:w="4410" w:type="dxa"/>
          </w:tcPr>
          <w:p w14:paraId="3BA27A2D" w14:textId="77777777" w:rsidR="005108E4" w:rsidRPr="000A617E" w:rsidRDefault="005108E4" w:rsidP="005108E4">
            <w:pPr>
              <w:tabs>
                <w:tab w:val="left" w:pos="-720"/>
              </w:tabs>
              <w:suppressAutoHyphens/>
              <w:spacing w:before="60"/>
              <w:jc w:val="center"/>
              <w:rPr>
                <w:color w:val="000000"/>
                <w:spacing w:val="-2"/>
              </w:rPr>
            </w:pPr>
          </w:p>
        </w:tc>
      </w:tr>
      <w:tr w:rsidR="005108E4" w:rsidRPr="00181A5C" w14:paraId="468E78A4" w14:textId="77777777" w:rsidTr="005108E4">
        <w:tc>
          <w:tcPr>
            <w:tcW w:w="3595" w:type="dxa"/>
          </w:tcPr>
          <w:p w14:paraId="252F9314" w14:textId="77777777" w:rsidR="005108E4" w:rsidRPr="000A617E" w:rsidRDefault="005108E4" w:rsidP="005108E4">
            <w:pPr>
              <w:tabs>
                <w:tab w:val="left" w:pos="-720"/>
              </w:tabs>
              <w:suppressAutoHyphens/>
              <w:spacing w:before="60"/>
              <w:jc w:val="center"/>
              <w:rPr>
                <w:color w:val="000000"/>
                <w:spacing w:val="-2"/>
              </w:rPr>
            </w:pPr>
            <w:r>
              <w:rPr>
                <w:color w:val="000000"/>
                <w:spacing w:val="-2"/>
              </w:rPr>
              <w:t>Minimum Load</w:t>
            </w:r>
          </w:p>
        </w:tc>
        <w:tc>
          <w:tcPr>
            <w:tcW w:w="4410" w:type="dxa"/>
          </w:tcPr>
          <w:p w14:paraId="2D2A305F" w14:textId="77777777" w:rsidR="005108E4" w:rsidRPr="000A617E" w:rsidRDefault="005108E4" w:rsidP="005108E4">
            <w:pPr>
              <w:tabs>
                <w:tab w:val="left" w:pos="-720"/>
              </w:tabs>
              <w:suppressAutoHyphens/>
              <w:spacing w:before="60"/>
              <w:jc w:val="center"/>
              <w:rPr>
                <w:color w:val="000000"/>
                <w:spacing w:val="-2"/>
              </w:rPr>
            </w:pPr>
          </w:p>
        </w:tc>
      </w:tr>
    </w:tbl>
    <w:p w14:paraId="1FBCC98D" w14:textId="7C8D9C9F" w:rsidR="005108E4" w:rsidRDefault="005108E4" w:rsidP="00876E9E">
      <w:pPr>
        <w:pStyle w:val="Caption"/>
        <w:ind w:left="0" w:firstLine="0"/>
      </w:pPr>
      <w:bookmarkStart w:id="151" w:name="_Toc525310509"/>
      <w:r>
        <w:t>Table </w:t>
      </w:r>
      <w:r w:rsidR="00920317">
        <w:fldChar w:fldCharType="begin"/>
      </w:r>
      <w:r w:rsidR="00920317">
        <w:instrText xml:space="preserve"> STYLEREF 1 \s  \* MERGEFORMAT </w:instrText>
      </w:r>
      <w:r w:rsidR="00920317">
        <w:fldChar w:fldCharType="separate"/>
      </w:r>
      <w:r w:rsidR="00EC577B">
        <w:rPr>
          <w:noProof/>
        </w:rPr>
        <w:t>15</w:t>
      </w:r>
      <w:r w:rsidR="00920317">
        <w:rPr>
          <w:noProof/>
        </w:rPr>
        <w:fldChar w:fldCharType="end"/>
      </w:r>
      <w:r>
        <w:t>.</w:t>
      </w:r>
      <w:r>
        <w:fldChar w:fldCharType="begin"/>
      </w:r>
      <w:r>
        <w:instrText xml:space="preserve"> SEQ Table \* ARABIC \s 1 </w:instrText>
      </w:r>
      <w:r>
        <w:fldChar w:fldCharType="separate"/>
      </w:r>
      <w:r w:rsidR="00EC577B">
        <w:rPr>
          <w:noProof/>
        </w:rPr>
        <w:t>10</w:t>
      </w:r>
      <w:r>
        <w:fldChar w:fldCharType="end"/>
      </w:r>
      <w:r>
        <w:t>:</w:t>
      </w:r>
      <w:r>
        <w:tab/>
      </w:r>
      <w:r w:rsidRPr="00DE5A72">
        <w:tab/>
      </w:r>
      <w:r w:rsidR="002A1DFA">
        <w:t>Guaranteed Phase 2</w:t>
      </w:r>
      <w:r>
        <w:t xml:space="preserve"> Heat Rate Correction Curve for Air Temperature Variations</w:t>
      </w:r>
      <w:bookmarkEnd w:id="151"/>
    </w:p>
    <w:tbl>
      <w:tblPr>
        <w:tblW w:w="8187" w:type="dxa"/>
        <w:tblBorders>
          <w:top w:val="single" w:sz="2" w:space="0" w:color="3E6EA3"/>
          <w:left w:val="single" w:sz="2" w:space="0" w:color="3E6EA3"/>
          <w:bottom w:val="single" w:sz="2" w:space="0" w:color="3E6EA3"/>
          <w:right w:val="single" w:sz="2" w:space="0" w:color="3E6EA3"/>
          <w:insideH w:val="single" w:sz="2" w:space="0" w:color="3E6EA3"/>
          <w:insideV w:val="single" w:sz="2" w:space="0" w:color="3E6EA3"/>
        </w:tblBorders>
        <w:tblLayout w:type="fixed"/>
        <w:tblLook w:val="0020" w:firstRow="1" w:lastRow="0" w:firstColumn="0" w:lastColumn="0" w:noHBand="0" w:noVBand="0"/>
      </w:tblPr>
      <w:tblGrid>
        <w:gridCol w:w="2729"/>
        <w:gridCol w:w="2729"/>
        <w:gridCol w:w="2729"/>
      </w:tblGrid>
      <w:tr w:rsidR="005108E4" w:rsidRPr="00A03291" w14:paraId="65D3EAC4" w14:textId="77777777" w:rsidTr="005108E4">
        <w:tc>
          <w:tcPr>
            <w:tcW w:w="2729" w:type="dxa"/>
            <w:shd w:val="clear" w:color="auto" w:fill="3E6EA3"/>
          </w:tcPr>
          <w:p w14:paraId="288CD641" w14:textId="77777777" w:rsidR="005108E4" w:rsidRPr="00A03291" w:rsidRDefault="005108E4" w:rsidP="005108E4">
            <w:pPr>
              <w:pStyle w:val="TSTableHeading"/>
              <w:rPr>
                <w:vertAlign w:val="superscript"/>
              </w:rPr>
            </w:pPr>
            <w:r>
              <w:t>Temperature, %F</w:t>
            </w:r>
          </w:p>
        </w:tc>
        <w:tc>
          <w:tcPr>
            <w:tcW w:w="2729" w:type="dxa"/>
            <w:shd w:val="clear" w:color="auto" w:fill="3E6EA3"/>
          </w:tcPr>
          <w:p w14:paraId="3E043FA6" w14:textId="77777777" w:rsidR="005108E4" w:rsidRPr="00B10BF4" w:rsidRDefault="005108E4" w:rsidP="005108E4">
            <w:pPr>
              <w:pStyle w:val="TSTableHeading"/>
              <w:jc w:val="center"/>
            </w:pPr>
            <w:r>
              <w:t>K</w:t>
            </w:r>
            <w:r>
              <w:rPr>
                <w:vertAlign w:val="subscript"/>
              </w:rPr>
              <w:t>t,</w:t>
            </w:r>
            <w:r>
              <w:t>%, ULSD</w:t>
            </w:r>
          </w:p>
        </w:tc>
        <w:tc>
          <w:tcPr>
            <w:tcW w:w="2729" w:type="dxa"/>
            <w:shd w:val="clear" w:color="auto" w:fill="3E6EA3"/>
          </w:tcPr>
          <w:p w14:paraId="440A9A72" w14:textId="77777777" w:rsidR="005108E4" w:rsidRDefault="005108E4" w:rsidP="005108E4">
            <w:pPr>
              <w:pStyle w:val="TSTableHeading"/>
              <w:jc w:val="center"/>
            </w:pPr>
            <w:r>
              <w:t>K</w:t>
            </w:r>
            <w:r>
              <w:rPr>
                <w:vertAlign w:val="subscript"/>
              </w:rPr>
              <w:t>t,</w:t>
            </w:r>
            <w:r>
              <w:t>%, Natural Gas</w:t>
            </w:r>
          </w:p>
        </w:tc>
      </w:tr>
      <w:tr w:rsidR="005108E4" w:rsidRPr="00A03291" w14:paraId="2C5B33A1" w14:textId="77777777" w:rsidTr="005108E4">
        <w:tc>
          <w:tcPr>
            <w:tcW w:w="2729" w:type="dxa"/>
            <w:shd w:val="clear" w:color="auto" w:fill="auto"/>
          </w:tcPr>
          <w:p w14:paraId="0DE25BDD" w14:textId="77777777" w:rsidR="005108E4" w:rsidRPr="00A03291" w:rsidRDefault="005108E4" w:rsidP="005108E4">
            <w:pPr>
              <w:tabs>
                <w:tab w:val="left" w:pos="-720"/>
              </w:tabs>
              <w:suppressAutoHyphens/>
              <w:jc w:val="center"/>
              <w:rPr>
                <w:color w:val="000000"/>
                <w:spacing w:val="-2"/>
              </w:rPr>
            </w:pPr>
            <w:r>
              <w:rPr>
                <w:color w:val="000000"/>
                <w:spacing w:val="-2"/>
              </w:rPr>
              <w:t>110</w:t>
            </w:r>
          </w:p>
        </w:tc>
        <w:tc>
          <w:tcPr>
            <w:tcW w:w="2729" w:type="dxa"/>
            <w:shd w:val="clear" w:color="auto" w:fill="auto"/>
          </w:tcPr>
          <w:p w14:paraId="3FEAEE06" w14:textId="77777777" w:rsidR="005108E4" w:rsidRPr="00A03291" w:rsidRDefault="005108E4" w:rsidP="005108E4">
            <w:pPr>
              <w:tabs>
                <w:tab w:val="left" w:pos="-720"/>
              </w:tabs>
              <w:suppressAutoHyphens/>
              <w:rPr>
                <w:color w:val="000000"/>
                <w:spacing w:val="-2"/>
              </w:rPr>
            </w:pPr>
          </w:p>
        </w:tc>
        <w:tc>
          <w:tcPr>
            <w:tcW w:w="2729" w:type="dxa"/>
            <w:shd w:val="clear" w:color="auto" w:fill="auto"/>
          </w:tcPr>
          <w:p w14:paraId="32BA339F" w14:textId="77777777" w:rsidR="005108E4" w:rsidRPr="00A03291" w:rsidRDefault="005108E4" w:rsidP="005108E4">
            <w:pPr>
              <w:tabs>
                <w:tab w:val="left" w:pos="-720"/>
              </w:tabs>
              <w:suppressAutoHyphens/>
              <w:rPr>
                <w:color w:val="000000"/>
                <w:spacing w:val="-2"/>
              </w:rPr>
            </w:pPr>
          </w:p>
        </w:tc>
      </w:tr>
      <w:tr w:rsidR="005108E4" w:rsidRPr="00A03291" w14:paraId="030946A2" w14:textId="77777777" w:rsidTr="005108E4">
        <w:tc>
          <w:tcPr>
            <w:tcW w:w="2729" w:type="dxa"/>
            <w:shd w:val="clear" w:color="auto" w:fill="auto"/>
          </w:tcPr>
          <w:p w14:paraId="41D86B4C" w14:textId="77777777" w:rsidR="005108E4" w:rsidRPr="00A03291" w:rsidRDefault="005108E4" w:rsidP="005108E4">
            <w:pPr>
              <w:tabs>
                <w:tab w:val="left" w:pos="-720"/>
              </w:tabs>
              <w:suppressAutoHyphens/>
              <w:jc w:val="center"/>
              <w:rPr>
                <w:color w:val="000000"/>
                <w:spacing w:val="-2"/>
              </w:rPr>
            </w:pPr>
            <w:r>
              <w:rPr>
                <w:color w:val="000000"/>
                <w:spacing w:val="-2"/>
              </w:rPr>
              <w:t>105</w:t>
            </w:r>
          </w:p>
        </w:tc>
        <w:tc>
          <w:tcPr>
            <w:tcW w:w="2729" w:type="dxa"/>
            <w:shd w:val="clear" w:color="auto" w:fill="auto"/>
          </w:tcPr>
          <w:p w14:paraId="26992B36" w14:textId="77777777" w:rsidR="005108E4" w:rsidRPr="00A03291" w:rsidRDefault="005108E4" w:rsidP="005108E4">
            <w:pPr>
              <w:tabs>
                <w:tab w:val="left" w:pos="-720"/>
              </w:tabs>
              <w:suppressAutoHyphens/>
              <w:rPr>
                <w:color w:val="000000"/>
                <w:spacing w:val="-2"/>
              </w:rPr>
            </w:pPr>
          </w:p>
        </w:tc>
        <w:tc>
          <w:tcPr>
            <w:tcW w:w="2729" w:type="dxa"/>
            <w:shd w:val="clear" w:color="auto" w:fill="auto"/>
          </w:tcPr>
          <w:p w14:paraId="5D1B7FF8" w14:textId="77777777" w:rsidR="005108E4" w:rsidRPr="00A03291" w:rsidRDefault="005108E4" w:rsidP="005108E4">
            <w:pPr>
              <w:tabs>
                <w:tab w:val="left" w:pos="-720"/>
              </w:tabs>
              <w:suppressAutoHyphens/>
              <w:rPr>
                <w:color w:val="000000"/>
                <w:spacing w:val="-2"/>
              </w:rPr>
            </w:pPr>
          </w:p>
        </w:tc>
      </w:tr>
      <w:tr w:rsidR="005108E4" w:rsidRPr="00A03291" w14:paraId="7E0D9633" w14:textId="77777777" w:rsidTr="005108E4">
        <w:tc>
          <w:tcPr>
            <w:tcW w:w="2729" w:type="dxa"/>
            <w:shd w:val="clear" w:color="auto" w:fill="auto"/>
          </w:tcPr>
          <w:p w14:paraId="15E759CB" w14:textId="77777777" w:rsidR="005108E4" w:rsidRPr="00A03291" w:rsidRDefault="005108E4" w:rsidP="005108E4">
            <w:pPr>
              <w:tabs>
                <w:tab w:val="left" w:pos="-720"/>
              </w:tabs>
              <w:suppressAutoHyphens/>
              <w:jc w:val="center"/>
              <w:rPr>
                <w:color w:val="000000"/>
                <w:spacing w:val="-2"/>
              </w:rPr>
            </w:pPr>
            <w:r>
              <w:rPr>
                <w:color w:val="000000"/>
                <w:spacing w:val="-2"/>
              </w:rPr>
              <w:t>100</w:t>
            </w:r>
          </w:p>
        </w:tc>
        <w:tc>
          <w:tcPr>
            <w:tcW w:w="2729" w:type="dxa"/>
            <w:shd w:val="clear" w:color="auto" w:fill="auto"/>
          </w:tcPr>
          <w:p w14:paraId="676C8947" w14:textId="77777777" w:rsidR="005108E4" w:rsidRPr="00A03291" w:rsidRDefault="005108E4" w:rsidP="005108E4">
            <w:pPr>
              <w:tabs>
                <w:tab w:val="left" w:pos="-720"/>
              </w:tabs>
              <w:suppressAutoHyphens/>
              <w:rPr>
                <w:color w:val="000000"/>
                <w:spacing w:val="-2"/>
              </w:rPr>
            </w:pPr>
          </w:p>
        </w:tc>
        <w:tc>
          <w:tcPr>
            <w:tcW w:w="2729" w:type="dxa"/>
            <w:shd w:val="clear" w:color="auto" w:fill="auto"/>
          </w:tcPr>
          <w:p w14:paraId="49DB530A" w14:textId="77777777" w:rsidR="005108E4" w:rsidRPr="00A03291" w:rsidRDefault="005108E4" w:rsidP="005108E4">
            <w:pPr>
              <w:tabs>
                <w:tab w:val="left" w:pos="-720"/>
              </w:tabs>
              <w:suppressAutoHyphens/>
              <w:rPr>
                <w:color w:val="000000"/>
                <w:spacing w:val="-2"/>
              </w:rPr>
            </w:pPr>
          </w:p>
        </w:tc>
      </w:tr>
      <w:tr w:rsidR="005108E4" w:rsidRPr="00A03291" w14:paraId="1DDED97E" w14:textId="77777777" w:rsidTr="005108E4">
        <w:tc>
          <w:tcPr>
            <w:tcW w:w="2729" w:type="dxa"/>
            <w:shd w:val="clear" w:color="auto" w:fill="auto"/>
          </w:tcPr>
          <w:p w14:paraId="6A480E1F" w14:textId="77777777" w:rsidR="005108E4" w:rsidRPr="00A03291" w:rsidRDefault="005108E4" w:rsidP="005108E4">
            <w:pPr>
              <w:tabs>
                <w:tab w:val="left" w:pos="-720"/>
              </w:tabs>
              <w:suppressAutoHyphens/>
              <w:jc w:val="center"/>
              <w:rPr>
                <w:color w:val="000000"/>
                <w:spacing w:val="-2"/>
              </w:rPr>
            </w:pPr>
            <w:r>
              <w:rPr>
                <w:color w:val="000000"/>
                <w:spacing w:val="-2"/>
              </w:rPr>
              <w:t>95</w:t>
            </w:r>
          </w:p>
        </w:tc>
        <w:tc>
          <w:tcPr>
            <w:tcW w:w="2729" w:type="dxa"/>
            <w:shd w:val="clear" w:color="auto" w:fill="auto"/>
          </w:tcPr>
          <w:p w14:paraId="6952B52B" w14:textId="77777777" w:rsidR="005108E4" w:rsidRPr="00A03291" w:rsidRDefault="005108E4" w:rsidP="005108E4">
            <w:pPr>
              <w:tabs>
                <w:tab w:val="left" w:pos="-720"/>
              </w:tabs>
              <w:suppressAutoHyphens/>
              <w:rPr>
                <w:color w:val="000000"/>
                <w:spacing w:val="-2"/>
              </w:rPr>
            </w:pPr>
          </w:p>
        </w:tc>
        <w:tc>
          <w:tcPr>
            <w:tcW w:w="2729" w:type="dxa"/>
            <w:shd w:val="clear" w:color="auto" w:fill="auto"/>
          </w:tcPr>
          <w:p w14:paraId="24FD20C5" w14:textId="77777777" w:rsidR="005108E4" w:rsidRPr="00A03291" w:rsidRDefault="005108E4" w:rsidP="005108E4">
            <w:pPr>
              <w:tabs>
                <w:tab w:val="left" w:pos="-720"/>
              </w:tabs>
              <w:suppressAutoHyphens/>
              <w:rPr>
                <w:color w:val="000000"/>
                <w:spacing w:val="-2"/>
              </w:rPr>
            </w:pPr>
          </w:p>
        </w:tc>
      </w:tr>
      <w:tr w:rsidR="005108E4" w:rsidRPr="00A03291" w14:paraId="033BF9E5" w14:textId="77777777" w:rsidTr="005108E4">
        <w:tc>
          <w:tcPr>
            <w:tcW w:w="2729" w:type="dxa"/>
            <w:shd w:val="clear" w:color="auto" w:fill="auto"/>
          </w:tcPr>
          <w:p w14:paraId="094A8BE5" w14:textId="77777777" w:rsidR="005108E4" w:rsidRPr="00B10BF4" w:rsidRDefault="005108E4" w:rsidP="005108E4">
            <w:pPr>
              <w:tabs>
                <w:tab w:val="left" w:pos="-720"/>
              </w:tabs>
              <w:suppressAutoHyphens/>
              <w:jc w:val="center"/>
              <w:rPr>
                <w:b/>
                <w:color w:val="000000"/>
                <w:spacing w:val="-2"/>
              </w:rPr>
            </w:pPr>
            <w:r w:rsidRPr="00B10BF4">
              <w:rPr>
                <w:b/>
                <w:color w:val="000000"/>
                <w:spacing w:val="-2"/>
              </w:rPr>
              <w:t>88.9</w:t>
            </w:r>
            <w:r>
              <w:rPr>
                <w:rStyle w:val="FootnoteReference"/>
                <w:b/>
                <w:color w:val="000000"/>
                <w:spacing w:val="-2"/>
              </w:rPr>
              <w:footnoteReference w:id="21"/>
            </w:r>
          </w:p>
        </w:tc>
        <w:tc>
          <w:tcPr>
            <w:tcW w:w="2729" w:type="dxa"/>
            <w:shd w:val="clear" w:color="auto" w:fill="auto"/>
          </w:tcPr>
          <w:p w14:paraId="0BE590DC" w14:textId="77777777" w:rsidR="005108E4" w:rsidRPr="00A03291" w:rsidRDefault="005108E4" w:rsidP="005108E4">
            <w:pPr>
              <w:tabs>
                <w:tab w:val="left" w:pos="-720"/>
              </w:tabs>
              <w:suppressAutoHyphens/>
              <w:rPr>
                <w:color w:val="000000"/>
                <w:spacing w:val="-2"/>
              </w:rPr>
            </w:pPr>
          </w:p>
        </w:tc>
        <w:tc>
          <w:tcPr>
            <w:tcW w:w="2729" w:type="dxa"/>
            <w:shd w:val="clear" w:color="auto" w:fill="auto"/>
          </w:tcPr>
          <w:p w14:paraId="00F2F209" w14:textId="77777777" w:rsidR="005108E4" w:rsidRPr="00A03291" w:rsidRDefault="005108E4" w:rsidP="005108E4">
            <w:pPr>
              <w:tabs>
                <w:tab w:val="left" w:pos="-720"/>
              </w:tabs>
              <w:suppressAutoHyphens/>
              <w:rPr>
                <w:color w:val="000000"/>
                <w:spacing w:val="-2"/>
              </w:rPr>
            </w:pPr>
          </w:p>
        </w:tc>
      </w:tr>
      <w:tr w:rsidR="005108E4" w:rsidRPr="00A03291" w14:paraId="3618F50D" w14:textId="77777777" w:rsidTr="005108E4">
        <w:tc>
          <w:tcPr>
            <w:tcW w:w="2729" w:type="dxa"/>
            <w:shd w:val="clear" w:color="auto" w:fill="auto"/>
          </w:tcPr>
          <w:p w14:paraId="2EEE89A1" w14:textId="77777777" w:rsidR="005108E4" w:rsidRPr="00A03291" w:rsidRDefault="005108E4" w:rsidP="005108E4">
            <w:pPr>
              <w:tabs>
                <w:tab w:val="left" w:pos="-720"/>
              </w:tabs>
              <w:suppressAutoHyphens/>
              <w:jc w:val="center"/>
              <w:rPr>
                <w:color w:val="000000"/>
                <w:spacing w:val="-2"/>
              </w:rPr>
            </w:pPr>
            <w:r>
              <w:rPr>
                <w:color w:val="000000"/>
                <w:spacing w:val="-2"/>
              </w:rPr>
              <w:t>85</w:t>
            </w:r>
          </w:p>
        </w:tc>
        <w:tc>
          <w:tcPr>
            <w:tcW w:w="2729" w:type="dxa"/>
            <w:shd w:val="clear" w:color="auto" w:fill="auto"/>
          </w:tcPr>
          <w:p w14:paraId="1022B6C0" w14:textId="77777777" w:rsidR="005108E4" w:rsidRPr="00A03291" w:rsidRDefault="005108E4" w:rsidP="005108E4">
            <w:pPr>
              <w:tabs>
                <w:tab w:val="left" w:pos="-720"/>
              </w:tabs>
              <w:suppressAutoHyphens/>
              <w:rPr>
                <w:color w:val="000000"/>
                <w:spacing w:val="-2"/>
              </w:rPr>
            </w:pPr>
          </w:p>
        </w:tc>
        <w:tc>
          <w:tcPr>
            <w:tcW w:w="2729" w:type="dxa"/>
            <w:shd w:val="clear" w:color="auto" w:fill="auto"/>
          </w:tcPr>
          <w:p w14:paraId="1EC992FF" w14:textId="77777777" w:rsidR="005108E4" w:rsidRPr="00A03291" w:rsidRDefault="005108E4" w:rsidP="005108E4">
            <w:pPr>
              <w:tabs>
                <w:tab w:val="left" w:pos="-720"/>
              </w:tabs>
              <w:suppressAutoHyphens/>
              <w:rPr>
                <w:color w:val="000000"/>
                <w:spacing w:val="-2"/>
              </w:rPr>
            </w:pPr>
          </w:p>
        </w:tc>
      </w:tr>
      <w:tr w:rsidR="005108E4" w:rsidRPr="00A03291" w14:paraId="290EBE2D" w14:textId="77777777" w:rsidTr="005108E4">
        <w:tc>
          <w:tcPr>
            <w:tcW w:w="2729" w:type="dxa"/>
            <w:shd w:val="clear" w:color="auto" w:fill="auto"/>
          </w:tcPr>
          <w:p w14:paraId="767DBC96" w14:textId="77777777" w:rsidR="005108E4" w:rsidRPr="00A03291" w:rsidRDefault="005108E4" w:rsidP="005108E4">
            <w:pPr>
              <w:tabs>
                <w:tab w:val="left" w:pos="-720"/>
              </w:tabs>
              <w:suppressAutoHyphens/>
              <w:jc w:val="center"/>
              <w:rPr>
                <w:color w:val="000000"/>
                <w:spacing w:val="-2"/>
              </w:rPr>
            </w:pPr>
            <w:r>
              <w:rPr>
                <w:color w:val="000000"/>
                <w:spacing w:val="-2"/>
              </w:rPr>
              <w:t>80</w:t>
            </w:r>
          </w:p>
        </w:tc>
        <w:tc>
          <w:tcPr>
            <w:tcW w:w="2729" w:type="dxa"/>
            <w:shd w:val="clear" w:color="auto" w:fill="auto"/>
          </w:tcPr>
          <w:p w14:paraId="50B8CC50" w14:textId="77777777" w:rsidR="005108E4" w:rsidRPr="00A03291" w:rsidRDefault="005108E4" w:rsidP="005108E4">
            <w:pPr>
              <w:tabs>
                <w:tab w:val="left" w:pos="-720"/>
              </w:tabs>
              <w:suppressAutoHyphens/>
              <w:rPr>
                <w:color w:val="000000"/>
                <w:spacing w:val="-2"/>
              </w:rPr>
            </w:pPr>
          </w:p>
        </w:tc>
        <w:tc>
          <w:tcPr>
            <w:tcW w:w="2729" w:type="dxa"/>
            <w:shd w:val="clear" w:color="auto" w:fill="auto"/>
          </w:tcPr>
          <w:p w14:paraId="5C8302C9" w14:textId="77777777" w:rsidR="005108E4" w:rsidRPr="00A03291" w:rsidRDefault="005108E4" w:rsidP="005108E4">
            <w:pPr>
              <w:tabs>
                <w:tab w:val="left" w:pos="-720"/>
              </w:tabs>
              <w:suppressAutoHyphens/>
              <w:rPr>
                <w:color w:val="000000"/>
                <w:spacing w:val="-2"/>
              </w:rPr>
            </w:pPr>
          </w:p>
        </w:tc>
      </w:tr>
      <w:tr w:rsidR="005108E4" w:rsidRPr="00A03291" w14:paraId="61A9E106" w14:textId="77777777" w:rsidTr="005108E4">
        <w:tc>
          <w:tcPr>
            <w:tcW w:w="2729" w:type="dxa"/>
            <w:shd w:val="clear" w:color="auto" w:fill="auto"/>
          </w:tcPr>
          <w:p w14:paraId="35A28011" w14:textId="77777777" w:rsidR="005108E4" w:rsidRPr="00A03291" w:rsidRDefault="005108E4" w:rsidP="005108E4">
            <w:pPr>
              <w:tabs>
                <w:tab w:val="left" w:pos="-720"/>
              </w:tabs>
              <w:suppressAutoHyphens/>
              <w:jc w:val="center"/>
              <w:rPr>
                <w:color w:val="000000"/>
                <w:spacing w:val="-2"/>
              </w:rPr>
            </w:pPr>
            <w:r>
              <w:rPr>
                <w:color w:val="000000"/>
                <w:spacing w:val="-2"/>
              </w:rPr>
              <w:t>75</w:t>
            </w:r>
          </w:p>
        </w:tc>
        <w:tc>
          <w:tcPr>
            <w:tcW w:w="2729" w:type="dxa"/>
            <w:shd w:val="clear" w:color="auto" w:fill="auto"/>
          </w:tcPr>
          <w:p w14:paraId="3617DD19" w14:textId="77777777" w:rsidR="005108E4" w:rsidRPr="00A03291" w:rsidRDefault="005108E4" w:rsidP="005108E4">
            <w:pPr>
              <w:tabs>
                <w:tab w:val="left" w:pos="-720"/>
              </w:tabs>
              <w:suppressAutoHyphens/>
              <w:rPr>
                <w:color w:val="000000"/>
                <w:spacing w:val="-2"/>
              </w:rPr>
            </w:pPr>
          </w:p>
        </w:tc>
        <w:tc>
          <w:tcPr>
            <w:tcW w:w="2729" w:type="dxa"/>
            <w:shd w:val="clear" w:color="auto" w:fill="auto"/>
          </w:tcPr>
          <w:p w14:paraId="4C89E884" w14:textId="77777777" w:rsidR="005108E4" w:rsidRPr="00A03291" w:rsidRDefault="005108E4" w:rsidP="005108E4">
            <w:pPr>
              <w:tabs>
                <w:tab w:val="left" w:pos="-720"/>
              </w:tabs>
              <w:suppressAutoHyphens/>
              <w:rPr>
                <w:color w:val="000000"/>
                <w:spacing w:val="-2"/>
              </w:rPr>
            </w:pPr>
          </w:p>
        </w:tc>
      </w:tr>
      <w:tr w:rsidR="005108E4" w:rsidRPr="00A03291" w14:paraId="587A6C54" w14:textId="77777777" w:rsidTr="005108E4">
        <w:tc>
          <w:tcPr>
            <w:tcW w:w="2729" w:type="dxa"/>
            <w:shd w:val="clear" w:color="auto" w:fill="auto"/>
          </w:tcPr>
          <w:p w14:paraId="4D2A918C" w14:textId="77777777" w:rsidR="005108E4" w:rsidRPr="00A03291" w:rsidRDefault="005108E4" w:rsidP="005108E4">
            <w:pPr>
              <w:tabs>
                <w:tab w:val="left" w:pos="-720"/>
              </w:tabs>
              <w:suppressAutoHyphens/>
              <w:jc w:val="center"/>
              <w:rPr>
                <w:color w:val="000000"/>
                <w:spacing w:val="-2"/>
              </w:rPr>
            </w:pPr>
            <w:r>
              <w:rPr>
                <w:color w:val="000000"/>
                <w:spacing w:val="-2"/>
              </w:rPr>
              <w:t>70</w:t>
            </w:r>
          </w:p>
        </w:tc>
        <w:tc>
          <w:tcPr>
            <w:tcW w:w="2729" w:type="dxa"/>
            <w:shd w:val="clear" w:color="auto" w:fill="auto"/>
          </w:tcPr>
          <w:p w14:paraId="751E970D" w14:textId="77777777" w:rsidR="005108E4" w:rsidRPr="00A03291" w:rsidRDefault="005108E4" w:rsidP="005108E4">
            <w:pPr>
              <w:tabs>
                <w:tab w:val="left" w:pos="-720"/>
              </w:tabs>
              <w:suppressAutoHyphens/>
              <w:rPr>
                <w:color w:val="000000"/>
                <w:spacing w:val="-2"/>
              </w:rPr>
            </w:pPr>
          </w:p>
        </w:tc>
        <w:tc>
          <w:tcPr>
            <w:tcW w:w="2729" w:type="dxa"/>
            <w:shd w:val="clear" w:color="auto" w:fill="auto"/>
          </w:tcPr>
          <w:p w14:paraId="3195BCD8" w14:textId="77777777" w:rsidR="005108E4" w:rsidRPr="00A03291" w:rsidRDefault="005108E4" w:rsidP="005108E4">
            <w:pPr>
              <w:tabs>
                <w:tab w:val="left" w:pos="-720"/>
              </w:tabs>
              <w:suppressAutoHyphens/>
              <w:rPr>
                <w:color w:val="000000"/>
                <w:spacing w:val="-2"/>
              </w:rPr>
            </w:pPr>
          </w:p>
        </w:tc>
      </w:tr>
      <w:tr w:rsidR="005108E4" w:rsidRPr="00A03291" w14:paraId="77EBC5FC" w14:textId="77777777" w:rsidTr="005108E4">
        <w:tc>
          <w:tcPr>
            <w:tcW w:w="2729" w:type="dxa"/>
            <w:shd w:val="clear" w:color="auto" w:fill="auto"/>
          </w:tcPr>
          <w:p w14:paraId="6B9AC5C1" w14:textId="77777777" w:rsidR="005108E4" w:rsidRPr="00A03291" w:rsidRDefault="005108E4" w:rsidP="005108E4">
            <w:pPr>
              <w:tabs>
                <w:tab w:val="left" w:pos="-720"/>
              </w:tabs>
              <w:suppressAutoHyphens/>
              <w:jc w:val="center"/>
              <w:rPr>
                <w:color w:val="000000"/>
                <w:spacing w:val="-2"/>
              </w:rPr>
            </w:pPr>
            <w:r>
              <w:rPr>
                <w:color w:val="000000"/>
                <w:spacing w:val="-2"/>
              </w:rPr>
              <w:t>65</w:t>
            </w:r>
          </w:p>
        </w:tc>
        <w:tc>
          <w:tcPr>
            <w:tcW w:w="2729" w:type="dxa"/>
            <w:shd w:val="clear" w:color="auto" w:fill="auto"/>
          </w:tcPr>
          <w:p w14:paraId="2BA164E4" w14:textId="77777777" w:rsidR="005108E4" w:rsidRPr="00A03291" w:rsidRDefault="005108E4" w:rsidP="005108E4">
            <w:pPr>
              <w:tabs>
                <w:tab w:val="left" w:pos="-720"/>
              </w:tabs>
              <w:suppressAutoHyphens/>
              <w:rPr>
                <w:color w:val="000000"/>
                <w:spacing w:val="-2"/>
              </w:rPr>
            </w:pPr>
          </w:p>
        </w:tc>
        <w:tc>
          <w:tcPr>
            <w:tcW w:w="2729" w:type="dxa"/>
            <w:shd w:val="clear" w:color="auto" w:fill="auto"/>
          </w:tcPr>
          <w:p w14:paraId="69A84855" w14:textId="77777777" w:rsidR="005108E4" w:rsidRPr="00A03291" w:rsidRDefault="005108E4" w:rsidP="005108E4">
            <w:pPr>
              <w:tabs>
                <w:tab w:val="left" w:pos="-720"/>
              </w:tabs>
              <w:suppressAutoHyphens/>
              <w:rPr>
                <w:color w:val="000000"/>
                <w:spacing w:val="-2"/>
              </w:rPr>
            </w:pPr>
          </w:p>
        </w:tc>
      </w:tr>
      <w:tr w:rsidR="005108E4" w:rsidRPr="00A03291" w14:paraId="45BF0F9A" w14:textId="77777777" w:rsidTr="005108E4">
        <w:tc>
          <w:tcPr>
            <w:tcW w:w="2729" w:type="dxa"/>
            <w:shd w:val="clear" w:color="auto" w:fill="auto"/>
          </w:tcPr>
          <w:p w14:paraId="2B173DF9" w14:textId="77777777" w:rsidR="005108E4" w:rsidRPr="00A03291" w:rsidRDefault="005108E4" w:rsidP="005108E4">
            <w:pPr>
              <w:tabs>
                <w:tab w:val="left" w:pos="-720"/>
              </w:tabs>
              <w:suppressAutoHyphens/>
              <w:jc w:val="center"/>
              <w:rPr>
                <w:color w:val="000000"/>
                <w:spacing w:val="-2"/>
              </w:rPr>
            </w:pPr>
            <w:r>
              <w:rPr>
                <w:color w:val="000000"/>
                <w:spacing w:val="-2"/>
              </w:rPr>
              <w:t>60</w:t>
            </w:r>
          </w:p>
        </w:tc>
        <w:tc>
          <w:tcPr>
            <w:tcW w:w="2729" w:type="dxa"/>
            <w:shd w:val="clear" w:color="auto" w:fill="auto"/>
          </w:tcPr>
          <w:p w14:paraId="35B142D0" w14:textId="77777777" w:rsidR="005108E4" w:rsidRPr="00A03291" w:rsidRDefault="005108E4" w:rsidP="005108E4">
            <w:pPr>
              <w:tabs>
                <w:tab w:val="left" w:pos="-720"/>
              </w:tabs>
              <w:suppressAutoHyphens/>
              <w:rPr>
                <w:color w:val="000000"/>
                <w:spacing w:val="-2"/>
              </w:rPr>
            </w:pPr>
          </w:p>
        </w:tc>
        <w:tc>
          <w:tcPr>
            <w:tcW w:w="2729" w:type="dxa"/>
            <w:shd w:val="clear" w:color="auto" w:fill="auto"/>
          </w:tcPr>
          <w:p w14:paraId="6C5CF8BB" w14:textId="77777777" w:rsidR="005108E4" w:rsidRPr="00A03291" w:rsidRDefault="005108E4" w:rsidP="005108E4">
            <w:pPr>
              <w:tabs>
                <w:tab w:val="left" w:pos="-720"/>
              </w:tabs>
              <w:suppressAutoHyphens/>
              <w:rPr>
                <w:color w:val="000000"/>
                <w:spacing w:val="-2"/>
              </w:rPr>
            </w:pPr>
          </w:p>
        </w:tc>
      </w:tr>
    </w:tbl>
    <w:p w14:paraId="4D9406CE" w14:textId="4F7929D1" w:rsidR="00E8108F" w:rsidRPr="00E07B63" w:rsidRDefault="00E8108F" w:rsidP="00A93D65">
      <w:pPr>
        <w:pStyle w:val="Heading2"/>
      </w:pPr>
      <w:bookmarkStart w:id="152" w:name="_Toc526151205"/>
      <w:r w:rsidRPr="00E07B63">
        <w:t>Supplemental Charges</w:t>
      </w:r>
      <w:bookmarkEnd w:id="149"/>
      <w:bookmarkEnd w:id="152"/>
    </w:p>
    <w:p w14:paraId="29B10FD1" w14:textId="7E41455A" w:rsidR="002B411E" w:rsidRDefault="002B411E" w:rsidP="002B411E">
      <w:pPr>
        <w:pStyle w:val="Heading3"/>
      </w:pPr>
      <w:bookmarkStart w:id="153" w:name="_Ref519676815"/>
      <w:bookmarkStart w:id="154" w:name="_Toc526151206"/>
      <w:r>
        <w:t>Startup Charges</w:t>
      </w:r>
      <w:bookmarkEnd w:id="153"/>
      <w:bookmarkEnd w:id="154"/>
    </w:p>
    <w:p w14:paraId="261E6892" w14:textId="3D0A3E0F" w:rsidR="00E8108F" w:rsidRDefault="00E8108F" w:rsidP="00E8108F">
      <w:pPr>
        <w:tabs>
          <w:tab w:val="center" w:pos="-1800"/>
        </w:tabs>
        <w:suppressAutoHyphens/>
        <w:rPr>
          <w:color w:val="000000"/>
          <w:spacing w:val="-2"/>
        </w:rPr>
      </w:pPr>
      <w:r w:rsidRPr="00E07B63">
        <w:rPr>
          <w:color w:val="000000"/>
          <w:spacing w:val="-2"/>
        </w:rPr>
        <w:t xml:space="preserve">The </w:t>
      </w:r>
      <w:r>
        <w:rPr>
          <w:color w:val="000000"/>
          <w:spacing w:val="-2"/>
        </w:rPr>
        <w:t>Bidder</w:t>
      </w:r>
      <w:r w:rsidRPr="00E07B63">
        <w:rPr>
          <w:color w:val="000000"/>
          <w:spacing w:val="-2"/>
        </w:rPr>
        <w:t xml:space="preserve"> shall propose in the Tables in this Section </w:t>
      </w:r>
      <w:r w:rsidR="002B411E">
        <w:rPr>
          <w:color w:val="000000"/>
          <w:spacing w:val="-2"/>
        </w:rPr>
        <w:fldChar w:fldCharType="begin"/>
      </w:r>
      <w:r w:rsidR="002B411E">
        <w:rPr>
          <w:color w:val="000000"/>
          <w:spacing w:val="-2"/>
        </w:rPr>
        <w:instrText xml:space="preserve"> REF _Ref519676815 \r \h </w:instrText>
      </w:r>
      <w:r w:rsidR="002B411E">
        <w:rPr>
          <w:color w:val="000000"/>
          <w:spacing w:val="-2"/>
        </w:rPr>
      </w:r>
      <w:r w:rsidR="002B411E">
        <w:rPr>
          <w:color w:val="000000"/>
          <w:spacing w:val="-2"/>
        </w:rPr>
        <w:fldChar w:fldCharType="separate"/>
      </w:r>
      <w:r w:rsidR="00EC577B">
        <w:rPr>
          <w:color w:val="000000"/>
          <w:spacing w:val="-2"/>
        </w:rPr>
        <w:t>15.6.1</w:t>
      </w:r>
      <w:r w:rsidR="002B411E">
        <w:rPr>
          <w:color w:val="000000"/>
          <w:spacing w:val="-2"/>
        </w:rPr>
        <w:fldChar w:fldCharType="end"/>
      </w:r>
      <w:r w:rsidR="00C9170F">
        <w:rPr>
          <w:color w:val="000000"/>
          <w:spacing w:val="-2"/>
        </w:rPr>
        <w:t xml:space="preserve"> </w:t>
      </w:r>
      <w:r w:rsidRPr="00E07B63">
        <w:rPr>
          <w:color w:val="000000"/>
          <w:spacing w:val="-2"/>
        </w:rPr>
        <w:t xml:space="preserve">fuel consumption values for startups of the </w:t>
      </w:r>
      <w:r>
        <w:rPr>
          <w:color w:val="000000"/>
          <w:spacing w:val="-2"/>
        </w:rPr>
        <w:t xml:space="preserve">individual Units installed at the Facility </w:t>
      </w:r>
      <w:r w:rsidRPr="00E07B63">
        <w:rPr>
          <w:color w:val="000000"/>
          <w:spacing w:val="-2"/>
        </w:rPr>
        <w:t>under the three different startup conditions. These values will be used to determine the allocation of Fuel</w:t>
      </w:r>
      <w:r w:rsidR="007F179D">
        <w:rPr>
          <w:color w:val="000000"/>
          <w:spacing w:val="-2"/>
        </w:rPr>
        <w:t xml:space="preserve"> cost</w:t>
      </w:r>
      <w:r w:rsidRPr="00E07B63">
        <w:rPr>
          <w:color w:val="000000"/>
          <w:spacing w:val="-2"/>
        </w:rPr>
        <w:t xml:space="preserve"> between the </w:t>
      </w:r>
      <w:r>
        <w:rPr>
          <w:color w:val="000000"/>
          <w:spacing w:val="-2"/>
        </w:rPr>
        <w:t>Bidder</w:t>
      </w:r>
      <w:r w:rsidRPr="00E07B63">
        <w:rPr>
          <w:color w:val="000000"/>
          <w:spacing w:val="-2"/>
        </w:rPr>
        <w:t xml:space="preserve"> and </w:t>
      </w:r>
      <w:r w:rsidR="00DE5A72">
        <w:rPr>
          <w:color w:val="000000"/>
          <w:spacing w:val="-2"/>
        </w:rPr>
        <w:t>GPA</w:t>
      </w:r>
      <w:r w:rsidRPr="00E07B63">
        <w:rPr>
          <w:color w:val="000000"/>
          <w:spacing w:val="-2"/>
        </w:rPr>
        <w:t xml:space="preserve"> depending upon which party is responsible for a particular startup. The </w:t>
      </w:r>
      <w:r>
        <w:rPr>
          <w:color w:val="000000"/>
          <w:spacing w:val="-2"/>
        </w:rPr>
        <w:t>Bidder</w:t>
      </w:r>
      <w:r w:rsidRPr="00E07B63">
        <w:rPr>
          <w:color w:val="000000"/>
          <w:spacing w:val="-2"/>
        </w:rPr>
        <w:t>s shall provide necessary technical justification for fuel consumption values included this Section</w:t>
      </w:r>
      <w:r w:rsidR="000C3D66">
        <w:rPr>
          <w:color w:val="000000"/>
          <w:spacing w:val="-2"/>
        </w:rPr>
        <w:t xml:space="preserve"> </w:t>
      </w:r>
      <w:r w:rsidR="000C3D66">
        <w:rPr>
          <w:color w:val="000000"/>
          <w:spacing w:val="-2"/>
        </w:rPr>
        <w:fldChar w:fldCharType="begin"/>
      </w:r>
      <w:r w:rsidR="000C3D66">
        <w:rPr>
          <w:color w:val="000000"/>
          <w:spacing w:val="-2"/>
        </w:rPr>
        <w:instrText xml:space="preserve"> REF _Ref519676815 \r \h </w:instrText>
      </w:r>
      <w:r w:rsidR="000C3D66">
        <w:rPr>
          <w:color w:val="000000"/>
          <w:spacing w:val="-2"/>
        </w:rPr>
      </w:r>
      <w:r w:rsidR="000C3D66">
        <w:rPr>
          <w:color w:val="000000"/>
          <w:spacing w:val="-2"/>
        </w:rPr>
        <w:fldChar w:fldCharType="separate"/>
      </w:r>
      <w:r w:rsidR="00EC577B">
        <w:rPr>
          <w:color w:val="000000"/>
          <w:spacing w:val="-2"/>
        </w:rPr>
        <w:t>15.6.1</w:t>
      </w:r>
      <w:r w:rsidR="000C3D66">
        <w:rPr>
          <w:color w:val="000000"/>
          <w:spacing w:val="-2"/>
        </w:rPr>
        <w:fldChar w:fldCharType="end"/>
      </w:r>
      <w:r w:rsidRPr="00E07B63">
        <w:rPr>
          <w:color w:val="000000"/>
          <w:spacing w:val="-2"/>
        </w:rPr>
        <w:t xml:space="preserve">. The </w:t>
      </w:r>
      <w:r>
        <w:rPr>
          <w:color w:val="000000"/>
          <w:spacing w:val="-2"/>
        </w:rPr>
        <w:t>Bidder</w:t>
      </w:r>
      <w:r w:rsidRPr="00E07B63">
        <w:rPr>
          <w:color w:val="000000"/>
          <w:spacing w:val="-2"/>
        </w:rPr>
        <w:t xml:space="preserve"> shall propose in this Section</w:t>
      </w:r>
      <w:r w:rsidR="000C3D66">
        <w:rPr>
          <w:color w:val="000000"/>
          <w:spacing w:val="-2"/>
        </w:rPr>
        <w:t xml:space="preserve"> </w:t>
      </w:r>
      <w:r w:rsidR="000C3D66">
        <w:rPr>
          <w:color w:val="000000"/>
          <w:spacing w:val="-2"/>
        </w:rPr>
        <w:fldChar w:fldCharType="begin"/>
      </w:r>
      <w:r w:rsidR="000C3D66">
        <w:rPr>
          <w:color w:val="000000"/>
          <w:spacing w:val="-2"/>
        </w:rPr>
        <w:instrText xml:space="preserve"> REF _Ref519676815 \r \h </w:instrText>
      </w:r>
      <w:r w:rsidR="000C3D66">
        <w:rPr>
          <w:color w:val="000000"/>
          <w:spacing w:val="-2"/>
        </w:rPr>
      </w:r>
      <w:r w:rsidR="000C3D66">
        <w:rPr>
          <w:color w:val="000000"/>
          <w:spacing w:val="-2"/>
        </w:rPr>
        <w:fldChar w:fldCharType="separate"/>
      </w:r>
      <w:r w:rsidR="00EC577B">
        <w:rPr>
          <w:color w:val="000000"/>
          <w:spacing w:val="-2"/>
        </w:rPr>
        <w:t>15.6.1</w:t>
      </w:r>
      <w:r w:rsidR="000C3D66">
        <w:rPr>
          <w:color w:val="000000"/>
          <w:spacing w:val="-2"/>
        </w:rPr>
        <w:fldChar w:fldCharType="end"/>
      </w:r>
      <w:r w:rsidRPr="00E07B63">
        <w:rPr>
          <w:color w:val="000000"/>
          <w:spacing w:val="-2"/>
        </w:rPr>
        <w:t xml:space="preserve">  costs other than Fuel that are associated with each type of startup, </w:t>
      </w:r>
      <w:r w:rsidRPr="00E07B63">
        <w:rPr>
          <w:color w:val="000000"/>
          <w:spacing w:val="-2"/>
        </w:rPr>
        <w:lastRenderedPageBreak/>
        <w:t xml:space="preserve">such as </w:t>
      </w:r>
      <w:r w:rsidR="00C9170F">
        <w:rPr>
          <w:color w:val="000000"/>
          <w:spacing w:val="-2"/>
        </w:rPr>
        <w:t>incremental</w:t>
      </w:r>
      <w:r w:rsidR="000C3D66">
        <w:rPr>
          <w:color w:val="000000"/>
          <w:spacing w:val="-2"/>
        </w:rPr>
        <w:t xml:space="preserve"> major maintenance costs. </w:t>
      </w:r>
      <w:r w:rsidRPr="00E07B63">
        <w:rPr>
          <w:color w:val="000000"/>
          <w:spacing w:val="-2"/>
        </w:rPr>
        <w:t xml:space="preserve">These values will be used to determine Supplemental Charges owed by </w:t>
      </w:r>
      <w:r w:rsidR="00DE5A72">
        <w:rPr>
          <w:color w:val="000000"/>
          <w:spacing w:val="-2"/>
        </w:rPr>
        <w:t>GPA</w:t>
      </w:r>
      <w:r w:rsidRPr="00E07B63">
        <w:rPr>
          <w:color w:val="000000"/>
          <w:spacing w:val="-2"/>
        </w:rPr>
        <w:t xml:space="preserve"> for </w:t>
      </w:r>
      <w:r w:rsidR="00DE5A72">
        <w:rPr>
          <w:color w:val="000000"/>
          <w:spacing w:val="-2"/>
        </w:rPr>
        <w:t>GPA</w:t>
      </w:r>
      <w:r w:rsidRPr="00E07B63">
        <w:rPr>
          <w:color w:val="000000"/>
          <w:spacing w:val="-2"/>
        </w:rPr>
        <w:t xml:space="preserve"> dispatch related startups.</w:t>
      </w:r>
    </w:p>
    <w:p w14:paraId="4CFBA55B" w14:textId="77777777" w:rsidR="00431D5D" w:rsidRPr="00E07B63" w:rsidRDefault="00431D5D" w:rsidP="00E8108F">
      <w:pPr>
        <w:tabs>
          <w:tab w:val="center" w:pos="-1800"/>
        </w:tabs>
        <w:suppressAutoHyphens/>
        <w:rPr>
          <w:color w:val="000000"/>
          <w:spacing w:val="-2"/>
        </w:rPr>
      </w:pPr>
    </w:p>
    <w:p w14:paraId="1E2BA124" w14:textId="27FA74B9" w:rsidR="00C9170F" w:rsidRDefault="00C9170F" w:rsidP="00C9170F">
      <w:pPr>
        <w:pStyle w:val="Caption"/>
      </w:pPr>
      <w:bookmarkStart w:id="155" w:name="_Toc525310510"/>
      <w:r>
        <w:t>Table </w:t>
      </w:r>
      <w:r w:rsidR="00920317">
        <w:fldChar w:fldCharType="begin"/>
      </w:r>
      <w:r w:rsidR="00920317">
        <w:instrText xml:space="preserve"> STYLEREF 1 \s  \* MERGEFORMAT </w:instrText>
      </w:r>
      <w:r w:rsidR="00920317">
        <w:fldChar w:fldCharType="separate"/>
      </w:r>
      <w:r w:rsidR="00EC577B">
        <w:rPr>
          <w:noProof/>
        </w:rPr>
        <w:t>15</w:t>
      </w:r>
      <w:r w:rsidR="00920317">
        <w:rPr>
          <w:noProof/>
        </w:rPr>
        <w:fldChar w:fldCharType="end"/>
      </w:r>
      <w:r>
        <w:t>.</w:t>
      </w:r>
      <w:r>
        <w:fldChar w:fldCharType="begin"/>
      </w:r>
      <w:r>
        <w:instrText xml:space="preserve"> SEQ Table \* ARABIC \s 1 </w:instrText>
      </w:r>
      <w:r>
        <w:fldChar w:fldCharType="separate"/>
      </w:r>
      <w:r w:rsidR="00EC577B">
        <w:rPr>
          <w:noProof/>
        </w:rPr>
        <w:t>11</w:t>
      </w:r>
      <w:r>
        <w:fldChar w:fldCharType="end"/>
      </w:r>
      <w:r>
        <w:t>:</w:t>
      </w:r>
      <w:r>
        <w:tab/>
      </w:r>
      <w:r w:rsidRPr="00C9170F">
        <w:t>Fuel Consumption per Unit For Startups</w:t>
      </w:r>
      <w:bookmarkEnd w:id="155"/>
    </w:p>
    <w:tbl>
      <w:tblPr>
        <w:tblW w:w="0" w:type="auto"/>
        <w:tblBorders>
          <w:top w:val="single" w:sz="4" w:space="0" w:color="3E6EA3"/>
          <w:left w:val="single" w:sz="4" w:space="0" w:color="3E6EA3"/>
          <w:bottom w:val="single" w:sz="4" w:space="0" w:color="3E6EA3"/>
          <w:right w:val="single" w:sz="4" w:space="0" w:color="3E6EA3"/>
          <w:insideH w:val="single" w:sz="4" w:space="0" w:color="3E6EA3"/>
          <w:insideV w:val="single" w:sz="4" w:space="0" w:color="3E6EA3"/>
        </w:tblBorders>
        <w:tblLayout w:type="fixed"/>
        <w:tblLook w:val="0000" w:firstRow="0" w:lastRow="0" w:firstColumn="0" w:lastColumn="0" w:noHBand="0" w:noVBand="0"/>
      </w:tblPr>
      <w:tblGrid>
        <w:gridCol w:w="4315"/>
        <w:gridCol w:w="720"/>
        <w:gridCol w:w="720"/>
        <w:gridCol w:w="720"/>
        <w:gridCol w:w="720"/>
        <w:gridCol w:w="720"/>
        <w:gridCol w:w="630"/>
      </w:tblGrid>
      <w:tr w:rsidR="00C9170F" w:rsidRPr="00E07B63" w14:paraId="46731E21" w14:textId="77777777" w:rsidTr="00C9170F">
        <w:trPr>
          <w:cantSplit/>
        </w:trPr>
        <w:tc>
          <w:tcPr>
            <w:tcW w:w="4315" w:type="dxa"/>
            <w:tcBorders>
              <w:top w:val="single" w:sz="4" w:space="0" w:color="3E6EA3"/>
              <w:left w:val="single" w:sz="4" w:space="0" w:color="3E6EA3"/>
              <w:bottom w:val="single" w:sz="4" w:space="0" w:color="3E6EA3"/>
              <w:right w:val="single" w:sz="4" w:space="0" w:color="FFFFFF" w:themeColor="background1"/>
            </w:tcBorders>
            <w:shd w:val="clear" w:color="auto" w:fill="3E6EA3"/>
          </w:tcPr>
          <w:p w14:paraId="2219033F" w14:textId="77602C80" w:rsidR="00C9170F" w:rsidRPr="00E07B63" w:rsidRDefault="00C9170F" w:rsidP="00C9170F">
            <w:pPr>
              <w:pStyle w:val="TSTableHeading"/>
            </w:pPr>
            <w:r>
              <w:t>Type od Start</w:t>
            </w:r>
          </w:p>
        </w:tc>
        <w:tc>
          <w:tcPr>
            <w:tcW w:w="1440" w:type="dxa"/>
            <w:gridSpan w:val="2"/>
            <w:tcBorders>
              <w:top w:val="single" w:sz="4" w:space="0" w:color="3E6EA3"/>
              <w:left w:val="single" w:sz="4" w:space="0" w:color="FFFFFF" w:themeColor="background1"/>
              <w:bottom w:val="single" w:sz="4" w:space="0" w:color="3E6EA3"/>
              <w:right w:val="single" w:sz="4" w:space="0" w:color="FFFFFF" w:themeColor="background1"/>
            </w:tcBorders>
            <w:shd w:val="clear" w:color="auto" w:fill="3E6EA3"/>
          </w:tcPr>
          <w:p w14:paraId="36804323" w14:textId="601F1E60" w:rsidR="00C9170F" w:rsidRDefault="00C9170F" w:rsidP="00C9170F">
            <w:pPr>
              <w:pStyle w:val="TSTableHeading"/>
            </w:pPr>
            <w:r>
              <w:t>Cold Start</w:t>
            </w:r>
          </w:p>
        </w:tc>
        <w:tc>
          <w:tcPr>
            <w:tcW w:w="1440" w:type="dxa"/>
            <w:gridSpan w:val="2"/>
            <w:tcBorders>
              <w:top w:val="single" w:sz="4" w:space="0" w:color="3E6EA3"/>
              <w:left w:val="single" w:sz="4" w:space="0" w:color="FFFFFF" w:themeColor="background1"/>
              <w:bottom w:val="single" w:sz="4" w:space="0" w:color="3E6EA3"/>
              <w:right w:val="single" w:sz="4" w:space="0" w:color="FFFFFF" w:themeColor="background1"/>
            </w:tcBorders>
            <w:shd w:val="clear" w:color="auto" w:fill="3E6EA3"/>
          </w:tcPr>
          <w:p w14:paraId="1900514E" w14:textId="773C2AC5" w:rsidR="00C9170F" w:rsidRDefault="00C9170F" w:rsidP="00C9170F">
            <w:pPr>
              <w:pStyle w:val="TSTableHeading"/>
            </w:pPr>
            <w:r>
              <w:t>Warm Start</w:t>
            </w:r>
          </w:p>
        </w:tc>
        <w:tc>
          <w:tcPr>
            <w:tcW w:w="1350" w:type="dxa"/>
            <w:gridSpan w:val="2"/>
            <w:tcBorders>
              <w:top w:val="single" w:sz="4" w:space="0" w:color="3E6EA3"/>
              <w:left w:val="single" w:sz="4" w:space="0" w:color="FFFFFF" w:themeColor="background1"/>
              <w:bottom w:val="single" w:sz="4" w:space="0" w:color="3E6EA3"/>
              <w:right w:val="single" w:sz="4" w:space="0" w:color="3E6EA3"/>
            </w:tcBorders>
            <w:shd w:val="clear" w:color="auto" w:fill="3E6EA3"/>
          </w:tcPr>
          <w:p w14:paraId="5ECF0156" w14:textId="5D6B2860" w:rsidR="00C9170F" w:rsidRDefault="00C9170F" w:rsidP="00C9170F">
            <w:pPr>
              <w:pStyle w:val="TSTableHeading"/>
            </w:pPr>
            <w:r>
              <w:t>Hot Start</w:t>
            </w:r>
          </w:p>
        </w:tc>
      </w:tr>
      <w:tr w:rsidR="00C9170F" w:rsidRPr="00E07B63" w14:paraId="5C7E03FC" w14:textId="77777777" w:rsidTr="00C9170F">
        <w:trPr>
          <w:cantSplit/>
        </w:trPr>
        <w:tc>
          <w:tcPr>
            <w:tcW w:w="4315" w:type="dxa"/>
            <w:tcBorders>
              <w:top w:val="single" w:sz="4" w:space="0" w:color="3E6EA3"/>
            </w:tcBorders>
          </w:tcPr>
          <w:p w14:paraId="79FC26AD" w14:textId="77777777" w:rsidR="00C9170F" w:rsidRPr="00E07B63" w:rsidRDefault="00C9170F" w:rsidP="00E8108F">
            <w:pPr>
              <w:rPr>
                <w:b/>
                <w:bCs/>
              </w:rPr>
            </w:pPr>
          </w:p>
        </w:tc>
        <w:tc>
          <w:tcPr>
            <w:tcW w:w="720" w:type="dxa"/>
            <w:tcBorders>
              <w:top w:val="single" w:sz="4" w:space="0" w:color="3E6EA3"/>
            </w:tcBorders>
          </w:tcPr>
          <w:p w14:paraId="5964C34A" w14:textId="38E0C23B" w:rsidR="00C9170F" w:rsidRPr="00E07B63" w:rsidRDefault="00C9170F" w:rsidP="00E8108F">
            <w:r>
              <w:t>ULSD</w:t>
            </w:r>
          </w:p>
        </w:tc>
        <w:tc>
          <w:tcPr>
            <w:tcW w:w="720" w:type="dxa"/>
            <w:tcBorders>
              <w:top w:val="single" w:sz="4" w:space="0" w:color="3E6EA3"/>
            </w:tcBorders>
          </w:tcPr>
          <w:p w14:paraId="09A4E53F" w14:textId="562BC429" w:rsidR="00C9170F" w:rsidRPr="00E07B63" w:rsidRDefault="00C9170F" w:rsidP="00E8108F">
            <w:r>
              <w:t>NG</w:t>
            </w:r>
          </w:p>
        </w:tc>
        <w:tc>
          <w:tcPr>
            <w:tcW w:w="720" w:type="dxa"/>
            <w:tcBorders>
              <w:top w:val="single" w:sz="4" w:space="0" w:color="3E6EA3"/>
            </w:tcBorders>
          </w:tcPr>
          <w:p w14:paraId="15FB62ED" w14:textId="5AECE626" w:rsidR="00C9170F" w:rsidRPr="00E07B63" w:rsidRDefault="00C9170F" w:rsidP="00E8108F">
            <w:r>
              <w:t>ULSD</w:t>
            </w:r>
          </w:p>
        </w:tc>
        <w:tc>
          <w:tcPr>
            <w:tcW w:w="720" w:type="dxa"/>
            <w:tcBorders>
              <w:top w:val="single" w:sz="4" w:space="0" w:color="3E6EA3"/>
            </w:tcBorders>
          </w:tcPr>
          <w:p w14:paraId="1F5C1A1B" w14:textId="6CD6B88B" w:rsidR="00C9170F" w:rsidRPr="00E07B63" w:rsidRDefault="00C9170F" w:rsidP="00E8108F">
            <w:r>
              <w:t>NG</w:t>
            </w:r>
          </w:p>
        </w:tc>
        <w:tc>
          <w:tcPr>
            <w:tcW w:w="720" w:type="dxa"/>
            <w:tcBorders>
              <w:top w:val="single" w:sz="4" w:space="0" w:color="3E6EA3"/>
            </w:tcBorders>
          </w:tcPr>
          <w:p w14:paraId="2B62431E" w14:textId="42623445" w:rsidR="00C9170F" w:rsidRPr="00E07B63" w:rsidRDefault="00C9170F" w:rsidP="00E8108F">
            <w:r>
              <w:t>ULSD</w:t>
            </w:r>
          </w:p>
        </w:tc>
        <w:tc>
          <w:tcPr>
            <w:tcW w:w="630" w:type="dxa"/>
            <w:tcBorders>
              <w:top w:val="single" w:sz="4" w:space="0" w:color="3E6EA3"/>
            </w:tcBorders>
          </w:tcPr>
          <w:p w14:paraId="73B5B069" w14:textId="3831374C" w:rsidR="00C9170F" w:rsidRPr="00E07B63" w:rsidRDefault="00C9170F" w:rsidP="00E8108F">
            <w:r>
              <w:t>NG</w:t>
            </w:r>
          </w:p>
        </w:tc>
      </w:tr>
      <w:tr w:rsidR="00C9170F" w:rsidRPr="00E07B63" w14:paraId="0ECF8F00" w14:textId="77777777" w:rsidTr="00C9170F">
        <w:trPr>
          <w:cantSplit/>
        </w:trPr>
        <w:tc>
          <w:tcPr>
            <w:tcW w:w="4315" w:type="dxa"/>
          </w:tcPr>
          <w:p w14:paraId="696BCF36" w14:textId="77777777" w:rsidR="00C9170F" w:rsidRPr="00876E9E" w:rsidRDefault="00C9170F" w:rsidP="00E8108F">
            <w:pPr>
              <w:rPr>
                <w:bCs/>
              </w:rPr>
            </w:pPr>
            <w:r w:rsidRPr="00876E9E">
              <w:rPr>
                <w:bCs/>
              </w:rPr>
              <w:t>Fuel Consumption, MMBTU (HHV)</w:t>
            </w:r>
          </w:p>
        </w:tc>
        <w:tc>
          <w:tcPr>
            <w:tcW w:w="720" w:type="dxa"/>
          </w:tcPr>
          <w:p w14:paraId="67F93457" w14:textId="77777777" w:rsidR="00C9170F" w:rsidRPr="00E07B63" w:rsidRDefault="00C9170F" w:rsidP="00E8108F"/>
        </w:tc>
        <w:tc>
          <w:tcPr>
            <w:tcW w:w="720" w:type="dxa"/>
          </w:tcPr>
          <w:p w14:paraId="5E59D2C2" w14:textId="77777777" w:rsidR="00C9170F" w:rsidRPr="00E07B63" w:rsidRDefault="00C9170F" w:rsidP="00E8108F"/>
        </w:tc>
        <w:tc>
          <w:tcPr>
            <w:tcW w:w="720" w:type="dxa"/>
          </w:tcPr>
          <w:p w14:paraId="36F73E8F" w14:textId="77777777" w:rsidR="00C9170F" w:rsidRPr="00E07B63" w:rsidRDefault="00C9170F" w:rsidP="00E8108F"/>
        </w:tc>
        <w:tc>
          <w:tcPr>
            <w:tcW w:w="720" w:type="dxa"/>
          </w:tcPr>
          <w:p w14:paraId="7EB87F71" w14:textId="77777777" w:rsidR="00C9170F" w:rsidRPr="00E07B63" w:rsidRDefault="00C9170F" w:rsidP="00E8108F"/>
        </w:tc>
        <w:tc>
          <w:tcPr>
            <w:tcW w:w="720" w:type="dxa"/>
          </w:tcPr>
          <w:p w14:paraId="06FE097E" w14:textId="77777777" w:rsidR="00C9170F" w:rsidRPr="00E07B63" w:rsidRDefault="00C9170F" w:rsidP="00E8108F"/>
        </w:tc>
        <w:tc>
          <w:tcPr>
            <w:tcW w:w="630" w:type="dxa"/>
          </w:tcPr>
          <w:p w14:paraId="5ABEC891" w14:textId="77777777" w:rsidR="00C9170F" w:rsidRPr="00E07B63" w:rsidRDefault="00C9170F" w:rsidP="00E8108F"/>
        </w:tc>
      </w:tr>
    </w:tbl>
    <w:p w14:paraId="4BADB1DD" w14:textId="7F486E9F" w:rsidR="00E8108F" w:rsidRDefault="00E8108F" w:rsidP="00E8108F"/>
    <w:p w14:paraId="45A4CC52" w14:textId="249EA3F5" w:rsidR="00C9170F" w:rsidRDefault="00C9170F" w:rsidP="00C9170F">
      <w:pPr>
        <w:pStyle w:val="Caption"/>
      </w:pPr>
      <w:bookmarkStart w:id="156" w:name="_Toc525310511"/>
      <w:r>
        <w:t>Table </w:t>
      </w:r>
      <w:r w:rsidR="00920317">
        <w:fldChar w:fldCharType="begin"/>
      </w:r>
      <w:r w:rsidR="00920317">
        <w:instrText xml:space="preserve"> STYLEREF 1 \s  \* MERGEFORMAT </w:instrText>
      </w:r>
      <w:r w:rsidR="00920317">
        <w:fldChar w:fldCharType="separate"/>
      </w:r>
      <w:r w:rsidR="00EC577B">
        <w:rPr>
          <w:noProof/>
        </w:rPr>
        <w:t>15</w:t>
      </w:r>
      <w:r w:rsidR="00920317">
        <w:rPr>
          <w:noProof/>
        </w:rPr>
        <w:fldChar w:fldCharType="end"/>
      </w:r>
      <w:r>
        <w:t>.</w:t>
      </w:r>
      <w:r>
        <w:fldChar w:fldCharType="begin"/>
      </w:r>
      <w:r>
        <w:instrText xml:space="preserve"> SEQ Table \* ARABIC \s 1 </w:instrText>
      </w:r>
      <w:r>
        <w:fldChar w:fldCharType="separate"/>
      </w:r>
      <w:r w:rsidR="00EC577B">
        <w:rPr>
          <w:noProof/>
        </w:rPr>
        <w:t>12</w:t>
      </w:r>
      <w:r>
        <w:fldChar w:fldCharType="end"/>
      </w:r>
      <w:r>
        <w:t>:</w:t>
      </w:r>
      <w:r>
        <w:tab/>
        <w:t>Non-F</w:t>
      </w:r>
      <w:r w:rsidRPr="00C9170F">
        <w:t xml:space="preserve">uel </w:t>
      </w:r>
      <w:r>
        <w:t xml:space="preserve">Supplemental Charge </w:t>
      </w:r>
      <w:r w:rsidRPr="00C9170F">
        <w:t>For Startups</w:t>
      </w:r>
      <w:bookmarkEnd w:id="156"/>
    </w:p>
    <w:tbl>
      <w:tblPr>
        <w:tblW w:w="0" w:type="auto"/>
        <w:tblBorders>
          <w:top w:val="single" w:sz="4" w:space="0" w:color="3E6EA3"/>
          <w:left w:val="single" w:sz="4" w:space="0" w:color="3E6EA3"/>
          <w:bottom w:val="single" w:sz="4" w:space="0" w:color="3E6EA3"/>
          <w:right w:val="single" w:sz="4" w:space="0" w:color="3E6EA3"/>
          <w:insideH w:val="single" w:sz="4" w:space="0" w:color="3E6EA3"/>
          <w:insideV w:val="single" w:sz="4" w:space="0" w:color="3E6EA3"/>
        </w:tblBorders>
        <w:tblLook w:val="0000" w:firstRow="0" w:lastRow="0" w:firstColumn="0" w:lastColumn="0" w:noHBand="0" w:noVBand="0"/>
      </w:tblPr>
      <w:tblGrid>
        <w:gridCol w:w="4315"/>
        <w:gridCol w:w="688"/>
        <w:gridCol w:w="708"/>
        <w:gridCol w:w="709"/>
        <w:gridCol w:w="709"/>
        <w:gridCol w:w="709"/>
        <w:gridCol w:w="653"/>
      </w:tblGrid>
      <w:tr w:rsidR="00C9170F" w:rsidRPr="00E07B63" w14:paraId="407D9EC5" w14:textId="77777777" w:rsidTr="00C9170F">
        <w:trPr>
          <w:cantSplit/>
        </w:trPr>
        <w:tc>
          <w:tcPr>
            <w:tcW w:w="4315" w:type="dxa"/>
            <w:tcBorders>
              <w:top w:val="single" w:sz="4" w:space="0" w:color="3E6EA3"/>
              <w:left w:val="single" w:sz="4" w:space="0" w:color="3E6EA3"/>
              <w:bottom w:val="single" w:sz="4" w:space="0" w:color="3E6EA3"/>
              <w:right w:val="single" w:sz="4" w:space="0" w:color="FFFFFF" w:themeColor="background1"/>
            </w:tcBorders>
            <w:shd w:val="clear" w:color="auto" w:fill="3E6EA3"/>
          </w:tcPr>
          <w:p w14:paraId="5E3F4399" w14:textId="77777777" w:rsidR="00C9170F" w:rsidRPr="00E07B63" w:rsidRDefault="00C9170F" w:rsidP="00A93D65">
            <w:pPr>
              <w:pStyle w:val="TSTableHeading"/>
            </w:pPr>
            <w:r>
              <w:t>Type od Start</w:t>
            </w:r>
          </w:p>
        </w:tc>
        <w:tc>
          <w:tcPr>
            <w:tcW w:w="1325" w:type="dxa"/>
            <w:gridSpan w:val="2"/>
            <w:tcBorders>
              <w:top w:val="single" w:sz="4" w:space="0" w:color="3E6EA3"/>
              <w:left w:val="single" w:sz="4" w:space="0" w:color="FFFFFF" w:themeColor="background1"/>
              <w:bottom w:val="single" w:sz="4" w:space="0" w:color="3E6EA3"/>
              <w:right w:val="single" w:sz="4" w:space="0" w:color="FFFFFF" w:themeColor="background1"/>
            </w:tcBorders>
            <w:shd w:val="clear" w:color="auto" w:fill="3E6EA3"/>
          </w:tcPr>
          <w:p w14:paraId="3C112E4E" w14:textId="77777777" w:rsidR="00C9170F" w:rsidRDefault="00C9170F" w:rsidP="00A93D65">
            <w:pPr>
              <w:pStyle w:val="TSTableHeading"/>
            </w:pPr>
            <w:r>
              <w:t>Cold Start</w:t>
            </w:r>
          </w:p>
        </w:tc>
        <w:tc>
          <w:tcPr>
            <w:tcW w:w="1418" w:type="dxa"/>
            <w:gridSpan w:val="2"/>
            <w:tcBorders>
              <w:top w:val="single" w:sz="4" w:space="0" w:color="3E6EA3"/>
              <w:left w:val="single" w:sz="4" w:space="0" w:color="FFFFFF" w:themeColor="background1"/>
              <w:bottom w:val="single" w:sz="4" w:space="0" w:color="3E6EA3"/>
              <w:right w:val="single" w:sz="4" w:space="0" w:color="FFFFFF" w:themeColor="background1"/>
            </w:tcBorders>
            <w:shd w:val="clear" w:color="auto" w:fill="3E6EA3"/>
          </w:tcPr>
          <w:p w14:paraId="7A2A4B7C" w14:textId="77777777" w:rsidR="00C9170F" w:rsidRDefault="00C9170F" w:rsidP="00A93D65">
            <w:pPr>
              <w:pStyle w:val="TSTableHeading"/>
            </w:pPr>
            <w:r>
              <w:t>Warm Start</w:t>
            </w:r>
          </w:p>
        </w:tc>
        <w:tc>
          <w:tcPr>
            <w:tcW w:w="1362" w:type="dxa"/>
            <w:gridSpan w:val="2"/>
            <w:tcBorders>
              <w:top w:val="single" w:sz="4" w:space="0" w:color="3E6EA3"/>
              <w:left w:val="single" w:sz="4" w:space="0" w:color="FFFFFF" w:themeColor="background1"/>
              <w:bottom w:val="single" w:sz="4" w:space="0" w:color="3E6EA3"/>
              <w:right w:val="single" w:sz="4" w:space="0" w:color="3E6EA3"/>
            </w:tcBorders>
            <w:shd w:val="clear" w:color="auto" w:fill="3E6EA3"/>
          </w:tcPr>
          <w:p w14:paraId="439EDC7E" w14:textId="77777777" w:rsidR="00C9170F" w:rsidRDefault="00C9170F" w:rsidP="00A93D65">
            <w:pPr>
              <w:pStyle w:val="TSTableHeading"/>
            </w:pPr>
            <w:r>
              <w:t>Hot Start</w:t>
            </w:r>
          </w:p>
        </w:tc>
      </w:tr>
      <w:tr w:rsidR="00C9170F" w:rsidRPr="00E07B63" w14:paraId="1040BA06" w14:textId="77777777" w:rsidTr="00C9170F">
        <w:trPr>
          <w:cantSplit/>
        </w:trPr>
        <w:tc>
          <w:tcPr>
            <w:tcW w:w="4315" w:type="dxa"/>
            <w:tcBorders>
              <w:top w:val="single" w:sz="4" w:space="0" w:color="3E6EA3"/>
            </w:tcBorders>
          </w:tcPr>
          <w:p w14:paraId="2E40D2F8" w14:textId="77777777" w:rsidR="00C9170F" w:rsidRPr="00E07B63" w:rsidRDefault="00C9170F" w:rsidP="00A93D65">
            <w:pPr>
              <w:rPr>
                <w:b/>
                <w:bCs/>
              </w:rPr>
            </w:pPr>
          </w:p>
        </w:tc>
        <w:tc>
          <w:tcPr>
            <w:tcW w:w="617" w:type="dxa"/>
            <w:tcBorders>
              <w:top w:val="single" w:sz="4" w:space="0" w:color="3E6EA3"/>
            </w:tcBorders>
          </w:tcPr>
          <w:p w14:paraId="07EA410D" w14:textId="77777777" w:rsidR="00C9170F" w:rsidRPr="00E07B63" w:rsidRDefault="00C9170F" w:rsidP="00A93D65">
            <w:r>
              <w:t>ULSD</w:t>
            </w:r>
          </w:p>
        </w:tc>
        <w:tc>
          <w:tcPr>
            <w:tcW w:w="708" w:type="dxa"/>
            <w:tcBorders>
              <w:top w:val="single" w:sz="4" w:space="0" w:color="3E6EA3"/>
            </w:tcBorders>
          </w:tcPr>
          <w:p w14:paraId="40CE31BE" w14:textId="77777777" w:rsidR="00C9170F" w:rsidRPr="00E07B63" w:rsidRDefault="00C9170F" w:rsidP="00A93D65">
            <w:r>
              <w:t>NG</w:t>
            </w:r>
          </w:p>
        </w:tc>
        <w:tc>
          <w:tcPr>
            <w:tcW w:w="709" w:type="dxa"/>
            <w:tcBorders>
              <w:top w:val="single" w:sz="4" w:space="0" w:color="3E6EA3"/>
            </w:tcBorders>
          </w:tcPr>
          <w:p w14:paraId="41570B55" w14:textId="77777777" w:rsidR="00C9170F" w:rsidRPr="00E07B63" w:rsidRDefault="00C9170F" w:rsidP="00A93D65">
            <w:r>
              <w:t>ULSD</w:t>
            </w:r>
          </w:p>
        </w:tc>
        <w:tc>
          <w:tcPr>
            <w:tcW w:w="709" w:type="dxa"/>
            <w:tcBorders>
              <w:top w:val="single" w:sz="4" w:space="0" w:color="3E6EA3"/>
            </w:tcBorders>
          </w:tcPr>
          <w:p w14:paraId="435A9664" w14:textId="77777777" w:rsidR="00C9170F" w:rsidRPr="00E07B63" w:rsidRDefault="00C9170F" w:rsidP="00A93D65">
            <w:r>
              <w:t>NG</w:t>
            </w:r>
          </w:p>
        </w:tc>
        <w:tc>
          <w:tcPr>
            <w:tcW w:w="709" w:type="dxa"/>
            <w:tcBorders>
              <w:top w:val="single" w:sz="4" w:space="0" w:color="3E6EA3"/>
            </w:tcBorders>
          </w:tcPr>
          <w:p w14:paraId="0548645B" w14:textId="77777777" w:rsidR="00C9170F" w:rsidRPr="00E07B63" w:rsidRDefault="00C9170F" w:rsidP="00A93D65">
            <w:r>
              <w:t>ULSD</w:t>
            </w:r>
          </w:p>
        </w:tc>
        <w:tc>
          <w:tcPr>
            <w:tcW w:w="653" w:type="dxa"/>
            <w:tcBorders>
              <w:top w:val="single" w:sz="4" w:space="0" w:color="3E6EA3"/>
            </w:tcBorders>
          </w:tcPr>
          <w:p w14:paraId="453EAB5C" w14:textId="77777777" w:rsidR="00C9170F" w:rsidRPr="00E07B63" w:rsidRDefault="00C9170F" w:rsidP="00A93D65">
            <w:r>
              <w:t>NG</w:t>
            </w:r>
          </w:p>
        </w:tc>
      </w:tr>
      <w:tr w:rsidR="002A1DFA" w:rsidRPr="00E07B63" w14:paraId="7FA7BEA8" w14:textId="77777777" w:rsidTr="00C9170F">
        <w:trPr>
          <w:cantSplit/>
        </w:trPr>
        <w:tc>
          <w:tcPr>
            <w:tcW w:w="4315" w:type="dxa"/>
          </w:tcPr>
          <w:p w14:paraId="42E45656" w14:textId="427DDAC9" w:rsidR="002A1DFA" w:rsidRPr="00876E9E" w:rsidRDefault="002A1DFA" w:rsidP="00A93D65">
            <w:pPr>
              <w:rPr>
                <w:bCs/>
              </w:rPr>
            </w:pPr>
            <w:r w:rsidRPr="00876E9E">
              <w:rPr>
                <w:bCs/>
              </w:rPr>
              <w:t>Phase 1 Non-Fuel Supplemental Charge, US$/start</w:t>
            </w:r>
          </w:p>
        </w:tc>
        <w:tc>
          <w:tcPr>
            <w:tcW w:w="617" w:type="dxa"/>
          </w:tcPr>
          <w:p w14:paraId="4CD10B44" w14:textId="77777777" w:rsidR="002A1DFA" w:rsidRPr="00E07B63" w:rsidRDefault="002A1DFA" w:rsidP="00A93D65"/>
        </w:tc>
        <w:tc>
          <w:tcPr>
            <w:tcW w:w="708" w:type="dxa"/>
          </w:tcPr>
          <w:p w14:paraId="0AAA0A5F" w14:textId="77777777" w:rsidR="002A1DFA" w:rsidRPr="00E07B63" w:rsidRDefault="002A1DFA" w:rsidP="00A93D65"/>
        </w:tc>
        <w:tc>
          <w:tcPr>
            <w:tcW w:w="709" w:type="dxa"/>
          </w:tcPr>
          <w:p w14:paraId="385C89BF" w14:textId="77777777" w:rsidR="002A1DFA" w:rsidRPr="00E07B63" w:rsidRDefault="002A1DFA" w:rsidP="00A93D65"/>
        </w:tc>
        <w:tc>
          <w:tcPr>
            <w:tcW w:w="709" w:type="dxa"/>
          </w:tcPr>
          <w:p w14:paraId="511D36CF" w14:textId="77777777" w:rsidR="002A1DFA" w:rsidRPr="00E07B63" w:rsidRDefault="002A1DFA" w:rsidP="00A93D65"/>
        </w:tc>
        <w:tc>
          <w:tcPr>
            <w:tcW w:w="709" w:type="dxa"/>
          </w:tcPr>
          <w:p w14:paraId="68CC758B" w14:textId="77777777" w:rsidR="002A1DFA" w:rsidRPr="00E07B63" w:rsidRDefault="002A1DFA" w:rsidP="00A93D65"/>
        </w:tc>
        <w:tc>
          <w:tcPr>
            <w:tcW w:w="653" w:type="dxa"/>
          </w:tcPr>
          <w:p w14:paraId="06C6473E" w14:textId="77777777" w:rsidR="002A1DFA" w:rsidRPr="00E07B63" w:rsidRDefault="002A1DFA" w:rsidP="00A93D65"/>
        </w:tc>
      </w:tr>
      <w:tr w:rsidR="00C9170F" w:rsidRPr="00E07B63" w14:paraId="790DBACC" w14:textId="77777777" w:rsidTr="00C9170F">
        <w:trPr>
          <w:cantSplit/>
        </w:trPr>
        <w:tc>
          <w:tcPr>
            <w:tcW w:w="4315" w:type="dxa"/>
          </w:tcPr>
          <w:p w14:paraId="1E2D243D" w14:textId="6E543129" w:rsidR="00C9170F" w:rsidRPr="00876E9E" w:rsidRDefault="002A1DFA" w:rsidP="00A93D65">
            <w:pPr>
              <w:rPr>
                <w:bCs/>
              </w:rPr>
            </w:pPr>
            <w:r w:rsidRPr="00876E9E">
              <w:rPr>
                <w:bCs/>
              </w:rPr>
              <w:t xml:space="preserve">Phase 2 </w:t>
            </w:r>
            <w:r w:rsidR="00C9170F" w:rsidRPr="00876E9E">
              <w:rPr>
                <w:bCs/>
              </w:rPr>
              <w:t>Non-Fuel Supplemental Charge, US$/start</w:t>
            </w:r>
          </w:p>
        </w:tc>
        <w:tc>
          <w:tcPr>
            <w:tcW w:w="617" w:type="dxa"/>
          </w:tcPr>
          <w:p w14:paraId="44D40A82" w14:textId="77777777" w:rsidR="00C9170F" w:rsidRPr="00E07B63" w:rsidRDefault="00C9170F" w:rsidP="00A93D65"/>
        </w:tc>
        <w:tc>
          <w:tcPr>
            <w:tcW w:w="708" w:type="dxa"/>
          </w:tcPr>
          <w:p w14:paraId="15A3E89B" w14:textId="77777777" w:rsidR="00C9170F" w:rsidRPr="00E07B63" w:rsidRDefault="00C9170F" w:rsidP="00A93D65"/>
        </w:tc>
        <w:tc>
          <w:tcPr>
            <w:tcW w:w="709" w:type="dxa"/>
          </w:tcPr>
          <w:p w14:paraId="4C1F51CF" w14:textId="77777777" w:rsidR="00C9170F" w:rsidRPr="00E07B63" w:rsidRDefault="00C9170F" w:rsidP="00A93D65"/>
        </w:tc>
        <w:tc>
          <w:tcPr>
            <w:tcW w:w="709" w:type="dxa"/>
          </w:tcPr>
          <w:p w14:paraId="68924152" w14:textId="77777777" w:rsidR="00C9170F" w:rsidRPr="00E07B63" w:rsidRDefault="00C9170F" w:rsidP="00A93D65"/>
        </w:tc>
        <w:tc>
          <w:tcPr>
            <w:tcW w:w="709" w:type="dxa"/>
          </w:tcPr>
          <w:p w14:paraId="4DE0DFCC" w14:textId="77777777" w:rsidR="00C9170F" w:rsidRPr="00E07B63" w:rsidRDefault="00C9170F" w:rsidP="00A93D65"/>
        </w:tc>
        <w:tc>
          <w:tcPr>
            <w:tcW w:w="653" w:type="dxa"/>
          </w:tcPr>
          <w:p w14:paraId="46F67C5C" w14:textId="77777777" w:rsidR="00C9170F" w:rsidRPr="00E07B63" w:rsidRDefault="00C9170F" w:rsidP="00A93D65"/>
        </w:tc>
      </w:tr>
    </w:tbl>
    <w:p w14:paraId="4360AA02" w14:textId="408EC872" w:rsidR="002B411E" w:rsidRDefault="002B411E" w:rsidP="002B411E">
      <w:pPr>
        <w:pStyle w:val="Heading3"/>
      </w:pPr>
      <w:bookmarkStart w:id="157" w:name="_Ref519676840"/>
      <w:bookmarkStart w:id="158" w:name="_Toc526151207"/>
      <w:r>
        <w:t>Synchronous Condenser O&amp;M Charges</w:t>
      </w:r>
      <w:bookmarkEnd w:id="157"/>
      <w:bookmarkEnd w:id="158"/>
    </w:p>
    <w:p w14:paraId="40AC8199" w14:textId="4EBF1154" w:rsidR="002B411E" w:rsidRDefault="000C3D66" w:rsidP="002B411E">
      <w:pPr>
        <w:pStyle w:val="USBodyText"/>
      </w:pPr>
      <w:r>
        <w:t>The Bidder shall propose</w:t>
      </w:r>
      <w:r w:rsidR="002B411E">
        <w:t xml:space="preserve"> in the Tables in this Section </w:t>
      </w:r>
      <w:r w:rsidR="002B411E">
        <w:fldChar w:fldCharType="begin"/>
      </w:r>
      <w:r w:rsidR="002B411E">
        <w:instrText xml:space="preserve"> REF _Ref519676840 \r \h </w:instrText>
      </w:r>
      <w:r w:rsidR="002B411E">
        <w:fldChar w:fldCharType="separate"/>
      </w:r>
      <w:r w:rsidR="00EC577B">
        <w:t>15.6.2</w:t>
      </w:r>
      <w:r w:rsidR="002B411E">
        <w:fldChar w:fldCharType="end"/>
      </w:r>
      <w:r w:rsidR="002B411E">
        <w:t xml:space="preserve"> O&amp;M charges for synchronous condenser. </w:t>
      </w:r>
      <w:r>
        <w:t xml:space="preserve">The O&amp;M charges for operation of synchronous condenser will inblude </w:t>
      </w:r>
      <w:r w:rsidR="000447B6">
        <w:t>Syn</w:t>
      </w:r>
      <w:r w:rsidR="000447B6" w:rsidRPr="000447B6">
        <w:t>c</w:t>
      </w:r>
      <w:r w:rsidR="000447B6">
        <w:t>h</w:t>
      </w:r>
      <w:r w:rsidR="000447B6" w:rsidRPr="000447B6">
        <w:t>ronous Condenser Fixed Hourly Charge for each hour when  syncronous condenser is connected to the grid</w:t>
      </w:r>
      <w:r w:rsidR="000447B6">
        <w:t xml:space="preserve"> </w:t>
      </w:r>
      <w:r w:rsidR="000447B6" w:rsidRPr="000447B6">
        <w:t>(SCFHC)</w:t>
      </w:r>
      <w:r w:rsidR="000447B6">
        <w:t>, and  Syn</w:t>
      </w:r>
      <w:r w:rsidR="000447B6" w:rsidRPr="000447B6">
        <w:t>c</w:t>
      </w:r>
      <w:r w:rsidR="000447B6">
        <w:t>h</w:t>
      </w:r>
      <w:r w:rsidR="000447B6" w:rsidRPr="000447B6">
        <w:t xml:space="preserve">ronous Condenser </w:t>
      </w:r>
      <w:r w:rsidR="000447B6">
        <w:t xml:space="preserve">VAR Propduction Charge (SCVARPC) for reactive power produced by the synchronous condenser. </w:t>
      </w:r>
    </w:p>
    <w:p w14:paraId="6704DCFB" w14:textId="5EBE7640" w:rsidR="000C3D66" w:rsidRDefault="000C3D66" w:rsidP="000C3D66">
      <w:pPr>
        <w:pStyle w:val="Caption"/>
      </w:pPr>
      <w:bookmarkStart w:id="159" w:name="_Toc525310512"/>
      <w:r>
        <w:t>Table </w:t>
      </w:r>
      <w:r w:rsidR="00920317">
        <w:fldChar w:fldCharType="begin"/>
      </w:r>
      <w:r w:rsidR="00920317">
        <w:instrText xml:space="preserve"> STYLEREF 1 \s  \* MERGEFORMAT </w:instrText>
      </w:r>
      <w:r w:rsidR="00920317">
        <w:fldChar w:fldCharType="separate"/>
      </w:r>
      <w:r w:rsidR="00EC577B">
        <w:rPr>
          <w:noProof/>
        </w:rPr>
        <w:t>15</w:t>
      </w:r>
      <w:r w:rsidR="00920317">
        <w:rPr>
          <w:noProof/>
        </w:rPr>
        <w:fldChar w:fldCharType="end"/>
      </w:r>
      <w:r>
        <w:t>.</w:t>
      </w:r>
      <w:r>
        <w:fldChar w:fldCharType="begin"/>
      </w:r>
      <w:r>
        <w:instrText xml:space="preserve"> SEQ Table \* ARABIC \s 1 </w:instrText>
      </w:r>
      <w:r>
        <w:fldChar w:fldCharType="separate"/>
      </w:r>
      <w:r w:rsidR="00EC577B">
        <w:rPr>
          <w:noProof/>
        </w:rPr>
        <w:t>13</w:t>
      </w:r>
      <w:r>
        <w:fldChar w:fldCharType="end"/>
      </w:r>
      <w:r>
        <w:t>:</w:t>
      </w:r>
      <w:r>
        <w:tab/>
      </w:r>
      <w:r w:rsidR="000C2B85">
        <w:t xml:space="preserve">Syncronous Condenser </w:t>
      </w:r>
      <w:r>
        <w:t>Fixed Hourly Charge</w:t>
      </w:r>
      <w:bookmarkEnd w:id="159"/>
      <w:r>
        <w:t xml:space="preserve"> </w:t>
      </w:r>
    </w:p>
    <w:tbl>
      <w:tblPr>
        <w:tblW w:w="0" w:type="auto"/>
        <w:tblBorders>
          <w:top w:val="single" w:sz="4" w:space="0" w:color="3E6EA3"/>
          <w:left w:val="single" w:sz="4" w:space="0" w:color="3E6EA3"/>
          <w:bottom w:val="single" w:sz="4" w:space="0" w:color="3E6EA3"/>
          <w:right w:val="single" w:sz="4" w:space="0" w:color="3E6EA3"/>
          <w:insideH w:val="single" w:sz="4" w:space="0" w:color="3E6EA3"/>
          <w:insideV w:val="single" w:sz="4" w:space="0" w:color="3E6EA3"/>
        </w:tblBorders>
        <w:tblLayout w:type="fixed"/>
        <w:tblLook w:val="0000" w:firstRow="0" w:lastRow="0" w:firstColumn="0" w:lastColumn="0" w:noHBand="0" w:noVBand="0"/>
      </w:tblPr>
      <w:tblGrid>
        <w:gridCol w:w="4315"/>
        <w:gridCol w:w="4315"/>
      </w:tblGrid>
      <w:tr w:rsidR="000C3D66" w:rsidRPr="00E07B63" w14:paraId="70BB2029" w14:textId="100CB8F8" w:rsidTr="000C3D66">
        <w:trPr>
          <w:cantSplit/>
        </w:trPr>
        <w:tc>
          <w:tcPr>
            <w:tcW w:w="4315" w:type="dxa"/>
            <w:tcBorders>
              <w:top w:val="single" w:sz="4" w:space="0" w:color="3E6EA3"/>
              <w:left w:val="single" w:sz="4" w:space="0" w:color="3E6EA3"/>
              <w:bottom w:val="single" w:sz="4" w:space="0" w:color="3E6EA3"/>
              <w:right w:val="single" w:sz="4" w:space="0" w:color="FFFFFF" w:themeColor="background1"/>
            </w:tcBorders>
            <w:shd w:val="clear" w:color="auto" w:fill="3E6EA3"/>
          </w:tcPr>
          <w:p w14:paraId="409E7CB9" w14:textId="2901616C" w:rsidR="000C3D66" w:rsidRPr="00E07B63" w:rsidRDefault="000C3D66" w:rsidP="00BA03A0">
            <w:pPr>
              <w:pStyle w:val="TSTableHeading"/>
            </w:pPr>
            <w:r>
              <w:t>Agreement Period</w:t>
            </w:r>
          </w:p>
        </w:tc>
        <w:tc>
          <w:tcPr>
            <w:tcW w:w="4315" w:type="dxa"/>
            <w:tcBorders>
              <w:top w:val="single" w:sz="4" w:space="0" w:color="3E6EA3"/>
              <w:left w:val="single" w:sz="4" w:space="0" w:color="FFFFFF" w:themeColor="background1"/>
              <w:bottom w:val="single" w:sz="4" w:space="0" w:color="3E6EA3"/>
              <w:right w:val="single" w:sz="4" w:space="0" w:color="FFFFFF" w:themeColor="background1"/>
            </w:tcBorders>
            <w:shd w:val="clear" w:color="auto" w:fill="3E6EA3"/>
          </w:tcPr>
          <w:p w14:paraId="5320C8D3" w14:textId="5F5DFC3C" w:rsidR="000C3D66" w:rsidRPr="00E07B63" w:rsidRDefault="000C2B85" w:rsidP="00BA03A0">
            <w:pPr>
              <w:pStyle w:val="TSTableHeading"/>
            </w:pPr>
            <w:r>
              <w:t>SCFHC, USD/hr.</w:t>
            </w:r>
          </w:p>
        </w:tc>
      </w:tr>
      <w:tr w:rsidR="000C3D66" w:rsidRPr="00E07B63" w14:paraId="3C47A49E" w14:textId="2BC5327A" w:rsidTr="000C3D66">
        <w:trPr>
          <w:cantSplit/>
        </w:trPr>
        <w:tc>
          <w:tcPr>
            <w:tcW w:w="4315" w:type="dxa"/>
            <w:tcBorders>
              <w:top w:val="single" w:sz="4" w:space="0" w:color="3E6EA3"/>
              <w:right w:val="single" w:sz="4" w:space="0" w:color="3E6EA3"/>
            </w:tcBorders>
          </w:tcPr>
          <w:p w14:paraId="55CDAE78" w14:textId="50729772" w:rsidR="000C3D66" w:rsidRPr="000C3D66" w:rsidRDefault="000C3D66" w:rsidP="00BA03A0">
            <w:pPr>
              <w:rPr>
                <w:bCs/>
                <w:sz w:val="18"/>
                <w:szCs w:val="18"/>
              </w:rPr>
            </w:pPr>
            <w:r w:rsidRPr="00526F2E">
              <w:rPr>
                <w:color w:val="000000"/>
                <w:spacing w:val="-2"/>
                <w:szCs w:val="20"/>
              </w:rPr>
              <w:t>Commercial Operation Date through end of the Term</w:t>
            </w:r>
          </w:p>
        </w:tc>
        <w:tc>
          <w:tcPr>
            <w:tcW w:w="4315" w:type="dxa"/>
            <w:tcBorders>
              <w:top w:val="single" w:sz="4" w:space="0" w:color="3E6EA3"/>
              <w:left w:val="single" w:sz="4" w:space="0" w:color="3E6EA3"/>
            </w:tcBorders>
          </w:tcPr>
          <w:p w14:paraId="472E3468" w14:textId="77777777" w:rsidR="000C3D66" w:rsidRDefault="000C3D66" w:rsidP="00BA03A0">
            <w:pPr>
              <w:rPr>
                <w:bCs/>
                <w:sz w:val="18"/>
                <w:szCs w:val="18"/>
              </w:rPr>
            </w:pPr>
          </w:p>
        </w:tc>
      </w:tr>
    </w:tbl>
    <w:p w14:paraId="470BE5C5" w14:textId="31A81E44" w:rsidR="000C3D66" w:rsidRDefault="000C3D66" w:rsidP="000C3D66"/>
    <w:p w14:paraId="69ABF928" w14:textId="77B9E8C8" w:rsidR="000C2B85" w:rsidRDefault="000C2B85" w:rsidP="000C2B85">
      <w:pPr>
        <w:pStyle w:val="Caption"/>
      </w:pPr>
      <w:bookmarkStart w:id="160" w:name="_Toc525310513"/>
      <w:r>
        <w:t>Table </w:t>
      </w:r>
      <w:r w:rsidR="00920317">
        <w:fldChar w:fldCharType="begin"/>
      </w:r>
      <w:r w:rsidR="00920317">
        <w:instrText xml:space="preserve"> STYLEREF 1 \s  \* MERGEFORMAT </w:instrText>
      </w:r>
      <w:r w:rsidR="00920317">
        <w:fldChar w:fldCharType="separate"/>
      </w:r>
      <w:r w:rsidR="00EC577B">
        <w:rPr>
          <w:noProof/>
        </w:rPr>
        <w:t>15</w:t>
      </w:r>
      <w:r w:rsidR="00920317">
        <w:rPr>
          <w:noProof/>
        </w:rPr>
        <w:fldChar w:fldCharType="end"/>
      </w:r>
      <w:r>
        <w:t>.</w:t>
      </w:r>
      <w:r>
        <w:fldChar w:fldCharType="begin"/>
      </w:r>
      <w:r>
        <w:instrText xml:space="preserve"> SEQ Table \* ARABIC \s 1 </w:instrText>
      </w:r>
      <w:r>
        <w:fldChar w:fldCharType="separate"/>
      </w:r>
      <w:r w:rsidR="00EC577B">
        <w:rPr>
          <w:noProof/>
        </w:rPr>
        <w:t>14</w:t>
      </w:r>
      <w:r>
        <w:fldChar w:fldCharType="end"/>
      </w:r>
      <w:r>
        <w:t>:</w:t>
      </w:r>
      <w:r>
        <w:tab/>
        <w:t>Fixed Hourly Charge</w:t>
      </w:r>
      <w:bookmarkEnd w:id="160"/>
      <w:r>
        <w:t xml:space="preserve"> </w:t>
      </w:r>
    </w:p>
    <w:tbl>
      <w:tblPr>
        <w:tblW w:w="0" w:type="auto"/>
        <w:tblBorders>
          <w:top w:val="single" w:sz="4" w:space="0" w:color="3E6EA3"/>
          <w:left w:val="single" w:sz="4" w:space="0" w:color="3E6EA3"/>
          <w:bottom w:val="single" w:sz="4" w:space="0" w:color="3E6EA3"/>
          <w:right w:val="single" w:sz="4" w:space="0" w:color="3E6EA3"/>
          <w:insideH w:val="single" w:sz="4" w:space="0" w:color="3E6EA3"/>
          <w:insideV w:val="single" w:sz="4" w:space="0" w:color="3E6EA3"/>
        </w:tblBorders>
        <w:tblLayout w:type="fixed"/>
        <w:tblLook w:val="0000" w:firstRow="0" w:lastRow="0" w:firstColumn="0" w:lastColumn="0" w:noHBand="0" w:noVBand="0"/>
      </w:tblPr>
      <w:tblGrid>
        <w:gridCol w:w="4315"/>
        <w:gridCol w:w="4315"/>
      </w:tblGrid>
      <w:tr w:rsidR="000C2B85" w:rsidRPr="00E07B63" w14:paraId="5EED64ED" w14:textId="77777777" w:rsidTr="00BA03A0">
        <w:trPr>
          <w:cantSplit/>
        </w:trPr>
        <w:tc>
          <w:tcPr>
            <w:tcW w:w="4315" w:type="dxa"/>
            <w:tcBorders>
              <w:top w:val="single" w:sz="4" w:space="0" w:color="3E6EA3"/>
              <w:left w:val="single" w:sz="4" w:space="0" w:color="3E6EA3"/>
              <w:bottom w:val="single" w:sz="4" w:space="0" w:color="3E6EA3"/>
              <w:right w:val="single" w:sz="4" w:space="0" w:color="FFFFFF" w:themeColor="background1"/>
            </w:tcBorders>
            <w:shd w:val="clear" w:color="auto" w:fill="3E6EA3"/>
          </w:tcPr>
          <w:p w14:paraId="058260EE" w14:textId="77777777" w:rsidR="000C2B85" w:rsidRPr="00E07B63" w:rsidRDefault="000C2B85" w:rsidP="00BA03A0">
            <w:pPr>
              <w:pStyle w:val="TSTableHeading"/>
            </w:pPr>
            <w:r>
              <w:t>Agreement Period</w:t>
            </w:r>
          </w:p>
        </w:tc>
        <w:tc>
          <w:tcPr>
            <w:tcW w:w="4315" w:type="dxa"/>
            <w:tcBorders>
              <w:top w:val="single" w:sz="4" w:space="0" w:color="3E6EA3"/>
              <w:left w:val="single" w:sz="4" w:space="0" w:color="FFFFFF" w:themeColor="background1"/>
              <w:bottom w:val="single" w:sz="4" w:space="0" w:color="3E6EA3"/>
              <w:right w:val="single" w:sz="4" w:space="0" w:color="FFFFFF" w:themeColor="background1"/>
            </w:tcBorders>
            <w:shd w:val="clear" w:color="auto" w:fill="3E6EA3"/>
          </w:tcPr>
          <w:p w14:paraId="75CD456D" w14:textId="77777777" w:rsidR="000C2B85" w:rsidRPr="00E07B63" w:rsidRDefault="000C2B85" w:rsidP="00BA03A0">
            <w:pPr>
              <w:pStyle w:val="TSTableHeading"/>
            </w:pPr>
            <w:r>
              <w:t>SCVARPC, USD/VARh.</w:t>
            </w:r>
          </w:p>
        </w:tc>
      </w:tr>
      <w:tr w:rsidR="000C2B85" w:rsidRPr="00E07B63" w14:paraId="0A306452" w14:textId="77777777" w:rsidTr="00BA03A0">
        <w:trPr>
          <w:cantSplit/>
        </w:trPr>
        <w:tc>
          <w:tcPr>
            <w:tcW w:w="4315" w:type="dxa"/>
            <w:tcBorders>
              <w:top w:val="single" w:sz="4" w:space="0" w:color="3E6EA3"/>
              <w:right w:val="single" w:sz="4" w:space="0" w:color="3E6EA3"/>
            </w:tcBorders>
          </w:tcPr>
          <w:p w14:paraId="5445BB87" w14:textId="77777777" w:rsidR="000C2B85" w:rsidRPr="000C3D66" w:rsidRDefault="000C2B85" w:rsidP="00BA03A0">
            <w:pPr>
              <w:rPr>
                <w:bCs/>
                <w:sz w:val="18"/>
                <w:szCs w:val="18"/>
              </w:rPr>
            </w:pPr>
            <w:r w:rsidRPr="00526F2E">
              <w:rPr>
                <w:color w:val="000000"/>
                <w:spacing w:val="-2"/>
                <w:szCs w:val="20"/>
              </w:rPr>
              <w:t>Commercial Operation Date through end of the Term</w:t>
            </w:r>
          </w:p>
        </w:tc>
        <w:tc>
          <w:tcPr>
            <w:tcW w:w="4315" w:type="dxa"/>
            <w:tcBorders>
              <w:top w:val="single" w:sz="4" w:space="0" w:color="3E6EA3"/>
              <w:left w:val="single" w:sz="4" w:space="0" w:color="3E6EA3"/>
            </w:tcBorders>
          </w:tcPr>
          <w:p w14:paraId="1238054F" w14:textId="77777777" w:rsidR="000C2B85" w:rsidRDefault="000C2B85" w:rsidP="00BA03A0">
            <w:pPr>
              <w:rPr>
                <w:bCs/>
                <w:sz w:val="18"/>
                <w:szCs w:val="18"/>
              </w:rPr>
            </w:pPr>
          </w:p>
        </w:tc>
      </w:tr>
    </w:tbl>
    <w:p w14:paraId="3C1F0617" w14:textId="7FBA5C57" w:rsidR="00E8108F" w:rsidRDefault="007D4C02" w:rsidP="00A93D65">
      <w:pPr>
        <w:pStyle w:val="Heading2"/>
      </w:pPr>
      <w:bookmarkStart w:id="161" w:name="_Toc526151208"/>
      <w:r>
        <w:t>Evaluated Pr</w:t>
      </w:r>
      <w:r w:rsidR="006C2655">
        <w:t>esent Value</w:t>
      </w:r>
      <w:bookmarkEnd w:id="161"/>
    </w:p>
    <w:p w14:paraId="4015CEFC" w14:textId="2279E52F" w:rsidR="006C2655" w:rsidRPr="006C2655" w:rsidRDefault="006C2655" w:rsidP="006C2655">
      <w:pPr>
        <w:pStyle w:val="USBodyText"/>
      </w:pPr>
      <w:r>
        <w:t xml:space="preserve">The Proposals will be evaluated based on the Present Value of the </w:t>
      </w:r>
      <w:r w:rsidR="00147B18">
        <w:t xml:space="preserve">total </w:t>
      </w:r>
      <w:r>
        <w:t xml:space="preserve">costs of system generation to GPA </w:t>
      </w:r>
      <w:r w:rsidR="00147B18">
        <w:t>assuming</w:t>
      </w:r>
      <w:r>
        <w:t xml:space="preserve"> the incorporation of the Facility into the system. The Present Value will be calcu</w:t>
      </w:r>
      <w:r w:rsidR="00147B18">
        <w:t>lated using the</w:t>
      </w:r>
      <w:r>
        <w:t xml:space="preserve"> simplified dispatch and cost spreadsheet</w:t>
      </w:r>
      <w:r w:rsidR="00DA7041">
        <w:t xml:space="preserve"> to be provided as an Addendum to the </w:t>
      </w:r>
      <w:r w:rsidR="00A15D3F">
        <w:t>IFMSB</w:t>
      </w:r>
      <w:r w:rsidR="00DA7041">
        <w:t xml:space="preserve"> documents</w:t>
      </w:r>
      <w:r w:rsidR="00D539D4">
        <w:t xml:space="preserve"> (the “Evaluation Model”) </w:t>
      </w:r>
      <w:r w:rsidR="00147B18">
        <w:t>and assuming</w:t>
      </w:r>
      <w:r>
        <w:t xml:space="preserve"> the Facility</w:t>
      </w:r>
      <w:r w:rsidR="00F23A96">
        <w:t xml:space="preserve"> </w:t>
      </w:r>
      <w:r w:rsidR="00F23A96">
        <w:lastRenderedPageBreak/>
        <w:t>characteristics, guarantees, and charges</w:t>
      </w:r>
      <w:r>
        <w:t xml:space="preserve"> set forth in Bidder’s Proposal and the assumptions described below.</w:t>
      </w:r>
    </w:p>
    <w:p w14:paraId="630E942E" w14:textId="44DE9938" w:rsidR="00A93D65" w:rsidRPr="00A93D65" w:rsidRDefault="00A93D65" w:rsidP="00A93D65">
      <w:pPr>
        <w:pStyle w:val="Heading3"/>
      </w:pPr>
      <w:bookmarkStart w:id="162" w:name="_Ref486330033"/>
      <w:bookmarkStart w:id="163" w:name="_Toc526151209"/>
      <w:r w:rsidRPr="00A93D65">
        <w:t>Assumptions for Evaluation</w:t>
      </w:r>
      <w:bookmarkEnd w:id="162"/>
      <w:bookmarkEnd w:id="163"/>
    </w:p>
    <w:p w14:paraId="5571AA4F" w14:textId="6E8611F3" w:rsidR="00A93D65" w:rsidRPr="00A93D65" w:rsidRDefault="00A93D65" w:rsidP="00005DFB">
      <w:pPr>
        <w:pStyle w:val="USNumber1"/>
        <w:numPr>
          <w:ilvl w:val="0"/>
          <w:numId w:val="63"/>
        </w:numPr>
      </w:pPr>
      <w:r w:rsidRPr="00A93D65">
        <w:rPr>
          <w:u w:val="single"/>
        </w:rPr>
        <w:t>Inflation Adjusted Indices</w:t>
      </w:r>
      <w:r w:rsidRPr="00A93D65">
        <w:t xml:space="preserve">:  For purposes of evaluation, it will be assumed that the annual FOMC and the VOMC charges will remain constant (no index adjustments) for the duration of the </w:t>
      </w:r>
      <w:r w:rsidR="00A17B8F">
        <w:t>ECA</w:t>
      </w:r>
      <w:r w:rsidRPr="00A93D65">
        <w:t xml:space="preserve"> Term.</w:t>
      </w:r>
    </w:p>
    <w:p w14:paraId="049F6C66" w14:textId="5F515518" w:rsidR="00A93D65" w:rsidRPr="00E76100" w:rsidRDefault="00A93D65" w:rsidP="00005DFB">
      <w:pPr>
        <w:pStyle w:val="USNumber1"/>
        <w:numPr>
          <w:ilvl w:val="0"/>
          <w:numId w:val="63"/>
        </w:numPr>
      </w:pPr>
      <w:bookmarkStart w:id="164" w:name="_Ref486330065"/>
      <w:r w:rsidRPr="00A93D65">
        <w:rPr>
          <w:u w:val="single"/>
        </w:rPr>
        <w:t>Discount Rate</w:t>
      </w:r>
      <w:r w:rsidRPr="00A93D65">
        <w:t>:  For purposes of evaluation, the discount rate used to calculate the</w:t>
      </w:r>
      <w:r w:rsidR="00FE4836">
        <w:t xml:space="preserve"> Present Value</w:t>
      </w:r>
      <w:r w:rsidRPr="00E76100">
        <w:t xml:space="preserve"> (</w:t>
      </w:r>
      <w:r w:rsidR="00FE4836">
        <w:t>PV</w:t>
      </w:r>
      <w:r w:rsidRPr="00E76100">
        <w:t>) will be 7% on an annual basis.</w:t>
      </w:r>
      <w:bookmarkEnd w:id="164"/>
    </w:p>
    <w:p w14:paraId="730E3468" w14:textId="2C24FD7B" w:rsidR="00A93D65" w:rsidRPr="00E76100" w:rsidRDefault="00A93D65" w:rsidP="00005DFB">
      <w:pPr>
        <w:pStyle w:val="USNumber1"/>
        <w:numPr>
          <w:ilvl w:val="0"/>
          <w:numId w:val="63"/>
        </w:numPr>
      </w:pPr>
      <w:r w:rsidRPr="00E76100">
        <w:rPr>
          <w:u w:val="single"/>
        </w:rPr>
        <w:t xml:space="preserve">Price of Fuel:  </w:t>
      </w:r>
      <w:r w:rsidRPr="00E76100">
        <w:t xml:space="preserve">Evaluation will be performed assuming operation on ULSD for Contract Years 1 through 3 and on Natural Gas for the remainder of the ECA Term. For purposes of evaluation, </w:t>
      </w:r>
      <w:r w:rsidR="00404A08">
        <w:t>fuel prices will be based on the GPA fuel price forecast included in Section A, Appensix F</w:t>
      </w:r>
      <w:r w:rsidRPr="00E76100">
        <w:t xml:space="preserve"> </w:t>
      </w:r>
    </w:p>
    <w:p w14:paraId="4040938F" w14:textId="7D2EAE39" w:rsidR="00A93D65" w:rsidRPr="00A93D65" w:rsidRDefault="00A93D65" w:rsidP="00005DFB">
      <w:pPr>
        <w:pStyle w:val="USNumber1"/>
        <w:numPr>
          <w:ilvl w:val="0"/>
          <w:numId w:val="63"/>
        </w:numPr>
      </w:pPr>
      <w:r w:rsidRPr="00A93D65">
        <w:tab/>
      </w:r>
      <w:r w:rsidRPr="00A93D65">
        <w:rPr>
          <w:u w:val="single"/>
        </w:rPr>
        <w:t>Land Lease Rent</w:t>
      </w:r>
      <w:r w:rsidRPr="00A93D65">
        <w:t xml:space="preserve">:  </w:t>
      </w:r>
      <w:r w:rsidR="007D4C02">
        <w:t xml:space="preserve">GPA does not intend to assess a lease fee </w:t>
      </w:r>
      <w:r w:rsidRPr="00A93D65">
        <w:t xml:space="preserve">. </w:t>
      </w:r>
    </w:p>
    <w:p w14:paraId="086998D7" w14:textId="749DE6F5" w:rsidR="00A93D65" w:rsidRPr="00A93D65" w:rsidRDefault="00A93D65" w:rsidP="00005DFB">
      <w:pPr>
        <w:pStyle w:val="USNumber1"/>
        <w:numPr>
          <w:ilvl w:val="0"/>
          <w:numId w:val="63"/>
        </w:numPr>
      </w:pPr>
      <w:r w:rsidRPr="00A93D65">
        <w:rPr>
          <w:u w:val="single"/>
        </w:rPr>
        <w:t>Taxes and Customs Duties</w:t>
      </w:r>
      <w:r w:rsidRPr="00A93D65">
        <w:t xml:space="preserve">:  </w:t>
      </w:r>
      <w:r w:rsidR="00890BA1">
        <w:t>Bidder</w:t>
      </w:r>
      <w:r w:rsidRPr="00A93D65">
        <w:t xml:space="preserve"> should include any and all taxes and customs duties that will apply over the term of t</w:t>
      </w:r>
      <w:r w:rsidR="0047254B">
        <w:t xml:space="preserve">he Project as of the Bid Date. </w:t>
      </w:r>
      <w:r w:rsidRPr="00A93D65">
        <w:t xml:space="preserve">Assume that there will be no unplanned changes in taxes and customs duties during the Term.  </w:t>
      </w:r>
    </w:p>
    <w:p w14:paraId="1AF8B984" w14:textId="72C39783" w:rsidR="00A93D65" w:rsidRPr="00A93D65" w:rsidRDefault="00A93D65" w:rsidP="00005DFB">
      <w:pPr>
        <w:pStyle w:val="USNumber1"/>
        <w:numPr>
          <w:ilvl w:val="0"/>
          <w:numId w:val="63"/>
        </w:numPr>
        <w:rPr>
          <w:u w:val="single"/>
        </w:rPr>
      </w:pPr>
      <w:r w:rsidRPr="00A93D65">
        <w:tab/>
      </w:r>
      <w:r w:rsidRPr="00A93D65">
        <w:rPr>
          <w:u w:val="single"/>
        </w:rPr>
        <w:t>Plant Operating Parameters:</w:t>
      </w:r>
    </w:p>
    <w:p w14:paraId="357EF67C" w14:textId="556F3D9D" w:rsidR="00D539D4" w:rsidRDefault="00D539D4" w:rsidP="00D539D4">
      <w:pPr>
        <w:pStyle w:val="USNumbera"/>
      </w:pPr>
      <w:r>
        <w:t xml:space="preserve">A </w:t>
      </w:r>
      <w:r w:rsidR="00147B18">
        <w:t xml:space="preserve">25-year system </w:t>
      </w:r>
      <w:r>
        <w:t>demand load forecast</w:t>
      </w:r>
      <w:r w:rsidR="00147B18">
        <w:t xml:space="preserve"> </w:t>
      </w:r>
      <w:r>
        <w:t>is provided in the Evaluation Model</w:t>
      </w:r>
      <w:r w:rsidR="00147B18">
        <w:t>.</w:t>
      </w:r>
    </w:p>
    <w:p w14:paraId="583069CB" w14:textId="4FC54F6C" w:rsidR="00D539D4" w:rsidRDefault="00D539D4" w:rsidP="00D539D4">
      <w:pPr>
        <w:pStyle w:val="USNumbera"/>
      </w:pPr>
      <w:r>
        <w:t xml:space="preserve">A </w:t>
      </w:r>
      <w:r w:rsidR="00147B18">
        <w:t xml:space="preserve">25-year system </w:t>
      </w:r>
      <w:r>
        <w:t xml:space="preserve">solar production forecast is </w:t>
      </w:r>
      <w:r w:rsidR="00147B18">
        <w:t xml:space="preserve">also </w:t>
      </w:r>
      <w:r>
        <w:t xml:space="preserve">provided in the Evaluation Model. The </w:t>
      </w:r>
      <w:r w:rsidR="00147B18">
        <w:t xml:space="preserve">evaluation </w:t>
      </w:r>
      <w:r>
        <w:t>assume</w:t>
      </w:r>
      <w:r w:rsidR="00147B18">
        <w:t>s</w:t>
      </w:r>
      <w:r>
        <w:t xml:space="preserve"> that this solar</w:t>
      </w:r>
      <w:r w:rsidR="00147B18">
        <w:t xml:space="preserve"> production is dispa</w:t>
      </w:r>
      <w:r>
        <w:t>tched prior to dispatch of the Facility.</w:t>
      </w:r>
    </w:p>
    <w:p w14:paraId="6D8101DA" w14:textId="77777777" w:rsidR="00D539D4" w:rsidRDefault="00D539D4" w:rsidP="00D539D4">
      <w:pPr>
        <w:pStyle w:val="USNumbera"/>
      </w:pPr>
      <w:r>
        <w:t>The Evaluation Model assumes that certain existing thermal units are dispatched on a forced basis ahead of the Facility for technical and/or contractual reasons.</w:t>
      </w:r>
    </w:p>
    <w:p w14:paraId="109B3237" w14:textId="4C6155CA" w:rsidR="00147B18" w:rsidRDefault="00147B18" w:rsidP="00D539D4">
      <w:pPr>
        <w:pStyle w:val="USNumbera"/>
      </w:pPr>
      <w:r>
        <w:t>The Facility is assumed to be dispatched to meet any system demand load requirement not met by the combined production from the solar facilities and forced dispatch of the existing thermal units as mentioned above.</w:t>
      </w:r>
    </w:p>
    <w:p w14:paraId="5992102F" w14:textId="6580A896" w:rsidR="002D6FAF" w:rsidRDefault="00147B18">
      <w:pPr>
        <w:pStyle w:val="USNumbera"/>
      </w:pPr>
      <w:r>
        <w:t>Any residual demand load not met by the Facility is assumed to be served by dispatch of other existing thermal units prioritized in accordance with lowest marginal cost to the system.</w:t>
      </w:r>
      <w:r w:rsidR="00D539D4">
        <w:t xml:space="preserve"> </w:t>
      </w:r>
    </w:p>
    <w:p w14:paraId="3C2C911A" w14:textId="0541A98B" w:rsidR="00A93D65" w:rsidRDefault="00A93D65" w:rsidP="00876E9E">
      <w:pPr>
        <w:pStyle w:val="USNumber1"/>
      </w:pPr>
      <w:r w:rsidRPr="00A93D65">
        <w:tab/>
      </w:r>
      <w:r w:rsidRPr="002A1DFA">
        <w:rPr>
          <w:u w:val="single"/>
        </w:rPr>
        <w:t>Heat Rate</w:t>
      </w:r>
      <w:r w:rsidR="006E0D83">
        <w:t xml:space="preserve">: </w:t>
      </w:r>
      <w:r w:rsidR="006E0D83">
        <w:tab/>
      </w:r>
      <w:r w:rsidRPr="00A93D65">
        <w:t>For purposes of evaluation, there will be no correction for changes in temperature or barometric pressure compared to the Reference Site Conditions as defined in Section C, or for degradation</w:t>
      </w:r>
      <w:r w:rsidR="007F179D">
        <w:t>.</w:t>
      </w:r>
      <w:r w:rsidRPr="00A93D65">
        <w:t xml:space="preserve"> However, the proposed temperature and load correction curves will be evaluated for reasonableness. </w:t>
      </w:r>
    </w:p>
    <w:p w14:paraId="6AB21323" w14:textId="54CAAF60" w:rsidR="00542F75" w:rsidRPr="00F26586" w:rsidRDefault="00542F75" w:rsidP="00542F75">
      <w:pPr>
        <w:pStyle w:val="USNumber1"/>
        <w:rPr>
          <w:u w:val="single"/>
        </w:rPr>
      </w:pPr>
      <w:r>
        <w:rPr>
          <w:u w:val="single"/>
        </w:rPr>
        <w:t>Supplemental Charges</w:t>
      </w:r>
      <w:r w:rsidRPr="00306473">
        <w:rPr>
          <w:u w:val="single"/>
        </w:rPr>
        <w:t>:</w:t>
      </w:r>
      <w:r>
        <w:tab/>
        <w:t xml:space="preserve">For purposes of evaluation, it will be assumed that there will be </w:t>
      </w:r>
      <w:r w:rsidR="007D4C02" w:rsidRPr="002A7EAB">
        <w:t>360</w:t>
      </w:r>
      <w:r>
        <w:t xml:space="preserve"> starts per Unit per Contract Year in addition to the annual startup allowance specified in Section B, Article 4.5.</w:t>
      </w:r>
    </w:p>
    <w:p w14:paraId="03815805" w14:textId="114E6056" w:rsidR="000C2B85" w:rsidRPr="00F26586" w:rsidRDefault="000C2B85" w:rsidP="00F26586">
      <w:pPr>
        <w:pStyle w:val="USNumber1"/>
        <w:numPr>
          <w:ilvl w:val="0"/>
          <w:numId w:val="0"/>
        </w:numPr>
        <w:ind w:left="425"/>
      </w:pPr>
      <w:r w:rsidRPr="00F26586">
        <w:t xml:space="preserve">For purposes of </w:t>
      </w:r>
      <w:r w:rsidR="009B2315">
        <w:t>e</w:t>
      </w:r>
      <w:r w:rsidRPr="00F26586">
        <w:t>valuation it will als</w:t>
      </w:r>
      <w:r w:rsidR="00BA03A0" w:rsidRPr="00F26586">
        <w:t xml:space="preserve">o be assumed that the </w:t>
      </w:r>
      <w:r w:rsidR="009B2315">
        <w:t>s</w:t>
      </w:r>
      <w:r w:rsidR="00BA03A0" w:rsidRPr="00F26586">
        <w:t xml:space="preserve">yncronous condenser will be connected to the grid for </w:t>
      </w:r>
      <w:r w:rsidR="00BA03A0" w:rsidRPr="002A7EAB">
        <w:t>[</w:t>
      </w:r>
      <w:r w:rsidR="002A7EAB" w:rsidRPr="002A7EAB">
        <w:t>TBD</w:t>
      </w:r>
      <w:r w:rsidR="00BA03A0" w:rsidRPr="002A7EAB">
        <w:t>]</w:t>
      </w:r>
      <w:r w:rsidR="00BA03A0" w:rsidRPr="00F26586">
        <w:t xml:space="preserve"> hours </w:t>
      </w:r>
      <w:r w:rsidR="00BA03A0">
        <w:t xml:space="preserve">and produce </w:t>
      </w:r>
      <w:r w:rsidR="007D4C02" w:rsidRPr="006E7E7D">
        <w:rPr>
          <w:highlight w:val="yellow"/>
        </w:rPr>
        <w:t>[TBD]</w:t>
      </w:r>
      <w:r w:rsidR="007D4C02">
        <w:t xml:space="preserve"> </w:t>
      </w:r>
      <w:r w:rsidR="00BA03A0">
        <w:t xml:space="preserve">VARh </w:t>
      </w:r>
      <w:r w:rsidR="00BA03A0" w:rsidRPr="00D359CF">
        <w:t>per year</w:t>
      </w:r>
      <w:r w:rsidR="00614D72">
        <w:t>.</w:t>
      </w:r>
    </w:p>
    <w:p w14:paraId="1066BB52" w14:textId="6933ED2E" w:rsidR="009D229D" w:rsidRPr="005239A1" w:rsidRDefault="009D229D" w:rsidP="009D229D">
      <w:pPr>
        <w:pStyle w:val="USNumber1"/>
      </w:pPr>
      <w:r w:rsidRPr="005239A1">
        <w:lastRenderedPageBreak/>
        <w:t>In the case of a h</w:t>
      </w:r>
      <w:r>
        <w:t xml:space="preserve">ybrid plant with both a Fossil Fuel Fired Component and a Renewable Component, the evaluation will </w:t>
      </w:r>
      <w:r w:rsidR="0060039C">
        <w:t>assume</w:t>
      </w:r>
      <w:r>
        <w:t xml:space="preserve"> that GPA will dispatch and purchase </w:t>
      </w:r>
      <w:r w:rsidR="00982A40">
        <w:t xml:space="preserve">a certain amount of </w:t>
      </w:r>
      <w:r w:rsidR="002A0C6A">
        <w:t>E</w:t>
      </w:r>
      <w:r w:rsidR="00982A40">
        <w:t xml:space="preserve">xcess </w:t>
      </w:r>
      <w:r w:rsidR="002A0C6A">
        <w:t>E</w:t>
      </w:r>
      <w:r w:rsidR="00982A40">
        <w:t xml:space="preserve">nergy </w:t>
      </w:r>
      <w:r>
        <w:t>each Contract Year.</w:t>
      </w:r>
      <w:r w:rsidR="00982A40">
        <w:t xml:space="preserve"> </w:t>
      </w:r>
      <w:r w:rsidR="002A0C6A">
        <w:t>The concept of E</w:t>
      </w:r>
      <w:r w:rsidR="00982A40">
        <w:t xml:space="preserve">xcess </w:t>
      </w:r>
      <w:r w:rsidR="002A0C6A">
        <w:t>E</w:t>
      </w:r>
      <w:r w:rsidR="00982A40">
        <w:t xml:space="preserve">nergy is </w:t>
      </w:r>
      <w:r w:rsidR="002A0C6A">
        <w:t>derived from</w:t>
      </w:r>
      <w:r w:rsidR="00982A40">
        <w:t xml:space="preserve"> the Renewable Component’s potential to increase available Facility capacity beyond the Contracted Capacity. </w:t>
      </w:r>
      <w:r w:rsidR="002A0C6A">
        <w:t xml:space="preserve">In the </w:t>
      </w:r>
      <w:r w:rsidR="00F23A96">
        <w:t>E</w:t>
      </w:r>
      <w:r w:rsidR="002A0C6A">
        <w:t xml:space="preserve">valuation </w:t>
      </w:r>
      <w:r w:rsidR="00F23A96">
        <w:t>M</w:t>
      </w:r>
      <w:r w:rsidR="002A0C6A">
        <w:t xml:space="preserve">odel, </w:t>
      </w:r>
      <w:r w:rsidR="00BC150E">
        <w:t xml:space="preserve">it will be assumed that the amount of Excess Energy </w:t>
      </w:r>
      <w:r w:rsidR="002A0C6A">
        <w:t>for each Contract Year</w:t>
      </w:r>
      <w:r w:rsidR="00BC150E">
        <w:t xml:space="preserve"> equals </w:t>
      </w:r>
      <w:r w:rsidR="007D7A52">
        <w:t>[</w:t>
      </w:r>
      <w:r w:rsidR="00B546CF">
        <w:rPr>
          <w:highlight w:val="yellow"/>
        </w:rPr>
        <w:t>TBD</w:t>
      </w:r>
      <w:r w:rsidR="007D7A52" w:rsidRPr="006E7E7D">
        <w:rPr>
          <w:highlight w:val="yellow"/>
        </w:rPr>
        <w:t>]</w:t>
      </w:r>
      <w:r w:rsidR="007D7A52">
        <w:t xml:space="preserve"> of the Guaranteed Amount of Renewable Energy</w:t>
      </w:r>
      <w:r w:rsidR="00BC150E">
        <w:t xml:space="preserve"> for such year</w:t>
      </w:r>
      <w:r>
        <w:t xml:space="preserve">. The price </w:t>
      </w:r>
      <w:r w:rsidR="0068161E">
        <w:t>of</w:t>
      </w:r>
      <w:r>
        <w:t xml:space="preserve"> the Excess Energy will be equal to </w:t>
      </w:r>
      <w:r w:rsidR="007D7A52">
        <w:t xml:space="preserve">VOMC plus Fuel Charge. The Fuel Charge for Excess Energy will be calculated based on the Guaranteed </w:t>
      </w:r>
      <w:r w:rsidR="002B555A">
        <w:t xml:space="preserve">Heat Rate corresponding to 100% load (entry A from </w:t>
      </w:r>
      <w:r w:rsidR="002B555A">
        <w:fldChar w:fldCharType="begin"/>
      </w:r>
      <w:r w:rsidR="002B555A">
        <w:instrText xml:space="preserve"> REF _Ref486327125 \h </w:instrText>
      </w:r>
      <w:r w:rsidR="002B555A">
        <w:fldChar w:fldCharType="separate"/>
      </w:r>
      <w:r w:rsidR="00EC577B">
        <w:t>Table </w:t>
      </w:r>
      <w:r w:rsidR="00EC577B">
        <w:rPr>
          <w:noProof/>
        </w:rPr>
        <w:t>15.5</w:t>
      </w:r>
      <w:r w:rsidR="002B555A">
        <w:fldChar w:fldCharType="end"/>
      </w:r>
      <w:r w:rsidR="002B555A">
        <w:t xml:space="preserve"> for Contract Years 1 through 3 and </w:t>
      </w:r>
      <w:r w:rsidR="002B555A">
        <w:fldChar w:fldCharType="begin"/>
      </w:r>
      <w:r w:rsidR="002B555A">
        <w:instrText xml:space="preserve"> REF _Ref486327730 \h </w:instrText>
      </w:r>
      <w:r w:rsidR="002B555A">
        <w:fldChar w:fldCharType="separate"/>
      </w:r>
      <w:r w:rsidR="00EC577B">
        <w:t>Table </w:t>
      </w:r>
      <w:r w:rsidR="00EC577B">
        <w:rPr>
          <w:noProof/>
        </w:rPr>
        <w:t>15</w:t>
      </w:r>
      <w:r w:rsidR="00EC577B">
        <w:t>.</w:t>
      </w:r>
      <w:r w:rsidR="00EC577B">
        <w:rPr>
          <w:noProof/>
        </w:rPr>
        <w:t>6</w:t>
      </w:r>
      <w:r w:rsidR="002B555A">
        <w:fldChar w:fldCharType="end"/>
      </w:r>
      <w:r w:rsidR="002B555A">
        <w:t xml:space="preserve"> for Contract Years 4 through 25).  </w:t>
      </w:r>
    </w:p>
    <w:p w14:paraId="42557566" w14:textId="4DFA3015" w:rsidR="00A93D65" w:rsidRPr="00A93D65" w:rsidRDefault="00A93D65" w:rsidP="00890BA1">
      <w:pPr>
        <w:pStyle w:val="Heading3"/>
      </w:pPr>
      <w:bookmarkStart w:id="165" w:name="_Toc486505917"/>
      <w:bookmarkStart w:id="166" w:name="_Toc526151210"/>
      <w:bookmarkEnd w:id="165"/>
      <w:r w:rsidRPr="00A93D65">
        <w:t xml:space="preserve">Resulting </w:t>
      </w:r>
      <w:r w:rsidR="00F23A96">
        <w:t>Present Value</w:t>
      </w:r>
      <w:bookmarkEnd w:id="166"/>
    </w:p>
    <w:p w14:paraId="3093F279" w14:textId="79407000" w:rsidR="00A93D65" w:rsidRPr="00A93D65" w:rsidRDefault="00A93D65" w:rsidP="00E76100">
      <w:pPr>
        <w:pStyle w:val="USBodyText"/>
      </w:pPr>
      <w:r w:rsidRPr="00A93D65">
        <w:t xml:space="preserve">Total annual </w:t>
      </w:r>
      <w:r w:rsidR="00F23A96">
        <w:t>costs</w:t>
      </w:r>
      <w:r w:rsidRPr="00A93D65">
        <w:t xml:space="preserve"> will be calculated based on the operating parameters outlined above.  </w:t>
      </w:r>
      <w:r w:rsidR="002D6FAF">
        <w:t xml:space="preserve">A </w:t>
      </w:r>
      <w:r w:rsidR="006221AF">
        <w:t>P</w:t>
      </w:r>
      <w:r w:rsidR="002D6FAF">
        <w:t xml:space="preserve">resent </w:t>
      </w:r>
      <w:r w:rsidR="006221AF">
        <w:t>V</w:t>
      </w:r>
      <w:r w:rsidR="002D6FAF">
        <w:t xml:space="preserve">alue of all contract years will be the basis of evaluation between bid proposals.  The least cost proposal will be selected for award. </w:t>
      </w:r>
    </w:p>
    <w:p w14:paraId="698F112E" w14:textId="77777777" w:rsidR="00A93D65" w:rsidRPr="00A93D65" w:rsidRDefault="00A93D65" w:rsidP="00A93D65">
      <w:pPr>
        <w:pStyle w:val="USBodyText"/>
      </w:pPr>
    </w:p>
    <w:sectPr w:rsidR="00A93D65" w:rsidRPr="00A93D65" w:rsidSect="00526F2E">
      <w:footerReference w:type="first" r:id="rId18"/>
      <w:footnotePr>
        <w:numRestart w:val="eachPage"/>
      </w:footnotePr>
      <w:pgSz w:w="12240" w:h="15840" w:code="1"/>
      <w:pgMar w:top="1440" w:right="1440"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039693" w14:textId="77777777" w:rsidR="00920317" w:rsidRPr="007F1F96" w:rsidRDefault="00920317" w:rsidP="00776D39">
      <w:pPr>
        <w:spacing w:after="0" w:line="240" w:lineRule="auto"/>
      </w:pPr>
      <w:r w:rsidRPr="007F1F96">
        <w:separator/>
      </w:r>
    </w:p>
  </w:endnote>
  <w:endnote w:type="continuationSeparator" w:id="0">
    <w:p w14:paraId="18934733" w14:textId="77777777" w:rsidR="00920317" w:rsidRPr="007F1F96" w:rsidRDefault="00920317" w:rsidP="00776D39">
      <w:pPr>
        <w:spacing w:after="0" w:line="240" w:lineRule="auto"/>
      </w:pPr>
      <w:r w:rsidRPr="007F1F9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imes New Roman Bold">
    <w:altName w:val="Times New Roman"/>
    <w:panose1 w:val="00000000000000000000"/>
    <w:charset w:val="00"/>
    <w:family w:val="auto"/>
    <w:notTrueType/>
    <w:pitch w:val="variable"/>
    <w:sig w:usb0="00000003" w:usb1="00000000" w:usb2="00000000" w:usb3="00000000" w:csb0="00000001" w:csb1="00000000"/>
  </w:font>
  <w:font w:name="‚l‚r –¾’©">
    <w:altName w:val="Times New Roman"/>
    <w:panose1 w:val="00000000000000000000"/>
    <w:charset w:val="00"/>
    <w:family w:val="roman"/>
    <w:notTrueType/>
    <w:pitch w:val="default"/>
  </w:font>
  <w:font w:name="CG Times">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UniversS 45 Light">
    <w:altName w:val="Times New Roman"/>
    <w:panose1 w:val="00000000000000000000"/>
    <w:charset w:val="00"/>
    <w:family w:val="auto"/>
    <w:notTrueType/>
    <w:pitch w:val="variable"/>
    <w:sig w:usb0="00000003" w:usb1="00000000" w:usb2="00000000" w:usb3="00000000" w:csb0="00000001" w:csb1="00000000"/>
  </w:font>
  <w:font w:name="Dotum">
    <w:altName w:val="돋움"/>
    <w:panose1 w:val="020B0600000101010101"/>
    <w:charset w:val="81"/>
    <w:family w:val="modern"/>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997C6" w14:textId="77777777" w:rsidR="00ED0DD6" w:rsidRDefault="00ED0D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C59D5E" w14:textId="1FB68407" w:rsidR="00ED0DD6" w:rsidRPr="00255E95" w:rsidRDefault="00ED0DD6" w:rsidP="00AC2420">
    <w:pPr>
      <w:pStyle w:val="Footer"/>
    </w:pPr>
    <w:r>
      <w:rPr>
        <w:noProof/>
      </w:rPr>
      <w:drawing>
        <wp:inline distT="0" distB="0" distL="0" distR="0" wp14:anchorId="3352AD2D" wp14:editId="05CA57A4">
          <wp:extent cx="810000" cy="36000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amp;M_Logo_sm.png"/>
                  <pic:cNvPicPr/>
                </pic:nvPicPr>
                <pic:blipFill>
                  <a:blip r:embed="rId1">
                    <a:extLst>
                      <a:ext uri="{28A0092B-C50C-407E-A947-70E740481C1C}">
                        <a14:useLocalDpi xmlns:a14="http://schemas.microsoft.com/office/drawing/2010/main" val="0"/>
                      </a:ext>
                    </a:extLst>
                  </a:blip>
                  <a:stretch>
                    <a:fillRect/>
                  </a:stretch>
                </pic:blipFill>
                <pic:spPr>
                  <a:xfrm>
                    <a:off x="0" y="0"/>
                    <a:ext cx="810000" cy="360000"/>
                  </a:xfrm>
                  <a:prstGeom prst="rect">
                    <a:avLst/>
                  </a:prstGeom>
                </pic:spPr>
              </pic:pic>
            </a:graphicData>
          </a:graphic>
        </wp:inline>
      </w:drawing>
    </w:r>
    <w:r>
      <w:tab/>
    </w:r>
    <w:r>
      <w:fldChar w:fldCharType="begin"/>
    </w:r>
    <w:r>
      <w:instrText xml:space="preserve"> PAGE   \* MERGEFORMAT </w:instrText>
    </w:r>
    <w:r>
      <w:fldChar w:fldCharType="separate"/>
    </w:r>
    <w:r w:rsidR="00677299">
      <w:rPr>
        <w:noProof/>
      </w:rPr>
      <w:t>106</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Light1"/>
      <w:tblpPr w:leftFromText="180" w:rightFromText="180" w:vertAnchor="text" w:horzAnchor="margin" w:tblpXSpec="center" w:tblpY="1"/>
      <w:tblOverlap w:val="never"/>
      <w:tblW w:w="12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E4A8C"/>
      <w:tblLook w:val="04A0" w:firstRow="1" w:lastRow="0" w:firstColumn="1" w:lastColumn="0" w:noHBand="0" w:noVBand="1"/>
    </w:tblPr>
    <w:tblGrid>
      <w:gridCol w:w="12240"/>
    </w:tblGrid>
    <w:tr w:rsidR="00ED0DD6" w14:paraId="7006D95A" w14:textId="77777777" w:rsidTr="001D2077">
      <w:trPr>
        <w:cantSplit/>
        <w:trHeight w:val="2250"/>
      </w:trPr>
      <w:tc>
        <w:tcPr>
          <w:tcW w:w="12240" w:type="dxa"/>
          <w:shd w:val="clear" w:color="auto" w:fill="0E4A8C"/>
          <w:vAlign w:val="center"/>
        </w:tcPr>
        <w:p w14:paraId="403C9AAE" w14:textId="77777777" w:rsidR="00ED0DD6" w:rsidRDefault="00ED0DD6" w:rsidP="002D2624">
          <w:pPr>
            <w:pStyle w:val="CoverSellingPoints"/>
          </w:pPr>
        </w:p>
      </w:tc>
    </w:tr>
  </w:tbl>
  <w:p w14:paraId="51CD5139" w14:textId="77777777" w:rsidR="00ED0DD6" w:rsidRDefault="00ED0DD6" w:rsidP="00DA4343">
    <w:pPr>
      <w:pStyle w:val="Footer"/>
    </w:pPr>
    <w:r>
      <w:rPr>
        <w:noProof/>
      </w:rPr>
      <mc:AlternateContent>
        <mc:Choice Requires="wpg">
          <w:drawing>
            <wp:anchor distT="0" distB="0" distL="114300" distR="114300" simplePos="0" relativeHeight="251761664" behindDoc="0" locked="0" layoutInCell="1" allowOverlap="1" wp14:anchorId="134EDF59" wp14:editId="53DB2143">
              <wp:simplePos x="0" y="0"/>
              <wp:positionH relativeFrom="page">
                <wp:posOffset>1270</wp:posOffset>
              </wp:positionH>
              <wp:positionV relativeFrom="paragraph">
                <wp:posOffset>1438275</wp:posOffset>
              </wp:positionV>
              <wp:extent cx="7753350" cy="1410970"/>
              <wp:effectExtent l="0" t="0" r="0" b="0"/>
              <wp:wrapNone/>
              <wp:docPr id="2" name="Group 2"/>
              <wp:cNvGraphicFramePr/>
              <a:graphic xmlns:a="http://schemas.openxmlformats.org/drawingml/2006/main">
                <a:graphicData uri="http://schemas.microsoft.com/office/word/2010/wordprocessingGroup">
                  <wpg:wgp>
                    <wpg:cNvGrpSpPr/>
                    <wpg:grpSpPr>
                      <a:xfrm>
                        <a:off x="0" y="0"/>
                        <a:ext cx="7753350" cy="1410970"/>
                        <a:chOff x="0" y="0"/>
                        <a:chExt cx="7753650" cy="1411138"/>
                      </a:xfrm>
                    </wpg:grpSpPr>
                    <pic:pic xmlns:pic="http://schemas.openxmlformats.org/drawingml/2006/picture">
                      <pic:nvPicPr>
                        <pic:cNvPr id="4" name="Picture 4" descr="aerial-final-framed-version"/>
                        <pic:cNvPicPr>
                          <a:picLocks noChangeAspect="1"/>
                        </pic:cNvPicPr>
                      </pic:nvPicPr>
                      <pic:blipFill rotWithShape="1">
                        <a:blip r:embed="rId1" cstate="print">
                          <a:extLst>
                            <a:ext uri="{28A0092B-C50C-407E-A947-70E740481C1C}">
                              <a14:useLocalDpi xmlns:a14="http://schemas.microsoft.com/office/drawing/2010/main" val="0"/>
                            </a:ext>
                          </a:extLst>
                        </a:blip>
                        <a:srcRect l="35881" t="19926" r="8003" b="13654"/>
                        <a:stretch/>
                      </pic:blipFill>
                      <pic:spPr bwMode="auto">
                        <a:xfrm>
                          <a:off x="0" y="0"/>
                          <a:ext cx="1554480" cy="1403985"/>
                        </a:xfrm>
                        <a:prstGeom prst="rect">
                          <a:avLst/>
                        </a:prstGeom>
                        <a:noFill/>
                        <a:ln>
                          <a:noFill/>
                        </a:ln>
                        <a:extLst>
                          <a:ext uri="{53640926-AAD7-44D8-BBD7-CCE9431645EC}">
                            <a14:shadowObscured xmlns:a14="http://schemas.microsoft.com/office/drawing/2010/main"/>
                          </a:ext>
                        </a:extLst>
                      </pic:spPr>
                    </pic:pic>
                    <wpg:grpSp>
                      <wpg:cNvPr id="3" name="Group 3"/>
                      <wpg:cNvGrpSpPr/>
                      <wpg:grpSpPr>
                        <a:xfrm>
                          <a:off x="1552575" y="0"/>
                          <a:ext cx="6201075" cy="1411138"/>
                          <a:chOff x="0" y="-1"/>
                          <a:chExt cx="6201075" cy="1411138"/>
                        </a:xfrm>
                      </wpg:grpSpPr>
                      <pic:pic xmlns:pic="http://schemas.openxmlformats.org/drawingml/2006/picture">
                        <pic:nvPicPr>
                          <pic:cNvPr id="8" name="Picture 8" descr="water_treatment"/>
                          <pic:cNvPicPr>
                            <a:picLocks noChangeAspect="1"/>
                          </pic:cNvPicPr>
                        </pic:nvPicPr>
                        <pic:blipFill rotWithShape="1">
                          <a:blip r:embed="rId2" cstate="print">
                            <a:extLst>
                              <a:ext uri="{28A0092B-C50C-407E-A947-70E740481C1C}">
                                <a14:useLocalDpi xmlns:a14="http://schemas.microsoft.com/office/drawing/2010/main" val="0"/>
                              </a:ext>
                            </a:extLst>
                          </a:blip>
                          <a:srcRect l="12501" r="18905"/>
                          <a:stretch/>
                        </pic:blipFill>
                        <pic:spPr bwMode="auto">
                          <a:xfrm>
                            <a:off x="3086100" y="0"/>
                            <a:ext cx="1554480" cy="14039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descr="hub-nite-cropped"/>
                          <pic:cNvPicPr>
                            <a:picLocks noChangeAspect="1"/>
                          </pic:cNvPicPr>
                        </pic:nvPicPr>
                        <pic:blipFill rotWithShape="1">
                          <a:blip r:embed="rId3" cstate="print">
                            <a:extLst>
                              <a:ext uri="{28A0092B-C50C-407E-A947-70E740481C1C}">
                                <a14:useLocalDpi xmlns:a14="http://schemas.microsoft.com/office/drawing/2010/main" val="0"/>
                              </a:ext>
                            </a:extLst>
                          </a:blip>
                          <a:srcRect l="35787" r="19465" b="29738"/>
                          <a:stretch/>
                        </pic:blipFill>
                        <pic:spPr bwMode="auto">
                          <a:xfrm>
                            <a:off x="0" y="0"/>
                            <a:ext cx="1554480" cy="14039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6" descr="watertreat"/>
                          <pic:cNvPicPr>
                            <a:picLocks noChangeAspect="1"/>
                          </pic:cNvPicPr>
                        </pic:nvPicPr>
                        <pic:blipFill rotWithShape="1">
                          <a:blip r:embed="rId4" cstate="print">
                            <a:extLst>
                              <a:ext uri="{28A0092B-C50C-407E-A947-70E740481C1C}">
                                <a14:useLocalDpi xmlns:a14="http://schemas.microsoft.com/office/drawing/2010/main" val="0"/>
                              </a:ext>
                            </a:extLst>
                          </a:blip>
                          <a:srcRect l="3300" t="6732" r="10879"/>
                          <a:stretch/>
                        </pic:blipFill>
                        <pic:spPr bwMode="auto">
                          <a:xfrm>
                            <a:off x="1543050" y="0"/>
                            <a:ext cx="1554480" cy="14039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Picture 10" descr="OilRefinery"/>
                          <pic:cNvPicPr>
                            <a:picLocks noChangeAspect="1"/>
                          </pic:cNvPicPr>
                        </pic:nvPicPr>
                        <pic:blipFill rotWithShape="1">
                          <a:blip r:embed="rId5" cstate="print">
                            <a:extLst>
                              <a:ext uri="{28A0092B-C50C-407E-A947-70E740481C1C}">
                                <a14:useLocalDpi xmlns:a14="http://schemas.microsoft.com/office/drawing/2010/main" val="0"/>
                              </a:ext>
                            </a:extLst>
                          </a:blip>
                          <a:srcRect l="20642" t="1936" r="7648" b="5084"/>
                          <a:stretch/>
                        </pic:blipFill>
                        <pic:spPr bwMode="auto">
                          <a:xfrm>
                            <a:off x="4638675" y="-1"/>
                            <a:ext cx="1562400" cy="1411138"/>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166BB329" id="Group 2" o:spid="_x0000_s1026" style="position:absolute;margin-left:.1pt;margin-top:113.25pt;width:610.5pt;height:111.1pt;z-index:251761664;mso-position-horizontal-relative:page;mso-width-relative:margin;mso-height-relative:margin" coordsize="77536,141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erial-final-framed-version" style="position:absolute;width:15544;height:14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RCPBAAAA2gAAAA8AAABkcnMvZG93bnJldi54bWxEj82KwkAQhO/CvsPQwt7MRFlEoqOIi6wH&#10;L/6AHptMm0QzPSE9q/HtHWFhj0VVfUXNFp2r1Z1aqTwbGCYpKOLc24oLA8fDejABJQHZYu2ZDDxJ&#10;YDH/6M0ws/7BO7rvQ6EihCVDA2UITaa15CU5lMQ3xNG7+NZhiLIttG3xEeGu1qM0HWuHFceFEhta&#10;lZTf9r/OwLX53nn52eoLyyY/rZx0fN4a89nvllNQgbrwH/5rb6yBL3hfiTdAz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9+RCPBAAAA2gAAAA8AAAAAAAAAAAAAAAAAnwIA&#10;AGRycy9kb3ducmV2LnhtbFBLBQYAAAAABAAEAPcAAACNAwAAAAA=&#10;">
                <v:imagedata r:id="rId6" o:title="aerial-final-framed-version" croptop="13059f" cropbottom="8948f" cropleft="23515f" cropright="5245f"/>
                <v:path arrowok="t"/>
              </v:shape>
              <v:group id="Group 3" o:spid="_x0000_s1028" style="position:absolute;left:15525;width:62011;height:14111" coordorigin="" coordsize="62010,14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Picture 8" o:spid="_x0000_s1029" type="#_x0000_t75" alt="water_treatment" style="position:absolute;left:30861;width:15544;height:14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Ickq/AAAA2gAAAA8AAABkcnMvZG93bnJldi54bWxET8lqwzAQvRf6D2IKuTVyShIXN7JpCw3p&#10;sY5zH6yJbWKNjKR6+fvoUOjx8fZDMZtejOR8Z1nBZp2AIK6t7rhRUJ2/nl9B+ICssbdMChbyUOSP&#10;DwfMtJ34h8YyNCKGsM9QQRvCkEnp65YM+rUdiCN3tc5giNA1UjucYrjp5UuS7KXBjmNDiwN9tlTf&#10;yl+jIN1fhv6Y2ts2Ld3lg3dT9b1MSq2e5vc3EIHm8C/+c5+0grg1Xok3QOZ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VyHJKvwAAANoAAAAPAAAAAAAAAAAAAAAAAJ8CAABk&#10;cnMvZG93bnJldi54bWxQSwUGAAAAAAQABAD3AAAAiwMAAAAA&#10;">
                  <v:imagedata r:id="rId7" o:title="water_treatment" cropleft="8193f" cropright="12390f"/>
                  <v:path arrowok="t"/>
                </v:shape>
                <v:shape id="Picture 5" o:spid="_x0000_s1030" type="#_x0000_t75" alt="hub-nite-cropped" style="position:absolute;width:15544;height:14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VnrbDAAAA2gAAAA8AAABkcnMvZG93bnJldi54bWxEj0trwzAQhO+B/gexhV5CLLfQEJwooQRC&#10;e8zDLj0u0sY2tVbGkh/Nr68KhRyHmfmG2ewm24iBOl87VvCcpCCItTM1lwryy2GxAuEDssHGMSn4&#10;IQ+77cNsg5lxI59oOIdSRAj7DBVUIbSZlF5XZNEnriWO3tV1FkOUXSlNh2OE20a+pOlSWqw5LlTY&#10;0r4i/X3urYJrQLycis/ifRyPt95I/ZXPtVJPj9PbGkSgKdzD/+0Po+AV/q7EGy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lWetsMAAADaAAAADwAAAAAAAAAAAAAAAACf&#10;AgAAZHJzL2Rvd25yZXYueG1sUEsFBgAAAAAEAAQA9wAAAI8DAAAAAA==&#10;">
                  <v:imagedata r:id="rId8" o:title="hub-nite-cropped" cropbottom="19489f" cropleft="23453f" cropright="12757f"/>
                  <v:path arrowok="t"/>
                </v:shape>
                <v:shape id="Picture 6" o:spid="_x0000_s1031" type="#_x0000_t75" alt="watertreat" style="position:absolute;left:15430;width:15545;height:14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OiinEAAAA2gAAAA8AAABkcnMvZG93bnJldi54bWxEj0FrwkAUhO8F/8PyhN7qRg8iqatIiyFQ&#10;Am0aWo+P7DMJZt+G7BqT/nq3UOhxmJlvmO1+NK0YqHeNZQXLRQSCuLS64UpB8Xl82oBwHllja5kU&#10;TORgv5s9bDHW9sYfNOS+EgHCLkYFtfddLKUrazLoFrYjDt7Z9gZ9kH0ldY+3ADetXEXRWhpsOCzU&#10;2NFLTeUlvxoFg/xe4dfrW5H+JMlpWkbZ5N4zpR7n4+EZhKfR/4f/2qlWsIbfK+EGyN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OiinEAAAA2gAAAA8AAAAAAAAAAAAAAAAA&#10;nwIAAGRycy9kb3ducmV2LnhtbFBLBQYAAAAABAAEAPcAAACQAwAAAAA=&#10;">
                  <v:imagedata r:id="rId9" o:title="watertreat" croptop="4412f" cropleft="2163f" cropright="7130f"/>
                  <v:path arrowok="t"/>
                </v:shape>
                <v:shape id="Picture 10" o:spid="_x0000_s1032" type="#_x0000_t75" alt="OilRefinery" style="position:absolute;left:46386;width:15624;height:14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3nD3DAAAA2wAAAA8AAABkcnMvZG93bnJldi54bWxEj0GLwkAMhe/C/ochwl5knSqoS3WURRA8&#10;rIjVHxA7sS12MqUz2u6/3xwEb3nkfS8vq03vavWkNlSeDUzGCSji3NuKCwOX8+7rG1SIyBZrz2Tg&#10;jwJs1h+DFabWd3yiZxYLJSEcUjRQxtikWoe8JIdh7Bti2d186zCKbAttW+wk3NV6miRz7bBiuVBi&#10;Q9uS8nv2cFIDZ793dzr4LjvMF/u4W4yq49WYz2H/swQVqY9v84veW+GkvfwiA+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7ecPcMAAADbAAAADwAAAAAAAAAAAAAAAACf&#10;AgAAZHJzL2Rvd25yZXYueG1sUEsFBgAAAAAEAAQA9wAAAI8DAAAAAA==&#10;">
                  <v:imagedata r:id="rId10" o:title="OilRefinery" croptop="1269f" cropbottom="3332f" cropleft="13528f" cropright="5012f"/>
                  <v:path arrowok="t"/>
                </v:shape>
              </v:group>
              <w10:wrap anchorx="page"/>
            </v:group>
          </w:pict>
        </mc:Fallback>
      </mc:AlternateContent>
    </w:r>
  </w:p>
  <w:p w14:paraId="4CB1D78A" w14:textId="77777777" w:rsidR="00ED0DD6" w:rsidRDefault="00ED0DD6" w:rsidP="00DA4343">
    <w:pPr>
      <w:pStyle w:val="Footer"/>
    </w:pPr>
  </w:p>
  <w:p w14:paraId="5DA6AF2F" w14:textId="77777777" w:rsidR="00ED0DD6" w:rsidRDefault="00ED0DD6" w:rsidP="00DA4343">
    <w:pPr>
      <w:pStyle w:val="Footer"/>
    </w:pPr>
  </w:p>
  <w:p w14:paraId="5E9B870C" w14:textId="77777777" w:rsidR="00ED0DD6" w:rsidRDefault="00ED0DD6" w:rsidP="00DA4343">
    <w:pPr>
      <w:pStyle w:val="Footer"/>
    </w:pPr>
  </w:p>
  <w:p w14:paraId="0F98C38F" w14:textId="77777777" w:rsidR="00ED0DD6" w:rsidRDefault="00ED0DD6" w:rsidP="00DA4343">
    <w:pPr>
      <w:pStyle w:val="Footer"/>
    </w:pPr>
  </w:p>
  <w:p w14:paraId="72930383" w14:textId="77777777" w:rsidR="00ED0DD6" w:rsidRDefault="00ED0DD6" w:rsidP="00DA4343">
    <w:pPr>
      <w:pStyle w:val="Footer"/>
    </w:pPr>
  </w:p>
  <w:p w14:paraId="0CFAAC22" w14:textId="77777777" w:rsidR="00ED0DD6" w:rsidRDefault="00ED0DD6" w:rsidP="00DA4343">
    <w:pPr>
      <w:pStyle w:val="Footer"/>
    </w:pPr>
  </w:p>
  <w:p w14:paraId="07AA4B6D" w14:textId="77777777" w:rsidR="00ED0DD6" w:rsidRDefault="00ED0DD6" w:rsidP="00DA4343">
    <w:pPr>
      <w:pStyle w:val="Footer"/>
    </w:pPr>
  </w:p>
  <w:tbl>
    <w:tblPr>
      <w:tblStyle w:val="PlainTable41"/>
      <w:tblpPr w:vertAnchor="page" w:horzAnchor="margin" w:tblpXSpec="center" w:tblpY="13649"/>
      <w:tblW w:w="12234" w:type="dxa"/>
      <w:tblLook w:val="04A0" w:firstRow="1" w:lastRow="0" w:firstColumn="1" w:lastColumn="0" w:noHBand="0" w:noVBand="1"/>
    </w:tblPr>
    <w:tblGrid>
      <w:gridCol w:w="2446"/>
      <w:gridCol w:w="2447"/>
      <w:gridCol w:w="2447"/>
      <w:gridCol w:w="2447"/>
      <w:gridCol w:w="2447"/>
    </w:tblGrid>
    <w:tr w:rsidR="00ED0DD6" w14:paraId="1AD8535D" w14:textId="77777777" w:rsidTr="002D2624">
      <w:trPr>
        <w:cnfStyle w:val="100000000000" w:firstRow="1" w:lastRow="0" w:firstColumn="0" w:lastColumn="0" w:oddVBand="0" w:evenVBand="0" w:oddHBand="0" w:evenHBand="0" w:firstRowFirstColumn="0" w:firstRowLastColumn="0" w:lastRowFirstColumn="0" w:lastRowLastColumn="0"/>
        <w:trHeight w:val="2211"/>
      </w:trPr>
      <w:tc>
        <w:tcPr>
          <w:cnfStyle w:val="001000000000" w:firstRow="0" w:lastRow="0" w:firstColumn="1" w:lastColumn="0" w:oddVBand="0" w:evenVBand="0" w:oddHBand="0" w:evenHBand="0" w:firstRowFirstColumn="0" w:firstRowLastColumn="0" w:lastRowFirstColumn="0" w:lastRowLastColumn="0"/>
          <w:tcW w:w="2446" w:type="dxa"/>
        </w:tcPr>
        <w:p w14:paraId="2B1C5B7B" w14:textId="77777777" w:rsidR="00ED0DD6" w:rsidRDefault="00ED0DD6" w:rsidP="002D2624"/>
      </w:tc>
      <w:tc>
        <w:tcPr>
          <w:tcW w:w="2447" w:type="dxa"/>
        </w:tcPr>
        <w:p w14:paraId="79EE5113" w14:textId="77777777" w:rsidR="00ED0DD6" w:rsidRDefault="00ED0DD6" w:rsidP="002D2624">
          <w:pPr>
            <w:cnfStyle w:val="100000000000" w:firstRow="1" w:lastRow="0" w:firstColumn="0" w:lastColumn="0" w:oddVBand="0" w:evenVBand="0" w:oddHBand="0" w:evenHBand="0" w:firstRowFirstColumn="0" w:firstRowLastColumn="0" w:lastRowFirstColumn="0" w:lastRowLastColumn="0"/>
          </w:pPr>
        </w:p>
      </w:tc>
      <w:tc>
        <w:tcPr>
          <w:tcW w:w="2447" w:type="dxa"/>
        </w:tcPr>
        <w:p w14:paraId="46A94C79" w14:textId="77777777" w:rsidR="00ED0DD6" w:rsidRDefault="00ED0DD6" w:rsidP="002D2624">
          <w:pPr>
            <w:cnfStyle w:val="100000000000" w:firstRow="1" w:lastRow="0" w:firstColumn="0" w:lastColumn="0" w:oddVBand="0" w:evenVBand="0" w:oddHBand="0" w:evenHBand="0" w:firstRowFirstColumn="0" w:firstRowLastColumn="0" w:lastRowFirstColumn="0" w:lastRowLastColumn="0"/>
          </w:pPr>
        </w:p>
      </w:tc>
      <w:tc>
        <w:tcPr>
          <w:tcW w:w="2447" w:type="dxa"/>
        </w:tcPr>
        <w:p w14:paraId="67E7A07C" w14:textId="77777777" w:rsidR="00ED0DD6" w:rsidRDefault="00ED0DD6" w:rsidP="002D2624">
          <w:pPr>
            <w:cnfStyle w:val="100000000000" w:firstRow="1" w:lastRow="0" w:firstColumn="0" w:lastColumn="0" w:oddVBand="0" w:evenVBand="0" w:oddHBand="0" w:evenHBand="0" w:firstRowFirstColumn="0" w:firstRowLastColumn="0" w:lastRowFirstColumn="0" w:lastRowLastColumn="0"/>
          </w:pPr>
        </w:p>
      </w:tc>
      <w:tc>
        <w:tcPr>
          <w:tcW w:w="2447" w:type="dxa"/>
        </w:tcPr>
        <w:p w14:paraId="3C04AFC8" w14:textId="77777777" w:rsidR="00ED0DD6" w:rsidRDefault="00ED0DD6" w:rsidP="002D2624">
          <w:pPr>
            <w:cnfStyle w:val="100000000000" w:firstRow="1" w:lastRow="0" w:firstColumn="0" w:lastColumn="0" w:oddVBand="0" w:evenVBand="0" w:oddHBand="0" w:evenHBand="0" w:firstRowFirstColumn="0" w:firstRowLastColumn="0" w:lastRowFirstColumn="0" w:lastRowLastColumn="0"/>
          </w:pPr>
        </w:p>
      </w:tc>
    </w:tr>
  </w:tbl>
  <w:p w14:paraId="7802EA1A" w14:textId="77777777" w:rsidR="00ED0DD6" w:rsidRPr="00DA4343" w:rsidRDefault="00ED0DD6" w:rsidP="002D262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285A1C" w14:textId="77777777" w:rsidR="00ED0DD6" w:rsidRPr="00255E95" w:rsidRDefault="00ED0DD6" w:rsidP="00C57C3D">
    <w:pPr>
      <w:pStyle w:val="Footer"/>
    </w:pPr>
    <w:r>
      <w:rPr>
        <w:noProof/>
      </w:rPr>
      <w:drawing>
        <wp:inline distT="0" distB="0" distL="0" distR="0" wp14:anchorId="1897EF91" wp14:editId="17CE5A8E">
          <wp:extent cx="810000" cy="36000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amp;M_Logo_sm.png"/>
                  <pic:cNvPicPr/>
                </pic:nvPicPr>
                <pic:blipFill>
                  <a:blip r:embed="rId1">
                    <a:extLst>
                      <a:ext uri="{28A0092B-C50C-407E-A947-70E740481C1C}">
                        <a14:useLocalDpi xmlns:a14="http://schemas.microsoft.com/office/drawing/2010/main" val="0"/>
                      </a:ext>
                    </a:extLst>
                  </a:blip>
                  <a:stretch>
                    <a:fillRect/>
                  </a:stretch>
                </pic:blipFill>
                <pic:spPr>
                  <a:xfrm>
                    <a:off x="0" y="0"/>
                    <a:ext cx="810000" cy="360000"/>
                  </a:xfrm>
                  <a:prstGeom prst="rect">
                    <a:avLst/>
                  </a:prstGeom>
                </pic:spPr>
              </pic:pic>
            </a:graphicData>
          </a:graphic>
        </wp:inline>
      </w:drawing>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F1D768" w14:textId="3C9B1485" w:rsidR="00ED0DD6" w:rsidRPr="00255E95" w:rsidRDefault="00ED0DD6" w:rsidP="00E27BEB">
    <w:pPr>
      <w:pStyle w:val="FooterLandscape"/>
    </w:pPr>
    <w:r>
      <w:rPr>
        <w:noProof/>
      </w:rPr>
      <w:drawing>
        <wp:inline distT="0" distB="0" distL="0" distR="0" wp14:anchorId="6274BAFF" wp14:editId="3336B86E">
          <wp:extent cx="810000" cy="36000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amp;M_Logo_sm.png"/>
                  <pic:cNvPicPr/>
                </pic:nvPicPr>
                <pic:blipFill>
                  <a:blip r:embed="rId1">
                    <a:extLst>
                      <a:ext uri="{28A0092B-C50C-407E-A947-70E740481C1C}">
                        <a14:useLocalDpi xmlns:a14="http://schemas.microsoft.com/office/drawing/2010/main" val="0"/>
                      </a:ext>
                    </a:extLst>
                  </a:blip>
                  <a:stretch>
                    <a:fillRect/>
                  </a:stretch>
                </pic:blipFill>
                <pic:spPr>
                  <a:xfrm>
                    <a:off x="0" y="0"/>
                    <a:ext cx="810000" cy="360000"/>
                  </a:xfrm>
                  <a:prstGeom prst="rect">
                    <a:avLst/>
                  </a:prstGeom>
                </pic:spPr>
              </pic:pic>
            </a:graphicData>
          </a:graphic>
        </wp:inline>
      </w:drawing>
    </w:r>
    <w:r>
      <w:tab/>
    </w:r>
    <w:r>
      <w:fldChar w:fldCharType="begin"/>
    </w:r>
    <w:r>
      <w:instrText xml:space="preserve"> PAGE   \* MERGEFORMAT </w:instrText>
    </w:r>
    <w:r>
      <w:fldChar w:fldCharType="separate"/>
    </w:r>
    <w:r>
      <w:rPr>
        <w:noProof/>
      </w:rPr>
      <w:t>41</w:t>
    </w:r>
    <w:r>
      <w:rPr>
        <w:noProof/>
      </w:rPr>
      <w:fldChar w:fldCharType="end"/>
    </w:r>
  </w:p>
  <w:p w14:paraId="28F2C792" w14:textId="77777777" w:rsidR="00ED0DD6" w:rsidRDefault="00ED0DD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07C6D6" w14:textId="77777777" w:rsidR="00920317" w:rsidRPr="007F1F96" w:rsidRDefault="00920317" w:rsidP="00BD776F">
      <w:pPr>
        <w:pStyle w:val="Footer"/>
        <w:spacing w:before="200"/>
      </w:pPr>
      <w:r>
        <w:separator/>
      </w:r>
    </w:p>
  </w:footnote>
  <w:footnote w:type="continuationSeparator" w:id="0">
    <w:p w14:paraId="5123A2E0" w14:textId="77777777" w:rsidR="00920317" w:rsidRPr="007F1F96" w:rsidRDefault="00920317" w:rsidP="00BD776F">
      <w:pPr>
        <w:pStyle w:val="Footer"/>
        <w:spacing w:before="200"/>
      </w:pPr>
      <w:r>
        <w:continuationSeparator/>
      </w:r>
    </w:p>
  </w:footnote>
  <w:footnote w:type="continuationNotice" w:id="1">
    <w:p w14:paraId="4003852E" w14:textId="77777777" w:rsidR="00920317" w:rsidRPr="007F1F96" w:rsidRDefault="00920317" w:rsidP="00BD776F">
      <w:pPr>
        <w:spacing w:before="200" w:after="0" w:line="240" w:lineRule="auto"/>
        <w:rPr>
          <w:sz w:val="16"/>
          <w:szCs w:val="16"/>
        </w:rPr>
      </w:pPr>
    </w:p>
  </w:footnote>
  <w:footnote w:id="2">
    <w:p w14:paraId="24D8F9A9" w14:textId="77777777" w:rsidR="00ED0DD6" w:rsidRDefault="00ED0DD6" w:rsidP="006E7FBB">
      <w:pPr>
        <w:pStyle w:val="FootnoteText"/>
      </w:pPr>
      <w:r>
        <w:rPr>
          <w:rStyle w:val="FootnoteReference"/>
        </w:rPr>
        <w:footnoteRef/>
      </w:r>
      <w:r>
        <w:t xml:space="preserve"> Include legal authorization</w:t>
      </w:r>
    </w:p>
  </w:footnote>
  <w:footnote w:id="3">
    <w:p w14:paraId="32EE925A" w14:textId="77777777" w:rsidR="00ED0DD6" w:rsidRDefault="00ED0DD6" w:rsidP="006E7FBB">
      <w:pPr>
        <w:pStyle w:val="FootnoteText"/>
      </w:pPr>
      <w:r>
        <w:rPr>
          <w:rStyle w:val="FootnoteReference"/>
        </w:rPr>
        <w:footnoteRef/>
      </w:r>
      <w:r>
        <w:t xml:space="preserve"> Include Powers of Attorney</w:t>
      </w:r>
    </w:p>
  </w:footnote>
  <w:footnote w:id="4">
    <w:p w14:paraId="2AC88D0F" w14:textId="77777777" w:rsidR="00ED0DD6" w:rsidRDefault="00ED0DD6" w:rsidP="00657807">
      <w:pPr>
        <w:pStyle w:val="FootnoteText"/>
      </w:pPr>
      <w:r>
        <w:rPr>
          <w:rStyle w:val="FootnoteReference"/>
        </w:rPr>
        <w:footnoteRef/>
      </w:r>
      <w:r>
        <w:t xml:space="preserve"> Including the location of any affiliated special-purpose Project Companies.</w:t>
      </w:r>
    </w:p>
  </w:footnote>
  <w:footnote w:id="5">
    <w:p w14:paraId="5063BD0D" w14:textId="77777777" w:rsidR="00ED0DD6" w:rsidRDefault="00ED0DD6" w:rsidP="00D21A98">
      <w:pPr>
        <w:pStyle w:val="FootnoteText"/>
      </w:pPr>
      <w:r>
        <w:rPr>
          <w:rStyle w:val="FootnoteReference"/>
        </w:rPr>
        <w:footnoteRef/>
      </w:r>
      <w:r>
        <w:t xml:space="preserve"> Names of financial institution(s) or sources of funding.</w:t>
      </w:r>
    </w:p>
  </w:footnote>
  <w:footnote w:id="6">
    <w:p w14:paraId="641750DE" w14:textId="77777777" w:rsidR="00ED0DD6" w:rsidRPr="003831AA" w:rsidRDefault="00ED0DD6" w:rsidP="00542F75">
      <w:pPr>
        <w:pStyle w:val="FootnoteText"/>
      </w:pPr>
      <w:r w:rsidRPr="003831AA">
        <w:rPr>
          <w:rStyle w:val="FootnoteReference"/>
          <w:sz w:val="20"/>
        </w:rPr>
        <w:footnoteRef/>
      </w:r>
      <w:r w:rsidRPr="003831AA">
        <w:t xml:space="preserve"> </w:t>
      </w:r>
      <w:r w:rsidRPr="003831AA">
        <w:tab/>
        <w:t>The proposed Date must be the first day of a month.</w:t>
      </w:r>
    </w:p>
  </w:footnote>
  <w:footnote w:id="7">
    <w:p w14:paraId="6D864B8F" w14:textId="6AF3320A" w:rsidR="00ED0DD6" w:rsidRPr="003831AA" w:rsidRDefault="00ED0DD6" w:rsidP="00542F75">
      <w:pPr>
        <w:pStyle w:val="FootnoteText"/>
      </w:pPr>
      <w:r w:rsidRPr="003831AA">
        <w:rPr>
          <w:rStyle w:val="FootnoteReference"/>
          <w:sz w:val="20"/>
        </w:rPr>
        <w:footnoteRef/>
      </w:r>
      <w:r w:rsidRPr="003831AA">
        <w:tab/>
        <w:t xml:space="preserve">COD must be </w:t>
      </w:r>
      <w:r>
        <w:t>December 31, 2021</w:t>
      </w:r>
      <w:r w:rsidRPr="003831AA">
        <w:t xml:space="preserve"> or earlier. </w:t>
      </w:r>
    </w:p>
  </w:footnote>
  <w:footnote w:id="8">
    <w:p w14:paraId="540D90E7" w14:textId="3EA706A2" w:rsidR="00ED0DD6" w:rsidRPr="00D31689" w:rsidRDefault="00ED0DD6" w:rsidP="00542F75">
      <w:pPr>
        <w:pStyle w:val="FootnoteText"/>
      </w:pPr>
      <w:r w:rsidRPr="00D31689">
        <w:rPr>
          <w:rStyle w:val="FootnoteReference"/>
          <w:sz w:val="20"/>
        </w:rPr>
        <w:footnoteRef/>
      </w:r>
      <w:r w:rsidRPr="00D31689">
        <w:t xml:space="preserve"> </w:t>
      </w:r>
      <w:r w:rsidRPr="00D31689">
        <w:tab/>
        <w:t xml:space="preserve">Contracted Facility Capacity must be </w:t>
      </w:r>
      <w:r>
        <w:t>within plus/minus 10% of the preferred capacity of 180 MW</w:t>
      </w:r>
      <w:r w:rsidRPr="00D31689">
        <w:t>.</w:t>
      </w:r>
    </w:p>
  </w:footnote>
  <w:footnote w:id="9">
    <w:p w14:paraId="277CD3BF" w14:textId="76B339ED" w:rsidR="00ED0DD6" w:rsidRPr="00D31689" w:rsidRDefault="00ED0DD6" w:rsidP="00542F75">
      <w:pPr>
        <w:pStyle w:val="FootnoteText"/>
      </w:pPr>
      <w:r w:rsidRPr="00D31689">
        <w:rPr>
          <w:rStyle w:val="FootnoteReference"/>
          <w:sz w:val="20"/>
        </w:rPr>
        <w:footnoteRef/>
      </w:r>
      <w:r w:rsidRPr="00D31689">
        <w:t xml:space="preserve"> </w:t>
      </w:r>
      <w:r w:rsidRPr="00D31689">
        <w:tab/>
        <w:t xml:space="preserve">Contracted Facility Capacity must be </w:t>
      </w:r>
      <w:r>
        <w:t>within plus/minus 10% of the preferred capacity of 180 MW</w:t>
      </w:r>
      <w:r w:rsidRPr="00D31689">
        <w:t>.</w:t>
      </w:r>
    </w:p>
  </w:footnote>
  <w:footnote w:id="10">
    <w:p w14:paraId="4F827CAE" w14:textId="23D72357" w:rsidR="00ED0DD6" w:rsidRPr="009A4ACA" w:rsidRDefault="00ED0DD6">
      <w:pPr>
        <w:pStyle w:val="FootnoteText"/>
      </w:pPr>
      <w:r>
        <w:rPr>
          <w:rStyle w:val="FootnoteReference"/>
        </w:rPr>
        <w:footnoteRef/>
      </w:r>
      <w:r>
        <w:t xml:space="preserve"> </w:t>
      </w:r>
      <w:r>
        <w:tab/>
        <w:t>GARE is based on a Typical Meteorological Year (TMY) and will be demonstrated by means of a PVSyst production forecast (in the case of PV solar) or a WindSim production forecast (in the case of wind).</w:t>
      </w:r>
    </w:p>
  </w:footnote>
  <w:footnote w:id="11">
    <w:p w14:paraId="435DD4E8" w14:textId="1A491B3E" w:rsidR="00ED0DD6" w:rsidRDefault="00ED0DD6">
      <w:pPr>
        <w:pStyle w:val="FootnoteText"/>
      </w:pPr>
      <w:r>
        <w:rPr>
          <w:rStyle w:val="FootnoteReference"/>
        </w:rPr>
        <w:footnoteRef/>
      </w:r>
      <w:r>
        <w:t xml:space="preserve"> </w:t>
      </w:r>
      <w:r w:rsidRPr="007E74F6">
        <w:t>Contract Years are each of 12 months duration, with Contract Year 1 beginning at COD.</w:t>
      </w:r>
    </w:p>
  </w:footnote>
  <w:footnote w:id="12">
    <w:p w14:paraId="659C2D97" w14:textId="00D62A66" w:rsidR="00ED0DD6" w:rsidRDefault="00ED0DD6" w:rsidP="00E8108F">
      <w:pPr>
        <w:pStyle w:val="FootnoteText"/>
      </w:pPr>
      <w:r>
        <w:rPr>
          <w:rStyle w:val="FootnoteReference"/>
        </w:rPr>
        <w:footnoteRef/>
      </w:r>
      <w:r>
        <w:t xml:space="preserve"> Initial Dependable </w:t>
      </w:r>
      <w:r w:rsidRPr="003831AA">
        <w:t xml:space="preserve">Capacity must be </w:t>
      </w:r>
      <w:r>
        <w:t>within plus/minus 10% of the preferred capacity of</w:t>
      </w:r>
      <w:r w:rsidRPr="003831AA">
        <w:t xml:space="preserve"> </w:t>
      </w:r>
      <w:r>
        <w:t>180</w:t>
      </w:r>
      <w:r w:rsidRPr="003831AA">
        <w:t xml:space="preserve"> MW.</w:t>
      </w:r>
    </w:p>
  </w:footnote>
  <w:footnote w:id="13">
    <w:p w14:paraId="338DD63E" w14:textId="77777777" w:rsidR="00ED0DD6" w:rsidRDefault="00ED0DD6" w:rsidP="00E8108F">
      <w:pPr>
        <w:pStyle w:val="FootnoteText"/>
      </w:pPr>
      <w:r>
        <w:rPr>
          <w:rStyle w:val="FootnoteReference"/>
        </w:rPr>
        <w:footnoteRef/>
      </w:r>
      <w:r>
        <w:t xml:space="preserve"> Use linear interpolation when the load values fall between the stated percentages.</w:t>
      </w:r>
    </w:p>
  </w:footnote>
  <w:footnote w:id="14">
    <w:p w14:paraId="2D6787FA" w14:textId="172AFF83" w:rsidR="00ED0DD6" w:rsidRDefault="00ED0DD6" w:rsidP="002903CD">
      <w:pPr>
        <w:pStyle w:val="FootnoteText"/>
      </w:pPr>
      <w:r>
        <w:rPr>
          <w:rStyle w:val="FootnoteReference"/>
        </w:rPr>
        <w:footnoteRef/>
      </w:r>
      <w:r>
        <w:t xml:space="preserve"> Dependable Capacity </w:t>
      </w:r>
      <w:r w:rsidRPr="003831AA">
        <w:t xml:space="preserve">must </w:t>
      </w:r>
      <w:r>
        <w:t>within plus/minus 10% of the preferred capacity of 180</w:t>
      </w:r>
      <w:r w:rsidRPr="003831AA">
        <w:t xml:space="preserve"> MW.</w:t>
      </w:r>
    </w:p>
  </w:footnote>
  <w:footnote w:id="15">
    <w:p w14:paraId="77D85D74" w14:textId="77777777" w:rsidR="00ED0DD6" w:rsidRDefault="00ED0DD6" w:rsidP="002903CD">
      <w:pPr>
        <w:pStyle w:val="FootnoteText"/>
      </w:pPr>
      <w:r>
        <w:rPr>
          <w:rStyle w:val="FootnoteReference"/>
        </w:rPr>
        <w:footnoteRef/>
      </w:r>
      <w:r>
        <w:t xml:space="preserve"> Use linear interpolation when the load values fall between the stated percentages.</w:t>
      </w:r>
    </w:p>
  </w:footnote>
  <w:footnote w:id="16">
    <w:p w14:paraId="19AF2CAA" w14:textId="039EC51C" w:rsidR="00ED0DD6" w:rsidRDefault="00ED0DD6">
      <w:pPr>
        <w:pStyle w:val="FootnoteText"/>
      </w:pPr>
      <w:r>
        <w:rPr>
          <w:rStyle w:val="FootnoteReference"/>
        </w:rPr>
        <w:footnoteRef/>
      </w:r>
      <w:r>
        <w:t xml:space="preserve"> Reference Site Condition ambient temperature.</w:t>
      </w:r>
    </w:p>
  </w:footnote>
  <w:footnote w:id="17">
    <w:p w14:paraId="4DC64F8D" w14:textId="77777777" w:rsidR="00ED0DD6" w:rsidRDefault="00ED0DD6" w:rsidP="005108E4">
      <w:pPr>
        <w:pStyle w:val="FootnoteText"/>
      </w:pPr>
      <w:r>
        <w:rPr>
          <w:rStyle w:val="FootnoteReference"/>
        </w:rPr>
        <w:footnoteRef/>
      </w:r>
      <w:r>
        <w:t xml:space="preserve"> Initial Dependable </w:t>
      </w:r>
      <w:r w:rsidRPr="003831AA">
        <w:t xml:space="preserve">Capacity must be </w:t>
      </w:r>
      <w:r>
        <w:t>within plus/minus 10% of the preferred capacity of</w:t>
      </w:r>
      <w:r w:rsidRPr="003831AA">
        <w:t xml:space="preserve"> </w:t>
      </w:r>
      <w:r>
        <w:t>180</w:t>
      </w:r>
      <w:r w:rsidRPr="003831AA">
        <w:t xml:space="preserve"> MW.</w:t>
      </w:r>
    </w:p>
  </w:footnote>
  <w:footnote w:id="18">
    <w:p w14:paraId="4BE6AE70" w14:textId="77777777" w:rsidR="00ED0DD6" w:rsidRDefault="00ED0DD6" w:rsidP="005108E4">
      <w:pPr>
        <w:pStyle w:val="FootnoteText"/>
      </w:pPr>
      <w:r>
        <w:rPr>
          <w:rStyle w:val="FootnoteReference"/>
        </w:rPr>
        <w:footnoteRef/>
      </w:r>
      <w:r>
        <w:t xml:space="preserve"> Use linear interpolation when the load values fall between the stated percentages.</w:t>
      </w:r>
    </w:p>
  </w:footnote>
  <w:footnote w:id="19">
    <w:p w14:paraId="11C518E5" w14:textId="6E539855" w:rsidR="00ED0DD6" w:rsidRDefault="00ED0DD6" w:rsidP="005108E4">
      <w:pPr>
        <w:pStyle w:val="FootnoteText"/>
      </w:pPr>
      <w:r>
        <w:rPr>
          <w:rStyle w:val="FootnoteReference"/>
        </w:rPr>
        <w:footnoteRef/>
      </w:r>
      <w:r>
        <w:t xml:space="preserve"> Dependable Capacity </w:t>
      </w:r>
      <w:r w:rsidRPr="003831AA">
        <w:t xml:space="preserve">must </w:t>
      </w:r>
      <w:r>
        <w:t>be within plus/minus 10% of the preferred capacity of 180</w:t>
      </w:r>
      <w:r w:rsidRPr="003831AA">
        <w:t xml:space="preserve"> MW.</w:t>
      </w:r>
    </w:p>
  </w:footnote>
  <w:footnote w:id="20">
    <w:p w14:paraId="5158B313" w14:textId="77777777" w:rsidR="00ED0DD6" w:rsidRDefault="00ED0DD6" w:rsidP="005108E4">
      <w:pPr>
        <w:pStyle w:val="FootnoteText"/>
      </w:pPr>
      <w:r>
        <w:rPr>
          <w:rStyle w:val="FootnoteReference"/>
        </w:rPr>
        <w:footnoteRef/>
      </w:r>
      <w:r>
        <w:t xml:space="preserve"> Use linear interpolation when the load values fall between the stated percentages.</w:t>
      </w:r>
    </w:p>
  </w:footnote>
  <w:footnote w:id="21">
    <w:p w14:paraId="2F2AFC22" w14:textId="77777777" w:rsidR="00ED0DD6" w:rsidRDefault="00ED0DD6" w:rsidP="005108E4">
      <w:pPr>
        <w:pStyle w:val="FootnoteText"/>
      </w:pPr>
      <w:r>
        <w:rPr>
          <w:rStyle w:val="FootnoteReference"/>
        </w:rPr>
        <w:footnoteRef/>
      </w:r>
      <w:r>
        <w:t xml:space="preserve"> Reference Site Condition ambient temperature.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0011F" w14:textId="77777777" w:rsidR="00ED0DD6" w:rsidRDefault="00ED0D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374BFC" w14:textId="77777777" w:rsidR="00ED0DD6" w:rsidRDefault="00ED0DD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8D15DA" w14:textId="5E42CDB3" w:rsidR="00ED0DD6" w:rsidRDefault="00ED0DD6" w:rsidP="005706C0">
    <w:pPr>
      <w:pStyle w:val="TCoverPageLogo"/>
    </w:pPr>
    <w:r>
      <w:rPr>
        <w:noProof/>
      </w:rPr>
      <mc:AlternateContent>
        <mc:Choice Requires="wpg">
          <w:drawing>
            <wp:anchor distT="0" distB="0" distL="114300" distR="114300" simplePos="0" relativeHeight="251763712" behindDoc="0" locked="0" layoutInCell="1" allowOverlap="1" wp14:anchorId="43DA318E" wp14:editId="24ABF326">
              <wp:simplePos x="0" y="0"/>
              <wp:positionH relativeFrom="column">
                <wp:posOffset>0</wp:posOffset>
              </wp:positionH>
              <wp:positionV relativeFrom="paragraph">
                <wp:posOffset>622300</wp:posOffset>
              </wp:positionV>
              <wp:extent cx="6416675" cy="1339850"/>
              <wp:effectExtent l="0" t="0" r="3175" b="0"/>
              <wp:wrapSquare wrapText="bothSides"/>
              <wp:docPr id="11" name="Group 11"/>
              <wp:cNvGraphicFramePr/>
              <a:graphic xmlns:a="http://schemas.openxmlformats.org/drawingml/2006/main">
                <a:graphicData uri="http://schemas.microsoft.com/office/word/2010/wordprocessingGroup">
                  <wpg:wgp>
                    <wpg:cNvGrpSpPr/>
                    <wpg:grpSpPr>
                      <a:xfrm>
                        <a:off x="0" y="0"/>
                        <a:ext cx="6416675" cy="1339850"/>
                        <a:chOff x="0" y="0"/>
                        <a:chExt cx="6416675" cy="1339850"/>
                      </a:xfrm>
                    </wpg:grpSpPr>
                    <pic:pic xmlns:pic="http://schemas.openxmlformats.org/drawingml/2006/picture">
                      <pic:nvPicPr>
                        <pic:cNvPr id="14" name="Picture 1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371975" y="180975"/>
                          <a:ext cx="2044700" cy="1062990"/>
                        </a:xfrm>
                        <a:prstGeom prst="rect">
                          <a:avLst/>
                        </a:prstGeom>
                      </pic:spPr>
                    </pic:pic>
                    <pic:pic xmlns:pic="http://schemas.openxmlformats.org/drawingml/2006/picture">
                      <pic:nvPicPr>
                        <pic:cNvPr id="15" name="Picture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46200" cy="1339850"/>
                        </a:xfrm>
                        <a:prstGeom prst="rect">
                          <a:avLst/>
                        </a:prstGeom>
                        <a:noFill/>
                        <a:ln>
                          <a:noFill/>
                        </a:ln>
                      </pic:spPr>
                    </pic:pic>
                    <pic:pic xmlns:pic="http://schemas.openxmlformats.org/drawingml/2006/picture">
                      <pic:nvPicPr>
                        <pic:cNvPr id="16" name="Picture 16"/>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657350" y="85725"/>
                          <a:ext cx="2374900" cy="1096645"/>
                        </a:xfrm>
                        <a:prstGeom prst="rect">
                          <a:avLst/>
                        </a:prstGeom>
                        <a:noFill/>
                        <a:ln>
                          <a:noFill/>
                        </a:ln>
                      </pic:spPr>
                    </pic:pic>
                  </wpg:wgp>
                </a:graphicData>
              </a:graphic>
            </wp:anchor>
          </w:drawing>
        </mc:Choice>
        <mc:Fallback>
          <w:pict>
            <v:group w14:anchorId="04C75BAC" id="Group 11" o:spid="_x0000_s1026" style="position:absolute;margin-left:0;margin-top:49pt;width:505.25pt;height:105.5pt;z-index:251763712" coordsize="64166,13398" o:gfxdata="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cs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GGAAAA&#10;AFJnaHRsb25nAAAC7g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AI4QklNBAwAAAAAEFUAAAABAAAAoAAAAFMAAAHgAACboAAAEDkAGAAB/9j/7QAMQWRvYmVf&#10;Q00AAv/uAA5BZG9iZQBkgAAAAAH/2wCEAAwICAgJCAwJCQwRCwoLERUPDAwPFRgTExUTExgRDAwM&#10;DAwMEQwMDAwMDAwMDAwMDAwMDAwMDAwMDAwMDAwMDAwBDQsLDQ4NEA4OEBQODg4UFA4ODg4UEQwM&#10;DAwMEREMDAwMDAwRDAwMDAwMDAwMDAwMDAwMDAwMDAwMDAwMDAwMDP/AABEIAFM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10;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0Pn/AIq+/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9H5/wCKvv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S+f8Air7+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0/n/AIq+/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9H5/wCKvv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S+f8Air7+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0/n/AIq+/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1Pn/AIq+/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9X5/wCKvv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W+f8Air7+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1/n/AIq+/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43719;top:1809;width:20447;height:10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TKqnDAAAA2wAAAA8AAABkcnMvZG93bnJldi54bWxET0trwkAQvhf8D8sIvRTdbSxSUldpQ31c&#10;jUXwNmanSUh2NmS3mv77rlDwNh/fcxarwbbiQr2vHWt4nioQxIUzNZcavg7rySsIH5ANto5Jwy95&#10;WC1HDwtMjbvyni55KEUMYZ+ihiqELpXSFxVZ9FPXEUfu2/UWQ4R9KU2P1xhuW5koNZcWa44NFXaU&#10;VVQ0+Y/V0GRKfWy3T8Vp3czkYd8ln+fjRuvH8fD+BiLQEO7if/fOxPkvcPslHi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pMqqcMAAADbAAAADwAAAAAAAAAAAAAAAACf&#10;AgAAZHJzL2Rvd25yZXYueG1sUEsFBgAAAAAEAAQA9wAAAI8DAAAAAA==&#10;">
                <v:imagedata r:id="rId4" o:title=""/>
                <v:path arrowok="t"/>
              </v:shape>
              <v:shape id="Picture 15" o:spid="_x0000_s1028" type="#_x0000_t75" style="position:absolute;width:13462;height:13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0DzAAAAA2wAAAA8AAABkcnMvZG93bnJldi54bWxET0uLwjAQvi/4H8II3rapgqt0jaIFQffm&#10;A9njkMy2ZZtJaWKt/94Igrf5+J6zWPW2Fh21vnKsYJykIIi1MxUXCs6n7ecchA/IBmvHpOBOHlbL&#10;wccCM+NufKDuGAoRQ9hnqKAMocmk9Lokiz5xDXHk/lxrMUTYFtK0eIvhtpaTNP2SFiuODSU2lJek&#10;/49Xq8D+dpO80lbr/aGbXX6mdb7Zj5UaDfv1N4hAfXiLX+6difOn8PwlHiC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7QPMAAAADbAAAADwAAAAAAAAAAAAAAAACfAgAA&#10;ZHJzL2Rvd25yZXYueG1sUEsFBgAAAAAEAAQA9wAAAIwDAAAAAA==&#10;">
                <v:imagedata r:id="rId5" o:title=""/>
                <v:path arrowok="t"/>
              </v:shape>
              <v:shape id="Picture 16" o:spid="_x0000_s1029" type="#_x0000_t75" style="position:absolute;left:16573;top:857;width:23749;height:10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5NMXAAAAA2wAAAA8AAABkcnMvZG93bnJldi54bWxET0uLwjAQvgv+hzDC3jTVBZVqLGIRXC/i&#10;A/Q4NGNbbCalibX77zcLgrf5+J6zTDpTiZYaV1pWMB5FIIgzq0vOFVzO2+EchPPIGivLpOCXHCSr&#10;fm+JsbYvPlJ78rkIIexiVFB4X8dSuqwgg25ka+LA3W1j0AfY5FI3+ArhppKTKJpKgyWHhgJr2hSU&#10;PU5Po+Dmfg7fUbo/O7/Psxm1fOzSq1Jfg269AOGp8x/x273TYf4U/n8JB8jV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Xk0xcAAAADbAAAADwAAAAAAAAAAAAAAAACfAgAA&#10;ZHJzL2Rvd25yZXYueG1sUEsFBgAAAAAEAAQA9wAAAIwDAAAAAA==&#10;">
                <v:imagedata r:id="rId6" o:title=""/>
                <v:path arrowok="t"/>
              </v:shape>
              <w10:wrap type="squar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3B9E15" w14:textId="77777777" w:rsidR="00ED0DD6" w:rsidRDefault="00ED0DD6" w:rsidP="00D2372C">
    <w:pPr>
      <w:pStyle w:val="TCoverPageLog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11FEAC20"/>
    <w:lvl w:ilvl="0">
      <w:start w:val="1"/>
      <w:numFmt w:val="decimal"/>
      <w:pStyle w:val="ListNumber5"/>
      <w:lvlText w:val="%1."/>
      <w:lvlJc w:val="left"/>
      <w:pPr>
        <w:tabs>
          <w:tab w:val="num" w:pos="1132"/>
        </w:tabs>
        <w:ind w:left="1132" w:hanging="360"/>
      </w:pPr>
    </w:lvl>
  </w:abstractNum>
  <w:abstractNum w:abstractNumId="1">
    <w:nsid w:val="FFFFFF7D"/>
    <w:multiLevelType w:val="singleLevel"/>
    <w:tmpl w:val="68FE3A6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E082630"/>
    <w:lvl w:ilvl="0">
      <w:start w:val="1"/>
      <w:numFmt w:val="decimal"/>
      <w:pStyle w:val="ListNumber3"/>
      <w:lvlText w:val="%1."/>
      <w:lvlJc w:val="left"/>
      <w:pPr>
        <w:tabs>
          <w:tab w:val="num" w:pos="926"/>
        </w:tabs>
        <w:ind w:left="926" w:hanging="360"/>
      </w:pPr>
    </w:lvl>
  </w:abstractNum>
  <w:abstractNum w:abstractNumId="3">
    <w:nsid w:val="FFFFFF7F"/>
    <w:multiLevelType w:val="singleLevel"/>
    <w:tmpl w:val="3D6A58C2"/>
    <w:lvl w:ilvl="0">
      <w:start w:val="1"/>
      <w:numFmt w:val="decimal"/>
      <w:pStyle w:val="ListNumber2"/>
      <w:lvlText w:val="%1."/>
      <w:lvlJc w:val="left"/>
      <w:pPr>
        <w:tabs>
          <w:tab w:val="num" w:pos="643"/>
        </w:tabs>
        <w:ind w:left="643" w:hanging="360"/>
      </w:pPr>
    </w:lvl>
  </w:abstractNum>
  <w:abstractNum w:abstractNumId="4">
    <w:nsid w:val="FFFFFF80"/>
    <w:multiLevelType w:val="singleLevel"/>
    <w:tmpl w:val="5A1C599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ABEACA4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2149FF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71ECC898"/>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5AEA1DBC"/>
    <w:lvl w:ilvl="0">
      <w:start w:val="1"/>
      <w:numFmt w:val="decimal"/>
      <w:pStyle w:val="ListNumber"/>
      <w:lvlText w:val="%1."/>
      <w:lvlJc w:val="left"/>
      <w:pPr>
        <w:tabs>
          <w:tab w:val="num" w:pos="360"/>
        </w:tabs>
        <w:ind w:left="360" w:hanging="360"/>
      </w:pPr>
    </w:lvl>
  </w:abstractNum>
  <w:abstractNum w:abstractNumId="9">
    <w:nsid w:val="FFFFFF89"/>
    <w:multiLevelType w:val="singleLevel"/>
    <w:tmpl w:val="BA38701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07005DB"/>
    <w:multiLevelType w:val="multilevel"/>
    <w:tmpl w:val="885225FC"/>
    <w:lvl w:ilvl="0">
      <w:start w:val="1"/>
      <w:numFmt w:val="decimal"/>
      <w:pStyle w:val="TSNumber1"/>
      <w:lvlText w:val="%1"/>
      <w:lvlJc w:val="left"/>
      <w:pPr>
        <w:tabs>
          <w:tab w:val="num" w:pos="340"/>
        </w:tabs>
        <w:ind w:left="340" w:hanging="340"/>
      </w:pPr>
      <w:rPr>
        <w:rFonts w:hint="default"/>
      </w:rPr>
    </w:lvl>
    <w:lvl w:ilvl="1">
      <w:start w:val="1"/>
      <w:numFmt w:val="lowerLetter"/>
      <w:pStyle w:val="TSNumbera"/>
      <w:lvlText w:val="%2)"/>
      <w:lvlJc w:val="left"/>
      <w:pPr>
        <w:tabs>
          <w:tab w:val="num" w:pos="709"/>
        </w:tabs>
        <w:ind w:left="709" w:hanging="369"/>
      </w:pPr>
      <w:rPr>
        <w:rFonts w:hint="default"/>
      </w:rPr>
    </w:lvl>
    <w:lvl w:ilvl="2">
      <w:start w:val="1"/>
      <w:numFmt w:val="lowerRoman"/>
      <w:pStyle w:val="TSNumberi"/>
      <w:lvlText w:val="%3)"/>
      <w:lvlJc w:val="left"/>
      <w:pPr>
        <w:tabs>
          <w:tab w:val="num" w:pos="1077"/>
        </w:tabs>
        <w:ind w:left="1077" w:hanging="368"/>
      </w:pPr>
      <w:rPr>
        <w:rFonts w:hint="default"/>
      </w:rPr>
    </w:lvl>
    <w:lvl w:ilvl="3">
      <w:start w:val="1"/>
      <w:numFmt w:val="none"/>
      <w:suff w:val="nothing"/>
      <w:lvlText w:val=""/>
      <w:lvlJc w:val="left"/>
      <w:pPr>
        <w:ind w:left="1077" w:firstLine="0"/>
      </w:pPr>
      <w:rPr>
        <w:rFonts w:hint="default"/>
      </w:rPr>
    </w:lvl>
    <w:lvl w:ilvl="4">
      <w:start w:val="1"/>
      <w:numFmt w:val="none"/>
      <w:suff w:val="nothing"/>
      <w:lvlText w:val=""/>
      <w:lvlJc w:val="left"/>
      <w:pPr>
        <w:ind w:left="641"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00DB03D5"/>
    <w:multiLevelType w:val="hybridMultilevel"/>
    <w:tmpl w:val="0996274E"/>
    <w:lvl w:ilvl="0" w:tplc="04090019">
      <w:start w:val="1"/>
      <w:numFmt w:val="lowerLetter"/>
      <w:lvlText w:val="%1."/>
      <w:lvlJc w:val="left"/>
      <w:pPr>
        <w:ind w:left="1152" w:hanging="720"/>
      </w:pPr>
      <w:rPr>
        <w:rFonts w:hint="default"/>
        <w:b w:val="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3">
    <w:nsid w:val="029F2A94"/>
    <w:multiLevelType w:val="hybridMultilevel"/>
    <w:tmpl w:val="11044C48"/>
    <w:lvl w:ilvl="0" w:tplc="B76297F8">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042A5E77"/>
    <w:multiLevelType w:val="multilevel"/>
    <w:tmpl w:val="4B0C605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nsid w:val="0AFF0BBC"/>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11CD21E9"/>
    <w:multiLevelType w:val="hybridMultilevel"/>
    <w:tmpl w:val="15665F94"/>
    <w:lvl w:ilvl="0" w:tplc="1360A028">
      <w:start w:val="1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5870FB6"/>
    <w:multiLevelType w:val="hybridMultilevel"/>
    <w:tmpl w:val="BE52CA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6E333C5"/>
    <w:multiLevelType w:val="hybridMultilevel"/>
    <w:tmpl w:val="C3562FC6"/>
    <w:lvl w:ilvl="0" w:tplc="64C4276C">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186879D4"/>
    <w:multiLevelType w:val="hybridMultilevel"/>
    <w:tmpl w:val="96943290"/>
    <w:lvl w:ilvl="0" w:tplc="395617D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D127348"/>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nsid w:val="1D480BDA"/>
    <w:multiLevelType w:val="hybridMultilevel"/>
    <w:tmpl w:val="671E62FC"/>
    <w:lvl w:ilvl="0" w:tplc="59BC16C8">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1F7F10F8"/>
    <w:multiLevelType w:val="multilevel"/>
    <w:tmpl w:val="BDF4AC7E"/>
    <w:lvl w:ilvl="0">
      <w:start w:val="1"/>
      <w:numFmt w:val="decimal"/>
      <w:pStyle w:val="USNotes"/>
      <w:lvlText w:val="%1"/>
      <w:lvlJc w:val="left"/>
      <w:pPr>
        <w:tabs>
          <w:tab w:val="num" w:pos="215"/>
        </w:tabs>
        <w:ind w:left="215" w:hanging="215"/>
      </w:pPr>
      <w:rPr>
        <w:rFonts w:hint="default"/>
      </w:rPr>
    </w:lvl>
    <w:lvl w:ilvl="1">
      <w:start w:val="1"/>
      <w:numFmt w:val="none"/>
      <w:suff w:val="nothing"/>
      <w:lvlText w:val=""/>
      <w:lvlJc w:val="left"/>
      <w:pPr>
        <w:ind w:left="215"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245B6D77"/>
    <w:multiLevelType w:val="hybridMultilevel"/>
    <w:tmpl w:val="600AB2BE"/>
    <w:lvl w:ilvl="0" w:tplc="D2E2DE8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CF445AC"/>
    <w:multiLevelType w:val="hybridMultilevel"/>
    <w:tmpl w:val="513E3670"/>
    <w:lvl w:ilvl="0" w:tplc="B9B04684">
      <w:start w:val="1"/>
      <w:numFmt w:val="lowerLetter"/>
      <w:pStyle w:val="DefaultParagraphFont1"/>
      <w:lvlText w:val="(%1)"/>
      <w:lvlJc w:val="left"/>
      <w:pPr>
        <w:tabs>
          <w:tab w:val="num" w:pos="3987"/>
        </w:tabs>
        <w:ind w:left="3987" w:hanging="567"/>
      </w:pPr>
      <w:rPr>
        <w:rFonts w:ascii="Times New Roman" w:hAnsi="Times New Roman" w:cs="Times New Roman" w:hint="default"/>
        <w:b w:val="0"/>
        <w:i w:val="0"/>
        <w:color w:val="auto"/>
        <w:sz w:val="24"/>
        <w:szCs w:val="22"/>
        <w:u w:val="none"/>
      </w:rPr>
    </w:lvl>
    <w:lvl w:ilvl="1" w:tplc="04090019">
      <w:start w:val="1"/>
      <w:numFmt w:val="lowerLetter"/>
      <w:lvlText w:val="%2."/>
      <w:lvlJc w:val="left"/>
      <w:pPr>
        <w:tabs>
          <w:tab w:val="num" w:pos="2592"/>
        </w:tabs>
        <w:ind w:left="2592" w:hanging="360"/>
      </w:pPr>
    </w:lvl>
    <w:lvl w:ilvl="2" w:tplc="0409001B">
      <w:start w:val="1"/>
      <w:numFmt w:val="lowerRoman"/>
      <w:lvlText w:val="%3."/>
      <w:lvlJc w:val="right"/>
      <w:pPr>
        <w:tabs>
          <w:tab w:val="num" w:pos="3312"/>
        </w:tabs>
        <w:ind w:left="3312" w:hanging="180"/>
      </w:pPr>
    </w:lvl>
    <w:lvl w:ilvl="3" w:tplc="0409000F">
      <w:start w:val="1"/>
      <w:numFmt w:val="decimal"/>
      <w:lvlText w:val="%4."/>
      <w:lvlJc w:val="left"/>
      <w:pPr>
        <w:tabs>
          <w:tab w:val="num" w:pos="4032"/>
        </w:tabs>
        <w:ind w:left="4032" w:hanging="360"/>
      </w:pPr>
    </w:lvl>
    <w:lvl w:ilvl="4" w:tplc="04090019">
      <w:start w:val="1"/>
      <w:numFmt w:val="lowerLetter"/>
      <w:lvlText w:val="%5."/>
      <w:lvlJc w:val="left"/>
      <w:pPr>
        <w:tabs>
          <w:tab w:val="num" w:pos="4752"/>
        </w:tabs>
        <w:ind w:left="4752" w:hanging="360"/>
      </w:pPr>
    </w:lvl>
    <w:lvl w:ilvl="5" w:tplc="0409001B">
      <w:start w:val="1"/>
      <w:numFmt w:val="lowerRoman"/>
      <w:lvlText w:val="%6."/>
      <w:lvlJc w:val="right"/>
      <w:pPr>
        <w:tabs>
          <w:tab w:val="num" w:pos="5472"/>
        </w:tabs>
        <w:ind w:left="5472" w:hanging="180"/>
      </w:pPr>
    </w:lvl>
    <w:lvl w:ilvl="6" w:tplc="0409000F">
      <w:start w:val="1"/>
      <w:numFmt w:val="decimal"/>
      <w:lvlText w:val="%7."/>
      <w:lvlJc w:val="left"/>
      <w:pPr>
        <w:tabs>
          <w:tab w:val="num" w:pos="6192"/>
        </w:tabs>
        <w:ind w:left="6192" w:hanging="360"/>
      </w:pPr>
    </w:lvl>
    <w:lvl w:ilvl="7" w:tplc="04090019">
      <w:start w:val="1"/>
      <w:numFmt w:val="lowerLetter"/>
      <w:lvlText w:val="%8."/>
      <w:lvlJc w:val="left"/>
      <w:pPr>
        <w:tabs>
          <w:tab w:val="num" w:pos="6912"/>
        </w:tabs>
        <w:ind w:left="6912" w:hanging="360"/>
      </w:pPr>
    </w:lvl>
    <w:lvl w:ilvl="8" w:tplc="0409001B">
      <w:start w:val="1"/>
      <w:numFmt w:val="lowerRoman"/>
      <w:lvlText w:val="%9."/>
      <w:lvlJc w:val="right"/>
      <w:pPr>
        <w:tabs>
          <w:tab w:val="num" w:pos="7632"/>
        </w:tabs>
        <w:ind w:left="7632" w:hanging="180"/>
      </w:pPr>
    </w:lvl>
  </w:abstractNum>
  <w:abstractNum w:abstractNumId="25">
    <w:nsid w:val="35CE4D13"/>
    <w:multiLevelType w:val="hybridMultilevel"/>
    <w:tmpl w:val="455E93D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CCC2705"/>
    <w:multiLevelType w:val="multilevel"/>
    <w:tmpl w:val="46964E66"/>
    <w:lvl w:ilvl="0">
      <w:start w:val="1"/>
      <w:numFmt w:val="upperLetter"/>
      <w:suff w:val="nothing"/>
      <w:lvlText w:val="Appendix %1"/>
      <w:lvlJc w:val="left"/>
      <w:pPr>
        <w:ind w:left="0" w:firstLine="0"/>
      </w:pPr>
      <w:rPr>
        <w:rFonts w:hint="default"/>
      </w:rPr>
    </w:lvl>
    <w:lvl w:ilvl="1">
      <w:start w:val="1"/>
      <w:numFmt w:val="decimal"/>
      <w:pStyle w:val="ApxHeading2"/>
      <w:lvlText w:val="%1.%2"/>
      <w:lvlJc w:val="left"/>
      <w:pPr>
        <w:tabs>
          <w:tab w:val="num" w:pos="851"/>
        </w:tabs>
        <w:ind w:left="851" w:hanging="851"/>
      </w:pPr>
      <w:rPr>
        <w:rFonts w:hint="default"/>
      </w:rPr>
    </w:lvl>
    <w:lvl w:ilvl="2">
      <w:start w:val="1"/>
      <w:numFmt w:val="decimal"/>
      <w:pStyle w:val="ApxHeading3"/>
      <w:lvlText w:val="%1.%2.%3"/>
      <w:lvlJc w:val="left"/>
      <w:pPr>
        <w:tabs>
          <w:tab w:val="num" w:pos="851"/>
        </w:tabs>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142" w:firstLine="0"/>
      </w:pPr>
      <w:rPr>
        <w:rFonts w:hint="default"/>
      </w:rPr>
    </w:lvl>
    <w:lvl w:ilvl="5">
      <w:start w:val="1"/>
      <w:numFmt w:val="none"/>
      <w:suff w:val="nothing"/>
      <w:lvlText w:val=""/>
      <w:lvlJc w:val="left"/>
      <w:pPr>
        <w:ind w:left="142" w:firstLine="0"/>
      </w:pPr>
      <w:rPr>
        <w:rFonts w:hint="default"/>
      </w:rPr>
    </w:lvl>
    <w:lvl w:ilvl="6">
      <w:start w:val="1"/>
      <w:numFmt w:val="none"/>
      <w:suff w:val="nothing"/>
      <w:lvlText w:val=""/>
      <w:lvlJc w:val="left"/>
      <w:pPr>
        <w:ind w:left="142" w:firstLine="0"/>
      </w:pPr>
      <w:rPr>
        <w:rFonts w:hint="default"/>
      </w:rPr>
    </w:lvl>
    <w:lvl w:ilvl="7">
      <w:start w:val="1"/>
      <w:numFmt w:val="none"/>
      <w:suff w:val="nothing"/>
      <w:lvlText w:val=""/>
      <w:lvlJc w:val="left"/>
      <w:pPr>
        <w:ind w:left="142" w:firstLine="0"/>
      </w:pPr>
      <w:rPr>
        <w:rFonts w:hint="default"/>
      </w:rPr>
    </w:lvl>
    <w:lvl w:ilvl="8">
      <w:start w:val="1"/>
      <w:numFmt w:val="none"/>
      <w:suff w:val="nothing"/>
      <w:lvlText w:val=""/>
      <w:lvlJc w:val="left"/>
      <w:pPr>
        <w:ind w:left="142" w:firstLine="0"/>
      </w:pPr>
      <w:rPr>
        <w:rFonts w:hint="default"/>
      </w:rPr>
    </w:lvl>
  </w:abstractNum>
  <w:abstractNum w:abstractNumId="27">
    <w:nsid w:val="3D1E72F9"/>
    <w:multiLevelType w:val="singleLevel"/>
    <w:tmpl w:val="8E6AEAB6"/>
    <w:lvl w:ilvl="0">
      <w:start w:val="1"/>
      <w:numFmt w:val="lowerLetter"/>
      <w:lvlText w:val="%1."/>
      <w:legacy w:legacy="1" w:legacySpace="0" w:legacyIndent="360"/>
      <w:lvlJc w:val="left"/>
      <w:pPr>
        <w:ind w:left="360" w:hanging="360"/>
      </w:pPr>
    </w:lvl>
  </w:abstractNum>
  <w:abstractNum w:abstractNumId="28">
    <w:nsid w:val="41227B13"/>
    <w:multiLevelType w:val="multilevel"/>
    <w:tmpl w:val="18224EF2"/>
    <w:lvl w:ilvl="0">
      <w:start w:val="1"/>
      <w:numFmt w:val="bullet"/>
      <w:pStyle w:val="TSMixedB2"/>
      <w:lvlText w:val=""/>
      <w:lvlJc w:val="left"/>
      <w:pPr>
        <w:tabs>
          <w:tab w:val="num" w:pos="709"/>
        </w:tabs>
        <w:ind w:left="709" w:hanging="369"/>
      </w:pPr>
      <w:rPr>
        <w:rFonts w:ascii="Symbol" w:hAnsi="Symbol" w:hint="default"/>
        <w:color w:val="auto"/>
        <w:sz w:val="16"/>
      </w:rPr>
    </w:lvl>
    <w:lvl w:ilvl="1">
      <w:start w:val="1"/>
      <w:numFmt w:val="bullet"/>
      <w:pStyle w:val="TSMixedB3"/>
      <w:lvlText w:val="-"/>
      <w:lvlJc w:val="left"/>
      <w:pPr>
        <w:tabs>
          <w:tab w:val="num" w:pos="1077"/>
        </w:tabs>
        <w:ind w:left="1077" w:hanging="368"/>
      </w:pPr>
      <w:rPr>
        <w:rFonts w:ascii="Courier New" w:hAnsi="Courier New" w:hint="default"/>
      </w:rPr>
    </w:lvl>
    <w:lvl w:ilvl="2">
      <w:start w:val="1"/>
      <w:numFmt w:val="none"/>
      <w:suff w:val="nothing"/>
      <w:lvlText w:val=""/>
      <w:lvlJc w:val="left"/>
      <w:pPr>
        <w:ind w:left="1077" w:firstLine="0"/>
      </w:pPr>
      <w:rPr>
        <w:rFonts w:hint="default"/>
      </w:rPr>
    </w:lvl>
    <w:lvl w:ilvl="3">
      <w:start w:val="1"/>
      <w:numFmt w:val="none"/>
      <w:suff w:val="nothing"/>
      <w:lvlText w:val=""/>
      <w:lvlJc w:val="left"/>
      <w:pPr>
        <w:ind w:left="641" w:firstLine="0"/>
      </w:pPr>
      <w:rPr>
        <w:rFonts w:hint="default"/>
      </w:rPr>
    </w:lvl>
    <w:lvl w:ilvl="4">
      <w:start w:val="1"/>
      <w:numFmt w:val="none"/>
      <w:suff w:val="nothing"/>
      <w:lvlText w:val=""/>
      <w:lvlJc w:val="left"/>
      <w:pPr>
        <w:ind w:left="641"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441E00CA"/>
    <w:multiLevelType w:val="hybridMultilevel"/>
    <w:tmpl w:val="F904A2D6"/>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nsid w:val="4C203B34"/>
    <w:multiLevelType w:val="multilevel"/>
    <w:tmpl w:val="D7BC099C"/>
    <w:lvl w:ilvl="0">
      <w:start w:val="1"/>
      <w:numFmt w:val="decimal"/>
      <w:pStyle w:val="Bulletroman"/>
      <w:lvlText w:val="%1"/>
      <w:lvlJc w:val="left"/>
      <w:pPr>
        <w:tabs>
          <w:tab w:val="num" w:pos="851"/>
        </w:tabs>
        <w:ind w:left="851" w:hanging="851"/>
      </w:pPr>
      <w:rPr>
        <w:rFonts w:hint="default"/>
      </w:rPr>
    </w:lvl>
    <w:lvl w:ilvl="1">
      <w:start w:val="1"/>
      <w:numFmt w:val="lowerLetter"/>
      <w:lvlText w:val="%2"/>
      <w:lvlJc w:val="left"/>
      <w:pPr>
        <w:tabs>
          <w:tab w:val="num" w:pos="1276"/>
        </w:tabs>
        <w:ind w:left="1276" w:hanging="425"/>
      </w:pPr>
      <w:rPr>
        <w:rFonts w:hint="default"/>
      </w:rPr>
    </w:lvl>
    <w:lvl w:ilvl="2">
      <w:start w:val="1"/>
      <w:numFmt w:val="lowerRoman"/>
      <w:lvlText w:val="%3"/>
      <w:lvlJc w:val="left"/>
      <w:pPr>
        <w:tabs>
          <w:tab w:val="num" w:pos="1276"/>
        </w:tabs>
        <w:ind w:left="1276" w:hanging="425"/>
      </w:pPr>
      <w:rPr>
        <w:rFonts w:hint="default"/>
      </w:rPr>
    </w:lvl>
    <w:lvl w:ilvl="3">
      <w:start w:val="1"/>
      <w:numFmt w:val="decimal"/>
      <w:lvlText w:val="%4"/>
      <w:lvlJc w:val="left"/>
      <w:pPr>
        <w:tabs>
          <w:tab w:val="num" w:pos="1276"/>
        </w:tabs>
        <w:ind w:left="1276" w:hanging="425"/>
      </w:pPr>
      <w:rPr>
        <w:rFonts w:hint="default"/>
      </w:rPr>
    </w:lvl>
    <w:lvl w:ilvl="4">
      <w:start w:val="1"/>
      <w:numFmt w:val="bullet"/>
      <w:lvlText w:val=""/>
      <w:lvlJc w:val="left"/>
      <w:pPr>
        <w:tabs>
          <w:tab w:val="num" w:pos="1701"/>
        </w:tabs>
        <w:ind w:left="1701" w:hanging="425"/>
      </w:pPr>
      <w:rPr>
        <w:rFonts w:ascii="Symbol" w:hAnsi="Symbol" w:hint="default"/>
        <w:color w:val="auto"/>
      </w:rPr>
    </w:lvl>
    <w:lvl w:ilvl="5">
      <w:start w:val="1"/>
      <w:numFmt w:val="bullet"/>
      <w:lvlText w:val="-"/>
      <w:lvlJc w:val="left"/>
      <w:pPr>
        <w:tabs>
          <w:tab w:val="num" w:pos="2126"/>
        </w:tabs>
        <w:ind w:left="2126" w:hanging="425"/>
      </w:pPr>
      <w:rPr>
        <w:rFonts w:ascii="Courier New" w:hAnsi="Courier New" w:hint="default"/>
      </w:rPr>
    </w:lvl>
    <w:lvl w:ilvl="6">
      <w:start w:val="1"/>
      <w:numFmt w:val="none"/>
      <w:suff w:val="nothing"/>
      <w:lvlText w:val=""/>
      <w:lvlJc w:val="left"/>
      <w:pPr>
        <w:ind w:left="2126" w:firstLine="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32">
    <w:nsid w:val="51A30F3A"/>
    <w:multiLevelType w:val="singleLevel"/>
    <w:tmpl w:val="8C7E2E1E"/>
    <w:lvl w:ilvl="0">
      <w:start w:val="1"/>
      <w:numFmt w:val="bullet"/>
      <w:pStyle w:val="4"/>
      <w:lvlText w:val=""/>
      <w:lvlJc w:val="left"/>
      <w:pPr>
        <w:tabs>
          <w:tab w:val="num" w:pos="360"/>
        </w:tabs>
        <w:ind w:left="340" w:hanging="340"/>
      </w:pPr>
      <w:rPr>
        <w:rFonts w:ascii="Symbol" w:hAnsi="Symbol" w:hint="default"/>
      </w:rPr>
    </w:lvl>
  </w:abstractNum>
  <w:abstractNum w:abstractNumId="33">
    <w:nsid w:val="52B05F2B"/>
    <w:multiLevelType w:val="multilevel"/>
    <w:tmpl w:val="4510F7DC"/>
    <w:styleLink w:val="Style1"/>
    <w:lvl w:ilvl="0">
      <w:start w:val="8"/>
      <w:numFmt w:val="decimal"/>
      <w:lvlText w:val="Form %1"/>
      <w:lvlJc w:val="left"/>
      <w:pPr>
        <w:tabs>
          <w:tab w:val="num" w:pos="851"/>
        </w:tabs>
        <w:ind w:left="851" w:hanging="851"/>
      </w:pPr>
      <w:rPr>
        <w:rFonts w:hint="default"/>
        <w:caps/>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nsid w:val="53147D9C"/>
    <w:multiLevelType w:val="multilevel"/>
    <w:tmpl w:val="03D69268"/>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Char"/>
      <w:isLgl/>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nsid w:val="53CC7906"/>
    <w:multiLevelType w:val="multilevel"/>
    <w:tmpl w:val="6B306944"/>
    <w:lvl w:ilvl="0">
      <w:start w:val="1"/>
      <w:numFmt w:val="decimal"/>
      <w:pStyle w:val="S1-OptB-subpara"/>
      <w:isLgl/>
      <w:lvlText w:val="%1"/>
      <w:lvlJc w:val="left"/>
      <w:pPr>
        <w:tabs>
          <w:tab w:val="num" w:pos="360"/>
        </w:tabs>
        <w:ind w:left="360" w:hanging="360"/>
      </w:pPr>
      <w:rPr>
        <w:rFonts w:hint="default"/>
        <w:b/>
        <w:i w:val="0"/>
        <w:sz w:val="24"/>
      </w:rPr>
    </w:lvl>
    <w:lvl w:ilvl="1">
      <w:start w:val="1"/>
      <w:numFmt w:val="decimal"/>
      <w:pStyle w:val="S1-OptB-subpara"/>
      <w:lvlText w:val="%1.%2"/>
      <w:lvlJc w:val="left"/>
      <w:pPr>
        <w:tabs>
          <w:tab w:val="num" w:pos="360"/>
        </w:tabs>
        <w:ind w:left="360" w:hanging="360"/>
      </w:pPr>
      <w:rPr>
        <w:rFonts w:hint="default"/>
        <w:b w:val="0"/>
        <w:i w:val="0"/>
        <w:sz w:val="24"/>
      </w:rPr>
    </w:lvl>
    <w:lvl w:ilvl="2">
      <w:start w:val="1"/>
      <w:numFmt w:val="lowerRoman"/>
      <w:lvlText w:val="(%3)"/>
      <w:lvlJc w:val="left"/>
      <w:pPr>
        <w:tabs>
          <w:tab w:val="num" w:pos="720"/>
        </w:tabs>
        <w:ind w:left="720" w:hanging="360"/>
      </w:pPr>
      <w:rPr>
        <w:rFonts w:hint="default"/>
        <w:b w:val="0"/>
        <w:i w:val="0"/>
        <w:sz w:val="24"/>
      </w:rPr>
    </w:lvl>
    <w:lvl w:ilvl="3">
      <w:start w:val="1"/>
      <w:numFmt w:val="decimal"/>
      <w:lvlText w:val="(%4)"/>
      <w:lvlJc w:val="left"/>
      <w:pPr>
        <w:tabs>
          <w:tab w:val="num" w:pos="1080"/>
        </w:tabs>
        <w:ind w:left="1080" w:hanging="360"/>
      </w:pPr>
      <w:rPr>
        <w:rFonts w:hint="default"/>
        <w:b w:val="0"/>
        <w:i w:val="0"/>
        <w:sz w:val="24"/>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36">
    <w:nsid w:val="557D6C2D"/>
    <w:multiLevelType w:val="multilevel"/>
    <w:tmpl w:val="598E205A"/>
    <w:lvl w:ilvl="0">
      <w:start w:val="1"/>
      <w:numFmt w:val="bullet"/>
      <w:pStyle w:val="TSBullet1"/>
      <w:lvlText w:val=""/>
      <w:lvlJc w:val="left"/>
      <w:pPr>
        <w:tabs>
          <w:tab w:val="num" w:pos="340"/>
        </w:tabs>
        <w:ind w:left="340" w:hanging="340"/>
      </w:pPr>
      <w:rPr>
        <w:rFonts w:ascii="Symbol" w:hAnsi="Symbol" w:hint="default"/>
        <w:color w:val="auto"/>
      </w:rPr>
    </w:lvl>
    <w:lvl w:ilvl="1">
      <w:start w:val="1"/>
      <w:numFmt w:val="bullet"/>
      <w:pStyle w:val="TSBullet2"/>
      <w:lvlText w:val="-"/>
      <w:lvlJc w:val="left"/>
      <w:pPr>
        <w:tabs>
          <w:tab w:val="num" w:pos="709"/>
        </w:tabs>
        <w:ind w:left="709" w:hanging="369"/>
      </w:pPr>
      <w:rPr>
        <w:rFonts w:ascii="Courier New" w:hAnsi="Courier New" w:hint="default"/>
      </w:rPr>
    </w:lvl>
    <w:lvl w:ilvl="2">
      <w:start w:val="1"/>
      <w:numFmt w:val="bullet"/>
      <w:pStyle w:val="TSBullet3"/>
      <w:lvlText w:val=""/>
      <w:lvlJc w:val="left"/>
      <w:pPr>
        <w:tabs>
          <w:tab w:val="num" w:pos="1077"/>
        </w:tabs>
        <w:ind w:left="1077" w:hanging="368"/>
      </w:pPr>
      <w:rPr>
        <w:rFonts w:ascii="Wingdings" w:hAnsi="Wingdings" w:hint="default"/>
      </w:rPr>
    </w:lvl>
    <w:lvl w:ilvl="3">
      <w:start w:val="1"/>
      <w:numFmt w:val="none"/>
      <w:suff w:val="nothing"/>
      <w:lvlText w:val=""/>
      <w:lvlJc w:val="left"/>
      <w:pPr>
        <w:ind w:left="1077" w:firstLine="0"/>
      </w:pPr>
      <w:rPr>
        <w:rFonts w:hint="default"/>
      </w:rPr>
    </w:lvl>
    <w:lvl w:ilvl="4">
      <w:start w:val="1"/>
      <w:numFmt w:val="none"/>
      <w:suff w:val="nothing"/>
      <w:lvlText w:val=""/>
      <w:lvlJc w:val="left"/>
      <w:pPr>
        <w:ind w:left="641" w:firstLine="0"/>
      </w:pPr>
      <w:rPr>
        <w:rFonts w:hint="default"/>
      </w:rPr>
    </w:lvl>
    <w:lvl w:ilvl="5">
      <w:start w:val="1"/>
      <w:numFmt w:val="none"/>
      <w:suff w:val="nothing"/>
      <w:lvlText w:val=""/>
      <w:lvlJc w:val="left"/>
      <w:pPr>
        <w:ind w:left="641"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56EB32DE"/>
    <w:multiLevelType w:val="hybridMultilevel"/>
    <w:tmpl w:val="F1B8C2FA"/>
    <w:lvl w:ilvl="0" w:tplc="532AF5B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57E41EEF"/>
    <w:multiLevelType w:val="multilevel"/>
    <w:tmpl w:val="86FA9840"/>
    <w:lvl w:ilvl="0">
      <w:start w:val="1"/>
      <w:numFmt w:val="bullet"/>
      <w:pStyle w:val="USMixedB2"/>
      <w:lvlText w:val=""/>
      <w:lvlJc w:val="left"/>
      <w:pPr>
        <w:tabs>
          <w:tab w:val="num" w:pos="851"/>
        </w:tabs>
        <w:ind w:left="851" w:hanging="426"/>
      </w:pPr>
      <w:rPr>
        <w:rFonts w:ascii="Symbol" w:hAnsi="Symbol" w:hint="default"/>
        <w:color w:val="auto"/>
      </w:rPr>
    </w:lvl>
    <w:lvl w:ilvl="1">
      <w:start w:val="1"/>
      <w:numFmt w:val="bullet"/>
      <w:pStyle w:val="USMixedB3"/>
      <w:lvlText w:val="-"/>
      <w:lvlJc w:val="left"/>
      <w:pPr>
        <w:tabs>
          <w:tab w:val="num" w:pos="1276"/>
        </w:tabs>
        <w:ind w:left="1276" w:hanging="425"/>
      </w:pPr>
      <w:rPr>
        <w:rFonts w:ascii="Courier New" w:hAnsi="Courier New" w:hint="default"/>
      </w:rPr>
    </w:lvl>
    <w:lvl w:ilvl="2">
      <w:start w:val="1"/>
      <w:numFmt w:val="none"/>
      <w:suff w:val="nothing"/>
      <w:lvlText w:val=""/>
      <w:lvlJc w:val="left"/>
      <w:pPr>
        <w:ind w:left="1701" w:firstLine="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nsid w:val="5D1E011B"/>
    <w:multiLevelType w:val="multilevel"/>
    <w:tmpl w:val="A5B4864C"/>
    <w:lvl w:ilvl="0">
      <w:start w:val="1"/>
      <w:numFmt w:val="bullet"/>
      <w:pStyle w:val="USBullet1"/>
      <w:lvlText w:val=""/>
      <w:lvlJc w:val="left"/>
      <w:pPr>
        <w:tabs>
          <w:tab w:val="num" w:pos="425"/>
        </w:tabs>
        <w:ind w:left="425" w:hanging="425"/>
      </w:pPr>
      <w:rPr>
        <w:rFonts w:ascii="Symbol" w:hAnsi="Symbol" w:hint="default"/>
        <w:color w:val="auto"/>
      </w:rPr>
    </w:lvl>
    <w:lvl w:ilvl="1">
      <w:start w:val="1"/>
      <w:numFmt w:val="bullet"/>
      <w:pStyle w:val="USBullet2"/>
      <w:lvlText w:val="-"/>
      <w:lvlJc w:val="left"/>
      <w:pPr>
        <w:tabs>
          <w:tab w:val="num" w:pos="851"/>
        </w:tabs>
        <w:ind w:left="851" w:hanging="426"/>
      </w:pPr>
      <w:rPr>
        <w:rFonts w:ascii="Courier New" w:hAnsi="Courier New" w:hint="default"/>
      </w:rPr>
    </w:lvl>
    <w:lvl w:ilvl="2">
      <w:start w:val="1"/>
      <w:numFmt w:val="bullet"/>
      <w:pStyle w:val="USBullet3"/>
      <w:lvlText w:val=""/>
      <w:lvlJc w:val="left"/>
      <w:pPr>
        <w:tabs>
          <w:tab w:val="num" w:pos="1276"/>
        </w:tabs>
        <w:ind w:left="1276" w:hanging="425"/>
      </w:pPr>
      <w:rPr>
        <w:rFonts w:ascii="Wingdings" w:hAnsi="Wingdings" w:hint="default"/>
      </w:rPr>
    </w:lvl>
    <w:lvl w:ilvl="3">
      <w:start w:val="1"/>
      <w:numFmt w:val="none"/>
      <w:suff w:val="nothing"/>
      <w:lvlText w:val=""/>
      <w:lvlJc w:val="left"/>
      <w:pPr>
        <w:ind w:left="1276" w:firstLine="0"/>
      </w:pPr>
      <w:rPr>
        <w:rFont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0">
    <w:nsid w:val="5D844993"/>
    <w:multiLevelType w:val="multilevel"/>
    <w:tmpl w:val="94B8F30C"/>
    <w:lvl w:ilvl="0">
      <w:start w:val="1"/>
      <w:numFmt w:val="decimal"/>
      <w:pStyle w:val="USNumber1"/>
      <w:lvlText w:val="%1"/>
      <w:lvlJc w:val="left"/>
      <w:pPr>
        <w:tabs>
          <w:tab w:val="num" w:pos="1577"/>
        </w:tabs>
        <w:ind w:left="1577" w:hanging="425"/>
      </w:pPr>
      <w:rPr>
        <w:rFonts w:hint="default"/>
        <w:b w:val="0"/>
      </w:rPr>
    </w:lvl>
    <w:lvl w:ilvl="1">
      <w:start w:val="1"/>
      <w:numFmt w:val="lowerLetter"/>
      <w:pStyle w:val="USNumbera"/>
      <w:lvlText w:val="%2)"/>
      <w:lvlJc w:val="left"/>
      <w:pPr>
        <w:tabs>
          <w:tab w:val="num" w:pos="2003"/>
        </w:tabs>
        <w:ind w:left="2003" w:hanging="426"/>
      </w:pPr>
      <w:rPr>
        <w:rFonts w:hint="default"/>
        <w:b w:val="0"/>
      </w:rPr>
    </w:lvl>
    <w:lvl w:ilvl="2">
      <w:start w:val="1"/>
      <w:numFmt w:val="lowerRoman"/>
      <w:pStyle w:val="USNumberi"/>
      <w:lvlText w:val="%3)"/>
      <w:lvlJc w:val="left"/>
      <w:pPr>
        <w:tabs>
          <w:tab w:val="num" w:pos="2428"/>
        </w:tabs>
        <w:ind w:left="2428" w:hanging="425"/>
      </w:pPr>
      <w:rPr>
        <w:rFonts w:hint="default"/>
      </w:rPr>
    </w:lvl>
    <w:lvl w:ilvl="3">
      <w:start w:val="1"/>
      <w:numFmt w:val="none"/>
      <w:suff w:val="nothing"/>
      <w:lvlText w:val=""/>
      <w:lvlJc w:val="left"/>
      <w:pPr>
        <w:ind w:left="2428" w:firstLine="0"/>
      </w:pPr>
      <w:rPr>
        <w:rFonts w:hint="default"/>
      </w:rPr>
    </w:lvl>
    <w:lvl w:ilvl="4">
      <w:start w:val="1"/>
      <w:numFmt w:val="lowerLetter"/>
      <w:lvlText w:val="%5."/>
      <w:lvlJc w:val="left"/>
      <w:pPr>
        <w:ind w:left="4752" w:hanging="360"/>
      </w:pPr>
      <w:rPr>
        <w:rFonts w:hint="default"/>
      </w:rPr>
    </w:lvl>
    <w:lvl w:ilvl="5">
      <w:start w:val="1"/>
      <w:numFmt w:val="lowerRoman"/>
      <w:lvlText w:val="%6."/>
      <w:lvlJc w:val="right"/>
      <w:pPr>
        <w:ind w:left="5472" w:hanging="180"/>
      </w:pPr>
      <w:rPr>
        <w:rFonts w:hint="default"/>
      </w:rPr>
    </w:lvl>
    <w:lvl w:ilvl="6">
      <w:start w:val="1"/>
      <w:numFmt w:val="decimal"/>
      <w:lvlText w:val="%7."/>
      <w:lvlJc w:val="left"/>
      <w:pPr>
        <w:ind w:left="6192" w:hanging="360"/>
      </w:pPr>
      <w:rPr>
        <w:rFonts w:hint="default"/>
      </w:rPr>
    </w:lvl>
    <w:lvl w:ilvl="7">
      <w:start w:val="1"/>
      <w:numFmt w:val="lowerLetter"/>
      <w:lvlText w:val="%8."/>
      <w:lvlJc w:val="left"/>
      <w:pPr>
        <w:ind w:left="6912" w:hanging="360"/>
      </w:pPr>
      <w:rPr>
        <w:rFonts w:hint="default"/>
      </w:rPr>
    </w:lvl>
    <w:lvl w:ilvl="8">
      <w:start w:val="1"/>
      <w:numFmt w:val="lowerRoman"/>
      <w:lvlText w:val="%9."/>
      <w:lvlJc w:val="right"/>
      <w:pPr>
        <w:ind w:left="7632" w:hanging="180"/>
      </w:pPr>
      <w:rPr>
        <w:rFonts w:hint="default"/>
      </w:rPr>
    </w:lvl>
  </w:abstractNum>
  <w:abstractNum w:abstractNumId="41">
    <w:nsid w:val="5F0B62BD"/>
    <w:multiLevelType w:val="singleLevel"/>
    <w:tmpl w:val="91641C56"/>
    <w:lvl w:ilvl="0">
      <w:start w:val="3"/>
      <w:numFmt w:val="upperLetter"/>
      <w:lvlText w:val="%1)"/>
      <w:lvlJc w:val="left"/>
      <w:pPr>
        <w:tabs>
          <w:tab w:val="num" w:pos="720"/>
        </w:tabs>
        <w:ind w:left="720" w:hanging="720"/>
      </w:pPr>
      <w:rPr>
        <w:rFonts w:hint="default"/>
      </w:rPr>
    </w:lvl>
  </w:abstractNum>
  <w:abstractNum w:abstractNumId="42">
    <w:nsid w:val="60DB7B4D"/>
    <w:multiLevelType w:val="multilevel"/>
    <w:tmpl w:val="D452D0AC"/>
    <w:lvl w:ilvl="0">
      <w:start w:val="1"/>
      <w:numFmt w:val="decimal"/>
      <w:pStyle w:val="S1-OptB-header2"/>
      <w:isLgl/>
      <w:lvlText w:val="%1."/>
      <w:lvlJc w:val="left"/>
      <w:pPr>
        <w:tabs>
          <w:tab w:val="num" w:pos="360"/>
        </w:tabs>
        <w:ind w:left="360" w:hanging="360"/>
      </w:pPr>
      <w:rPr>
        <w:rFonts w:hint="default"/>
        <w:b/>
        <w:i w:val="0"/>
        <w:sz w:val="24"/>
      </w:rPr>
    </w:lvl>
    <w:lvl w:ilvl="1">
      <w:start w:val="1"/>
      <w:numFmt w:val="decimal"/>
      <w:pStyle w:val="OptB-S1-subpara"/>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nsid w:val="683E4E96"/>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nsid w:val="68D912A6"/>
    <w:multiLevelType w:val="hybridMultilevel"/>
    <w:tmpl w:val="FD2E56C0"/>
    <w:lvl w:ilvl="0" w:tplc="3D7E99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6EFF7289"/>
    <w:multiLevelType w:val="hybridMultilevel"/>
    <w:tmpl w:val="918AEF12"/>
    <w:lvl w:ilvl="0" w:tplc="04090015">
      <w:start w:val="1"/>
      <w:numFmt w:val="upperLetter"/>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6">
    <w:nsid w:val="6F061076"/>
    <w:multiLevelType w:val="hybridMultilevel"/>
    <w:tmpl w:val="C80C0DD6"/>
    <w:lvl w:ilvl="0" w:tplc="7374C01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nsid w:val="7727569D"/>
    <w:multiLevelType w:val="multilevel"/>
    <w:tmpl w:val="A992D8D0"/>
    <w:styleLink w:val="Style2"/>
    <w:lvl w:ilvl="0">
      <w:start w:val="8"/>
      <w:numFmt w:val="decimal"/>
      <w:lvlText w:val="Form %1"/>
      <w:lvlJc w:val="left"/>
      <w:pPr>
        <w:tabs>
          <w:tab w:val="num" w:pos="851"/>
        </w:tabs>
        <w:ind w:left="851" w:hanging="851"/>
      </w:pPr>
      <w:rPr>
        <w:rFonts w:hint="default"/>
        <w:caps/>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nsid w:val="781C186E"/>
    <w:multiLevelType w:val="hybridMultilevel"/>
    <w:tmpl w:val="BC5250E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9"/>
  </w:num>
  <w:num w:numId="2">
    <w:abstractNumId w:val="38"/>
  </w:num>
  <w:num w:numId="3">
    <w:abstractNumId w:val="40"/>
  </w:num>
  <w:num w:numId="4">
    <w:abstractNumId w:val="30"/>
  </w:num>
  <w:num w:numId="5">
    <w:abstractNumId w:val="1"/>
  </w:num>
  <w:num w:numId="6">
    <w:abstractNumId w:val="0"/>
  </w:num>
  <w:num w:numId="7">
    <w:abstractNumId w:val="3"/>
  </w:num>
  <w:num w:numId="8">
    <w:abstractNumId w:val="2"/>
  </w:num>
  <w:num w:numId="9">
    <w:abstractNumId w:val="8"/>
  </w:num>
  <w:num w:numId="10">
    <w:abstractNumId w:val="4"/>
  </w:num>
  <w:num w:numId="11">
    <w:abstractNumId w:val="6"/>
  </w:num>
  <w:num w:numId="12">
    <w:abstractNumId w:val="5"/>
  </w:num>
  <w:num w:numId="13">
    <w:abstractNumId w:val="9"/>
  </w:num>
  <w:num w:numId="14">
    <w:abstractNumId w:val="7"/>
  </w:num>
  <w:num w:numId="15">
    <w:abstractNumId w:val="22"/>
  </w:num>
  <w:num w:numId="16">
    <w:abstractNumId w:val="15"/>
  </w:num>
  <w:num w:numId="17">
    <w:abstractNumId w:val="43"/>
  </w:num>
  <w:num w:numId="18">
    <w:abstractNumId w:val="20"/>
  </w:num>
  <w:num w:numId="19">
    <w:abstractNumId w:val="26"/>
  </w:num>
  <w:num w:numId="20">
    <w:abstractNumId w:val="36"/>
  </w:num>
  <w:num w:numId="21">
    <w:abstractNumId w:val="28"/>
  </w:num>
  <w:num w:numId="22">
    <w:abstractNumId w:val="11"/>
  </w:num>
  <w:num w:numId="23">
    <w:abstractNumId w:val="31"/>
  </w:num>
  <w:num w:numId="24">
    <w:abstractNumId w:val="24"/>
  </w:num>
  <w:num w:numId="25">
    <w:abstractNumId w:val="19"/>
  </w:num>
  <w:num w:numId="26">
    <w:abstractNumId w:val="34"/>
  </w:num>
  <w:num w:numId="27">
    <w:abstractNumId w:val="42"/>
  </w:num>
  <w:num w:numId="28">
    <w:abstractNumId w:val="35"/>
  </w:num>
  <w:num w:numId="29">
    <w:abstractNumId w:val="32"/>
  </w:num>
  <w:num w:numId="30">
    <w:abstractNumId w:val="41"/>
  </w:num>
  <w:num w:numId="3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num>
  <w:num w:numId="3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lvl w:ilvl="0">
        <w:start w:val="1"/>
        <w:numFmt w:val="bullet"/>
        <w:lvlText w:val=""/>
        <w:legacy w:legacy="1" w:legacySpace="0" w:legacyIndent="360"/>
        <w:lvlJc w:val="left"/>
        <w:pPr>
          <w:ind w:left="360" w:hanging="360"/>
        </w:pPr>
        <w:rPr>
          <w:rFonts w:ascii="Symbol" w:hAnsi="Symbol" w:hint="default"/>
          <w:sz w:val="20"/>
        </w:rPr>
      </w:lvl>
    </w:lvlOverride>
  </w:num>
  <w:num w:numId="37">
    <w:abstractNumId w:val="33"/>
  </w:num>
  <w:num w:numId="38">
    <w:abstractNumId w:val="47"/>
  </w:num>
  <w:num w:numId="3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5"/>
  </w:num>
  <w:num w:numId="4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num>
  <w:num w:numId="43">
    <w:abstractNumId w:val="25"/>
  </w:num>
  <w:num w:numId="44">
    <w:abstractNumId w:val="48"/>
  </w:num>
  <w:num w:numId="45">
    <w:abstractNumId w:val="13"/>
  </w:num>
  <w:num w:numId="4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4"/>
  </w:num>
  <w:num w:numId="5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9"/>
    <w:lvlOverride w:ilvl="0"/>
    <w:lvlOverride w:ilvl="1"/>
    <w:lvlOverride w:ilvl="2"/>
    <w:lvlOverride w:ilvl="3">
      <w:startOverride w:val="1"/>
    </w:lvlOverride>
    <w:lvlOverride w:ilvl="4"/>
    <w:lvlOverride w:ilvl="5"/>
    <w:lvlOverride w:ilvl="6"/>
    <w:lvlOverride w:ilvl="7"/>
    <w:lvlOverride w:ilvl="8"/>
  </w:num>
  <w:num w:numId="67">
    <w:abstractNumId w:val="44"/>
  </w:num>
  <w:num w:numId="68">
    <w:abstractNumId w:val="17"/>
  </w:num>
  <w:num w:numId="69">
    <w:abstractNumId w:val="29"/>
  </w:num>
  <w:num w:numId="70">
    <w:abstractNumId w:val="18"/>
  </w:num>
  <w:num w:numId="71">
    <w:abstractNumId w:val="23"/>
  </w:num>
  <w:num w:numId="72">
    <w:abstractNumId w:val="46"/>
  </w:num>
  <w:num w:numId="73">
    <w:abstractNumId w:val="37"/>
  </w:num>
  <w:num w:numId="74">
    <w:abstractNumId w:val="12"/>
  </w:num>
  <w:num w:numId="75">
    <w:abstractNumId w:val="21"/>
  </w:num>
  <w:num w:numId="7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hideSpellingErrors/>
  <w:hideGrammaticalErrors/>
  <w:attachedTemplate r:id="rId1"/>
  <w:defaultTabStop w:val="432"/>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ntentsAppendix" w:val="1"/>
    <w:docVar w:name="ContentsAppendixLevel" w:val="1"/>
    <w:docVar w:name="ContentsCreated" w:val="1"/>
    <w:docVar w:name="ContentsFigure" w:val="1"/>
    <w:docVar w:name="ContentsMain" w:val="1"/>
    <w:docVar w:name="ContentsMainLevel" w:val="1"/>
    <w:docVar w:name="ContentsTable" w:val="1"/>
    <w:docVar w:name="DocumentStatus" w:val="DRAFT"/>
    <w:docVar w:name="IsfirstTb" w:val="False"/>
    <w:docVar w:name="IsInTable" w:val="True"/>
    <w:docVar w:name="rptAddress" w:val=" "/>
    <w:docVar w:name="rptAttention" w:val=" "/>
    <w:docVar w:name="rptAttentionTitle" w:val=" "/>
    <w:docVar w:name="rptAuthorName" w:val=" "/>
    <w:docVar w:name="rptAuthorName2" w:val=" "/>
    <w:docVar w:name="rptAuthorTitle" w:val=" "/>
    <w:docVar w:name="rptAuthorTitle2" w:val=" "/>
    <w:docVar w:name="rptByEmail" w:val=" "/>
    <w:docVar w:name="rptCC" w:val=" "/>
    <w:docVar w:name="rptChkByEmail" w:val="True"/>
    <w:docVar w:name="rptClosing" w:val=" "/>
    <w:docVar w:name="rptClosing0" w:val=" "/>
    <w:docVar w:name="rptCommercialInConfidence" w:val="Commercial In Confidence"/>
    <w:docVar w:name="rptCoverImage" w:val=" "/>
    <w:docVar w:name="rptDate" w:val="10 March 2014"/>
    <w:docVar w:name="rptDDI" w:val=" "/>
    <w:docVar w:name="rptDDI2" w:val=" "/>
    <w:docVar w:name="rptEmail" w:val=" "/>
    <w:docVar w:name="rptEmail2" w:val=" "/>
    <w:docVar w:name="rptEnclosures" w:val=" "/>
    <w:docVar w:name="rptFax" w:val=" "/>
    <w:docVar w:name="rptFax2" w:val=" "/>
    <w:docVar w:name="rptGreeting" w:val=" "/>
    <w:docVar w:name="rptGreeting0" w:val=" "/>
    <w:docVar w:name="rptGreetingText" w:val=" "/>
    <w:docVar w:name="rptInsertLogo" w:val="False"/>
    <w:docVar w:name="rptInsertSignature" w:val="True"/>
    <w:docVar w:name="rptLetterImageFile" w:val=" "/>
    <w:docVar w:name="rptLetterImageFile2" w:val=" "/>
    <w:docVar w:name="rptMobile" w:val=" "/>
    <w:docVar w:name="rptMobile2" w:val=" "/>
    <w:docVar w:name="rptOffice" w:val=" "/>
    <w:docVar w:name="rptOffice2" w:val=" "/>
    <w:docVar w:name="rptPrintPhysical" w:val="False"/>
    <w:docVar w:name="rptProposalDate" w:val=" "/>
    <w:docVar w:name="rptProposalSubtitle" w:val=" "/>
    <w:docVar w:name="rptProposalTitle" w:val=" "/>
    <w:docVar w:name="rptSalutation" w:val=" "/>
    <w:docVar w:name="rptSignOff" w:val=" "/>
    <w:docVar w:name="rptSignOff0" w:val=" "/>
    <w:docVar w:name="rptStatus" w:val=" "/>
    <w:docVar w:name="rptSubject" w:val=" "/>
    <w:docVar w:name="ShowDraft" w:val="True"/>
    <w:docVar w:name="ShowSaveDate" w:val="True"/>
  </w:docVars>
  <w:rsids>
    <w:rsidRoot w:val="001D2077"/>
    <w:rsid w:val="0000031E"/>
    <w:rsid w:val="00001042"/>
    <w:rsid w:val="000010B6"/>
    <w:rsid w:val="0000158E"/>
    <w:rsid w:val="00001739"/>
    <w:rsid w:val="0000319E"/>
    <w:rsid w:val="00004446"/>
    <w:rsid w:val="00005A80"/>
    <w:rsid w:val="00005DFB"/>
    <w:rsid w:val="0000687E"/>
    <w:rsid w:val="00006DC6"/>
    <w:rsid w:val="00007816"/>
    <w:rsid w:val="00007B78"/>
    <w:rsid w:val="00011DB6"/>
    <w:rsid w:val="000131AA"/>
    <w:rsid w:val="0001373C"/>
    <w:rsid w:val="00014308"/>
    <w:rsid w:val="00014F1A"/>
    <w:rsid w:val="000151BC"/>
    <w:rsid w:val="00016D93"/>
    <w:rsid w:val="00016F86"/>
    <w:rsid w:val="00017352"/>
    <w:rsid w:val="0001792B"/>
    <w:rsid w:val="00020945"/>
    <w:rsid w:val="0002162B"/>
    <w:rsid w:val="00021E29"/>
    <w:rsid w:val="000252D1"/>
    <w:rsid w:val="00025609"/>
    <w:rsid w:val="000261F7"/>
    <w:rsid w:val="00026AE2"/>
    <w:rsid w:val="0002701A"/>
    <w:rsid w:val="00027C2F"/>
    <w:rsid w:val="000302FE"/>
    <w:rsid w:val="0003030D"/>
    <w:rsid w:val="000307F7"/>
    <w:rsid w:val="000312D1"/>
    <w:rsid w:val="00035E2D"/>
    <w:rsid w:val="000374ED"/>
    <w:rsid w:val="00037A3A"/>
    <w:rsid w:val="00037EC3"/>
    <w:rsid w:val="0004044B"/>
    <w:rsid w:val="00040694"/>
    <w:rsid w:val="00040D91"/>
    <w:rsid w:val="00041336"/>
    <w:rsid w:val="00041DFB"/>
    <w:rsid w:val="00042072"/>
    <w:rsid w:val="00042A7F"/>
    <w:rsid w:val="000447B6"/>
    <w:rsid w:val="00046038"/>
    <w:rsid w:val="000462DC"/>
    <w:rsid w:val="0005037A"/>
    <w:rsid w:val="00050421"/>
    <w:rsid w:val="00050840"/>
    <w:rsid w:val="0005124A"/>
    <w:rsid w:val="000515ED"/>
    <w:rsid w:val="00053F5A"/>
    <w:rsid w:val="00054141"/>
    <w:rsid w:val="0005488C"/>
    <w:rsid w:val="00055D9F"/>
    <w:rsid w:val="00057221"/>
    <w:rsid w:val="00061478"/>
    <w:rsid w:val="0006200D"/>
    <w:rsid w:val="000628B4"/>
    <w:rsid w:val="00062A30"/>
    <w:rsid w:val="0006300A"/>
    <w:rsid w:val="000632B2"/>
    <w:rsid w:val="00065320"/>
    <w:rsid w:val="00065D75"/>
    <w:rsid w:val="0006612C"/>
    <w:rsid w:val="000665B8"/>
    <w:rsid w:val="00067D5D"/>
    <w:rsid w:val="00067F84"/>
    <w:rsid w:val="00071702"/>
    <w:rsid w:val="0007232B"/>
    <w:rsid w:val="000736E4"/>
    <w:rsid w:val="00073727"/>
    <w:rsid w:val="00074F80"/>
    <w:rsid w:val="00075E74"/>
    <w:rsid w:val="0007743D"/>
    <w:rsid w:val="0008144E"/>
    <w:rsid w:val="00081960"/>
    <w:rsid w:val="000819B4"/>
    <w:rsid w:val="00082006"/>
    <w:rsid w:val="00083365"/>
    <w:rsid w:val="000837A6"/>
    <w:rsid w:val="00083EB5"/>
    <w:rsid w:val="000846B7"/>
    <w:rsid w:val="00084F60"/>
    <w:rsid w:val="00085291"/>
    <w:rsid w:val="00085373"/>
    <w:rsid w:val="00085B5C"/>
    <w:rsid w:val="000862A0"/>
    <w:rsid w:val="000864E8"/>
    <w:rsid w:val="000867F2"/>
    <w:rsid w:val="00086D70"/>
    <w:rsid w:val="00087C8B"/>
    <w:rsid w:val="0009078A"/>
    <w:rsid w:val="00092F6C"/>
    <w:rsid w:val="00093344"/>
    <w:rsid w:val="000936E9"/>
    <w:rsid w:val="00093F4A"/>
    <w:rsid w:val="000954E0"/>
    <w:rsid w:val="00095759"/>
    <w:rsid w:val="00095C89"/>
    <w:rsid w:val="00096760"/>
    <w:rsid w:val="000979C4"/>
    <w:rsid w:val="00097F3B"/>
    <w:rsid w:val="000A1F7E"/>
    <w:rsid w:val="000A360F"/>
    <w:rsid w:val="000A3D60"/>
    <w:rsid w:val="000A425B"/>
    <w:rsid w:val="000B2011"/>
    <w:rsid w:val="000B37CC"/>
    <w:rsid w:val="000B4868"/>
    <w:rsid w:val="000B5990"/>
    <w:rsid w:val="000B6302"/>
    <w:rsid w:val="000C18DA"/>
    <w:rsid w:val="000C2B85"/>
    <w:rsid w:val="000C3D66"/>
    <w:rsid w:val="000C3D9A"/>
    <w:rsid w:val="000C4B65"/>
    <w:rsid w:val="000C5447"/>
    <w:rsid w:val="000C56B0"/>
    <w:rsid w:val="000C5979"/>
    <w:rsid w:val="000C6655"/>
    <w:rsid w:val="000C798F"/>
    <w:rsid w:val="000C7E21"/>
    <w:rsid w:val="000D0FE1"/>
    <w:rsid w:val="000D12A2"/>
    <w:rsid w:val="000D3545"/>
    <w:rsid w:val="000D3802"/>
    <w:rsid w:val="000D3BC9"/>
    <w:rsid w:val="000D4F2F"/>
    <w:rsid w:val="000D5193"/>
    <w:rsid w:val="000D545E"/>
    <w:rsid w:val="000D5492"/>
    <w:rsid w:val="000D5608"/>
    <w:rsid w:val="000D5CED"/>
    <w:rsid w:val="000D6805"/>
    <w:rsid w:val="000E02DE"/>
    <w:rsid w:val="000E2710"/>
    <w:rsid w:val="000E3006"/>
    <w:rsid w:val="000E43D7"/>
    <w:rsid w:val="000E4DE0"/>
    <w:rsid w:val="000E4F27"/>
    <w:rsid w:val="000E506B"/>
    <w:rsid w:val="000E5FF6"/>
    <w:rsid w:val="000E6440"/>
    <w:rsid w:val="000E70EF"/>
    <w:rsid w:val="000E7259"/>
    <w:rsid w:val="000F224E"/>
    <w:rsid w:val="000F2277"/>
    <w:rsid w:val="000F44FD"/>
    <w:rsid w:val="000F4A48"/>
    <w:rsid w:val="000F4B45"/>
    <w:rsid w:val="000F4C76"/>
    <w:rsid w:val="000F5B6F"/>
    <w:rsid w:val="000F6CF2"/>
    <w:rsid w:val="00102CAE"/>
    <w:rsid w:val="001035EF"/>
    <w:rsid w:val="00103CC1"/>
    <w:rsid w:val="00103CDD"/>
    <w:rsid w:val="001047EE"/>
    <w:rsid w:val="00105E1B"/>
    <w:rsid w:val="001061AA"/>
    <w:rsid w:val="001062F5"/>
    <w:rsid w:val="001064B2"/>
    <w:rsid w:val="00110960"/>
    <w:rsid w:val="00111828"/>
    <w:rsid w:val="00111EF2"/>
    <w:rsid w:val="0011324F"/>
    <w:rsid w:val="00113F14"/>
    <w:rsid w:val="001144CE"/>
    <w:rsid w:val="0011465F"/>
    <w:rsid w:val="00114A87"/>
    <w:rsid w:val="00114BB0"/>
    <w:rsid w:val="00115601"/>
    <w:rsid w:val="001158D4"/>
    <w:rsid w:val="00116331"/>
    <w:rsid w:val="001211FC"/>
    <w:rsid w:val="001213D7"/>
    <w:rsid w:val="00121913"/>
    <w:rsid w:val="00121B1D"/>
    <w:rsid w:val="001220C9"/>
    <w:rsid w:val="00124252"/>
    <w:rsid w:val="00124DA3"/>
    <w:rsid w:val="001304CF"/>
    <w:rsid w:val="001304E2"/>
    <w:rsid w:val="00132037"/>
    <w:rsid w:val="00132059"/>
    <w:rsid w:val="00132486"/>
    <w:rsid w:val="00134D60"/>
    <w:rsid w:val="00135902"/>
    <w:rsid w:val="0013636D"/>
    <w:rsid w:val="00137AF4"/>
    <w:rsid w:val="001402F9"/>
    <w:rsid w:val="00141529"/>
    <w:rsid w:val="00142828"/>
    <w:rsid w:val="00143441"/>
    <w:rsid w:val="00144820"/>
    <w:rsid w:val="0014484B"/>
    <w:rsid w:val="00145BE1"/>
    <w:rsid w:val="001464CA"/>
    <w:rsid w:val="00146817"/>
    <w:rsid w:val="0014782D"/>
    <w:rsid w:val="00147B18"/>
    <w:rsid w:val="00147BC6"/>
    <w:rsid w:val="00147D02"/>
    <w:rsid w:val="00150501"/>
    <w:rsid w:val="001506B6"/>
    <w:rsid w:val="001512D4"/>
    <w:rsid w:val="0015149B"/>
    <w:rsid w:val="00152959"/>
    <w:rsid w:val="00154B65"/>
    <w:rsid w:val="00155965"/>
    <w:rsid w:val="00156095"/>
    <w:rsid w:val="001568F2"/>
    <w:rsid w:val="00156F81"/>
    <w:rsid w:val="00157095"/>
    <w:rsid w:val="00157578"/>
    <w:rsid w:val="00157D6F"/>
    <w:rsid w:val="00160F24"/>
    <w:rsid w:val="0016123B"/>
    <w:rsid w:val="00163703"/>
    <w:rsid w:val="00163BC0"/>
    <w:rsid w:val="0016400D"/>
    <w:rsid w:val="001650D5"/>
    <w:rsid w:val="001651C3"/>
    <w:rsid w:val="00166CE5"/>
    <w:rsid w:val="001715EE"/>
    <w:rsid w:val="00171D46"/>
    <w:rsid w:val="00172021"/>
    <w:rsid w:val="001722B7"/>
    <w:rsid w:val="001727DA"/>
    <w:rsid w:val="001730A4"/>
    <w:rsid w:val="00174481"/>
    <w:rsid w:val="001746E6"/>
    <w:rsid w:val="001749B4"/>
    <w:rsid w:val="001763D5"/>
    <w:rsid w:val="00180712"/>
    <w:rsid w:val="00180B6B"/>
    <w:rsid w:val="0018165D"/>
    <w:rsid w:val="0018197E"/>
    <w:rsid w:val="00182EFA"/>
    <w:rsid w:val="001841DF"/>
    <w:rsid w:val="00184E24"/>
    <w:rsid w:val="00185909"/>
    <w:rsid w:val="00186781"/>
    <w:rsid w:val="00187E43"/>
    <w:rsid w:val="0019355B"/>
    <w:rsid w:val="001950CD"/>
    <w:rsid w:val="001959A3"/>
    <w:rsid w:val="001A0CB8"/>
    <w:rsid w:val="001A14E3"/>
    <w:rsid w:val="001A1B65"/>
    <w:rsid w:val="001A249C"/>
    <w:rsid w:val="001A6FB1"/>
    <w:rsid w:val="001A7F14"/>
    <w:rsid w:val="001B0287"/>
    <w:rsid w:val="001B03C0"/>
    <w:rsid w:val="001B3134"/>
    <w:rsid w:val="001B3D7B"/>
    <w:rsid w:val="001B5C1C"/>
    <w:rsid w:val="001B5EBB"/>
    <w:rsid w:val="001B6A4D"/>
    <w:rsid w:val="001B6FAC"/>
    <w:rsid w:val="001C22F4"/>
    <w:rsid w:val="001C2999"/>
    <w:rsid w:val="001C2E9C"/>
    <w:rsid w:val="001C3971"/>
    <w:rsid w:val="001C5646"/>
    <w:rsid w:val="001C5AFF"/>
    <w:rsid w:val="001C7DC4"/>
    <w:rsid w:val="001D074E"/>
    <w:rsid w:val="001D07E3"/>
    <w:rsid w:val="001D2077"/>
    <w:rsid w:val="001D22C5"/>
    <w:rsid w:val="001D24BD"/>
    <w:rsid w:val="001D2A69"/>
    <w:rsid w:val="001D3098"/>
    <w:rsid w:val="001D3DE5"/>
    <w:rsid w:val="001D5002"/>
    <w:rsid w:val="001D6D9F"/>
    <w:rsid w:val="001D7570"/>
    <w:rsid w:val="001D782D"/>
    <w:rsid w:val="001E0F77"/>
    <w:rsid w:val="001E229F"/>
    <w:rsid w:val="001E2E13"/>
    <w:rsid w:val="001E4C9A"/>
    <w:rsid w:val="001E68D7"/>
    <w:rsid w:val="001E6D32"/>
    <w:rsid w:val="001E78A0"/>
    <w:rsid w:val="001E7C2C"/>
    <w:rsid w:val="001F15B9"/>
    <w:rsid w:val="001F24CB"/>
    <w:rsid w:val="001F56F7"/>
    <w:rsid w:val="001F75EC"/>
    <w:rsid w:val="001F7861"/>
    <w:rsid w:val="0020054D"/>
    <w:rsid w:val="0020098C"/>
    <w:rsid w:val="0020127A"/>
    <w:rsid w:val="00204ED7"/>
    <w:rsid w:val="00205157"/>
    <w:rsid w:val="002053A0"/>
    <w:rsid w:val="0020597D"/>
    <w:rsid w:val="00205C9E"/>
    <w:rsid w:val="00206010"/>
    <w:rsid w:val="00206BC2"/>
    <w:rsid w:val="002079AF"/>
    <w:rsid w:val="00210582"/>
    <w:rsid w:val="002122FE"/>
    <w:rsid w:val="00213318"/>
    <w:rsid w:val="00213F33"/>
    <w:rsid w:val="00214D3B"/>
    <w:rsid w:val="00215ECF"/>
    <w:rsid w:val="00216053"/>
    <w:rsid w:val="0021629A"/>
    <w:rsid w:val="00216D2F"/>
    <w:rsid w:val="00217823"/>
    <w:rsid w:val="0022132D"/>
    <w:rsid w:val="002223D0"/>
    <w:rsid w:val="0022317E"/>
    <w:rsid w:val="00225247"/>
    <w:rsid w:val="0022693D"/>
    <w:rsid w:val="002276BE"/>
    <w:rsid w:val="0023026F"/>
    <w:rsid w:val="00231313"/>
    <w:rsid w:val="002315B8"/>
    <w:rsid w:val="002315B9"/>
    <w:rsid w:val="002315F4"/>
    <w:rsid w:val="00231EAB"/>
    <w:rsid w:val="0023220F"/>
    <w:rsid w:val="002331C1"/>
    <w:rsid w:val="00234FDA"/>
    <w:rsid w:val="00237091"/>
    <w:rsid w:val="002374E1"/>
    <w:rsid w:val="00240904"/>
    <w:rsid w:val="0024127E"/>
    <w:rsid w:val="00241370"/>
    <w:rsid w:val="00241FF8"/>
    <w:rsid w:val="00242816"/>
    <w:rsid w:val="00242FAB"/>
    <w:rsid w:val="00243612"/>
    <w:rsid w:val="00243AF7"/>
    <w:rsid w:val="00244A73"/>
    <w:rsid w:val="00246C0F"/>
    <w:rsid w:val="00251461"/>
    <w:rsid w:val="002516B4"/>
    <w:rsid w:val="0025599E"/>
    <w:rsid w:val="00255E95"/>
    <w:rsid w:val="00256CD1"/>
    <w:rsid w:val="00257495"/>
    <w:rsid w:val="0025756D"/>
    <w:rsid w:val="0025783C"/>
    <w:rsid w:val="00257F82"/>
    <w:rsid w:val="002607EC"/>
    <w:rsid w:val="00260FC5"/>
    <w:rsid w:val="00261AA4"/>
    <w:rsid w:val="00263682"/>
    <w:rsid w:val="002649B6"/>
    <w:rsid w:val="002650D3"/>
    <w:rsid w:val="0026555C"/>
    <w:rsid w:val="00267011"/>
    <w:rsid w:val="00267BAF"/>
    <w:rsid w:val="002714BB"/>
    <w:rsid w:val="00271AA6"/>
    <w:rsid w:val="00271EF3"/>
    <w:rsid w:val="00272450"/>
    <w:rsid w:val="00272928"/>
    <w:rsid w:val="00273023"/>
    <w:rsid w:val="00274F6C"/>
    <w:rsid w:val="00277C0A"/>
    <w:rsid w:val="00280AB2"/>
    <w:rsid w:val="002825B4"/>
    <w:rsid w:val="002834A9"/>
    <w:rsid w:val="002903CD"/>
    <w:rsid w:val="002904E8"/>
    <w:rsid w:val="002917DE"/>
    <w:rsid w:val="00291AB8"/>
    <w:rsid w:val="0029326F"/>
    <w:rsid w:val="002936DC"/>
    <w:rsid w:val="0029475A"/>
    <w:rsid w:val="002947CC"/>
    <w:rsid w:val="0029493E"/>
    <w:rsid w:val="0029572A"/>
    <w:rsid w:val="0029730F"/>
    <w:rsid w:val="00297825"/>
    <w:rsid w:val="00297E55"/>
    <w:rsid w:val="002A0C6A"/>
    <w:rsid w:val="002A1362"/>
    <w:rsid w:val="002A1935"/>
    <w:rsid w:val="002A1DFA"/>
    <w:rsid w:val="002A2422"/>
    <w:rsid w:val="002A2489"/>
    <w:rsid w:val="002A275A"/>
    <w:rsid w:val="002A30CE"/>
    <w:rsid w:val="002A3192"/>
    <w:rsid w:val="002A3AF1"/>
    <w:rsid w:val="002A4492"/>
    <w:rsid w:val="002A501B"/>
    <w:rsid w:val="002A59DA"/>
    <w:rsid w:val="002A6354"/>
    <w:rsid w:val="002A7C8B"/>
    <w:rsid w:val="002A7EAB"/>
    <w:rsid w:val="002B0385"/>
    <w:rsid w:val="002B16A2"/>
    <w:rsid w:val="002B1BF5"/>
    <w:rsid w:val="002B20EA"/>
    <w:rsid w:val="002B24DC"/>
    <w:rsid w:val="002B411E"/>
    <w:rsid w:val="002B50E2"/>
    <w:rsid w:val="002B52C2"/>
    <w:rsid w:val="002B555A"/>
    <w:rsid w:val="002C1A0A"/>
    <w:rsid w:val="002C2268"/>
    <w:rsid w:val="002C22E6"/>
    <w:rsid w:val="002C2619"/>
    <w:rsid w:val="002C3151"/>
    <w:rsid w:val="002C394E"/>
    <w:rsid w:val="002C4F5E"/>
    <w:rsid w:val="002C51B1"/>
    <w:rsid w:val="002C5B32"/>
    <w:rsid w:val="002C7715"/>
    <w:rsid w:val="002C7E8D"/>
    <w:rsid w:val="002D0F76"/>
    <w:rsid w:val="002D17D7"/>
    <w:rsid w:val="002D1DDA"/>
    <w:rsid w:val="002D1DE8"/>
    <w:rsid w:val="002D2624"/>
    <w:rsid w:val="002D2A38"/>
    <w:rsid w:val="002D333A"/>
    <w:rsid w:val="002D35BC"/>
    <w:rsid w:val="002D3D62"/>
    <w:rsid w:val="002D4409"/>
    <w:rsid w:val="002D635D"/>
    <w:rsid w:val="002D6FAF"/>
    <w:rsid w:val="002D72FC"/>
    <w:rsid w:val="002E0B25"/>
    <w:rsid w:val="002E0CBA"/>
    <w:rsid w:val="002E0FB6"/>
    <w:rsid w:val="002E16A0"/>
    <w:rsid w:val="002E4A06"/>
    <w:rsid w:val="002E52E1"/>
    <w:rsid w:val="002E6790"/>
    <w:rsid w:val="002E6F32"/>
    <w:rsid w:val="002F07D7"/>
    <w:rsid w:val="002F2531"/>
    <w:rsid w:val="002F3426"/>
    <w:rsid w:val="002F3715"/>
    <w:rsid w:val="002F58D5"/>
    <w:rsid w:val="002F6788"/>
    <w:rsid w:val="002F6D5A"/>
    <w:rsid w:val="002F715D"/>
    <w:rsid w:val="002F7CA3"/>
    <w:rsid w:val="00300439"/>
    <w:rsid w:val="00300909"/>
    <w:rsid w:val="00300B0D"/>
    <w:rsid w:val="0030125D"/>
    <w:rsid w:val="003022EB"/>
    <w:rsid w:val="0030246F"/>
    <w:rsid w:val="00302F90"/>
    <w:rsid w:val="00304125"/>
    <w:rsid w:val="00305B91"/>
    <w:rsid w:val="003066E3"/>
    <w:rsid w:val="003067F9"/>
    <w:rsid w:val="00306D66"/>
    <w:rsid w:val="00306F77"/>
    <w:rsid w:val="00307436"/>
    <w:rsid w:val="00307629"/>
    <w:rsid w:val="00310A35"/>
    <w:rsid w:val="0031201A"/>
    <w:rsid w:val="00312398"/>
    <w:rsid w:val="0031273B"/>
    <w:rsid w:val="00314311"/>
    <w:rsid w:val="003151B8"/>
    <w:rsid w:val="003154AF"/>
    <w:rsid w:val="00316CF5"/>
    <w:rsid w:val="00316D7F"/>
    <w:rsid w:val="003175CD"/>
    <w:rsid w:val="0031799E"/>
    <w:rsid w:val="00320739"/>
    <w:rsid w:val="00321380"/>
    <w:rsid w:val="00321686"/>
    <w:rsid w:val="0032248B"/>
    <w:rsid w:val="00322D00"/>
    <w:rsid w:val="003233D2"/>
    <w:rsid w:val="00323593"/>
    <w:rsid w:val="003248AD"/>
    <w:rsid w:val="003263B2"/>
    <w:rsid w:val="00326C1B"/>
    <w:rsid w:val="00327505"/>
    <w:rsid w:val="003307D8"/>
    <w:rsid w:val="00331918"/>
    <w:rsid w:val="003349F9"/>
    <w:rsid w:val="003352F4"/>
    <w:rsid w:val="0033534A"/>
    <w:rsid w:val="00336E61"/>
    <w:rsid w:val="00340D23"/>
    <w:rsid w:val="003410B6"/>
    <w:rsid w:val="00341187"/>
    <w:rsid w:val="0034169C"/>
    <w:rsid w:val="00341DA8"/>
    <w:rsid w:val="00343524"/>
    <w:rsid w:val="0034382A"/>
    <w:rsid w:val="00343A36"/>
    <w:rsid w:val="003443C3"/>
    <w:rsid w:val="003447CE"/>
    <w:rsid w:val="003447D2"/>
    <w:rsid w:val="00345F47"/>
    <w:rsid w:val="003507A3"/>
    <w:rsid w:val="00350891"/>
    <w:rsid w:val="00350FAA"/>
    <w:rsid w:val="00352F4D"/>
    <w:rsid w:val="003532F9"/>
    <w:rsid w:val="00353840"/>
    <w:rsid w:val="0035562C"/>
    <w:rsid w:val="00355EDB"/>
    <w:rsid w:val="00356606"/>
    <w:rsid w:val="00356FA5"/>
    <w:rsid w:val="003577C4"/>
    <w:rsid w:val="00361382"/>
    <w:rsid w:val="00362354"/>
    <w:rsid w:val="00362550"/>
    <w:rsid w:val="003636AA"/>
    <w:rsid w:val="003642AB"/>
    <w:rsid w:val="00364809"/>
    <w:rsid w:val="00365A46"/>
    <w:rsid w:val="003677B5"/>
    <w:rsid w:val="00367BFF"/>
    <w:rsid w:val="003700BA"/>
    <w:rsid w:val="00371B0D"/>
    <w:rsid w:val="0037228C"/>
    <w:rsid w:val="00373170"/>
    <w:rsid w:val="00373A77"/>
    <w:rsid w:val="0037523F"/>
    <w:rsid w:val="00375C6D"/>
    <w:rsid w:val="003760DF"/>
    <w:rsid w:val="0038021A"/>
    <w:rsid w:val="003809C5"/>
    <w:rsid w:val="00380AAF"/>
    <w:rsid w:val="00380E66"/>
    <w:rsid w:val="00380E86"/>
    <w:rsid w:val="00381493"/>
    <w:rsid w:val="0038279F"/>
    <w:rsid w:val="00382A18"/>
    <w:rsid w:val="003838A5"/>
    <w:rsid w:val="00384AD2"/>
    <w:rsid w:val="00386ADE"/>
    <w:rsid w:val="00387E3B"/>
    <w:rsid w:val="003909D5"/>
    <w:rsid w:val="00390D69"/>
    <w:rsid w:val="003934D2"/>
    <w:rsid w:val="0039357E"/>
    <w:rsid w:val="0039418B"/>
    <w:rsid w:val="00394809"/>
    <w:rsid w:val="003964DF"/>
    <w:rsid w:val="00396C49"/>
    <w:rsid w:val="00396F24"/>
    <w:rsid w:val="00397668"/>
    <w:rsid w:val="003A18E9"/>
    <w:rsid w:val="003A1CA4"/>
    <w:rsid w:val="003A304C"/>
    <w:rsid w:val="003A35CD"/>
    <w:rsid w:val="003A3CFC"/>
    <w:rsid w:val="003A5548"/>
    <w:rsid w:val="003A5682"/>
    <w:rsid w:val="003A6739"/>
    <w:rsid w:val="003B26E8"/>
    <w:rsid w:val="003B312E"/>
    <w:rsid w:val="003B3974"/>
    <w:rsid w:val="003B3D17"/>
    <w:rsid w:val="003B4C9B"/>
    <w:rsid w:val="003B5342"/>
    <w:rsid w:val="003B574A"/>
    <w:rsid w:val="003B6B73"/>
    <w:rsid w:val="003B70E5"/>
    <w:rsid w:val="003C0A27"/>
    <w:rsid w:val="003C137C"/>
    <w:rsid w:val="003C164E"/>
    <w:rsid w:val="003C2736"/>
    <w:rsid w:val="003C4F0B"/>
    <w:rsid w:val="003C7758"/>
    <w:rsid w:val="003C797B"/>
    <w:rsid w:val="003D0795"/>
    <w:rsid w:val="003D0B2C"/>
    <w:rsid w:val="003D0EF6"/>
    <w:rsid w:val="003D11EE"/>
    <w:rsid w:val="003D1AFD"/>
    <w:rsid w:val="003D21D8"/>
    <w:rsid w:val="003D2B85"/>
    <w:rsid w:val="003D2F2B"/>
    <w:rsid w:val="003D4454"/>
    <w:rsid w:val="003D55AF"/>
    <w:rsid w:val="003D56C6"/>
    <w:rsid w:val="003D6536"/>
    <w:rsid w:val="003D7D71"/>
    <w:rsid w:val="003E183C"/>
    <w:rsid w:val="003E2405"/>
    <w:rsid w:val="003E2C50"/>
    <w:rsid w:val="003E30E2"/>
    <w:rsid w:val="003E3A63"/>
    <w:rsid w:val="003E5E33"/>
    <w:rsid w:val="003E6E46"/>
    <w:rsid w:val="003E76EC"/>
    <w:rsid w:val="003E7729"/>
    <w:rsid w:val="003E791A"/>
    <w:rsid w:val="003E797A"/>
    <w:rsid w:val="003F055D"/>
    <w:rsid w:val="003F2137"/>
    <w:rsid w:val="003F2C8A"/>
    <w:rsid w:val="003F2FF1"/>
    <w:rsid w:val="003F4941"/>
    <w:rsid w:val="003F4A13"/>
    <w:rsid w:val="003F65D8"/>
    <w:rsid w:val="003F6A70"/>
    <w:rsid w:val="003F7697"/>
    <w:rsid w:val="003F7C04"/>
    <w:rsid w:val="00400514"/>
    <w:rsid w:val="00401158"/>
    <w:rsid w:val="004012F7"/>
    <w:rsid w:val="0040347E"/>
    <w:rsid w:val="0040492D"/>
    <w:rsid w:val="00404A08"/>
    <w:rsid w:val="00404B0D"/>
    <w:rsid w:val="00404D7D"/>
    <w:rsid w:val="0040667D"/>
    <w:rsid w:val="00406775"/>
    <w:rsid w:val="00407293"/>
    <w:rsid w:val="00407731"/>
    <w:rsid w:val="00407C64"/>
    <w:rsid w:val="00410021"/>
    <w:rsid w:val="0041031A"/>
    <w:rsid w:val="00410E24"/>
    <w:rsid w:val="00410E30"/>
    <w:rsid w:val="00411A35"/>
    <w:rsid w:val="004122C3"/>
    <w:rsid w:val="00412333"/>
    <w:rsid w:val="004125FB"/>
    <w:rsid w:val="00412846"/>
    <w:rsid w:val="00416367"/>
    <w:rsid w:val="004168CB"/>
    <w:rsid w:val="00416EBB"/>
    <w:rsid w:val="00420B09"/>
    <w:rsid w:val="00420B9A"/>
    <w:rsid w:val="00421126"/>
    <w:rsid w:val="004213DA"/>
    <w:rsid w:val="00422DE7"/>
    <w:rsid w:val="00423500"/>
    <w:rsid w:val="00424439"/>
    <w:rsid w:val="00424786"/>
    <w:rsid w:val="0042486F"/>
    <w:rsid w:val="00424BD8"/>
    <w:rsid w:val="00431540"/>
    <w:rsid w:val="00431D5D"/>
    <w:rsid w:val="0043332C"/>
    <w:rsid w:val="004333F7"/>
    <w:rsid w:val="004403DA"/>
    <w:rsid w:val="00440622"/>
    <w:rsid w:val="00442BA9"/>
    <w:rsid w:val="0044358E"/>
    <w:rsid w:val="004444CD"/>
    <w:rsid w:val="004447EF"/>
    <w:rsid w:val="0044553F"/>
    <w:rsid w:val="0044706E"/>
    <w:rsid w:val="00447390"/>
    <w:rsid w:val="00447E6A"/>
    <w:rsid w:val="00452406"/>
    <w:rsid w:val="00452993"/>
    <w:rsid w:val="004543FC"/>
    <w:rsid w:val="00454492"/>
    <w:rsid w:val="0045451D"/>
    <w:rsid w:val="00454EE0"/>
    <w:rsid w:val="00460310"/>
    <w:rsid w:val="004613FE"/>
    <w:rsid w:val="004621AA"/>
    <w:rsid w:val="00462A80"/>
    <w:rsid w:val="00463143"/>
    <w:rsid w:val="004633A4"/>
    <w:rsid w:val="0046345E"/>
    <w:rsid w:val="00463544"/>
    <w:rsid w:val="00463B7C"/>
    <w:rsid w:val="00464AD9"/>
    <w:rsid w:val="0046782C"/>
    <w:rsid w:val="0047073F"/>
    <w:rsid w:val="00471A21"/>
    <w:rsid w:val="00471AB6"/>
    <w:rsid w:val="00471AEE"/>
    <w:rsid w:val="00471C0A"/>
    <w:rsid w:val="00471CC9"/>
    <w:rsid w:val="0047254B"/>
    <w:rsid w:val="004730F3"/>
    <w:rsid w:val="004770BD"/>
    <w:rsid w:val="00477282"/>
    <w:rsid w:val="00477461"/>
    <w:rsid w:val="00480D6C"/>
    <w:rsid w:val="00481778"/>
    <w:rsid w:val="0048226D"/>
    <w:rsid w:val="004852C6"/>
    <w:rsid w:val="0048554F"/>
    <w:rsid w:val="00487511"/>
    <w:rsid w:val="00490A2D"/>
    <w:rsid w:val="00492EFF"/>
    <w:rsid w:val="004934C1"/>
    <w:rsid w:val="004938EA"/>
    <w:rsid w:val="004940A3"/>
    <w:rsid w:val="00494CD1"/>
    <w:rsid w:val="00494D83"/>
    <w:rsid w:val="0049519E"/>
    <w:rsid w:val="004956C6"/>
    <w:rsid w:val="0049580E"/>
    <w:rsid w:val="004969AF"/>
    <w:rsid w:val="00496BA0"/>
    <w:rsid w:val="004973FE"/>
    <w:rsid w:val="004A07FE"/>
    <w:rsid w:val="004A0A62"/>
    <w:rsid w:val="004A1012"/>
    <w:rsid w:val="004A13C7"/>
    <w:rsid w:val="004A1848"/>
    <w:rsid w:val="004A1BF9"/>
    <w:rsid w:val="004A1F8F"/>
    <w:rsid w:val="004A2CE1"/>
    <w:rsid w:val="004A469B"/>
    <w:rsid w:val="004A4DFD"/>
    <w:rsid w:val="004A6260"/>
    <w:rsid w:val="004A62E2"/>
    <w:rsid w:val="004A673E"/>
    <w:rsid w:val="004A6E23"/>
    <w:rsid w:val="004B02BB"/>
    <w:rsid w:val="004B07AA"/>
    <w:rsid w:val="004B130D"/>
    <w:rsid w:val="004B44C2"/>
    <w:rsid w:val="004B4631"/>
    <w:rsid w:val="004B4E28"/>
    <w:rsid w:val="004B54C3"/>
    <w:rsid w:val="004B62DE"/>
    <w:rsid w:val="004B742D"/>
    <w:rsid w:val="004C00AB"/>
    <w:rsid w:val="004C285D"/>
    <w:rsid w:val="004C3C22"/>
    <w:rsid w:val="004C41DF"/>
    <w:rsid w:val="004C5163"/>
    <w:rsid w:val="004C550E"/>
    <w:rsid w:val="004C59F0"/>
    <w:rsid w:val="004C71BE"/>
    <w:rsid w:val="004C7E58"/>
    <w:rsid w:val="004D115B"/>
    <w:rsid w:val="004D18C2"/>
    <w:rsid w:val="004D1E41"/>
    <w:rsid w:val="004D229F"/>
    <w:rsid w:val="004D2B10"/>
    <w:rsid w:val="004D2D9B"/>
    <w:rsid w:val="004D3356"/>
    <w:rsid w:val="004D3921"/>
    <w:rsid w:val="004D45CD"/>
    <w:rsid w:val="004D4A2C"/>
    <w:rsid w:val="004D67B1"/>
    <w:rsid w:val="004D6CE8"/>
    <w:rsid w:val="004D6D53"/>
    <w:rsid w:val="004D78CC"/>
    <w:rsid w:val="004E3E46"/>
    <w:rsid w:val="004E4D97"/>
    <w:rsid w:val="004E6062"/>
    <w:rsid w:val="004E6B46"/>
    <w:rsid w:val="004F0003"/>
    <w:rsid w:val="004F0AB1"/>
    <w:rsid w:val="004F0B40"/>
    <w:rsid w:val="004F100F"/>
    <w:rsid w:val="004F1C54"/>
    <w:rsid w:val="004F3ACA"/>
    <w:rsid w:val="004F3AEC"/>
    <w:rsid w:val="004F3C7F"/>
    <w:rsid w:val="004F4A63"/>
    <w:rsid w:val="004F4DCE"/>
    <w:rsid w:val="004F57D5"/>
    <w:rsid w:val="004F5E4E"/>
    <w:rsid w:val="004F62F0"/>
    <w:rsid w:val="00500D10"/>
    <w:rsid w:val="0050175D"/>
    <w:rsid w:val="005028B1"/>
    <w:rsid w:val="0050367C"/>
    <w:rsid w:val="005054D2"/>
    <w:rsid w:val="0050562C"/>
    <w:rsid w:val="00506562"/>
    <w:rsid w:val="005066E4"/>
    <w:rsid w:val="00506FC8"/>
    <w:rsid w:val="005072DD"/>
    <w:rsid w:val="005101E2"/>
    <w:rsid w:val="005108E4"/>
    <w:rsid w:val="00512666"/>
    <w:rsid w:val="00512C44"/>
    <w:rsid w:val="00512DCE"/>
    <w:rsid w:val="005137C3"/>
    <w:rsid w:val="005141C7"/>
    <w:rsid w:val="0051470A"/>
    <w:rsid w:val="00515D31"/>
    <w:rsid w:val="00516750"/>
    <w:rsid w:val="005211AE"/>
    <w:rsid w:val="00521356"/>
    <w:rsid w:val="0052148F"/>
    <w:rsid w:val="0052231D"/>
    <w:rsid w:val="00523D26"/>
    <w:rsid w:val="00524FD0"/>
    <w:rsid w:val="005251E7"/>
    <w:rsid w:val="00525E22"/>
    <w:rsid w:val="00525E99"/>
    <w:rsid w:val="00526E17"/>
    <w:rsid w:val="00526F2E"/>
    <w:rsid w:val="0053053C"/>
    <w:rsid w:val="00530C46"/>
    <w:rsid w:val="00531922"/>
    <w:rsid w:val="00531D4B"/>
    <w:rsid w:val="0053291F"/>
    <w:rsid w:val="005330A4"/>
    <w:rsid w:val="00533664"/>
    <w:rsid w:val="00534264"/>
    <w:rsid w:val="00534C9A"/>
    <w:rsid w:val="0053702F"/>
    <w:rsid w:val="00537059"/>
    <w:rsid w:val="0053783E"/>
    <w:rsid w:val="00537C8D"/>
    <w:rsid w:val="005418DC"/>
    <w:rsid w:val="00541B53"/>
    <w:rsid w:val="00542F75"/>
    <w:rsid w:val="0054347E"/>
    <w:rsid w:val="00544EBA"/>
    <w:rsid w:val="00547486"/>
    <w:rsid w:val="00547FBC"/>
    <w:rsid w:val="005508C6"/>
    <w:rsid w:val="00550EC9"/>
    <w:rsid w:val="00550F27"/>
    <w:rsid w:val="005515B4"/>
    <w:rsid w:val="00555496"/>
    <w:rsid w:val="0055639A"/>
    <w:rsid w:val="00557C18"/>
    <w:rsid w:val="00561D95"/>
    <w:rsid w:val="00562AAE"/>
    <w:rsid w:val="00562DFB"/>
    <w:rsid w:val="00563C0C"/>
    <w:rsid w:val="00564E7A"/>
    <w:rsid w:val="00566BA7"/>
    <w:rsid w:val="0056756E"/>
    <w:rsid w:val="005677EC"/>
    <w:rsid w:val="005706C0"/>
    <w:rsid w:val="005727E6"/>
    <w:rsid w:val="00573035"/>
    <w:rsid w:val="00573AF0"/>
    <w:rsid w:val="00574041"/>
    <w:rsid w:val="00575456"/>
    <w:rsid w:val="00576B71"/>
    <w:rsid w:val="00576B9A"/>
    <w:rsid w:val="00576C15"/>
    <w:rsid w:val="00577082"/>
    <w:rsid w:val="00577D6B"/>
    <w:rsid w:val="005804CF"/>
    <w:rsid w:val="00580BF6"/>
    <w:rsid w:val="00580EEB"/>
    <w:rsid w:val="0058167B"/>
    <w:rsid w:val="00582F23"/>
    <w:rsid w:val="005855C8"/>
    <w:rsid w:val="00585CBA"/>
    <w:rsid w:val="00585DAE"/>
    <w:rsid w:val="00586080"/>
    <w:rsid w:val="00586943"/>
    <w:rsid w:val="00586F1C"/>
    <w:rsid w:val="0058789D"/>
    <w:rsid w:val="00590985"/>
    <w:rsid w:val="005918BF"/>
    <w:rsid w:val="00593903"/>
    <w:rsid w:val="00594C5A"/>
    <w:rsid w:val="00594D65"/>
    <w:rsid w:val="00595848"/>
    <w:rsid w:val="00595E19"/>
    <w:rsid w:val="00596459"/>
    <w:rsid w:val="00596680"/>
    <w:rsid w:val="00597F1B"/>
    <w:rsid w:val="005A11ED"/>
    <w:rsid w:val="005A28A0"/>
    <w:rsid w:val="005A3374"/>
    <w:rsid w:val="005A3839"/>
    <w:rsid w:val="005A3CDF"/>
    <w:rsid w:val="005A4002"/>
    <w:rsid w:val="005A48ED"/>
    <w:rsid w:val="005A4BCA"/>
    <w:rsid w:val="005A587E"/>
    <w:rsid w:val="005A65A8"/>
    <w:rsid w:val="005A77E7"/>
    <w:rsid w:val="005A7ABD"/>
    <w:rsid w:val="005A7F34"/>
    <w:rsid w:val="005B0950"/>
    <w:rsid w:val="005B246E"/>
    <w:rsid w:val="005B2DB9"/>
    <w:rsid w:val="005B381C"/>
    <w:rsid w:val="005C06EA"/>
    <w:rsid w:val="005C09C9"/>
    <w:rsid w:val="005C0BB4"/>
    <w:rsid w:val="005C2D01"/>
    <w:rsid w:val="005C4EC5"/>
    <w:rsid w:val="005C5949"/>
    <w:rsid w:val="005C5E69"/>
    <w:rsid w:val="005C6901"/>
    <w:rsid w:val="005C6EE6"/>
    <w:rsid w:val="005C7517"/>
    <w:rsid w:val="005C7700"/>
    <w:rsid w:val="005D12B7"/>
    <w:rsid w:val="005D200E"/>
    <w:rsid w:val="005D2493"/>
    <w:rsid w:val="005D2748"/>
    <w:rsid w:val="005D29E9"/>
    <w:rsid w:val="005D3272"/>
    <w:rsid w:val="005D44F3"/>
    <w:rsid w:val="005D4B1C"/>
    <w:rsid w:val="005E039A"/>
    <w:rsid w:val="005E03DF"/>
    <w:rsid w:val="005E0E29"/>
    <w:rsid w:val="005E3346"/>
    <w:rsid w:val="005E359C"/>
    <w:rsid w:val="005E3F80"/>
    <w:rsid w:val="005E3FAC"/>
    <w:rsid w:val="005E657A"/>
    <w:rsid w:val="005E7D91"/>
    <w:rsid w:val="005F00DF"/>
    <w:rsid w:val="005F1423"/>
    <w:rsid w:val="005F2547"/>
    <w:rsid w:val="005F3394"/>
    <w:rsid w:val="005F3578"/>
    <w:rsid w:val="005F3C4A"/>
    <w:rsid w:val="005F3DE7"/>
    <w:rsid w:val="005F4BAC"/>
    <w:rsid w:val="005F784E"/>
    <w:rsid w:val="00600270"/>
    <w:rsid w:val="0060039C"/>
    <w:rsid w:val="006008E2"/>
    <w:rsid w:val="00600EB5"/>
    <w:rsid w:val="00604475"/>
    <w:rsid w:val="00604E2F"/>
    <w:rsid w:val="00610026"/>
    <w:rsid w:val="00614D72"/>
    <w:rsid w:val="00614F7C"/>
    <w:rsid w:val="00620C24"/>
    <w:rsid w:val="00620D97"/>
    <w:rsid w:val="00621058"/>
    <w:rsid w:val="006221AF"/>
    <w:rsid w:val="006221E2"/>
    <w:rsid w:val="00622A0F"/>
    <w:rsid w:val="00622BAC"/>
    <w:rsid w:val="0062389D"/>
    <w:rsid w:val="00624CD3"/>
    <w:rsid w:val="00624EEB"/>
    <w:rsid w:val="006257D9"/>
    <w:rsid w:val="00627512"/>
    <w:rsid w:val="00630A57"/>
    <w:rsid w:val="0063129E"/>
    <w:rsid w:val="00631510"/>
    <w:rsid w:val="00632214"/>
    <w:rsid w:val="00632CAD"/>
    <w:rsid w:val="00632CCD"/>
    <w:rsid w:val="00633360"/>
    <w:rsid w:val="00634DA0"/>
    <w:rsid w:val="00634E48"/>
    <w:rsid w:val="00635575"/>
    <w:rsid w:val="006359AF"/>
    <w:rsid w:val="00636EBF"/>
    <w:rsid w:val="0063722E"/>
    <w:rsid w:val="0064103D"/>
    <w:rsid w:val="00642311"/>
    <w:rsid w:val="00642829"/>
    <w:rsid w:val="00643076"/>
    <w:rsid w:val="0064444D"/>
    <w:rsid w:val="006449DA"/>
    <w:rsid w:val="00645C67"/>
    <w:rsid w:val="0064675D"/>
    <w:rsid w:val="00647C23"/>
    <w:rsid w:val="00650642"/>
    <w:rsid w:val="00650F13"/>
    <w:rsid w:val="00650F1E"/>
    <w:rsid w:val="00651B3C"/>
    <w:rsid w:val="00656D96"/>
    <w:rsid w:val="00657807"/>
    <w:rsid w:val="00657FCA"/>
    <w:rsid w:val="00660291"/>
    <w:rsid w:val="0066055F"/>
    <w:rsid w:val="00661284"/>
    <w:rsid w:val="00661503"/>
    <w:rsid w:val="00661C6D"/>
    <w:rsid w:val="00662BA9"/>
    <w:rsid w:val="006633F7"/>
    <w:rsid w:val="00663441"/>
    <w:rsid w:val="0066363A"/>
    <w:rsid w:val="00663C5E"/>
    <w:rsid w:val="00664A33"/>
    <w:rsid w:val="00664E80"/>
    <w:rsid w:val="00665078"/>
    <w:rsid w:val="006654FF"/>
    <w:rsid w:val="00665CAD"/>
    <w:rsid w:val="0066614D"/>
    <w:rsid w:val="00666B7E"/>
    <w:rsid w:val="006674CB"/>
    <w:rsid w:val="00670193"/>
    <w:rsid w:val="0067181E"/>
    <w:rsid w:val="00671F49"/>
    <w:rsid w:val="0067265E"/>
    <w:rsid w:val="00672F2D"/>
    <w:rsid w:val="00672F5B"/>
    <w:rsid w:val="00673C74"/>
    <w:rsid w:val="006748AD"/>
    <w:rsid w:val="00675ADF"/>
    <w:rsid w:val="0067615F"/>
    <w:rsid w:val="006765FD"/>
    <w:rsid w:val="00676ABD"/>
    <w:rsid w:val="00677299"/>
    <w:rsid w:val="006779A6"/>
    <w:rsid w:val="00680E4F"/>
    <w:rsid w:val="00680FC7"/>
    <w:rsid w:val="0068161E"/>
    <w:rsid w:val="006818D5"/>
    <w:rsid w:val="00684639"/>
    <w:rsid w:val="00684D04"/>
    <w:rsid w:val="00684EC0"/>
    <w:rsid w:val="00685CE1"/>
    <w:rsid w:val="00686D89"/>
    <w:rsid w:val="00687F60"/>
    <w:rsid w:val="006900C7"/>
    <w:rsid w:val="00690FA7"/>
    <w:rsid w:val="00692350"/>
    <w:rsid w:val="00693D4B"/>
    <w:rsid w:val="00694436"/>
    <w:rsid w:val="00697163"/>
    <w:rsid w:val="006978AA"/>
    <w:rsid w:val="00697C37"/>
    <w:rsid w:val="006A0C8E"/>
    <w:rsid w:val="006A1430"/>
    <w:rsid w:val="006A3336"/>
    <w:rsid w:val="006A47C4"/>
    <w:rsid w:val="006A53CD"/>
    <w:rsid w:val="006A71BC"/>
    <w:rsid w:val="006A761D"/>
    <w:rsid w:val="006A79D0"/>
    <w:rsid w:val="006A7FA5"/>
    <w:rsid w:val="006B0875"/>
    <w:rsid w:val="006B13C2"/>
    <w:rsid w:val="006B2335"/>
    <w:rsid w:val="006B2397"/>
    <w:rsid w:val="006B2AA9"/>
    <w:rsid w:val="006B2DF4"/>
    <w:rsid w:val="006B5B0B"/>
    <w:rsid w:val="006B5F77"/>
    <w:rsid w:val="006B7E97"/>
    <w:rsid w:val="006C06DC"/>
    <w:rsid w:val="006C07C6"/>
    <w:rsid w:val="006C0823"/>
    <w:rsid w:val="006C0D13"/>
    <w:rsid w:val="006C2655"/>
    <w:rsid w:val="006C33F8"/>
    <w:rsid w:val="006C38B5"/>
    <w:rsid w:val="006C3D80"/>
    <w:rsid w:val="006C4449"/>
    <w:rsid w:val="006C44BD"/>
    <w:rsid w:val="006C54CC"/>
    <w:rsid w:val="006C591D"/>
    <w:rsid w:val="006C5C90"/>
    <w:rsid w:val="006C6EDD"/>
    <w:rsid w:val="006C7489"/>
    <w:rsid w:val="006C768A"/>
    <w:rsid w:val="006C7B81"/>
    <w:rsid w:val="006C7FB5"/>
    <w:rsid w:val="006D0273"/>
    <w:rsid w:val="006D04A6"/>
    <w:rsid w:val="006D0EF5"/>
    <w:rsid w:val="006D158B"/>
    <w:rsid w:val="006D1B5E"/>
    <w:rsid w:val="006D2194"/>
    <w:rsid w:val="006D2C56"/>
    <w:rsid w:val="006D44BD"/>
    <w:rsid w:val="006D4852"/>
    <w:rsid w:val="006D5709"/>
    <w:rsid w:val="006D5C9C"/>
    <w:rsid w:val="006D600D"/>
    <w:rsid w:val="006D666B"/>
    <w:rsid w:val="006D6A61"/>
    <w:rsid w:val="006D7002"/>
    <w:rsid w:val="006D700F"/>
    <w:rsid w:val="006E0D83"/>
    <w:rsid w:val="006E2B8B"/>
    <w:rsid w:val="006E2DA2"/>
    <w:rsid w:val="006E3496"/>
    <w:rsid w:val="006E466B"/>
    <w:rsid w:val="006E4E7D"/>
    <w:rsid w:val="006E55F5"/>
    <w:rsid w:val="006E5645"/>
    <w:rsid w:val="006E6B98"/>
    <w:rsid w:val="006E7E7D"/>
    <w:rsid w:val="006E7FBB"/>
    <w:rsid w:val="006F1DAC"/>
    <w:rsid w:val="006F2EEF"/>
    <w:rsid w:val="006F41A3"/>
    <w:rsid w:val="006F491E"/>
    <w:rsid w:val="006F4ACD"/>
    <w:rsid w:val="006F503F"/>
    <w:rsid w:val="006F56E4"/>
    <w:rsid w:val="006F5720"/>
    <w:rsid w:val="006F5B89"/>
    <w:rsid w:val="006F5FD7"/>
    <w:rsid w:val="006F6B91"/>
    <w:rsid w:val="006F6CEA"/>
    <w:rsid w:val="0070095D"/>
    <w:rsid w:val="0070194D"/>
    <w:rsid w:val="00702F7F"/>
    <w:rsid w:val="00704982"/>
    <w:rsid w:val="00705F54"/>
    <w:rsid w:val="007060BC"/>
    <w:rsid w:val="007073B4"/>
    <w:rsid w:val="0070779E"/>
    <w:rsid w:val="00710225"/>
    <w:rsid w:val="00710F6F"/>
    <w:rsid w:val="007113C9"/>
    <w:rsid w:val="007118FE"/>
    <w:rsid w:val="007120E5"/>
    <w:rsid w:val="007129A5"/>
    <w:rsid w:val="007148DE"/>
    <w:rsid w:val="007148E3"/>
    <w:rsid w:val="0071572C"/>
    <w:rsid w:val="00715B73"/>
    <w:rsid w:val="0071654C"/>
    <w:rsid w:val="007170EE"/>
    <w:rsid w:val="007223A4"/>
    <w:rsid w:val="00723909"/>
    <w:rsid w:val="00724BA5"/>
    <w:rsid w:val="00724DBC"/>
    <w:rsid w:val="00724F58"/>
    <w:rsid w:val="00726576"/>
    <w:rsid w:val="007272E6"/>
    <w:rsid w:val="00727D7B"/>
    <w:rsid w:val="00730282"/>
    <w:rsid w:val="0073054C"/>
    <w:rsid w:val="00730EB5"/>
    <w:rsid w:val="0073130C"/>
    <w:rsid w:val="00731998"/>
    <w:rsid w:val="00731A3E"/>
    <w:rsid w:val="00732875"/>
    <w:rsid w:val="00734A35"/>
    <w:rsid w:val="007367E0"/>
    <w:rsid w:val="00737480"/>
    <w:rsid w:val="007403F2"/>
    <w:rsid w:val="007415E3"/>
    <w:rsid w:val="00741F47"/>
    <w:rsid w:val="00744532"/>
    <w:rsid w:val="00747E21"/>
    <w:rsid w:val="00751109"/>
    <w:rsid w:val="00751A95"/>
    <w:rsid w:val="00752953"/>
    <w:rsid w:val="00753478"/>
    <w:rsid w:val="00754972"/>
    <w:rsid w:val="00754F6C"/>
    <w:rsid w:val="007569E5"/>
    <w:rsid w:val="00756E16"/>
    <w:rsid w:val="00757E30"/>
    <w:rsid w:val="0076072C"/>
    <w:rsid w:val="00760E43"/>
    <w:rsid w:val="00761E25"/>
    <w:rsid w:val="0076315B"/>
    <w:rsid w:val="007631C7"/>
    <w:rsid w:val="00763C7C"/>
    <w:rsid w:val="007649EE"/>
    <w:rsid w:val="00764D35"/>
    <w:rsid w:val="00766412"/>
    <w:rsid w:val="00766A32"/>
    <w:rsid w:val="00767F6B"/>
    <w:rsid w:val="00770193"/>
    <w:rsid w:val="00770483"/>
    <w:rsid w:val="0077059C"/>
    <w:rsid w:val="00771021"/>
    <w:rsid w:val="00771159"/>
    <w:rsid w:val="0077359C"/>
    <w:rsid w:val="00775BF0"/>
    <w:rsid w:val="00775E7D"/>
    <w:rsid w:val="00776AAC"/>
    <w:rsid w:val="00776C0A"/>
    <w:rsid w:val="00776D39"/>
    <w:rsid w:val="00777C12"/>
    <w:rsid w:val="00780C78"/>
    <w:rsid w:val="007821A5"/>
    <w:rsid w:val="007849B2"/>
    <w:rsid w:val="00785482"/>
    <w:rsid w:val="0078604F"/>
    <w:rsid w:val="007907E3"/>
    <w:rsid w:val="007911D1"/>
    <w:rsid w:val="007915DC"/>
    <w:rsid w:val="00791C16"/>
    <w:rsid w:val="00793018"/>
    <w:rsid w:val="0079305F"/>
    <w:rsid w:val="0079641A"/>
    <w:rsid w:val="00796F30"/>
    <w:rsid w:val="00797A6B"/>
    <w:rsid w:val="007A0D73"/>
    <w:rsid w:val="007A0E14"/>
    <w:rsid w:val="007A10F4"/>
    <w:rsid w:val="007A167D"/>
    <w:rsid w:val="007A2C64"/>
    <w:rsid w:val="007A2F28"/>
    <w:rsid w:val="007A52D1"/>
    <w:rsid w:val="007A578C"/>
    <w:rsid w:val="007A6726"/>
    <w:rsid w:val="007A7A78"/>
    <w:rsid w:val="007B00A9"/>
    <w:rsid w:val="007B1651"/>
    <w:rsid w:val="007B46A1"/>
    <w:rsid w:val="007B5C18"/>
    <w:rsid w:val="007B6EB1"/>
    <w:rsid w:val="007B7E9B"/>
    <w:rsid w:val="007C0F1E"/>
    <w:rsid w:val="007C0F6D"/>
    <w:rsid w:val="007C2402"/>
    <w:rsid w:val="007C28C6"/>
    <w:rsid w:val="007C3E16"/>
    <w:rsid w:val="007C4033"/>
    <w:rsid w:val="007C43F3"/>
    <w:rsid w:val="007C6F2C"/>
    <w:rsid w:val="007C73D5"/>
    <w:rsid w:val="007D125F"/>
    <w:rsid w:val="007D18D6"/>
    <w:rsid w:val="007D229C"/>
    <w:rsid w:val="007D2D3B"/>
    <w:rsid w:val="007D2EA6"/>
    <w:rsid w:val="007D4585"/>
    <w:rsid w:val="007D47A4"/>
    <w:rsid w:val="007D4C02"/>
    <w:rsid w:val="007D6E2D"/>
    <w:rsid w:val="007D6F53"/>
    <w:rsid w:val="007D7515"/>
    <w:rsid w:val="007D7A52"/>
    <w:rsid w:val="007E1102"/>
    <w:rsid w:val="007E1DB8"/>
    <w:rsid w:val="007E2830"/>
    <w:rsid w:val="007E3850"/>
    <w:rsid w:val="007E48EC"/>
    <w:rsid w:val="007E5724"/>
    <w:rsid w:val="007E6DAC"/>
    <w:rsid w:val="007E74F6"/>
    <w:rsid w:val="007E75EB"/>
    <w:rsid w:val="007F15B3"/>
    <w:rsid w:val="007F179D"/>
    <w:rsid w:val="007F1CAE"/>
    <w:rsid w:val="007F1F96"/>
    <w:rsid w:val="007F2962"/>
    <w:rsid w:val="007F34EB"/>
    <w:rsid w:val="007F44D9"/>
    <w:rsid w:val="007F4A35"/>
    <w:rsid w:val="007F5F1F"/>
    <w:rsid w:val="007F6781"/>
    <w:rsid w:val="007F6B4B"/>
    <w:rsid w:val="007F704A"/>
    <w:rsid w:val="007F7A13"/>
    <w:rsid w:val="007F7DE2"/>
    <w:rsid w:val="0080197D"/>
    <w:rsid w:val="00801CDC"/>
    <w:rsid w:val="008039B2"/>
    <w:rsid w:val="00803D4D"/>
    <w:rsid w:val="0080465F"/>
    <w:rsid w:val="0080480C"/>
    <w:rsid w:val="00805797"/>
    <w:rsid w:val="008058DB"/>
    <w:rsid w:val="00807155"/>
    <w:rsid w:val="00812231"/>
    <w:rsid w:val="00813052"/>
    <w:rsid w:val="008137BE"/>
    <w:rsid w:val="0081393E"/>
    <w:rsid w:val="008153DB"/>
    <w:rsid w:val="00815AA3"/>
    <w:rsid w:val="0081722A"/>
    <w:rsid w:val="00817602"/>
    <w:rsid w:val="008176E2"/>
    <w:rsid w:val="0082034D"/>
    <w:rsid w:val="0082104C"/>
    <w:rsid w:val="008210AE"/>
    <w:rsid w:val="008243CC"/>
    <w:rsid w:val="00824A5B"/>
    <w:rsid w:val="00824A66"/>
    <w:rsid w:val="00825C7D"/>
    <w:rsid w:val="00826399"/>
    <w:rsid w:val="0082734F"/>
    <w:rsid w:val="00830414"/>
    <w:rsid w:val="008318EB"/>
    <w:rsid w:val="008333D3"/>
    <w:rsid w:val="0083355C"/>
    <w:rsid w:val="00834586"/>
    <w:rsid w:val="0083532D"/>
    <w:rsid w:val="00835BC4"/>
    <w:rsid w:val="008365E7"/>
    <w:rsid w:val="00836AAE"/>
    <w:rsid w:val="00836E95"/>
    <w:rsid w:val="00837949"/>
    <w:rsid w:val="00840472"/>
    <w:rsid w:val="00840978"/>
    <w:rsid w:val="00842688"/>
    <w:rsid w:val="00842747"/>
    <w:rsid w:val="00842ADC"/>
    <w:rsid w:val="00842CE2"/>
    <w:rsid w:val="00843460"/>
    <w:rsid w:val="008445C8"/>
    <w:rsid w:val="00844A61"/>
    <w:rsid w:val="00844C2D"/>
    <w:rsid w:val="00844E1B"/>
    <w:rsid w:val="0084625A"/>
    <w:rsid w:val="00846C2C"/>
    <w:rsid w:val="00847D7D"/>
    <w:rsid w:val="00850BCC"/>
    <w:rsid w:val="00851750"/>
    <w:rsid w:val="00852794"/>
    <w:rsid w:val="00853045"/>
    <w:rsid w:val="0085365F"/>
    <w:rsid w:val="008551E0"/>
    <w:rsid w:val="00855370"/>
    <w:rsid w:val="008555B9"/>
    <w:rsid w:val="00855B68"/>
    <w:rsid w:val="00856DAE"/>
    <w:rsid w:val="008572CE"/>
    <w:rsid w:val="00860A33"/>
    <w:rsid w:val="00860D15"/>
    <w:rsid w:val="00862310"/>
    <w:rsid w:val="008637D7"/>
    <w:rsid w:val="0086522C"/>
    <w:rsid w:val="00865882"/>
    <w:rsid w:val="00865EB2"/>
    <w:rsid w:val="00866A7F"/>
    <w:rsid w:val="00866EE9"/>
    <w:rsid w:val="0086704F"/>
    <w:rsid w:val="00870307"/>
    <w:rsid w:val="00870443"/>
    <w:rsid w:val="00872E6C"/>
    <w:rsid w:val="00873413"/>
    <w:rsid w:val="00875033"/>
    <w:rsid w:val="00876021"/>
    <w:rsid w:val="00876E9E"/>
    <w:rsid w:val="0087728B"/>
    <w:rsid w:val="0087753D"/>
    <w:rsid w:val="00880AA3"/>
    <w:rsid w:val="00880EBB"/>
    <w:rsid w:val="00881C97"/>
    <w:rsid w:val="00884E76"/>
    <w:rsid w:val="008853B4"/>
    <w:rsid w:val="00885860"/>
    <w:rsid w:val="00885D36"/>
    <w:rsid w:val="00885F13"/>
    <w:rsid w:val="0088636B"/>
    <w:rsid w:val="00886DF8"/>
    <w:rsid w:val="008873E8"/>
    <w:rsid w:val="008902DC"/>
    <w:rsid w:val="00890BA1"/>
    <w:rsid w:val="00890E80"/>
    <w:rsid w:val="00890F35"/>
    <w:rsid w:val="00891165"/>
    <w:rsid w:val="00891455"/>
    <w:rsid w:val="008918EB"/>
    <w:rsid w:val="008928CD"/>
    <w:rsid w:val="00894E54"/>
    <w:rsid w:val="008959A8"/>
    <w:rsid w:val="00896351"/>
    <w:rsid w:val="00896409"/>
    <w:rsid w:val="00896E9E"/>
    <w:rsid w:val="008977A1"/>
    <w:rsid w:val="008A0F40"/>
    <w:rsid w:val="008A14A3"/>
    <w:rsid w:val="008A251F"/>
    <w:rsid w:val="008A4999"/>
    <w:rsid w:val="008A5D46"/>
    <w:rsid w:val="008A71D2"/>
    <w:rsid w:val="008A7B38"/>
    <w:rsid w:val="008B0387"/>
    <w:rsid w:val="008B397A"/>
    <w:rsid w:val="008B3D12"/>
    <w:rsid w:val="008B3DA1"/>
    <w:rsid w:val="008B5832"/>
    <w:rsid w:val="008B6BA3"/>
    <w:rsid w:val="008B6F84"/>
    <w:rsid w:val="008B7500"/>
    <w:rsid w:val="008B7B47"/>
    <w:rsid w:val="008C01BE"/>
    <w:rsid w:val="008C0680"/>
    <w:rsid w:val="008C0FAD"/>
    <w:rsid w:val="008C2124"/>
    <w:rsid w:val="008C233F"/>
    <w:rsid w:val="008C5B52"/>
    <w:rsid w:val="008C6160"/>
    <w:rsid w:val="008D1BAC"/>
    <w:rsid w:val="008D363F"/>
    <w:rsid w:val="008D4A5C"/>
    <w:rsid w:val="008D6688"/>
    <w:rsid w:val="008E047A"/>
    <w:rsid w:val="008E2CAD"/>
    <w:rsid w:val="008E47DC"/>
    <w:rsid w:val="008E61F8"/>
    <w:rsid w:val="008E6A95"/>
    <w:rsid w:val="008F19B1"/>
    <w:rsid w:val="008F2931"/>
    <w:rsid w:val="008F3F0B"/>
    <w:rsid w:val="008F46FF"/>
    <w:rsid w:val="008F4D8D"/>
    <w:rsid w:val="008F55E9"/>
    <w:rsid w:val="008F64E7"/>
    <w:rsid w:val="008F6524"/>
    <w:rsid w:val="008F7166"/>
    <w:rsid w:val="00900691"/>
    <w:rsid w:val="00900C06"/>
    <w:rsid w:val="00901CEB"/>
    <w:rsid w:val="009055C6"/>
    <w:rsid w:val="00906504"/>
    <w:rsid w:val="00907586"/>
    <w:rsid w:val="00910B77"/>
    <w:rsid w:val="00912125"/>
    <w:rsid w:val="00913E8C"/>
    <w:rsid w:val="00914789"/>
    <w:rsid w:val="009170A4"/>
    <w:rsid w:val="00917718"/>
    <w:rsid w:val="00917DE2"/>
    <w:rsid w:val="00920317"/>
    <w:rsid w:val="00922B4B"/>
    <w:rsid w:val="0092418C"/>
    <w:rsid w:val="00924BAE"/>
    <w:rsid w:val="009260AF"/>
    <w:rsid w:val="00926C41"/>
    <w:rsid w:val="0092716E"/>
    <w:rsid w:val="00927237"/>
    <w:rsid w:val="009279BD"/>
    <w:rsid w:val="009308BF"/>
    <w:rsid w:val="0093100E"/>
    <w:rsid w:val="009316A6"/>
    <w:rsid w:val="00932CCA"/>
    <w:rsid w:val="00932CEA"/>
    <w:rsid w:val="009337BB"/>
    <w:rsid w:val="00933E37"/>
    <w:rsid w:val="00934087"/>
    <w:rsid w:val="00935B2D"/>
    <w:rsid w:val="00935C3C"/>
    <w:rsid w:val="009368B8"/>
    <w:rsid w:val="0093728D"/>
    <w:rsid w:val="00937425"/>
    <w:rsid w:val="00940B7D"/>
    <w:rsid w:val="00944231"/>
    <w:rsid w:val="0094638E"/>
    <w:rsid w:val="0094644C"/>
    <w:rsid w:val="00946A2B"/>
    <w:rsid w:val="00946A57"/>
    <w:rsid w:val="00947798"/>
    <w:rsid w:val="00951D53"/>
    <w:rsid w:val="00952F38"/>
    <w:rsid w:val="00953314"/>
    <w:rsid w:val="00953B30"/>
    <w:rsid w:val="00953F4C"/>
    <w:rsid w:val="0095611F"/>
    <w:rsid w:val="009567A9"/>
    <w:rsid w:val="009616AA"/>
    <w:rsid w:val="009617E0"/>
    <w:rsid w:val="00961EB0"/>
    <w:rsid w:val="009624F7"/>
    <w:rsid w:val="00962AC8"/>
    <w:rsid w:val="0096448A"/>
    <w:rsid w:val="00965F30"/>
    <w:rsid w:val="00966192"/>
    <w:rsid w:val="009670DE"/>
    <w:rsid w:val="00970416"/>
    <w:rsid w:val="00970B0D"/>
    <w:rsid w:val="00971E2C"/>
    <w:rsid w:val="00972B93"/>
    <w:rsid w:val="00973E9D"/>
    <w:rsid w:val="009745E2"/>
    <w:rsid w:val="0097533B"/>
    <w:rsid w:val="00975619"/>
    <w:rsid w:val="009756AB"/>
    <w:rsid w:val="009760A0"/>
    <w:rsid w:val="00976A8E"/>
    <w:rsid w:val="00977C33"/>
    <w:rsid w:val="00980D59"/>
    <w:rsid w:val="009816A7"/>
    <w:rsid w:val="00982394"/>
    <w:rsid w:val="009824F8"/>
    <w:rsid w:val="00982A40"/>
    <w:rsid w:val="00982F39"/>
    <w:rsid w:val="0098336D"/>
    <w:rsid w:val="00983E82"/>
    <w:rsid w:val="00984F60"/>
    <w:rsid w:val="0098555C"/>
    <w:rsid w:val="00985B72"/>
    <w:rsid w:val="00985CE5"/>
    <w:rsid w:val="00986A3A"/>
    <w:rsid w:val="009903E5"/>
    <w:rsid w:val="00990B56"/>
    <w:rsid w:val="009918C1"/>
    <w:rsid w:val="0099267B"/>
    <w:rsid w:val="009930FE"/>
    <w:rsid w:val="0099336E"/>
    <w:rsid w:val="009934CF"/>
    <w:rsid w:val="0099456F"/>
    <w:rsid w:val="00996A8D"/>
    <w:rsid w:val="009A0960"/>
    <w:rsid w:val="009A20F6"/>
    <w:rsid w:val="009A2C8F"/>
    <w:rsid w:val="009A3541"/>
    <w:rsid w:val="009A37CA"/>
    <w:rsid w:val="009A40FB"/>
    <w:rsid w:val="009A432D"/>
    <w:rsid w:val="009A47DD"/>
    <w:rsid w:val="009A4ACA"/>
    <w:rsid w:val="009A6212"/>
    <w:rsid w:val="009A723D"/>
    <w:rsid w:val="009A7736"/>
    <w:rsid w:val="009B1133"/>
    <w:rsid w:val="009B1764"/>
    <w:rsid w:val="009B2315"/>
    <w:rsid w:val="009B3575"/>
    <w:rsid w:val="009B4EE3"/>
    <w:rsid w:val="009B5D44"/>
    <w:rsid w:val="009C11CA"/>
    <w:rsid w:val="009C17FD"/>
    <w:rsid w:val="009C2305"/>
    <w:rsid w:val="009C2535"/>
    <w:rsid w:val="009C3C21"/>
    <w:rsid w:val="009C3DA7"/>
    <w:rsid w:val="009C428A"/>
    <w:rsid w:val="009C4EED"/>
    <w:rsid w:val="009C55D6"/>
    <w:rsid w:val="009C5E63"/>
    <w:rsid w:val="009D01F5"/>
    <w:rsid w:val="009D035C"/>
    <w:rsid w:val="009D0DE6"/>
    <w:rsid w:val="009D112A"/>
    <w:rsid w:val="009D1ACF"/>
    <w:rsid w:val="009D2284"/>
    <w:rsid w:val="009D229D"/>
    <w:rsid w:val="009D3142"/>
    <w:rsid w:val="009D3C9F"/>
    <w:rsid w:val="009D4CE8"/>
    <w:rsid w:val="009D6E61"/>
    <w:rsid w:val="009D713D"/>
    <w:rsid w:val="009D7744"/>
    <w:rsid w:val="009E0109"/>
    <w:rsid w:val="009E2A8F"/>
    <w:rsid w:val="009E2C76"/>
    <w:rsid w:val="009E2DF1"/>
    <w:rsid w:val="009E4171"/>
    <w:rsid w:val="009E4A07"/>
    <w:rsid w:val="009F0850"/>
    <w:rsid w:val="009F1397"/>
    <w:rsid w:val="009F17C5"/>
    <w:rsid w:val="009F2287"/>
    <w:rsid w:val="009F2B30"/>
    <w:rsid w:val="009F3060"/>
    <w:rsid w:val="009F4F8D"/>
    <w:rsid w:val="009F75BD"/>
    <w:rsid w:val="009F7A05"/>
    <w:rsid w:val="00A01399"/>
    <w:rsid w:val="00A015AC"/>
    <w:rsid w:val="00A03F1D"/>
    <w:rsid w:val="00A05812"/>
    <w:rsid w:val="00A05ECB"/>
    <w:rsid w:val="00A06513"/>
    <w:rsid w:val="00A06575"/>
    <w:rsid w:val="00A06DA5"/>
    <w:rsid w:val="00A109DC"/>
    <w:rsid w:val="00A10EFD"/>
    <w:rsid w:val="00A10FC0"/>
    <w:rsid w:val="00A121B3"/>
    <w:rsid w:val="00A1299C"/>
    <w:rsid w:val="00A13EDF"/>
    <w:rsid w:val="00A152F8"/>
    <w:rsid w:val="00A153D5"/>
    <w:rsid w:val="00A15D3F"/>
    <w:rsid w:val="00A15DD0"/>
    <w:rsid w:val="00A16266"/>
    <w:rsid w:val="00A1630A"/>
    <w:rsid w:val="00A1725E"/>
    <w:rsid w:val="00A178FA"/>
    <w:rsid w:val="00A17B8F"/>
    <w:rsid w:val="00A20009"/>
    <w:rsid w:val="00A20020"/>
    <w:rsid w:val="00A22698"/>
    <w:rsid w:val="00A24639"/>
    <w:rsid w:val="00A2470E"/>
    <w:rsid w:val="00A2533A"/>
    <w:rsid w:val="00A25609"/>
    <w:rsid w:val="00A25714"/>
    <w:rsid w:val="00A26161"/>
    <w:rsid w:val="00A26BC5"/>
    <w:rsid w:val="00A26E9C"/>
    <w:rsid w:val="00A27132"/>
    <w:rsid w:val="00A30095"/>
    <w:rsid w:val="00A3369D"/>
    <w:rsid w:val="00A336AA"/>
    <w:rsid w:val="00A365B0"/>
    <w:rsid w:val="00A400BC"/>
    <w:rsid w:val="00A405FD"/>
    <w:rsid w:val="00A40E6E"/>
    <w:rsid w:val="00A4227C"/>
    <w:rsid w:val="00A4439E"/>
    <w:rsid w:val="00A44862"/>
    <w:rsid w:val="00A44D2A"/>
    <w:rsid w:val="00A465CA"/>
    <w:rsid w:val="00A50B89"/>
    <w:rsid w:val="00A51562"/>
    <w:rsid w:val="00A525DA"/>
    <w:rsid w:val="00A52E27"/>
    <w:rsid w:val="00A53CA1"/>
    <w:rsid w:val="00A5411C"/>
    <w:rsid w:val="00A563F1"/>
    <w:rsid w:val="00A6045B"/>
    <w:rsid w:val="00A62017"/>
    <w:rsid w:val="00A62C7D"/>
    <w:rsid w:val="00A660C9"/>
    <w:rsid w:val="00A66244"/>
    <w:rsid w:val="00A6652B"/>
    <w:rsid w:val="00A67F7A"/>
    <w:rsid w:val="00A709A7"/>
    <w:rsid w:val="00A70E04"/>
    <w:rsid w:val="00A71113"/>
    <w:rsid w:val="00A72F6D"/>
    <w:rsid w:val="00A737B1"/>
    <w:rsid w:val="00A7432E"/>
    <w:rsid w:val="00A7529D"/>
    <w:rsid w:val="00A75BAB"/>
    <w:rsid w:val="00A76BF3"/>
    <w:rsid w:val="00A77A05"/>
    <w:rsid w:val="00A80626"/>
    <w:rsid w:val="00A80DD6"/>
    <w:rsid w:val="00A81A8F"/>
    <w:rsid w:val="00A840CA"/>
    <w:rsid w:val="00A8490D"/>
    <w:rsid w:val="00A8492F"/>
    <w:rsid w:val="00A863F9"/>
    <w:rsid w:val="00A87846"/>
    <w:rsid w:val="00A87EDC"/>
    <w:rsid w:val="00A90D9A"/>
    <w:rsid w:val="00A91575"/>
    <w:rsid w:val="00A91834"/>
    <w:rsid w:val="00A924DE"/>
    <w:rsid w:val="00A93D65"/>
    <w:rsid w:val="00A940F8"/>
    <w:rsid w:val="00A94791"/>
    <w:rsid w:val="00A947B4"/>
    <w:rsid w:val="00A94913"/>
    <w:rsid w:val="00A94AF9"/>
    <w:rsid w:val="00A9511B"/>
    <w:rsid w:val="00A95BA7"/>
    <w:rsid w:val="00A96EB0"/>
    <w:rsid w:val="00AA02C4"/>
    <w:rsid w:val="00AA1189"/>
    <w:rsid w:val="00AA13D6"/>
    <w:rsid w:val="00AA3D4F"/>
    <w:rsid w:val="00AA41D7"/>
    <w:rsid w:val="00AA4406"/>
    <w:rsid w:val="00AA44BC"/>
    <w:rsid w:val="00AA55D6"/>
    <w:rsid w:val="00AA6CB8"/>
    <w:rsid w:val="00AB076A"/>
    <w:rsid w:val="00AB07FC"/>
    <w:rsid w:val="00AB0817"/>
    <w:rsid w:val="00AB2987"/>
    <w:rsid w:val="00AB388F"/>
    <w:rsid w:val="00AB3D10"/>
    <w:rsid w:val="00AB4496"/>
    <w:rsid w:val="00AB5256"/>
    <w:rsid w:val="00AB54B0"/>
    <w:rsid w:val="00AB5F97"/>
    <w:rsid w:val="00AC18E3"/>
    <w:rsid w:val="00AC2288"/>
    <w:rsid w:val="00AC2420"/>
    <w:rsid w:val="00AC37AD"/>
    <w:rsid w:val="00AC3880"/>
    <w:rsid w:val="00AC519C"/>
    <w:rsid w:val="00AC70B9"/>
    <w:rsid w:val="00AC71A3"/>
    <w:rsid w:val="00AD0CA2"/>
    <w:rsid w:val="00AD25F2"/>
    <w:rsid w:val="00AD280F"/>
    <w:rsid w:val="00AD4270"/>
    <w:rsid w:val="00AD64A2"/>
    <w:rsid w:val="00AD712B"/>
    <w:rsid w:val="00AD71D0"/>
    <w:rsid w:val="00AD798F"/>
    <w:rsid w:val="00AE17B8"/>
    <w:rsid w:val="00AE263F"/>
    <w:rsid w:val="00AE265F"/>
    <w:rsid w:val="00AE329F"/>
    <w:rsid w:val="00AE5045"/>
    <w:rsid w:val="00AF2F98"/>
    <w:rsid w:val="00AF327B"/>
    <w:rsid w:val="00AF5418"/>
    <w:rsid w:val="00AF6AD4"/>
    <w:rsid w:val="00AF6BE1"/>
    <w:rsid w:val="00B010D8"/>
    <w:rsid w:val="00B01D44"/>
    <w:rsid w:val="00B024CD"/>
    <w:rsid w:val="00B02B3B"/>
    <w:rsid w:val="00B0410A"/>
    <w:rsid w:val="00B06953"/>
    <w:rsid w:val="00B07B0F"/>
    <w:rsid w:val="00B10427"/>
    <w:rsid w:val="00B10AB6"/>
    <w:rsid w:val="00B10BF4"/>
    <w:rsid w:val="00B10E48"/>
    <w:rsid w:val="00B11687"/>
    <w:rsid w:val="00B1261B"/>
    <w:rsid w:val="00B12B85"/>
    <w:rsid w:val="00B1320D"/>
    <w:rsid w:val="00B1405B"/>
    <w:rsid w:val="00B15DCC"/>
    <w:rsid w:val="00B169CB"/>
    <w:rsid w:val="00B20014"/>
    <w:rsid w:val="00B21560"/>
    <w:rsid w:val="00B21A36"/>
    <w:rsid w:val="00B22B66"/>
    <w:rsid w:val="00B22C0B"/>
    <w:rsid w:val="00B23564"/>
    <w:rsid w:val="00B24B29"/>
    <w:rsid w:val="00B261FA"/>
    <w:rsid w:val="00B27478"/>
    <w:rsid w:val="00B31991"/>
    <w:rsid w:val="00B324C1"/>
    <w:rsid w:val="00B32CB2"/>
    <w:rsid w:val="00B32DE1"/>
    <w:rsid w:val="00B33A4B"/>
    <w:rsid w:val="00B34871"/>
    <w:rsid w:val="00B35220"/>
    <w:rsid w:val="00B376E5"/>
    <w:rsid w:val="00B37D1F"/>
    <w:rsid w:val="00B406ED"/>
    <w:rsid w:val="00B41637"/>
    <w:rsid w:val="00B41E74"/>
    <w:rsid w:val="00B41EE7"/>
    <w:rsid w:val="00B41FFE"/>
    <w:rsid w:val="00B431CF"/>
    <w:rsid w:val="00B43325"/>
    <w:rsid w:val="00B43544"/>
    <w:rsid w:val="00B43FB4"/>
    <w:rsid w:val="00B44BC8"/>
    <w:rsid w:val="00B45CF3"/>
    <w:rsid w:val="00B45E13"/>
    <w:rsid w:val="00B47ECB"/>
    <w:rsid w:val="00B501D6"/>
    <w:rsid w:val="00B52212"/>
    <w:rsid w:val="00B52F10"/>
    <w:rsid w:val="00B53555"/>
    <w:rsid w:val="00B53824"/>
    <w:rsid w:val="00B5457F"/>
    <w:rsid w:val="00B546CF"/>
    <w:rsid w:val="00B5499B"/>
    <w:rsid w:val="00B54A9D"/>
    <w:rsid w:val="00B5558A"/>
    <w:rsid w:val="00B55BEB"/>
    <w:rsid w:val="00B5636A"/>
    <w:rsid w:val="00B6124A"/>
    <w:rsid w:val="00B6200F"/>
    <w:rsid w:val="00B62478"/>
    <w:rsid w:val="00B6286D"/>
    <w:rsid w:val="00B65127"/>
    <w:rsid w:val="00B652BB"/>
    <w:rsid w:val="00B65DBB"/>
    <w:rsid w:val="00B66DB2"/>
    <w:rsid w:val="00B66E58"/>
    <w:rsid w:val="00B676A9"/>
    <w:rsid w:val="00B71190"/>
    <w:rsid w:val="00B716E3"/>
    <w:rsid w:val="00B722FB"/>
    <w:rsid w:val="00B72742"/>
    <w:rsid w:val="00B73202"/>
    <w:rsid w:val="00B73211"/>
    <w:rsid w:val="00B734A8"/>
    <w:rsid w:val="00B75E50"/>
    <w:rsid w:val="00B76FAE"/>
    <w:rsid w:val="00B7780F"/>
    <w:rsid w:val="00B809F7"/>
    <w:rsid w:val="00B81402"/>
    <w:rsid w:val="00B818A9"/>
    <w:rsid w:val="00B81E6E"/>
    <w:rsid w:val="00B84ADA"/>
    <w:rsid w:val="00B84EF5"/>
    <w:rsid w:val="00B8509E"/>
    <w:rsid w:val="00B86E7A"/>
    <w:rsid w:val="00B87179"/>
    <w:rsid w:val="00B87C0A"/>
    <w:rsid w:val="00B87DFE"/>
    <w:rsid w:val="00B9062B"/>
    <w:rsid w:val="00B913C6"/>
    <w:rsid w:val="00B913D1"/>
    <w:rsid w:val="00B9159C"/>
    <w:rsid w:val="00B91CC4"/>
    <w:rsid w:val="00B91CD7"/>
    <w:rsid w:val="00B920BC"/>
    <w:rsid w:val="00B9213E"/>
    <w:rsid w:val="00B94E6A"/>
    <w:rsid w:val="00B94FA9"/>
    <w:rsid w:val="00B95250"/>
    <w:rsid w:val="00B95A0F"/>
    <w:rsid w:val="00B96261"/>
    <w:rsid w:val="00B975DD"/>
    <w:rsid w:val="00BA0117"/>
    <w:rsid w:val="00BA03A0"/>
    <w:rsid w:val="00BA04C0"/>
    <w:rsid w:val="00BA0D5F"/>
    <w:rsid w:val="00BA106F"/>
    <w:rsid w:val="00BA18EE"/>
    <w:rsid w:val="00BA4340"/>
    <w:rsid w:val="00BA60E8"/>
    <w:rsid w:val="00BB0BDE"/>
    <w:rsid w:val="00BB12AB"/>
    <w:rsid w:val="00BB2DA6"/>
    <w:rsid w:val="00BB552F"/>
    <w:rsid w:val="00BB5CEE"/>
    <w:rsid w:val="00BB7F8F"/>
    <w:rsid w:val="00BC0B41"/>
    <w:rsid w:val="00BC150E"/>
    <w:rsid w:val="00BC17FA"/>
    <w:rsid w:val="00BC22AF"/>
    <w:rsid w:val="00BC2B1D"/>
    <w:rsid w:val="00BC3E4A"/>
    <w:rsid w:val="00BC52C3"/>
    <w:rsid w:val="00BC7620"/>
    <w:rsid w:val="00BC7B76"/>
    <w:rsid w:val="00BD0AD2"/>
    <w:rsid w:val="00BD34AD"/>
    <w:rsid w:val="00BD3551"/>
    <w:rsid w:val="00BD36AB"/>
    <w:rsid w:val="00BD40AF"/>
    <w:rsid w:val="00BD4331"/>
    <w:rsid w:val="00BD43FC"/>
    <w:rsid w:val="00BD5317"/>
    <w:rsid w:val="00BD63CC"/>
    <w:rsid w:val="00BD6FE1"/>
    <w:rsid w:val="00BD776F"/>
    <w:rsid w:val="00BD7B58"/>
    <w:rsid w:val="00BE0C6C"/>
    <w:rsid w:val="00BE0C71"/>
    <w:rsid w:val="00BE0F76"/>
    <w:rsid w:val="00BE1784"/>
    <w:rsid w:val="00BE1AA1"/>
    <w:rsid w:val="00BE4962"/>
    <w:rsid w:val="00BE50FE"/>
    <w:rsid w:val="00BE5D60"/>
    <w:rsid w:val="00BE608E"/>
    <w:rsid w:val="00BE6B01"/>
    <w:rsid w:val="00BE6C8F"/>
    <w:rsid w:val="00BF0398"/>
    <w:rsid w:val="00BF0512"/>
    <w:rsid w:val="00BF19D0"/>
    <w:rsid w:val="00BF1EDE"/>
    <w:rsid w:val="00BF2A9B"/>
    <w:rsid w:val="00BF2D4B"/>
    <w:rsid w:val="00BF37A0"/>
    <w:rsid w:val="00BF53FE"/>
    <w:rsid w:val="00BF5700"/>
    <w:rsid w:val="00BF5AD1"/>
    <w:rsid w:val="00BF5BC6"/>
    <w:rsid w:val="00BF7ADA"/>
    <w:rsid w:val="00C006AC"/>
    <w:rsid w:val="00C008A1"/>
    <w:rsid w:val="00C0272A"/>
    <w:rsid w:val="00C031C9"/>
    <w:rsid w:val="00C03548"/>
    <w:rsid w:val="00C0419B"/>
    <w:rsid w:val="00C0424A"/>
    <w:rsid w:val="00C05001"/>
    <w:rsid w:val="00C0501E"/>
    <w:rsid w:val="00C05DBD"/>
    <w:rsid w:val="00C05F62"/>
    <w:rsid w:val="00C0612C"/>
    <w:rsid w:val="00C067FC"/>
    <w:rsid w:val="00C07E29"/>
    <w:rsid w:val="00C10CB7"/>
    <w:rsid w:val="00C117AF"/>
    <w:rsid w:val="00C11BC3"/>
    <w:rsid w:val="00C12BB2"/>
    <w:rsid w:val="00C12E3C"/>
    <w:rsid w:val="00C13191"/>
    <w:rsid w:val="00C140A3"/>
    <w:rsid w:val="00C141AA"/>
    <w:rsid w:val="00C15F05"/>
    <w:rsid w:val="00C1623D"/>
    <w:rsid w:val="00C17ACD"/>
    <w:rsid w:val="00C202A2"/>
    <w:rsid w:val="00C2074B"/>
    <w:rsid w:val="00C22224"/>
    <w:rsid w:val="00C230D9"/>
    <w:rsid w:val="00C240AE"/>
    <w:rsid w:val="00C2503B"/>
    <w:rsid w:val="00C25EC4"/>
    <w:rsid w:val="00C26AE4"/>
    <w:rsid w:val="00C32022"/>
    <w:rsid w:val="00C33BD4"/>
    <w:rsid w:val="00C353B0"/>
    <w:rsid w:val="00C35BBF"/>
    <w:rsid w:val="00C36594"/>
    <w:rsid w:val="00C42356"/>
    <w:rsid w:val="00C43002"/>
    <w:rsid w:val="00C442A9"/>
    <w:rsid w:val="00C449D8"/>
    <w:rsid w:val="00C4526D"/>
    <w:rsid w:val="00C45485"/>
    <w:rsid w:val="00C464A6"/>
    <w:rsid w:val="00C466B2"/>
    <w:rsid w:val="00C47AB8"/>
    <w:rsid w:val="00C47F46"/>
    <w:rsid w:val="00C50DD5"/>
    <w:rsid w:val="00C50F2D"/>
    <w:rsid w:val="00C51B79"/>
    <w:rsid w:val="00C51C22"/>
    <w:rsid w:val="00C56565"/>
    <w:rsid w:val="00C57284"/>
    <w:rsid w:val="00C57A48"/>
    <w:rsid w:val="00C57B9A"/>
    <w:rsid w:val="00C57C3D"/>
    <w:rsid w:val="00C60151"/>
    <w:rsid w:val="00C60F89"/>
    <w:rsid w:val="00C63D07"/>
    <w:rsid w:val="00C666CC"/>
    <w:rsid w:val="00C66703"/>
    <w:rsid w:val="00C67156"/>
    <w:rsid w:val="00C6782C"/>
    <w:rsid w:val="00C70CDB"/>
    <w:rsid w:val="00C718AA"/>
    <w:rsid w:val="00C71FFB"/>
    <w:rsid w:val="00C7341A"/>
    <w:rsid w:val="00C736EA"/>
    <w:rsid w:val="00C74321"/>
    <w:rsid w:val="00C75BEF"/>
    <w:rsid w:val="00C779C7"/>
    <w:rsid w:val="00C77F84"/>
    <w:rsid w:val="00C804A9"/>
    <w:rsid w:val="00C82A50"/>
    <w:rsid w:val="00C82F2D"/>
    <w:rsid w:val="00C8307D"/>
    <w:rsid w:val="00C837AB"/>
    <w:rsid w:val="00C85252"/>
    <w:rsid w:val="00C8693F"/>
    <w:rsid w:val="00C900BA"/>
    <w:rsid w:val="00C9067D"/>
    <w:rsid w:val="00C90EEC"/>
    <w:rsid w:val="00C91524"/>
    <w:rsid w:val="00C9170F"/>
    <w:rsid w:val="00C934BF"/>
    <w:rsid w:val="00C93ADF"/>
    <w:rsid w:val="00C93CAA"/>
    <w:rsid w:val="00C9400F"/>
    <w:rsid w:val="00C959A8"/>
    <w:rsid w:val="00C97792"/>
    <w:rsid w:val="00CA16CF"/>
    <w:rsid w:val="00CA1F0B"/>
    <w:rsid w:val="00CA1F28"/>
    <w:rsid w:val="00CA30FA"/>
    <w:rsid w:val="00CA6EAD"/>
    <w:rsid w:val="00CA7BC2"/>
    <w:rsid w:val="00CB1D0D"/>
    <w:rsid w:val="00CB2281"/>
    <w:rsid w:val="00CB3981"/>
    <w:rsid w:val="00CB454D"/>
    <w:rsid w:val="00CB5B05"/>
    <w:rsid w:val="00CB61C0"/>
    <w:rsid w:val="00CB7568"/>
    <w:rsid w:val="00CC1812"/>
    <w:rsid w:val="00CC2C81"/>
    <w:rsid w:val="00CC34AE"/>
    <w:rsid w:val="00CC50A2"/>
    <w:rsid w:val="00CD02B1"/>
    <w:rsid w:val="00CD1391"/>
    <w:rsid w:val="00CD1CD8"/>
    <w:rsid w:val="00CD2B16"/>
    <w:rsid w:val="00CD3000"/>
    <w:rsid w:val="00CD4164"/>
    <w:rsid w:val="00CD4EC2"/>
    <w:rsid w:val="00CE06D8"/>
    <w:rsid w:val="00CE0AE7"/>
    <w:rsid w:val="00CE1138"/>
    <w:rsid w:val="00CE166A"/>
    <w:rsid w:val="00CE2DCD"/>
    <w:rsid w:val="00CE431E"/>
    <w:rsid w:val="00CE4403"/>
    <w:rsid w:val="00CE5BC7"/>
    <w:rsid w:val="00CE5F70"/>
    <w:rsid w:val="00CE68A4"/>
    <w:rsid w:val="00CE6DF0"/>
    <w:rsid w:val="00CE7AFB"/>
    <w:rsid w:val="00CF128B"/>
    <w:rsid w:val="00CF207B"/>
    <w:rsid w:val="00CF7621"/>
    <w:rsid w:val="00D0071C"/>
    <w:rsid w:val="00D008A2"/>
    <w:rsid w:val="00D0268E"/>
    <w:rsid w:val="00D02727"/>
    <w:rsid w:val="00D03590"/>
    <w:rsid w:val="00D041F1"/>
    <w:rsid w:val="00D0529E"/>
    <w:rsid w:val="00D06253"/>
    <w:rsid w:val="00D0724C"/>
    <w:rsid w:val="00D07567"/>
    <w:rsid w:val="00D1125D"/>
    <w:rsid w:val="00D12E73"/>
    <w:rsid w:val="00D170A9"/>
    <w:rsid w:val="00D17A12"/>
    <w:rsid w:val="00D207F7"/>
    <w:rsid w:val="00D20834"/>
    <w:rsid w:val="00D20E78"/>
    <w:rsid w:val="00D21A98"/>
    <w:rsid w:val="00D22676"/>
    <w:rsid w:val="00D22904"/>
    <w:rsid w:val="00D22CA8"/>
    <w:rsid w:val="00D2372C"/>
    <w:rsid w:val="00D2603C"/>
    <w:rsid w:val="00D2670D"/>
    <w:rsid w:val="00D271DD"/>
    <w:rsid w:val="00D27A89"/>
    <w:rsid w:val="00D27E13"/>
    <w:rsid w:val="00D310F1"/>
    <w:rsid w:val="00D31237"/>
    <w:rsid w:val="00D3134F"/>
    <w:rsid w:val="00D31F84"/>
    <w:rsid w:val="00D32C70"/>
    <w:rsid w:val="00D346FE"/>
    <w:rsid w:val="00D347A9"/>
    <w:rsid w:val="00D34F9C"/>
    <w:rsid w:val="00D36771"/>
    <w:rsid w:val="00D36C1D"/>
    <w:rsid w:val="00D36EBA"/>
    <w:rsid w:val="00D37292"/>
    <w:rsid w:val="00D379FB"/>
    <w:rsid w:val="00D408A6"/>
    <w:rsid w:val="00D40C2F"/>
    <w:rsid w:val="00D41F42"/>
    <w:rsid w:val="00D43EF5"/>
    <w:rsid w:val="00D44ADF"/>
    <w:rsid w:val="00D44BBC"/>
    <w:rsid w:val="00D44EF7"/>
    <w:rsid w:val="00D44F67"/>
    <w:rsid w:val="00D462EA"/>
    <w:rsid w:val="00D46666"/>
    <w:rsid w:val="00D4720C"/>
    <w:rsid w:val="00D47F68"/>
    <w:rsid w:val="00D512A2"/>
    <w:rsid w:val="00D51BD1"/>
    <w:rsid w:val="00D522D1"/>
    <w:rsid w:val="00D524E4"/>
    <w:rsid w:val="00D526CD"/>
    <w:rsid w:val="00D537C9"/>
    <w:rsid w:val="00D539D4"/>
    <w:rsid w:val="00D53C80"/>
    <w:rsid w:val="00D541F3"/>
    <w:rsid w:val="00D55E24"/>
    <w:rsid w:val="00D575AC"/>
    <w:rsid w:val="00D576CF"/>
    <w:rsid w:val="00D57DBC"/>
    <w:rsid w:val="00D60418"/>
    <w:rsid w:val="00D60B95"/>
    <w:rsid w:val="00D62A04"/>
    <w:rsid w:val="00D62B9D"/>
    <w:rsid w:val="00D63885"/>
    <w:rsid w:val="00D63F81"/>
    <w:rsid w:val="00D65587"/>
    <w:rsid w:val="00D667CF"/>
    <w:rsid w:val="00D671A3"/>
    <w:rsid w:val="00D67CEF"/>
    <w:rsid w:val="00D7016B"/>
    <w:rsid w:val="00D71C59"/>
    <w:rsid w:val="00D72EE5"/>
    <w:rsid w:val="00D73463"/>
    <w:rsid w:val="00D735F5"/>
    <w:rsid w:val="00D740D5"/>
    <w:rsid w:val="00D80723"/>
    <w:rsid w:val="00D80833"/>
    <w:rsid w:val="00D81D54"/>
    <w:rsid w:val="00D82097"/>
    <w:rsid w:val="00D8316D"/>
    <w:rsid w:val="00D844ED"/>
    <w:rsid w:val="00D8536D"/>
    <w:rsid w:val="00D855F1"/>
    <w:rsid w:val="00D907AF"/>
    <w:rsid w:val="00D908D0"/>
    <w:rsid w:val="00D91397"/>
    <w:rsid w:val="00D914CA"/>
    <w:rsid w:val="00D91A37"/>
    <w:rsid w:val="00D9395E"/>
    <w:rsid w:val="00D93B7F"/>
    <w:rsid w:val="00D94B09"/>
    <w:rsid w:val="00D94D1D"/>
    <w:rsid w:val="00D95EF1"/>
    <w:rsid w:val="00D95F61"/>
    <w:rsid w:val="00D97377"/>
    <w:rsid w:val="00D973A8"/>
    <w:rsid w:val="00D973AD"/>
    <w:rsid w:val="00D97611"/>
    <w:rsid w:val="00DA3CF0"/>
    <w:rsid w:val="00DA4343"/>
    <w:rsid w:val="00DA43A1"/>
    <w:rsid w:val="00DA48E9"/>
    <w:rsid w:val="00DA7041"/>
    <w:rsid w:val="00DA79BC"/>
    <w:rsid w:val="00DB11F0"/>
    <w:rsid w:val="00DB19B7"/>
    <w:rsid w:val="00DB2D39"/>
    <w:rsid w:val="00DB3726"/>
    <w:rsid w:val="00DB40DB"/>
    <w:rsid w:val="00DB4A9D"/>
    <w:rsid w:val="00DB51C5"/>
    <w:rsid w:val="00DB53B4"/>
    <w:rsid w:val="00DB55C1"/>
    <w:rsid w:val="00DB58D3"/>
    <w:rsid w:val="00DB5E67"/>
    <w:rsid w:val="00DB7681"/>
    <w:rsid w:val="00DB78C2"/>
    <w:rsid w:val="00DB7D67"/>
    <w:rsid w:val="00DC13A0"/>
    <w:rsid w:val="00DC186B"/>
    <w:rsid w:val="00DC1A09"/>
    <w:rsid w:val="00DC1D53"/>
    <w:rsid w:val="00DC294F"/>
    <w:rsid w:val="00DC2DC3"/>
    <w:rsid w:val="00DC60F5"/>
    <w:rsid w:val="00DC6273"/>
    <w:rsid w:val="00DC6565"/>
    <w:rsid w:val="00DC7175"/>
    <w:rsid w:val="00DD0D63"/>
    <w:rsid w:val="00DD2507"/>
    <w:rsid w:val="00DD3BB2"/>
    <w:rsid w:val="00DD4970"/>
    <w:rsid w:val="00DD6C1D"/>
    <w:rsid w:val="00DD6FE1"/>
    <w:rsid w:val="00DD754F"/>
    <w:rsid w:val="00DD75A6"/>
    <w:rsid w:val="00DD76C3"/>
    <w:rsid w:val="00DD7A03"/>
    <w:rsid w:val="00DD7A99"/>
    <w:rsid w:val="00DD7E65"/>
    <w:rsid w:val="00DE08CD"/>
    <w:rsid w:val="00DE1AE6"/>
    <w:rsid w:val="00DE372B"/>
    <w:rsid w:val="00DE578D"/>
    <w:rsid w:val="00DE5A72"/>
    <w:rsid w:val="00DE72F2"/>
    <w:rsid w:val="00DE76EB"/>
    <w:rsid w:val="00DE798F"/>
    <w:rsid w:val="00DF0780"/>
    <w:rsid w:val="00DF08A4"/>
    <w:rsid w:val="00DF1E77"/>
    <w:rsid w:val="00DF468D"/>
    <w:rsid w:val="00DF5D21"/>
    <w:rsid w:val="00E02362"/>
    <w:rsid w:val="00E03C86"/>
    <w:rsid w:val="00E03D54"/>
    <w:rsid w:val="00E04C8E"/>
    <w:rsid w:val="00E056E4"/>
    <w:rsid w:val="00E07F8E"/>
    <w:rsid w:val="00E1189F"/>
    <w:rsid w:val="00E122B3"/>
    <w:rsid w:val="00E125F6"/>
    <w:rsid w:val="00E12C28"/>
    <w:rsid w:val="00E1336A"/>
    <w:rsid w:val="00E13B14"/>
    <w:rsid w:val="00E1417F"/>
    <w:rsid w:val="00E17C35"/>
    <w:rsid w:val="00E17F59"/>
    <w:rsid w:val="00E20E69"/>
    <w:rsid w:val="00E2128A"/>
    <w:rsid w:val="00E216EF"/>
    <w:rsid w:val="00E243BE"/>
    <w:rsid w:val="00E25469"/>
    <w:rsid w:val="00E2639A"/>
    <w:rsid w:val="00E269FD"/>
    <w:rsid w:val="00E26C38"/>
    <w:rsid w:val="00E2710B"/>
    <w:rsid w:val="00E27BEB"/>
    <w:rsid w:val="00E27E56"/>
    <w:rsid w:val="00E307B6"/>
    <w:rsid w:val="00E308B6"/>
    <w:rsid w:val="00E309C8"/>
    <w:rsid w:val="00E322C9"/>
    <w:rsid w:val="00E32A8E"/>
    <w:rsid w:val="00E33868"/>
    <w:rsid w:val="00E33F5A"/>
    <w:rsid w:val="00E346F8"/>
    <w:rsid w:val="00E353B4"/>
    <w:rsid w:val="00E36003"/>
    <w:rsid w:val="00E36D2E"/>
    <w:rsid w:val="00E37CEB"/>
    <w:rsid w:val="00E37EAA"/>
    <w:rsid w:val="00E408D2"/>
    <w:rsid w:val="00E412E3"/>
    <w:rsid w:val="00E4250C"/>
    <w:rsid w:val="00E42D80"/>
    <w:rsid w:val="00E449DE"/>
    <w:rsid w:val="00E45F51"/>
    <w:rsid w:val="00E472F3"/>
    <w:rsid w:val="00E47538"/>
    <w:rsid w:val="00E504E8"/>
    <w:rsid w:val="00E513C8"/>
    <w:rsid w:val="00E5158A"/>
    <w:rsid w:val="00E52FD7"/>
    <w:rsid w:val="00E54694"/>
    <w:rsid w:val="00E5544D"/>
    <w:rsid w:val="00E555FC"/>
    <w:rsid w:val="00E561C0"/>
    <w:rsid w:val="00E573B1"/>
    <w:rsid w:val="00E60595"/>
    <w:rsid w:val="00E61DF5"/>
    <w:rsid w:val="00E62BFA"/>
    <w:rsid w:val="00E62D4C"/>
    <w:rsid w:val="00E63A82"/>
    <w:rsid w:val="00E64CC1"/>
    <w:rsid w:val="00E65B84"/>
    <w:rsid w:val="00E66527"/>
    <w:rsid w:val="00E679DF"/>
    <w:rsid w:val="00E70A7B"/>
    <w:rsid w:val="00E70E26"/>
    <w:rsid w:val="00E70F2D"/>
    <w:rsid w:val="00E7138E"/>
    <w:rsid w:val="00E725EE"/>
    <w:rsid w:val="00E72D45"/>
    <w:rsid w:val="00E7310E"/>
    <w:rsid w:val="00E734FE"/>
    <w:rsid w:val="00E73EB9"/>
    <w:rsid w:val="00E7471A"/>
    <w:rsid w:val="00E75D53"/>
    <w:rsid w:val="00E76100"/>
    <w:rsid w:val="00E766DF"/>
    <w:rsid w:val="00E770F7"/>
    <w:rsid w:val="00E77595"/>
    <w:rsid w:val="00E7767D"/>
    <w:rsid w:val="00E8108F"/>
    <w:rsid w:val="00E822EB"/>
    <w:rsid w:val="00E835EB"/>
    <w:rsid w:val="00E837FA"/>
    <w:rsid w:val="00E83ACD"/>
    <w:rsid w:val="00E84FD9"/>
    <w:rsid w:val="00E8580C"/>
    <w:rsid w:val="00E863AD"/>
    <w:rsid w:val="00E86964"/>
    <w:rsid w:val="00E86DFE"/>
    <w:rsid w:val="00E9043F"/>
    <w:rsid w:val="00E911EC"/>
    <w:rsid w:val="00E916C1"/>
    <w:rsid w:val="00E9253C"/>
    <w:rsid w:val="00E94B04"/>
    <w:rsid w:val="00E95195"/>
    <w:rsid w:val="00E963A0"/>
    <w:rsid w:val="00E97E61"/>
    <w:rsid w:val="00EA10C6"/>
    <w:rsid w:val="00EA13E3"/>
    <w:rsid w:val="00EA15B8"/>
    <w:rsid w:val="00EA1F04"/>
    <w:rsid w:val="00EA28F7"/>
    <w:rsid w:val="00EA2F4A"/>
    <w:rsid w:val="00EA30E3"/>
    <w:rsid w:val="00EA318C"/>
    <w:rsid w:val="00EA346E"/>
    <w:rsid w:val="00EA37B7"/>
    <w:rsid w:val="00EA4818"/>
    <w:rsid w:val="00EA717A"/>
    <w:rsid w:val="00EA74BA"/>
    <w:rsid w:val="00EB0549"/>
    <w:rsid w:val="00EB081A"/>
    <w:rsid w:val="00EB0DAE"/>
    <w:rsid w:val="00EB10D8"/>
    <w:rsid w:val="00EB1368"/>
    <w:rsid w:val="00EB1C2A"/>
    <w:rsid w:val="00EB2071"/>
    <w:rsid w:val="00EB49DE"/>
    <w:rsid w:val="00EB5CFC"/>
    <w:rsid w:val="00EC00F0"/>
    <w:rsid w:val="00EC0C60"/>
    <w:rsid w:val="00EC3876"/>
    <w:rsid w:val="00EC398D"/>
    <w:rsid w:val="00EC53D2"/>
    <w:rsid w:val="00EC5463"/>
    <w:rsid w:val="00EC577B"/>
    <w:rsid w:val="00EC62B4"/>
    <w:rsid w:val="00EC6678"/>
    <w:rsid w:val="00ED0221"/>
    <w:rsid w:val="00ED0249"/>
    <w:rsid w:val="00ED0DD6"/>
    <w:rsid w:val="00ED105F"/>
    <w:rsid w:val="00ED2729"/>
    <w:rsid w:val="00ED4CE3"/>
    <w:rsid w:val="00ED4EE3"/>
    <w:rsid w:val="00ED7472"/>
    <w:rsid w:val="00EE0530"/>
    <w:rsid w:val="00EE18BB"/>
    <w:rsid w:val="00EE2C26"/>
    <w:rsid w:val="00EE2D3E"/>
    <w:rsid w:val="00EE4C78"/>
    <w:rsid w:val="00EE6C69"/>
    <w:rsid w:val="00EE6D4E"/>
    <w:rsid w:val="00EE738A"/>
    <w:rsid w:val="00EE7B7E"/>
    <w:rsid w:val="00EE7CBD"/>
    <w:rsid w:val="00EE7F6D"/>
    <w:rsid w:val="00EF01EA"/>
    <w:rsid w:val="00EF0359"/>
    <w:rsid w:val="00EF0A31"/>
    <w:rsid w:val="00EF1635"/>
    <w:rsid w:val="00EF1CBF"/>
    <w:rsid w:val="00EF3F2C"/>
    <w:rsid w:val="00EF45A3"/>
    <w:rsid w:val="00EF4766"/>
    <w:rsid w:val="00EF50F2"/>
    <w:rsid w:val="00EF5ED1"/>
    <w:rsid w:val="00EF647F"/>
    <w:rsid w:val="00F002BF"/>
    <w:rsid w:val="00F0286F"/>
    <w:rsid w:val="00F0500B"/>
    <w:rsid w:val="00F05862"/>
    <w:rsid w:val="00F05F94"/>
    <w:rsid w:val="00F068FB"/>
    <w:rsid w:val="00F06C7F"/>
    <w:rsid w:val="00F07E40"/>
    <w:rsid w:val="00F10E7D"/>
    <w:rsid w:val="00F119D3"/>
    <w:rsid w:val="00F11DAA"/>
    <w:rsid w:val="00F12725"/>
    <w:rsid w:val="00F13753"/>
    <w:rsid w:val="00F143C8"/>
    <w:rsid w:val="00F14745"/>
    <w:rsid w:val="00F14C82"/>
    <w:rsid w:val="00F15827"/>
    <w:rsid w:val="00F1689A"/>
    <w:rsid w:val="00F17ACA"/>
    <w:rsid w:val="00F219CA"/>
    <w:rsid w:val="00F2297E"/>
    <w:rsid w:val="00F23A96"/>
    <w:rsid w:val="00F23F85"/>
    <w:rsid w:val="00F245FB"/>
    <w:rsid w:val="00F247D2"/>
    <w:rsid w:val="00F26009"/>
    <w:rsid w:val="00F26564"/>
    <w:rsid w:val="00F26586"/>
    <w:rsid w:val="00F3137C"/>
    <w:rsid w:val="00F32127"/>
    <w:rsid w:val="00F33493"/>
    <w:rsid w:val="00F33A29"/>
    <w:rsid w:val="00F33BD3"/>
    <w:rsid w:val="00F33EC9"/>
    <w:rsid w:val="00F34A7F"/>
    <w:rsid w:val="00F34F4E"/>
    <w:rsid w:val="00F37467"/>
    <w:rsid w:val="00F40728"/>
    <w:rsid w:val="00F423F1"/>
    <w:rsid w:val="00F42D96"/>
    <w:rsid w:val="00F42FFF"/>
    <w:rsid w:val="00F43486"/>
    <w:rsid w:val="00F44058"/>
    <w:rsid w:val="00F4518E"/>
    <w:rsid w:val="00F455FF"/>
    <w:rsid w:val="00F45715"/>
    <w:rsid w:val="00F511DE"/>
    <w:rsid w:val="00F51212"/>
    <w:rsid w:val="00F51A18"/>
    <w:rsid w:val="00F52351"/>
    <w:rsid w:val="00F53EE2"/>
    <w:rsid w:val="00F53FE5"/>
    <w:rsid w:val="00F54B52"/>
    <w:rsid w:val="00F55E42"/>
    <w:rsid w:val="00F56B90"/>
    <w:rsid w:val="00F6063B"/>
    <w:rsid w:val="00F61D33"/>
    <w:rsid w:val="00F6364D"/>
    <w:rsid w:val="00F64916"/>
    <w:rsid w:val="00F65500"/>
    <w:rsid w:val="00F66A6A"/>
    <w:rsid w:val="00F67471"/>
    <w:rsid w:val="00F7046C"/>
    <w:rsid w:val="00F708EF"/>
    <w:rsid w:val="00F712B2"/>
    <w:rsid w:val="00F71C35"/>
    <w:rsid w:val="00F725EF"/>
    <w:rsid w:val="00F73221"/>
    <w:rsid w:val="00F74526"/>
    <w:rsid w:val="00F76E07"/>
    <w:rsid w:val="00F841B9"/>
    <w:rsid w:val="00F84B49"/>
    <w:rsid w:val="00F85BF0"/>
    <w:rsid w:val="00F85E17"/>
    <w:rsid w:val="00F86AE6"/>
    <w:rsid w:val="00F8745E"/>
    <w:rsid w:val="00F906FD"/>
    <w:rsid w:val="00F907D2"/>
    <w:rsid w:val="00F90D0E"/>
    <w:rsid w:val="00F911BF"/>
    <w:rsid w:val="00F91437"/>
    <w:rsid w:val="00F9147D"/>
    <w:rsid w:val="00F91C0A"/>
    <w:rsid w:val="00F93A79"/>
    <w:rsid w:val="00F93C6C"/>
    <w:rsid w:val="00F945C6"/>
    <w:rsid w:val="00F95F7B"/>
    <w:rsid w:val="00FA0959"/>
    <w:rsid w:val="00FA0B9F"/>
    <w:rsid w:val="00FA1AC6"/>
    <w:rsid w:val="00FA24A4"/>
    <w:rsid w:val="00FA273F"/>
    <w:rsid w:val="00FA3582"/>
    <w:rsid w:val="00FA4ACC"/>
    <w:rsid w:val="00FA5722"/>
    <w:rsid w:val="00FA6793"/>
    <w:rsid w:val="00FA7427"/>
    <w:rsid w:val="00FA7C61"/>
    <w:rsid w:val="00FA7C8C"/>
    <w:rsid w:val="00FB12D0"/>
    <w:rsid w:val="00FB1D14"/>
    <w:rsid w:val="00FB2D39"/>
    <w:rsid w:val="00FB5122"/>
    <w:rsid w:val="00FB5404"/>
    <w:rsid w:val="00FB5C1F"/>
    <w:rsid w:val="00FB6D67"/>
    <w:rsid w:val="00FB7444"/>
    <w:rsid w:val="00FC06DD"/>
    <w:rsid w:val="00FC39FB"/>
    <w:rsid w:val="00FC3C61"/>
    <w:rsid w:val="00FC4232"/>
    <w:rsid w:val="00FC45E2"/>
    <w:rsid w:val="00FC493F"/>
    <w:rsid w:val="00FC73CF"/>
    <w:rsid w:val="00FC75BE"/>
    <w:rsid w:val="00FC75E8"/>
    <w:rsid w:val="00FC7D84"/>
    <w:rsid w:val="00FC7F0D"/>
    <w:rsid w:val="00FD02BF"/>
    <w:rsid w:val="00FD1022"/>
    <w:rsid w:val="00FD116B"/>
    <w:rsid w:val="00FD1195"/>
    <w:rsid w:val="00FD1513"/>
    <w:rsid w:val="00FD289A"/>
    <w:rsid w:val="00FD38E9"/>
    <w:rsid w:val="00FD4DC3"/>
    <w:rsid w:val="00FD73A9"/>
    <w:rsid w:val="00FD74A0"/>
    <w:rsid w:val="00FD7FC6"/>
    <w:rsid w:val="00FD7FCE"/>
    <w:rsid w:val="00FE02AB"/>
    <w:rsid w:val="00FE268A"/>
    <w:rsid w:val="00FE2AB6"/>
    <w:rsid w:val="00FE4032"/>
    <w:rsid w:val="00FE4611"/>
    <w:rsid w:val="00FE4836"/>
    <w:rsid w:val="00FE5EDF"/>
    <w:rsid w:val="00FE6773"/>
    <w:rsid w:val="00FE692A"/>
    <w:rsid w:val="00FF1328"/>
    <w:rsid w:val="00FF13E6"/>
    <w:rsid w:val="00FF2D4F"/>
    <w:rsid w:val="00FF3130"/>
    <w:rsid w:val="00FF41DA"/>
    <w:rsid w:val="00FF428D"/>
    <w:rsid w:val="00FF4979"/>
    <w:rsid w:val="00FF512B"/>
    <w:rsid w:val="00FF5582"/>
    <w:rsid w:val="00FF57D3"/>
    <w:rsid w:val="00FF5C77"/>
    <w:rsid w:val="00FF5D81"/>
    <w:rsid w:val="00FF79D5"/>
    <w:rsid w:val="00FF7EC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14:docId w14:val="7D0A1398"/>
  <w15:docId w15:val="{A9ECB9A2-1C41-49B9-A73B-5901686E7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19"/>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3"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uiPriority="0"/>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9"/>
    <w:rsid w:val="00526F2E"/>
    <w:pPr>
      <w:spacing w:after="120" w:line="260" w:lineRule="atLeast"/>
      <w:jc w:val="both"/>
    </w:pPr>
    <w:rPr>
      <w:rFonts w:ascii="Century Gothic" w:hAnsi="Century Gothic"/>
      <w:sz w:val="20"/>
      <w:lang w:val="en-US"/>
    </w:rPr>
  </w:style>
  <w:style w:type="paragraph" w:styleId="Heading1">
    <w:name w:val="heading 1"/>
    <w:aliases w:val="Document Header1"/>
    <w:basedOn w:val="Normal"/>
    <w:next w:val="USBodyText"/>
    <w:link w:val="Heading1Char"/>
    <w:qFormat/>
    <w:rsid w:val="00356606"/>
    <w:pPr>
      <w:keepNext/>
      <w:keepLines/>
      <w:pageBreakBefore/>
      <w:numPr>
        <w:numId w:val="51"/>
      </w:numPr>
      <w:spacing w:after="60" w:line="340" w:lineRule="atLeast"/>
      <w:ind w:right="567"/>
      <w:jc w:val="left"/>
      <w:outlineLvl w:val="0"/>
    </w:pPr>
    <w:rPr>
      <w:rFonts w:eastAsiaTheme="majorEastAsia" w:cstheme="majorBidi"/>
      <w:b/>
      <w:sz w:val="28"/>
      <w:szCs w:val="32"/>
    </w:rPr>
  </w:style>
  <w:style w:type="paragraph" w:styleId="Heading2">
    <w:name w:val="heading 2"/>
    <w:aliases w:val="Title Header2 Char"/>
    <w:basedOn w:val="Normal"/>
    <w:next w:val="USBodyText"/>
    <w:link w:val="Heading2Char"/>
    <w:qFormat/>
    <w:rsid w:val="00356606"/>
    <w:pPr>
      <w:keepNext/>
      <w:keepLines/>
      <w:numPr>
        <w:ilvl w:val="1"/>
        <w:numId w:val="51"/>
      </w:numPr>
      <w:spacing w:before="320" w:after="60" w:line="300" w:lineRule="atLeast"/>
      <w:ind w:right="567"/>
      <w:jc w:val="left"/>
      <w:outlineLvl w:val="1"/>
    </w:pPr>
    <w:rPr>
      <w:rFonts w:eastAsiaTheme="majorEastAsia" w:cstheme="majorBidi"/>
      <w:b/>
      <w:sz w:val="24"/>
      <w:szCs w:val="26"/>
    </w:rPr>
  </w:style>
  <w:style w:type="paragraph" w:styleId="Heading3">
    <w:name w:val="heading 3"/>
    <w:aliases w:val="Section Header3,ClauseSub_No&amp;Name,Section Header3 Char Char Char Char Char,Section Header3 Char Char Char Char"/>
    <w:basedOn w:val="Normal"/>
    <w:next w:val="USBodyText"/>
    <w:link w:val="Heading3Char"/>
    <w:qFormat/>
    <w:rsid w:val="00356606"/>
    <w:pPr>
      <w:keepNext/>
      <w:keepLines/>
      <w:numPr>
        <w:ilvl w:val="2"/>
        <w:numId w:val="51"/>
      </w:numPr>
      <w:spacing w:before="280" w:after="40" w:line="280" w:lineRule="atLeast"/>
      <w:ind w:right="567"/>
      <w:jc w:val="left"/>
      <w:outlineLvl w:val="2"/>
    </w:pPr>
    <w:rPr>
      <w:rFonts w:eastAsiaTheme="majorEastAsia" w:cstheme="majorBidi"/>
      <w:b/>
      <w:sz w:val="22"/>
      <w:szCs w:val="24"/>
    </w:rPr>
  </w:style>
  <w:style w:type="paragraph" w:styleId="Heading4">
    <w:name w:val="heading 4"/>
    <w:aliases w:val=" Sub-Clause Sub-paragraph,ClauseSubSub_No&amp;Name,Sub-Clause Sub-paragraph"/>
    <w:basedOn w:val="Normal"/>
    <w:next w:val="USBodyText"/>
    <w:link w:val="Heading4Char"/>
    <w:qFormat/>
    <w:rsid w:val="00356606"/>
    <w:pPr>
      <w:keepNext/>
      <w:keepLines/>
      <w:numPr>
        <w:ilvl w:val="3"/>
        <w:numId w:val="51"/>
      </w:numPr>
      <w:spacing w:before="200" w:after="0"/>
      <w:ind w:right="851"/>
      <w:jc w:val="left"/>
      <w:outlineLvl w:val="3"/>
    </w:pPr>
    <w:rPr>
      <w:rFonts w:eastAsiaTheme="majorEastAsia" w:cstheme="majorBidi"/>
      <w:b/>
      <w:iCs/>
    </w:rPr>
  </w:style>
  <w:style w:type="paragraph" w:styleId="Heading5">
    <w:name w:val="heading 5"/>
    <w:basedOn w:val="Normal"/>
    <w:next w:val="USBodyText"/>
    <w:link w:val="Heading5Char"/>
    <w:qFormat/>
    <w:rsid w:val="00356606"/>
    <w:pPr>
      <w:keepNext/>
      <w:keepLines/>
      <w:pageBreakBefore/>
      <w:numPr>
        <w:ilvl w:val="4"/>
        <w:numId w:val="51"/>
      </w:numPr>
      <w:spacing w:line="340" w:lineRule="atLeast"/>
      <w:ind w:right="851"/>
      <w:jc w:val="left"/>
      <w:outlineLvl w:val="4"/>
    </w:pPr>
    <w:rPr>
      <w:rFonts w:eastAsiaTheme="majorEastAsia" w:cstheme="majorBidi"/>
      <w:b/>
      <w:sz w:val="28"/>
    </w:rPr>
  </w:style>
  <w:style w:type="paragraph" w:styleId="Heading6">
    <w:name w:val="heading 6"/>
    <w:basedOn w:val="Normal"/>
    <w:next w:val="Normal"/>
    <w:link w:val="Heading6Char"/>
    <w:qFormat/>
    <w:rsid w:val="00356606"/>
    <w:pPr>
      <w:keepNext/>
      <w:keepLines/>
      <w:numPr>
        <w:ilvl w:val="5"/>
        <w:numId w:val="5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3"/>
    <w:qFormat/>
    <w:rsid w:val="00356606"/>
    <w:pPr>
      <w:keepNext/>
      <w:keepLines/>
      <w:numPr>
        <w:ilvl w:val="6"/>
        <w:numId w:val="5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nhideWhenUsed/>
    <w:qFormat/>
    <w:rsid w:val="00356606"/>
    <w:pPr>
      <w:keepNext/>
      <w:keepLines/>
      <w:numPr>
        <w:ilvl w:val="7"/>
        <w:numId w:val="5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356606"/>
    <w:pPr>
      <w:keepNext/>
      <w:keepLines/>
      <w:numPr>
        <w:ilvl w:val="8"/>
        <w:numId w:val="5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324C1"/>
    <w:pPr>
      <w:spacing w:after="0" w:line="240" w:lineRule="auto"/>
      <w:jc w:val="right"/>
    </w:pPr>
    <w:rPr>
      <w:color w:val="A6A6A6" w:themeColor="background1" w:themeShade="A6"/>
    </w:rPr>
  </w:style>
  <w:style w:type="character" w:customStyle="1" w:styleId="HeaderChar">
    <w:name w:val="Header Char"/>
    <w:basedOn w:val="DefaultParagraphFont"/>
    <w:link w:val="Header"/>
    <w:rsid w:val="000F4C76"/>
    <w:rPr>
      <w:rFonts w:ascii="Arial" w:hAnsi="Arial"/>
      <w:color w:val="A6A6A6" w:themeColor="background1" w:themeShade="A6"/>
      <w:sz w:val="20"/>
    </w:rPr>
  </w:style>
  <w:style w:type="paragraph" w:styleId="Footer">
    <w:name w:val="footer"/>
    <w:basedOn w:val="Normal"/>
    <w:link w:val="FooterChar"/>
    <w:rsid w:val="006B5B0B"/>
    <w:pPr>
      <w:tabs>
        <w:tab w:val="right" w:pos="9407"/>
      </w:tabs>
      <w:spacing w:after="0" w:line="240" w:lineRule="auto"/>
    </w:pPr>
    <w:rPr>
      <w:sz w:val="16"/>
    </w:rPr>
  </w:style>
  <w:style w:type="character" w:customStyle="1" w:styleId="FooterChar">
    <w:name w:val="Footer Char"/>
    <w:basedOn w:val="DefaultParagraphFont"/>
    <w:link w:val="Footer"/>
    <w:uiPriority w:val="99"/>
    <w:rsid w:val="00926C41"/>
    <w:rPr>
      <w:rFonts w:ascii="Century Gothic" w:hAnsi="Century Gothic"/>
      <w:sz w:val="16"/>
      <w:lang w:val="en-US"/>
    </w:rPr>
  </w:style>
  <w:style w:type="table" w:styleId="TableGrid">
    <w:name w:val="Table Grid"/>
    <w:basedOn w:val="TableNormal"/>
    <w:rsid w:val="00B6286D"/>
    <w:pPr>
      <w:spacing w:after="0" w:line="240" w:lineRule="auto"/>
    </w:pPr>
    <w:rPr>
      <w:rFonts w:ascii="Century Gothic" w:hAnsi="Century Gothic"/>
    </w:rPr>
    <w:tblPr>
      <w:tblStyleRowBandSize w:val="1"/>
      <w:tblStyleColBandSize w:val="1"/>
      <w:tblInd w:w="0" w:type="dxa"/>
      <w:tblBorders>
        <w:top w:val="single" w:sz="4" w:space="0" w:color="3E6EA3"/>
        <w:left w:val="single" w:sz="4" w:space="0" w:color="3E6EA3"/>
        <w:bottom w:val="single" w:sz="4" w:space="0" w:color="3E6EA3"/>
        <w:right w:val="single" w:sz="4" w:space="0" w:color="3E6EA3"/>
        <w:insideH w:val="single" w:sz="4" w:space="0" w:color="3E6EA3"/>
        <w:insideV w:val="single" w:sz="4" w:space="0" w:color="3E6EA3"/>
      </w:tblBorders>
      <w:tblCellMar>
        <w:top w:w="0" w:type="dxa"/>
        <w:left w:w="108" w:type="dxa"/>
        <w:bottom w:w="0" w:type="dxa"/>
        <w:right w:w="108" w:type="dxa"/>
      </w:tblCellMar>
    </w:tblPr>
    <w:tblStylePr w:type="firstRow">
      <w:tblPr/>
      <w:tcPr>
        <w:tcBorders>
          <w:top w:val="nil"/>
          <w:left w:val="single" w:sz="4" w:space="0" w:color="3E6EA3"/>
          <w:bottom w:val="single" w:sz="4" w:space="0" w:color="FFFFFF" w:themeColor="background1"/>
          <w:right w:val="single" w:sz="4" w:space="0" w:color="3E6EA3"/>
          <w:insideH w:val="nil"/>
          <w:insideV w:val="single" w:sz="4" w:space="0" w:color="FFFFFF" w:themeColor="background1"/>
          <w:tl2br w:val="nil"/>
          <w:tr2bl w:val="nil"/>
        </w:tcBorders>
        <w:shd w:val="clear" w:color="auto" w:fill="3E6EA3"/>
      </w:tcPr>
    </w:tblStylePr>
    <w:tblStylePr w:type="band2Horz">
      <w:tblPr/>
      <w:tcPr>
        <w:tcBorders>
          <w:top w:val="single" w:sz="4" w:space="0" w:color="3E6EA3"/>
          <w:left w:val="single" w:sz="4" w:space="0" w:color="3E6EA3"/>
          <w:bottom w:val="single" w:sz="4" w:space="0" w:color="3E6EA3"/>
          <w:right w:val="single" w:sz="4" w:space="0" w:color="3E6EA3"/>
          <w:insideH w:val="single" w:sz="6" w:space="0" w:color="3E6EA3"/>
          <w:insideV w:val="single" w:sz="6" w:space="0" w:color="3E6EA3"/>
          <w:tl2br w:val="nil"/>
          <w:tr2bl w:val="nil"/>
        </w:tcBorders>
        <w:shd w:val="clear" w:color="auto" w:fill="E6ECF3"/>
      </w:tcPr>
    </w:tblStylePr>
  </w:style>
  <w:style w:type="character" w:customStyle="1" w:styleId="Heading1Char">
    <w:name w:val="Heading 1 Char"/>
    <w:aliases w:val="Document Header1 Char"/>
    <w:basedOn w:val="DefaultParagraphFont"/>
    <w:link w:val="Heading1"/>
    <w:rsid w:val="00356606"/>
    <w:rPr>
      <w:rFonts w:ascii="Century Gothic" w:eastAsiaTheme="majorEastAsia" w:hAnsi="Century Gothic" w:cstheme="majorBidi"/>
      <w:b/>
      <w:sz w:val="28"/>
      <w:szCs w:val="32"/>
      <w:lang w:val="en-US"/>
    </w:rPr>
  </w:style>
  <w:style w:type="paragraph" w:customStyle="1" w:styleId="Heading1Letter">
    <w:name w:val="Heading 1 Letter"/>
    <w:basedOn w:val="Normal"/>
    <w:next w:val="USBodyText"/>
    <w:uiPriority w:val="1"/>
    <w:rsid w:val="00356606"/>
    <w:pPr>
      <w:keepNext/>
      <w:keepLines/>
      <w:spacing w:before="280" w:after="40" w:line="300" w:lineRule="atLeast"/>
      <w:ind w:right="567"/>
      <w:jc w:val="left"/>
    </w:pPr>
    <w:rPr>
      <w:b/>
      <w:sz w:val="22"/>
    </w:rPr>
  </w:style>
  <w:style w:type="paragraph" w:customStyle="1" w:styleId="Heading2Letter">
    <w:name w:val="Heading 2 Letter"/>
    <w:basedOn w:val="Normal"/>
    <w:next w:val="USBodyText"/>
    <w:uiPriority w:val="1"/>
    <w:rsid w:val="00356606"/>
    <w:pPr>
      <w:keepNext/>
      <w:keepLines/>
      <w:spacing w:before="200" w:after="0" w:line="280" w:lineRule="atLeast"/>
      <w:ind w:right="567"/>
      <w:jc w:val="left"/>
    </w:pPr>
    <w:rPr>
      <w:b/>
    </w:rPr>
  </w:style>
  <w:style w:type="paragraph" w:customStyle="1" w:styleId="HeadingSubjectLetter">
    <w:name w:val="Heading Subject Letter"/>
    <w:basedOn w:val="Normal"/>
    <w:next w:val="USBodyText"/>
    <w:uiPriority w:val="1"/>
    <w:rsid w:val="00356606"/>
    <w:pPr>
      <w:keepNext/>
      <w:keepLines/>
      <w:spacing w:before="200" w:after="40" w:line="300" w:lineRule="atLeast"/>
      <w:ind w:right="567"/>
      <w:jc w:val="left"/>
    </w:pPr>
    <w:rPr>
      <w:b/>
      <w:sz w:val="23"/>
    </w:rPr>
  </w:style>
  <w:style w:type="paragraph" w:styleId="ListParagraph">
    <w:name w:val="List Paragraph"/>
    <w:basedOn w:val="Normal"/>
    <w:uiPriority w:val="34"/>
    <w:qFormat/>
    <w:rsid w:val="00661C6D"/>
    <w:pPr>
      <w:ind w:left="720"/>
      <w:contextualSpacing/>
    </w:pPr>
  </w:style>
  <w:style w:type="character" w:styleId="PlaceholderText">
    <w:name w:val="Placeholder Text"/>
    <w:basedOn w:val="DefaultParagraphFont"/>
    <w:uiPriority w:val="99"/>
    <w:semiHidden/>
    <w:rsid w:val="006D158B"/>
    <w:rPr>
      <w:color w:val="808080"/>
    </w:rPr>
  </w:style>
  <w:style w:type="paragraph" w:customStyle="1" w:styleId="TAddressLines">
    <w:name w:val="T_Address Lines"/>
    <w:basedOn w:val="Normal"/>
    <w:uiPriority w:val="19"/>
    <w:rsid w:val="001E6D32"/>
    <w:pPr>
      <w:spacing w:after="0" w:line="240" w:lineRule="auto"/>
      <w:jc w:val="right"/>
    </w:pPr>
    <w:rPr>
      <w:sz w:val="16"/>
    </w:rPr>
  </w:style>
  <w:style w:type="paragraph" w:customStyle="1" w:styleId="TAttention">
    <w:name w:val="T_Attention"/>
    <w:basedOn w:val="Normal"/>
    <w:uiPriority w:val="19"/>
    <w:semiHidden/>
    <w:rsid w:val="005F2547"/>
    <w:pPr>
      <w:tabs>
        <w:tab w:val="left" w:pos="992"/>
      </w:tabs>
      <w:spacing w:before="113"/>
      <w:ind w:left="992" w:hanging="992"/>
    </w:pPr>
  </w:style>
  <w:style w:type="paragraph" w:customStyle="1" w:styleId="TAuthorsName">
    <w:name w:val="T_Author's Name"/>
    <w:basedOn w:val="Normal"/>
    <w:uiPriority w:val="19"/>
    <w:rsid w:val="006D158B"/>
    <w:pPr>
      <w:keepNext/>
      <w:spacing w:after="0"/>
    </w:pPr>
  </w:style>
  <w:style w:type="paragraph" w:customStyle="1" w:styleId="TAuthorsTitle">
    <w:name w:val="T_Author's Title"/>
    <w:basedOn w:val="Normal"/>
    <w:uiPriority w:val="19"/>
    <w:rsid w:val="006D158B"/>
    <w:rPr>
      <w:b/>
    </w:rPr>
  </w:style>
  <w:style w:type="paragraph" w:customStyle="1" w:styleId="TDate">
    <w:name w:val="T_Date"/>
    <w:basedOn w:val="Normal"/>
    <w:uiPriority w:val="19"/>
    <w:rsid w:val="005C09C9"/>
    <w:pPr>
      <w:spacing w:after="454"/>
      <w:jc w:val="right"/>
    </w:pPr>
  </w:style>
  <w:style w:type="paragraph" w:customStyle="1" w:styleId="TEmail">
    <w:name w:val="T_Email"/>
    <w:basedOn w:val="Normal"/>
    <w:uiPriority w:val="19"/>
    <w:rsid w:val="006D158B"/>
  </w:style>
  <w:style w:type="paragraph" w:customStyle="1" w:styleId="TGreeting">
    <w:name w:val="T_Greeting"/>
    <w:basedOn w:val="Normal"/>
    <w:next w:val="Normal"/>
    <w:uiPriority w:val="19"/>
    <w:rsid w:val="001E6D32"/>
    <w:pPr>
      <w:spacing w:before="480"/>
    </w:pPr>
  </w:style>
  <w:style w:type="paragraph" w:customStyle="1" w:styleId="TSign-Off">
    <w:name w:val="T_Sign-Off"/>
    <w:basedOn w:val="Normal"/>
    <w:uiPriority w:val="19"/>
    <w:rsid w:val="006D158B"/>
    <w:pPr>
      <w:spacing w:before="454" w:after="0"/>
    </w:pPr>
  </w:style>
  <w:style w:type="paragraph" w:customStyle="1" w:styleId="USBodyText">
    <w:name w:val="US Body Text"/>
    <w:basedOn w:val="Normal"/>
    <w:uiPriority w:val="5"/>
    <w:rsid w:val="00DF08A4"/>
  </w:style>
  <w:style w:type="paragraph" w:customStyle="1" w:styleId="USBullet1">
    <w:name w:val="US Bullet 1"/>
    <w:basedOn w:val="Normal"/>
    <w:uiPriority w:val="5"/>
    <w:rsid w:val="006D158B"/>
    <w:pPr>
      <w:numPr>
        <w:numId w:val="1"/>
      </w:numPr>
    </w:pPr>
  </w:style>
  <w:style w:type="paragraph" w:customStyle="1" w:styleId="USBullet2">
    <w:name w:val="US Bullet 2"/>
    <w:basedOn w:val="Normal"/>
    <w:uiPriority w:val="5"/>
    <w:rsid w:val="00D97611"/>
    <w:pPr>
      <w:numPr>
        <w:ilvl w:val="1"/>
        <w:numId w:val="1"/>
      </w:numPr>
    </w:pPr>
  </w:style>
  <w:style w:type="paragraph" w:customStyle="1" w:styleId="USBullet3">
    <w:name w:val="US Bullet 3"/>
    <w:basedOn w:val="Normal"/>
    <w:uiPriority w:val="5"/>
    <w:rsid w:val="006D158B"/>
    <w:pPr>
      <w:numPr>
        <w:ilvl w:val="2"/>
        <w:numId w:val="1"/>
      </w:numPr>
    </w:pPr>
  </w:style>
  <w:style w:type="paragraph" w:customStyle="1" w:styleId="USMixedB2">
    <w:name w:val="US Mixed B2"/>
    <w:basedOn w:val="Normal"/>
    <w:uiPriority w:val="5"/>
    <w:rsid w:val="006D158B"/>
    <w:pPr>
      <w:numPr>
        <w:numId w:val="2"/>
      </w:numPr>
    </w:pPr>
  </w:style>
  <w:style w:type="paragraph" w:customStyle="1" w:styleId="USMixedB3">
    <w:name w:val="US Mixed B3"/>
    <w:basedOn w:val="Normal"/>
    <w:uiPriority w:val="5"/>
    <w:rsid w:val="006D158B"/>
    <w:pPr>
      <w:numPr>
        <w:ilvl w:val="1"/>
        <w:numId w:val="2"/>
      </w:numPr>
    </w:pPr>
  </w:style>
  <w:style w:type="paragraph" w:customStyle="1" w:styleId="USNumber1">
    <w:name w:val="US Number 1"/>
    <w:basedOn w:val="Normal"/>
    <w:uiPriority w:val="5"/>
    <w:rsid w:val="006D158B"/>
    <w:pPr>
      <w:numPr>
        <w:numId w:val="3"/>
      </w:numPr>
    </w:pPr>
  </w:style>
  <w:style w:type="paragraph" w:customStyle="1" w:styleId="USNumbera">
    <w:name w:val="US Number a"/>
    <w:basedOn w:val="Normal"/>
    <w:uiPriority w:val="5"/>
    <w:rsid w:val="006D158B"/>
    <w:pPr>
      <w:numPr>
        <w:ilvl w:val="1"/>
        <w:numId w:val="3"/>
      </w:numPr>
    </w:pPr>
  </w:style>
  <w:style w:type="paragraph" w:customStyle="1" w:styleId="USNumberi">
    <w:name w:val="US Number i"/>
    <w:basedOn w:val="Normal"/>
    <w:uiPriority w:val="5"/>
    <w:rsid w:val="006D158B"/>
    <w:pPr>
      <w:numPr>
        <w:ilvl w:val="2"/>
        <w:numId w:val="3"/>
      </w:numPr>
    </w:pPr>
  </w:style>
  <w:style w:type="paragraph" w:customStyle="1" w:styleId="FooterPortrait">
    <w:name w:val="Footer Portrait"/>
    <w:basedOn w:val="Footer"/>
    <w:uiPriority w:val="11"/>
    <w:semiHidden/>
    <w:rsid w:val="006D158B"/>
  </w:style>
  <w:style w:type="paragraph" w:customStyle="1" w:styleId="FooterLandscapeOdd">
    <w:name w:val="Footer Landscape Odd"/>
    <w:basedOn w:val="Footer"/>
    <w:uiPriority w:val="11"/>
    <w:semiHidden/>
    <w:rsid w:val="006D158B"/>
    <w:pPr>
      <w:tabs>
        <w:tab w:val="right" w:pos="14005"/>
      </w:tabs>
    </w:pPr>
  </w:style>
  <w:style w:type="paragraph" w:customStyle="1" w:styleId="USIndent1">
    <w:name w:val="US Indent 1"/>
    <w:basedOn w:val="Normal"/>
    <w:uiPriority w:val="5"/>
    <w:rsid w:val="00CE6DF0"/>
    <w:pPr>
      <w:ind w:left="425"/>
    </w:pPr>
  </w:style>
  <w:style w:type="paragraph" w:customStyle="1" w:styleId="USIndent2">
    <w:name w:val="US Indent 2"/>
    <w:basedOn w:val="Normal"/>
    <w:uiPriority w:val="5"/>
    <w:rsid w:val="00CE6DF0"/>
    <w:pPr>
      <w:ind w:left="851"/>
    </w:pPr>
  </w:style>
  <w:style w:type="paragraph" w:customStyle="1" w:styleId="USIndent3">
    <w:name w:val="US Indent 3"/>
    <w:basedOn w:val="Normal"/>
    <w:uiPriority w:val="5"/>
    <w:rsid w:val="00CE6DF0"/>
    <w:pPr>
      <w:ind w:left="1276"/>
    </w:pPr>
  </w:style>
  <w:style w:type="paragraph" w:customStyle="1" w:styleId="FooterA3Odd">
    <w:name w:val="Footer A3 Odd"/>
    <w:basedOn w:val="Footer"/>
    <w:uiPriority w:val="11"/>
    <w:semiHidden/>
    <w:rsid w:val="00093F4A"/>
    <w:pPr>
      <w:tabs>
        <w:tab w:val="right" w:pos="20979"/>
      </w:tabs>
    </w:pPr>
  </w:style>
  <w:style w:type="paragraph" w:customStyle="1" w:styleId="Quotation">
    <w:name w:val="Quotation"/>
    <w:basedOn w:val="Normal"/>
    <w:uiPriority w:val="5"/>
    <w:rsid w:val="0049519E"/>
    <w:pPr>
      <w:spacing w:before="113" w:line="240" w:lineRule="atLeast"/>
      <w:ind w:right="425"/>
    </w:pPr>
    <w:rPr>
      <w:i/>
    </w:rPr>
  </w:style>
  <w:style w:type="character" w:customStyle="1" w:styleId="Heading2Char">
    <w:name w:val="Heading 2 Char"/>
    <w:aliases w:val="Title Header2 Char Char"/>
    <w:basedOn w:val="DefaultParagraphFont"/>
    <w:link w:val="Heading2"/>
    <w:rsid w:val="00356606"/>
    <w:rPr>
      <w:rFonts w:ascii="Century Gothic" w:eastAsiaTheme="majorEastAsia" w:hAnsi="Century Gothic" w:cstheme="majorBidi"/>
      <w:b/>
      <w:sz w:val="24"/>
      <w:szCs w:val="26"/>
      <w:lang w:val="en-US"/>
    </w:rPr>
  </w:style>
  <w:style w:type="paragraph" w:customStyle="1" w:styleId="USSingleSpacedParagraph">
    <w:name w:val="US Single Spaced Paragraph"/>
    <w:basedOn w:val="USBodyText"/>
    <w:uiPriority w:val="5"/>
    <w:rsid w:val="000B2011"/>
    <w:pPr>
      <w:spacing w:after="0"/>
    </w:pPr>
  </w:style>
  <w:style w:type="character" w:customStyle="1" w:styleId="Heading3Char">
    <w:name w:val="Heading 3 Char"/>
    <w:aliases w:val="Section Header3 Char1,ClauseSub_No&amp;Name Char1,Section Header3 Char Char Char Char Char Char1,Section Header3 Char Char Char Char Char2"/>
    <w:basedOn w:val="DefaultParagraphFont"/>
    <w:link w:val="Heading3"/>
    <w:rsid w:val="00356606"/>
    <w:rPr>
      <w:rFonts w:ascii="Century Gothic" w:eastAsiaTheme="majorEastAsia" w:hAnsi="Century Gothic" w:cstheme="majorBidi"/>
      <w:b/>
      <w:szCs w:val="24"/>
      <w:lang w:val="en-US"/>
    </w:rPr>
  </w:style>
  <w:style w:type="character" w:customStyle="1" w:styleId="Heading4Char">
    <w:name w:val="Heading 4 Char"/>
    <w:aliases w:val=" Sub-Clause Sub-paragraph Char,ClauseSubSub_No&amp;Name Char,Sub-Clause Sub-paragraph Char"/>
    <w:basedOn w:val="DefaultParagraphFont"/>
    <w:link w:val="Heading4"/>
    <w:rsid w:val="00356606"/>
    <w:rPr>
      <w:rFonts w:ascii="Century Gothic" w:eastAsiaTheme="majorEastAsia" w:hAnsi="Century Gothic" w:cstheme="majorBidi"/>
      <w:b/>
      <w:iCs/>
      <w:sz w:val="20"/>
      <w:lang w:val="en-US"/>
    </w:rPr>
  </w:style>
  <w:style w:type="character" w:customStyle="1" w:styleId="Heading5Char">
    <w:name w:val="Heading 5 Char"/>
    <w:basedOn w:val="DefaultParagraphFont"/>
    <w:link w:val="Heading5"/>
    <w:rsid w:val="00356606"/>
    <w:rPr>
      <w:rFonts w:ascii="Century Gothic" w:eastAsiaTheme="majorEastAsia" w:hAnsi="Century Gothic" w:cstheme="majorBidi"/>
      <w:b/>
      <w:sz w:val="28"/>
      <w:lang w:val="en-US"/>
    </w:rPr>
  </w:style>
  <w:style w:type="paragraph" w:customStyle="1" w:styleId="USIntroduction">
    <w:name w:val="US Introduction"/>
    <w:basedOn w:val="Normal"/>
    <w:next w:val="USBodyText"/>
    <w:uiPriority w:val="5"/>
    <w:rsid w:val="00B81E6E"/>
    <w:pPr>
      <w:spacing w:before="120" w:after="160" w:line="310" w:lineRule="atLeast"/>
    </w:pPr>
    <w:rPr>
      <w:color w:val="3E6EA3"/>
      <w:sz w:val="24"/>
    </w:rPr>
  </w:style>
  <w:style w:type="paragraph" w:customStyle="1" w:styleId="USNotes">
    <w:name w:val="US Notes"/>
    <w:basedOn w:val="Normal"/>
    <w:uiPriority w:val="5"/>
    <w:rsid w:val="004C41DF"/>
    <w:pPr>
      <w:numPr>
        <w:numId w:val="15"/>
      </w:numPr>
      <w:spacing w:before="57" w:after="57" w:line="170" w:lineRule="atLeast"/>
      <w:jc w:val="left"/>
    </w:pPr>
    <w:rPr>
      <w:rFonts w:ascii="Arial" w:hAnsi="Arial"/>
      <w:sz w:val="14"/>
      <w:lang w:val="en-NZ"/>
    </w:rPr>
  </w:style>
  <w:style w:type="paragraph" w:styleId="FootnoteText">
    <w:name w:val="footnote text"/>
    <w:basedOn w:val="Normal"/>
    <w:link w:val="FootnoteTextChar"/>
    <w:rsid w:val="00B501D6"/>
    <w:pPr>
      <w:tabs>
        <w:tab w:val="left" w:pos="425"/>
      </w:tabs>
      <w:spacing w:after="80" w:line="240" w:lineRule="atLeast"/>
      <w:ind w:left="425" w:hanging="425"/>
    </w:pPr>
    <w:rPr>
      <w:sz w:val="16"/>
      <w:szCs w:val="20"/>
    </w:rPr>
  </w:style>
  <w:style w:type="character" w:customStyle="1" w:styleId="FootnoteTextChar">
    <w:name w:val="Footnote Text Char"/>
    <w:basedOn w:val="DefaultParagraphFont"/>
    <w:link w:val="FootnoteText"/>
    <w:rsid w:val="00926C41"/>
    <w:rPr>
      <w:rFonts w:ascii="Century Gothic" w:hAnsi="Century Gothic"/>
      <w:sz w:val="16"/>
      <w:szCs w:val="20"/>
      <w:lang w:val="en-US"/>
    </w:rPr>
  </w:style>
  <w:style w:type="character" w:styleId="FootnoteReference">
    <w:name w:val="footnote reference"/>
    <w:basedOn w:val="DefaultParagraphFont"/>
    <w:rsid w:val="00B501D6"/>
    <w:rPr>
      <w:rFonts w:ascii="Arial" w:hAnsi="Arial"/>
      <w:sz w:val="18"/>
      <w:vertAlign w:val="superscript"/>
    </w:rPr>
  </w:style>
  <w:style w:type="table" w:customStyle="1" w:styleId="TableDefault">
    <w:name w:val="Table Default"/>
    <w:basedOn w:val="TableNormal"/>
    <w:uiPriority w:val="99"/>
    <w:rsid w:val="000C5447"/>
    <w:pPr>
      <w:spacing w:after="0" w:line="240" w:lineRule="auto"/>
    </w:pPr>
    <w:tblPr>
      <w:tblStyleRowBandSize w:val="1"/>
      <w:tblStyleColBandSize w:val="1"/>
      <w:tblInd w:w="0" w:type="dxa"/>
      <w:tblBorders>
        <w:top w:val="single" w:sz="4" w:space="0" w:color="5C4870"/>
        <w:bottom w:val="single" w:sz="4" w:space="0" w:color="5C4870"/>
        <w:insideH w:val="single" w:sz="4" w:space="0" w:color="5C4870"/>
      </w:tblBorders>
      <w:tblCellMar>
        <w:top w:w="0" w:type="dxa"/>
        <w:left w:w="108" w:type="dxa"/>
        <w:bottom w:w="0" w:type="dxa"/>
        <w:right w:w="108" w:type="dxa"/>
      </w:tblCellMar>
    </w:tblPr>
    <w:tblStylePr w:type="firstRow">
      <w:tblPr/>
      <w:trPr>
        <w:tblHeader/>
      </w:trPr>
      <w:tcPr>
        <w:shd w:val="clear" w:color="auto" w:fill="5C4870"/>
      </w:tcPr>
    </w:tblStylePr>
    <w:tblStylePr w:type="band2Horz">
      <w:tblPr/>
      <w:tcPr>
        <w:shd w:val="clear" w:color="auto" w:fill="EEECF0"/>
      </w:tcPr>
    </w:tblStylePr>
  </w:style>
  <w:style w:type="paragraph" w:styleId="Caption">
    <w:name w:val="caption"/>
    <w:basedOn w:val="Normal"/>
    <w:next w:val="USBodyText"/>
    <w:uiPriority w:val="7"/>
    <w:qFormat/>
    <w:rsid w:val="00FC39FB"/>
    <w:pPr>
      <w:keepNext/>
      <w:keepLines/>
      <w:tabs>
        <w:tab w:val="left" w:pos="1276"/>
      </w:tabs>
      <w:spacing w:before="300" w:after="57"/>
      <w:ind w:left="1276" w:hanging="1276"/>
    </w:pPr>
    <w:rPr>
      <w:b/>
      <w:iCs/>
      <w:szCs w:val="18"/>
    </w:rPr>
  </w:style>
  <w:style w:type="paragraph" w:customStyle="1" w:styleId="TSTableNormal1">
    <w:name w:val="TS Table Normal1"/>
    <w:basedOn w:val="Normal"/>
    <w:uiPriority w:val="16"/>
    <w:rsid w:val="00356606"/>
    <w:pPr>
      <w:spacing w:before="60" w:after="60" w:line="220" w:lineRule="atLeast"/>
    </w:pPr>
    <w:rPr>
      <w:sz w:val="18"/>
    </w:rPr>
  </w:style>
  <w:style w:type="paragraph" w:customStyle="1" w:styleId="TSTableHeading">
    <w:name w:val="TS Table Heading"/>
    <w:basedOn w:val="Normal"/>
    <w:uiPriority w:val="16"/>
    <w:rsid w:val="00356606"/>
    <w:pPr>
      <w:spacing w:before="60" w:after="60" w:line="220" w:lineRule="atLeast"/>
      <w:jc w:val="left"/>
    </w:pPr>
    <w:rPr>
      <w:b/>
      <w:color w:val="FFFFFF"/>
      <w:sz w:val="18"/>
    </w:rPr>
  </w:style>
  <w:style w:type="paragraph" w:customStyle="1" w:styleId="TSTextBodyText">
    <w:name w:val="TS Text (Body Text)"/>
    <w:basedOn w:val="Normal"/>
    <w:uiPriority w:val="16"/>
    <w:rsid w:val="00356606"/>
    <w:pPr>
      <w:spacing w:before="60" w:after="60" w:line="220" w:lineRule="atLeast"/>
    </w:pPr>
    <w:rPr>
      <w:sz w:val="18"/>
    </w:rPr>
  </w:style>
  <w:style w:type="paragraph" w:customStyle="1" w:styleId="TSNumber1">
    <w:name w:val="TS Number 1"/>
    <w:basedOn w:val="Normal"/>
    <w:uiPriority w:val="16"/>
    <w:rsid w:val="00356606"/>
    <w:pPr>
      <w:numPr>
        <w:numId w:val="22"/>
      </w:numPr>
      <w:spacing w:before="60" w:after="60" w:line="220" w:lineRule="atLeast"/>
    </w:pPr>
    <w:rPr>
      <w:sz w:val="18"/>
    </w:rPr>
  </w:style>
  <w:style w:type="paragraph" w:customStyle="1" w:styleId="TSNumbera">
    <w:name w:val="TS Number a"/>
    <w:basedOn w:val="Normal"/>
    <w:uiPriority w:val="16"/>
    <w:rsid w:val="00356606"/>
    <w:pPr>
      <w:numPr>
        <w:ilvl w:val="1"/>
        <w:numId w:val="22"/>
      </w:numPr>
      <w:spacing w:before="60" w:after="60" w:line="220" w:lineRule="atLeast"/>
    </w:pPr>
    <w:rPr>
      <w:sz w:val="18"/>
    </w:rPr>
  </w:style>
  <w:style w:type="paragraph" w:customStyle="1" w:styleId="TSNumberi">
    <w:name w:val="TS Number i"/>
    <w:basedOn w:val="Normal"/>
    <w:uiPriority w:val="16"/>
    <w:rsid w:val="00356606"/>
    <w:pPr>
      <w:numPr>
        <w:ilvl w:val="2"/>
        <w:numId w:val="22"/>
      </w:numPr>
      <w:spacing w:before="60" w:after="60" w:line="220" w:lineRule="atLeast"/>
    </w:pPr>
    <w:rPr>
      <w:sz w:val="18"/>
    </w:rPr>
  </w:style>
  <w:style w:type="paragraph" w:customStyle="1" w:styleId="TSIndent1">
    <w:name w:val="TS Indent 1"/>
    <w:basedOn w:val="TSTableNormal1"/>
    <w:uiPriority w:val="16"/>
    <w:rsid w:val="00356606"/>
    <w:pPr>
      <w:ind w:left="340"/>
    </w:pPr>
  </w:style>
  <w:style w:type="paragraph" w:customStyle="1" w:styleId="TSIndent2">
    <w:name w:val="TS Indent 2"/>
    <w:basedOn w:val="TSTableNormal1"/>
    <w:uiPriority w:val="16"/>
    <w:rsid w:val="00356606"/>
    <w:pPr>
      <w:ind w:left="709"/>
    </w:pPr>
  </w:style>
  <w:style w:type="paragraph" w:customStyle="1" w:styleId="TSIndent3">
    <w:name w:val="TS Indent 3"/>
    <w:basedOn w:val="TSTableNormal1"/>
    <w:uiPriority w:val="16"/>
    <w:rsid w:val="00356606"/>
    <w:pPr>
      <w:ind w:left="1077"/>
    </w:pPr>
  </w:style>
  <w:style w:type="paragraph" w:customStyle="1" w:styleId="TCopiesto">
    <w:name w:val="T_Copies to"/>
    <w:basedOn w:val="Normal"/>
    <w:next w:val="USBodyText"/>
    <w:uiPriority w:val="19"/>
    <w:rsid w:val="00DA43A1"/>
    <w:pPr>
      <w:tabs>
        <w:tab w:val="left" w:pos="1276"/>
      </w:tabs>
      <w:spacing w:before="160"/>
      <w:ind w:left="1276" w:hanging="1276"/>
    </w:pPr>
    <w:rPr>
      <w:sz w:val="18"/>
    </w:rPr>
  </w:style>
  <w:style w:type="paragraph" w:customStyle="1" w:styleId="TEnclosures">
    <w:name w:val="T_Enclosures"/>
    <w:basedOn w:val="Normal"/>
    <w:next w:val="USBodyText"/>
    <w:uiPriority w:val="19"/>
    <w:rsid w:val="00DA43A1"/>
    <w:pPr>
      <w:tabs>
        <w:tab w:val="left" w:pos="1276"/>
      </w:tabs>
      <w:spacing w:before="160" w:after="0"/>
      <w:ind w:left="1276" w:hanging="1276"/>
    </w:pPr>
    <w:rPr>
      <w:sz w:val="18"/>
    </w:rPr>
  </w:style>
  <w:style w:type="paragraph" w:customStyle="1" w:styleId="Guidelines">
    <w:name w:val="Guidelines"/>
    <w:basedOn w:val="Normal"/>
    <w:next w:val="USBodyText"/>
    <w:uiPriority w:val="5"/>
    <w:rsid w:val="00384AD2"/>
    <w:pPr>
      <w:shd w:val="clear" w:color="auto" w:fill="FFFFFF" w:themeFill="background1"/>
    </w:pPr>
    <w:rPr>
      <w:i/>
      <w:color w:val="0E4A8C"/>
    </w:rPr>
  </w:style>
  <w:style w:type="paragraph" w:customStyle="1" w:styleId="USWhiteSpace">
    <w:name w:val="US White Space"/>
    <w:basedOn w:val="Normal"/>
    <w:uiPriority w:val="4"/>
    <w:rsid w:val="00EE7CBD"/>
    <w:pPr>
      <w:spacing w:after="0" w:line="240" w:lineRule="auto"/>
    </w:pPr>
    <w:rPr>
      <w:sz w:val="12"/>
    </w:rPr>
  </w:style>
  <w:style w:type="paragraph" w:customStyle="1" w:styleId="TSBodyHeading">
    <w:name w:val="TS Body Heading"/>
    <w:basedOn w:val="Normal"/>
    <w:next w:val="TSTextBodyText"/>
    <w:uiPriority w:val="16"/>
    <w:rsid w:val="00356606"/>
    <w:pPr>
      <w:spacing w:before="80" w:after="20" w:line="220" w:lineRule="atLeast"/>
      <w:jc w:val="left"/>
    </w:pPr>
    <w:rPr>
      <w:b/>
      <w:sz w:val="18"/>
    </w:rPr>
  </w:style>
  <w:style w:type="paragraph" w:customStyle="1" w:styleId="TSMixedB2">
    <w:name w:val="TS Mixed B2"/>
    <w:basedOn w:val="TSTableNormal1"/>
    <w:uiPriority w:val="16"/>
    <w:rsid w:val="00356606"/>
    <w:pPr>
      <w:numPr>
        <w:numId w:val="21"/>
      </w:numPr>
    </w:pPr>
  </w:style>
  <w:style w:type="paragraph" w:customStyle="1" w:styleId="TSMixedB3">
    <w:name w:val="TS Mixed B3"/>
    <w:basedOn w:val="TSTableNormal1"/>
    <w:uiPriority w:val="16"/>
    <w:rsid w:val="00356606"/>
    <w:pPr>
      <w:numPr>
        <w:ilvl w:val="1"/>
        <w:numId w:val="21"/>
      </w:numPr>
    </w:pPr>
  </w:style>
  <w:style w:type="paragraph" w:customStyle="1" w:styleId="USSource">
    <w:name w:val="US Source"/>
    <w:basedOn w:val="Normal"/>
    <w:uiPriority w:val="4"/>
    <w:rsid w:val="009308BF"/>
    <w:pPr>
      <w:spacing w:before="57" w:after="57" w:line="170" w:lineRule="atLeast"/>
    </w:pPr>
    <w:rPr>
      <w:sz w:val="14"/>
    </w:rPr>
  </w:style>
  <w:style w:type="paragraph" w:customStyle="1" w:styleId="TSTextSingle">
    <w:name w:val="TS Text (Single)"/>
    <w:basedOn w:val="Normal"/>
    <w:uiPriority w:val="16"/>
    <w:rsid w:val="00356606"/>
    <w:pPr>
      <w:spacing w:after="0" w:line="220" w:lineRule="atLeast"/>
    </w:pPr>
    <w:rPr>
      <w:sz w:val="18"/>
    </w:rPr>
  </w:style>
  <w:style w:type="paragraph" w:customStyle="1" w:styleId="TSBullet1">
    <w:name w:val="TS Bullet 1"/>
    <w:basedOn w:val="TSTableNormal1"/>
    <w:uiPriority w:val="16"/>
    <w:rsid w:val="00356606"/>
    <w:pPr>
      <w:numPr>
        <w:numId w:val="20"/>
      </w:numPr>
    </w:pPr>
  </w:style>
  <w:style w:type="paragraph" w:customStyle="1" w:styleId="TSBullet2">
    <w:name w:val="TS Bullet 2"/>
    <w:basedOn w:val="TSTableNormal1"/>
    <w:uiPriority w:val="16"/>
    <w:rsid w:val="00356606"/>
    <w:pPr>
      <w:numPr>
        <w:ilvl w:val="1"/>
        <w:numId w:val="20"/>
      </w:numPr>
    </w:pPr>
  </w:style>
  <w:style w:type="paragraph" w:customStyle="1" w:styleId="TSBullet3">
    <w:name w:val="TS Bullet 3"/>
    <w:basedOn w:val="TSTableNormal1"/>
    <w:uiPriority w:val="16"/>
    <w:rsid w:val="00356606"/>
    <w:pPr>
      <w:numPr>
        <w:ilvl w:val="2"/>
        <w:numId w:val="20"/>
      </w:numPr>
    </w:pPr>
  </w:style>
  <w:style w:type="paragraph" w:customStyle="1" w:styleId="USNotesHeading">
    <w:name w:val="US Notes (Heading)"/>
    <w:basedOn w:val="Normal"/>
    <w:uiPriority w:val="5"/>
    <w:rsid w:val="004C41DF"/>
    <w:pPr>
      <w:spacing w:before="113" w:after="113" w:line="170" w:lineRule="atLeast"/>
      <w:jc w:val="left"/>
    </w:pPr>
    <w:rPr>
      <w:rFonts w:ascii="Arial" w:hAnsi="Arial"/>
      <w:b/>
      <w:sz w:val="14"/>
      <w:lang w:val="en-NZ"/>
    </w:rPr>
  </w:style>
  <w:style w:type="character" w:customStyle="1" w:styleId="Heading6Char">
    <w:name w:val="Heading 6 Char"/>
    <w:basedOn w:val="DefaultParagraphFont"/>
    <w:link w:val="Heading6"/>
    <w:rsid w:val="00356606"/>
    <w:rPr>
      <w:rFonts w:asciiTheme="majorHAnsi" w:eastAsiaTheme="majorEastAsia" w:hAnsiTheme="majorHAnsi" w:cstheme="majorBidi"/>
      <w:color w:val="1F4D78" w:themeColor="accent1" w:themeShade="7F"/>
      <w:sz w:val="20"/>
      <w:lang w:val="en-US"/>
    </w:rPr>
  </w:style>
  <w:style w:type="paragraph" w:customStyle="1" w:styleId="USNote">
    <w:name w:val="US Note"/>
    <w:basedOn w:val="USNotes"/>
    <w:uiPriority w:val="5"/>
    <w:rsid w:val="004C41DF"/>
    <w:pPr>
      <w:numPr>
        <w:numId w:val="0"/>
      </w:numPr>
    </w:pPr>
  </w:style>
  <w:style w:type="numbering" w:styleId="111111">
    <w:name w:val="Outline List 2"/>
    <w:basedOn w:val="NoList"/>
    <w:uiPriority w:val="99"/>
    <w:semiHidden/>
    <w:unhideWhenUsed/>
    <w:rsid w:val="00FD1022"/>
    <w:pPr>
      <w:numPr>
        <w:numId w:val="16"/>
      </w:numPr>
    </w:pPr>
  </w:style>
  <w:style w:type="numbering" w:styleId="1ai">
    <w:name w:val="Outline List 1"/>
    <w:basedOn w:val="NoList"/>
    <w:uiPriority w:val="99"/>
    <w:semiHidden/>
    <w:unhideWhenUsed/>
    <w:rsid w:val="00FD1022"/>
    <w:pPr>
      <w:numPr>
        <w:numId w:val="17"/>
      </w:numPr>
    </w:pPr>
  </w:style>
  <w:style w:type="numbering" w:styleId="ArticleSection">
    <w:name w:val="Outline List 3"/>
    <w:basedOn w:val="NoList"/>
    <w:uiPriority w:val="99"/>
    <w:semiHidden/>
    <w:unhideWhenUsed/>
    <w:rsid w:val="00FD1022"/>
    <w:pPr>
      <w:numPr>
        <w:numId w:val="18"/>
      </w:numPr>
    </w:pPr>
  </w:style>
  <w:style w:type="character" w:customStyle="1" w:styleId="Heading7Char">
    <w:name w:val="Heading 7 Char"/>
    <w:basedOn w:val="DefaultParagraphFont"/>
    <w:link w:val="Heading7"/>
    <w:uiPriority w:val="3"/>
    <w:rsid w:val="00356606"/>
    <w:rPr>
      <w:rFonts w:asciiTheme="majorHAnsi" w:eastAsiaTheme="majorEastAsia" w:hAnsiTheme="majorHAnsi" w:cstheme="majorBidi"/>
      <w:i/>
      <w:iCs/>
      <w:color w:val="1F4D78" w:themeColor="accent1" w:themeShade="7F"/>
      <w:sz w:val="20"/>
      <w:lang w:val="en-US"/>
    </w:rPr>
  </w:style>
  <w:style w:type="character" w:customStyle="1" w:styleId="Heading8Char">
    <w:name w:val="Heading 8 Char"/>
    <w:basedOn w:val="DefaultParagraphFont"/>
    <w:link w:val="Heading8"/>
    <w:rsid w:val="00356606"/>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rsid w:val="00356606"/>
    <w:rPr>
      <w:rFonts w:asciiTheme="majorHAnsi" w:eastAsiaTheme="majorEastAsia" w:hAnsiTheme="majorHAnsi" w:cstheme="majorBidi"/>
      <w:i/>
      <w:iCs/>
      <w:color w:val="272727" w:themeColor="text1" w:themeTint="D8"/>
      <w:sz w:val="21"/>
      <w:szCs w:val="21"/>
      <w:lang w:val="en-US"/>
    </w:rPr>
  </w:style>
  <w:style w:type="paragraph" w:customStyle="1" w:styleId="ApxHeading2">
    <w:name w:val="Apx Heading 2"/>
    <w:basedOn w:val="Heading2"/>
    <w:next w:val="USBodyText"/>
    <w:uiPriority w:val="3"/>
    <w:rsid w:val="00A8490D"/>
    <w:pPr>
      <w:numPr>
        <w:numId w:val="19"/>
      </w:numPr>
      <w:outlineLvl w:val="7"/>
    </w:pPr>
  </w:style>
  <w:style w:type="paragraph" w:customStyle="1" w:styleId="ApxHeading3">
    <w:name w:val="Apx Heading 3"/>
    <w:basedOn w:val="Heading3"/>
    <w:next w:val="USBodyText"/>
    <w:uiPriority w:val="3"/>
    <w:rsid w:val="00A8490D"/>
    <w:pPr>
      <w:numPr>
        <w:numId w:val="19"/>
      </w:numPr>
      <w:outlineLvl w:val="8"/>
    </w:pPr>
  </w:style>
  <w:style w:type="paragraph" w:customStyle="1" w:styleId="ApxHeading4">
    <w:name w:val="Apx Heading 4"/>
    <w:basedOn w:val="Heading4"/>
    <w:next w:val="USBodyText"/>
    <w:uiPriority w:val="3"/>
    <w:rsid w:val="00D0071C"/>
  </w:style>
  <w:style w:type="paragraph" w:styleId="Bibliography">
    <w:name w:val="Bibliography"/>
    <w:basedOn w:val="Normal"/>
    <w:next w:val="Normal"/>
    <w:uiPriority w:val="37"/>
    <w:semiHidden/>
    <w:unhideWhenUsed/>
    <w:rsid w:val="00FD1022"/>
  </w:style>
  <w:style w:type="table" w:customStyle="1" w:styleId="TableGridLight1">
    <w:name w:val="Table Grid Light1"/>
    <w:basedOn w:val="TableNormal"/>
    <w:uiPriority w:val="40"/>
    <w:rsid w:val="00B6286D"/>
    <w:pPr>
      <w:spacing w:after="0" w:line="240" w:lineRule="auto"/>
    </w:pPr>
    <w:rPr>
      <w:rFonts w:ascii="Century Gothic" w:hAnsi="Century Gothic"/>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USPlaceholder">
    <w:name w:val="US Placeholder"/>
    <w:basedOn w:val="Normal"/>
    <w:uiPriority w:val="5"/>
    <w:rsid w:val="004D115B"/>
    <w:pPr>
      <w:keepNext/>
      <w:spacing w:after="0" w:line="240" w:lineRule="auto"/>
    </w:pPr>
    <w:rPr>
      <w:noProof/>
      <w:sz w:val="2"/>
    </w:rPr>
  </w:style>
  <w:style w:type="paragraph" w:customStyle="1" w:styleId="TClosing">
    <w:name w:val="T_Closing"/>
    <w:basedOn w:val="Normal"/>
    <w:uiPriority w:val="19"/>
    <w:rsid w:val="00F002BF"/>
    <w:pPr>
      <w:spacing w:before="520"/>
    </w:pPr>
  </w:style>
  <w:style w:type="paragraph" w:customStyle="1" w:styleId="TSignature">
    <w:name w:val="T_Signature"/>
    <w:basedOn w:val="USBodyText"/>
    <w:uiPriority w:val="19"/>
    <w:rsid w:val="00F002BF"/>
    <w:pPr>
      <w:spacing w:before="240" w:after="240"/>
    </w:pPr>
  </w:style>
  <w:style w:type="paragraph" w:styleId="BalloonText">
    <w:name w:val="Balloon Text"/>
    <w:basedOn w:val="Normal"/>
    <w:link w:val="BalloonTextChar"/>
    <w:unhideWhenUsed/>
    <w:rsid w:val="006315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631510"/>
    <w:rPr>
      <w:rFonts w:ascii="Segoe UI" w:hAnsi="Segoe UI" w:cs="Segoe UI"/>
      <w:sz w:val="18"/>
      <w:szCs w:val="18"/>
    </w:rPr>
  </w:style>
  <w:style w:type="paragraph" w:customStyle="1" w:styleId="CoverHeading1">
    <w:name w:val="Cover Heading 1"/>
    <w:basedOn w:val="Normal"/>
    <w:next w:val="USBodyText"/>
    <w:uiPriority w:val="19"/>
    <w:rsid w:val="00305B91"/>
    <w:pPr>
      <w:keepNext/>
      <w:spacing w:after="240" w:line="400" w:lineRule="atLeast"/>
      <w:jc w:val="center"/>
    </w:pPr>
    <w:rPr>
      <w:b/>
      <w:color w:val="000000"/>
      <w:sz w:val="40"/>
    </w:rPr>
  </w:style>
  <w:style w:type="paragraph" w:customStyle="1" w:styleId="CoverSubTitle">
    <w:name w:val="Cover Sub Title"/>
    <w:basedOn w:val="Normal"/>
    <w:uiPriority w:val="19"/>
    <w:rsid w:val="00327505"/>
    <w:pPr>
      <w:keepNext/>
      <w:spacing w:before="113" w:after="170"/>
      <w:jc w:val="center"/>
    </w:pPr>
    <w:rPr>
      <w:b/>
      <w:sz w:val="24"/>
    </w:rPr>
  </w:style>
  <w:style w:type="paragraph" w:customStyle="1" w:styleId="CoverDate">
    <w:name w:val="Cover Date"/>
    <w:basedOn w:val="Normal"/>
    <w:rsid w:val="002D2624"/>
    <w:pPr>
      <w:spacing w:before="240" w:after="0"/>
      <w:jc w:val="center"/>
    </w:pPr>
    <w:rPr>
      <w:b/>
    </w:rPr>
  </w:style>
  <w:style w:type="paragraph" w:customStyle="1" w:styleId="HeadingContents">
    <w:name w:val="Heading Contents"/>
    <w:basedOn w:val="Heading1"/>
    <w:uiPriority w:val="2"/>
    <w:rsid w:val="00356606"/>
    <w:pPr>
      <w:pageBreakBefore w:val="0"/>
      <w:spacing w:after="0" w:line="280" w:lineRule="atLeast"/>
      <w:outlineLvl w:val="9"/>
    </w:pPr>
  </w:style>
  <w:style w:type="paragraph" w:styleId="TOCHeading">
    <w:name w:val="TOC Heading"/>
    <w:basedOn w:val="Heading1"/>
    <w:next w:val="Normal"/>
    <w:uiPriority w:val="39"/>
    <w:qFormat/>
    <w:rsid w:val="00380AAF"/>
    <w:pPr>
      <w:pageBreakBefore w:val="0"/>
      <w:spacing w:before="240" w:after="0" w:line="259" w:lineRule="auto"/>
      <w:ind w:right="0"/>
      <w:outlineLvl w:val="9"/>
    </w:pPr>
    <w:rPr>
      <w:rFonts w:asciiTheme="majorHAnsi" w:hAnsiTheme="majorHAnsi"/>
      <w:b w:val="0"/>
      <w:caps/>
      <w:color w:val="2E74B5" w:themeColor="accent1" w:themeShade="BF"/>
      <w:sz w:val="32"/>
    </w:rPr>
  </w:style>
  <w:style w:type="paragraph" w:styleId="TOC1">
    <w:name w:val="toc 1"/>
    <w:basedOn w:val="Normal"/>
    <w:next w:val="Normal"/>
    <w:uiPriority w:val="39"/>
    <w:unhideWhenUsed/>
    <w:qFormat/>
    <w:rsid w:val="00D0071C"/>
    <w:pPr>
      <w:tabs>
        <w:tab w:val="left" w:pos="851"/>
        <w:tab w:val="right" w:pos="9407"/>
      </w:tabs>
      <w:spacing w:before="120" w:after="0" w:line="280" w:lineRule="atLeast"/>
      <w:ind w:left="851" w:right="851" w:hanging="851"/>
    </w:pPr>
    <w:rPr>
      <w:b/>
    </w:rPr>
  </w:style>
  <w:style w:type="paragraph" w:styleId="TOC2">
    <w:name w:val="toc 2"/>
    <w:basedOn w:val="Normal"/>
    <w:next w:val="Normal"/>
    <w:uiPriority w:val="39"/>
    <w:unhideWhenUsed/>
    <w:qFormat/>
    <w:rsid w:val="00D0071C"/>
    <w:pPr>
      <w:tabs>
        <w:tab w:val="left" w:pos="851"/>
        <w:tab w:val="right" w:pos="9407"/>
      </w:tabs>
      <w:spacing w:before="40" w:after="40"/>
      <w:ind w:left="851" w:right="851" w:hanging="851"/>
    </w:pPr>
  </w:style>
  <w:style w:type="paragraph" w:styleId="TOC3">
    <w:name w:val="toc 3"/>
    <w:basedOn w:val="Normal"/>
    <w:next w:val="Normal"/>
    <w:uiPriority w:val="39"/>
    <w:unhideWhenUsed/>
    <w:qFormat/>
    <w:rsid w:val="00D0071C"/>
    <w:pPr>
      <w:tabs>
        <w:tab w:val="left" w:pos="851"/>
        <w:tab w:val="right" w:pos="9407"/>
      </w:tabs>
      <w:spacing w:before="40" w:after="40"/>
      <w:ind w:left="851" w:right="851" w:hanging="851"/>
    </w:pPr>
  </w:style>
  <w:style w:type="character" w:styleId="Hyperlink">
    <w:name w:val="Hyperlink"/>
    <w:basedOn w:val="DefaultParagraphFont"/>
    <w:uiPriority w:val="99"/>
    <w:rsid w:val="00865882"/>
    <w:rPr>
      <w:color w:val="0000FF"/>
      <w:u w:val="single"/>
    </w:rPr>
  </w:style>
  <w:style w:type="paragraph" w:styleId="TOC4">
    <w:name w:val="toc 4"/>
    <w:basedOn w:val="Normal"/>
    <w:next w:val="Normal"/>
    <w:uiPriority w:val="39"/>
    <w:unhideWhenUsed/>
    <w:rsid w:val="00D0071C"/>
    <w:pPr>
      <w:tabs>
        <w:tab w:val="right" w:pos="9407"/>
      </w:tabs>
      <w:spacing w:before="40" w:after="40"/>
      <w:ind w:left="851" w:right="851"/>
    </w:pPr>
  </w:style>
  <w:style w:type="paragraph" w:styleId="TOC5">
    <w:name w:val="toc 5"/>
    <w:basedOn w:val="Normal"/>
    <w:next w:val="Normal"/>
    <w:uiPriority w:val="39"/>
    <w:rsid w:val="00853045"/>
    <w:pPr>
      <w:tabs>
        <w:tab w:val="right" w:pos="9072"/>
      </w:tabs>
      <w:spacing w:after="80"/>
      <w:ind w:left="1276" w:right="851"/>
    </w:pPr>
  </w:style>
  <w:style w:type="paragraph" w:styleId="TOC8">
    <w:name w:val="toc 8"/>
    <w:basedOn w:val="TOC2"/>
    <w:next w:val="Normal"/>
    <w:uiPriority w:val="39"/>
    <w:rsid w:val="00D0071C"/>
  </w:style>
  <w:style w:type="paragraph" w:styleId="TOC9">
    <w:name w:val="toc 9"/>
    <w:basedOn w:val="Normal"/>
    <w:next w:val="Normal"/>
    <w:uiPriority w:val="39"/>
    <w:rsid w:val="00D0071C"/>
    <w:pPr>
      <w:tabs>
        <w:tab w:val="left" w:pos="851"/>
        <w:tab w:val="right" w:pos="9407"/>
      </w:tabs>
      <w:spacing w:before="40" w:after="40"/>
      <w:ind w:left="851" w:right="851" w:hanging="851"/>
    </w:pPr>
  </w:style>
  <w:style w:type="paragraph" w:styleId="TableofFigures">
    <w:name w:val="table of figures"/>
    <w:aliases w:val="Technical Schedules"/>
    <w:basedOn w:val="Normal"/>
    <w:next w:val="Normal"/>
    <w:uiPriority w:val="99"/>
    <w:unhideWhenUsed/>
    <w:rsid w:val="00143441"/>
    <w:pPr>
      <w:tabs>
        <w:tab w:val="left" w:pos="1134"/>
        <w:tab w:val="right" w:pos="9407"/>
      </w:tabs>
      <w:spacing w:after="80"/>
      <w:ind w:left="1134" w:right="851" w:hanging="1134"/>
    </w:pPr>
  </w:style>
  <w:style w:type="paragraph" w:customStyle="1" w:styleId="FooterPortraitOdd">
    <w:name w:val="Footer Portrait Odd"/>
    <w:basedOn w:val="Footer"/>
    <w:uiPriority w:val="11"/>
    <w:semiHidden/>
    <w:rsid w:val="00B20014"/>
    <w:rPr>
      <w:noProof/>
      <w:lang w:eastAsia="en-NZ"/>
    </w:rPr>
  </w:style>
  <w:style w:type="paragraph" w:customStyle="1" w:styleId="FooterPortraitEven">
    <w:name w:val="Footer Portrait Even"/>
    <w:basedOn w:val="Footer"/>
    <w:uiPriority w:val="11"/>
    <w:semiHidden/>
    <w:rsid w:val="00B43FB4"/>
    <w:pPr>
      <w:tabs>
        <w:tab w:val="right" w:pos="8222"/>
      </w:tabs>
    </w:pPr>
    <w:rPr>
      <w:lang w:eastAsia="en-NZ"/>
    </w:rPr>
  </w:style>
  <w:style w:type="paragraph" w:styleId="BodyText">
    <w:name w:val="Body Text"/>
    <w:basedOn w:val="Normal"/>
    <w:link w:val="BodyTextChar"/>
    <w:unhideWhenUsed/>
    <w:rsid w:val="00FD1022"/>
  </w:style>
  <w:style w:type="paragraph" w:styleId="TOC7">
    <w:name w:val="toc 7"/>
    <w:basedOn w:val="TOC1"/>
    <w:next w:val="Normal"/>
    <w:uiPriority w:val="39"/>
    <w:rsid w:val="00D0071C"/>
  </w:style>
  <w:style w:type="paragraph" w:styleId="TOC6">
    <w:name w:val="toc 6"/>
    <w:basedOn w:val="TOC1"/>
    <w:next w:val="Normal"/>
    <w:uiPriority w:val="39"/>
    <w:rsid w:val="00853045"/>
    <w:pPr>
      <w:tabs>
        <w:tab w:val="right" w:pos="9060"/>
      </w:tabs>
    </w:pPr>
  </w:style>
  <w:style w:type="table" w:customStyle="1" w:styleId="PlainTable31">
    <w:name w:val="Plain Table 31"/>
    <w:basedOn w:val="TableNormal"/>
    <w:uiPriority w:val="43"/>
    <w:rsid w:val="0092418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1Light-Accent31">
    <w:name w:val="List Table 1 Light - Accent 31"/>
    <w:basedOn w:val="TableNormal"/>
    <w:uiPriority w:val="46"/>
    <w:rsid w:val="00A03F1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FooterLandscapeEven">
    <w:name w:val="Footer Landscape Even"/>
    <w:basedOn w:val="Footer"/>
    <w:uiPriority w:val="11"/>
    <w:semiHidden/>
    <w:rsid w:val="006C7FB5"/>
    <w:pPr>
      <w:tabs>
        <w:tab w:val="right" w:pos="13154"/>
      </w:tabs>
    </w:pPr>
  </w:style>
  <w:style w:type="paragraph" w:customStyle="1" w:styleId="FooterA3Even">
    <w:name w:val="Footer A3 Even"/>
    <w:basedOn w:val="Footer"/>
    <w:uiPriority w:val="11"/>
    <w:semiHidden/>
    <w:rsid w:val="006C7FB5"/>
    <w:pPr>
      <w:tabs>
        <w:tab w:val="right" w:pos="20129"/>
      </w:tabs>
    </w:pPr>
  </w:style>
  <w:style w:type="character" w:customStyle="1" w:styleId="BodyTextChar">
    <w:name w:val="Body Text Char"/>
    <w:basedOn w:val="DefaultParagraphFont"/>
    <w:link w:val="BodyText"/>
    <w:rsid w:val="00FD1022"/>
    <w:rPr>
      <w:rFonts w:ascii="Century Gothic" w:hAnsi="Century Gothic"/>
      <w:sz w:val="20"/>
      <w:lang w:val="en-US"/>
    </w:rPr>
  </w:style>
  <w:style w:type="paragraph" w:customStyle="1" w:styleId="TSTableHeadingBlack">
    <w:name w:val="TS Table Heading Black"/>
    <w:basedOn w:val="Normal"/>
    <w:uiPriority w:val="16"/>
    <w:rsid w:val="00356606"/>
    <w:pPr>
      <w:spacing w:before="60" w:after="60" w:line="220" w:lineRule="atLeast"/>
      <w:jc w:val="left"/>
    </w:pPr>
    <w:rPr>
      <w:b/>
      <w:sz w:val="18"/>
    </w:rPr>
  </w:style>
  <w:style w:type="character" w:styleId="FollowedHyperlink">
    <w:name w:val="FollowedHyperlink"/>
    <w:basedOn w:val="DefaultParagraphFont"/>
    <w:uiPriority w:val="5"/>
    <w:rsid w:val="00751A95"/>
    <w:rPr>
      <w:color w:val="800080"/>
      <w:u w:val="single"/>
    </w:rPr>
  </w:style>
  <w:style w:type="paragraph" w:customStyle="1" w:styleId="HeadingNonContents">
    <w:name w:val="Heading Non Contents"/>
    <w:basedOn w:val="HeadingContents"/>
    <w:uiPriority w:val="2"/>
    <w:rsid w:val="00356606"/>
  </w:style>
  <w:style w:type="paragraph" w:customStyle="1" w:styleId="USWhiteSpaceAfterTable">
    <w:name w:val="US White Space After Table"/>
    <w:basedOn w:val="USWhiteSpace"/>
    <w:next w:val="USBodyText"/>
    <w:uiPriority w:val="4"/>
    <w:rsid w:val="005855C8"/>
    <w:pPr>
      <w:spacing w:after="180"/>
    </w:pPr>
  </w:style>
  <w:style w:type="paragraph" w:customStyle="1" w:styleId="TCoverPageLogo">
    <w:name w:val="T_Cover Page Logo"/>
    <w:basedOn w:val="USBodyText"/>
    <w:next w:val="USBodyText"/>
    <w:uiPriority w:val="19"/>
    <w:rsid w:val="005706C0"/>
    <w:pPr>
      <w:spacing w:before="720" w:after="0"/>
      <w:jc w:val="center"/>
    </w:pPr>
  </w:style>
  <w:style w:type="paragraph" w:customStyle="1" w:styleId="CoverSellingPoints">
    <w:name w:val="Cover Selling Points"/>
    <w:basedOn w:val="USBodyText"/>
    <w:uiPriority w:val="19"/>
    <w:rsid w:val="00327505"/>
    <w:pPr>
      <w:jc w:val="center"/>
    </w:pPr>
    <w:rPr>
      <w:b/>
      <w:i/>
      <w:color w:val="FFFFFF" w:themeColor="background1"/>
      <w:sz w:val="24"/>
    </w:rPr>
  </w:style>
  <w:style w:type="paragraph" w:customStyle="1" w:styleId="HeadingContents2">
    <w:name w:val="Heading Contents 2"/>
    <w:basedOn w:val="HeadingContents"/>
    <w:uiPriority w:val="2"/>
    <w:rsid w:val="00356606"/>
    <w:pPr>
      <w:keepNext w:val="0"/>
      <w:keepLines w:val="0"/>
    </w:pPr>
    <w:rPr>
      <w:sz w:val="24"/>
    </w:rPr>
  </w:style>
  <w:style w:type="paragraph" w:styleId="Closing">
    <w:name w:val="Closing"/>
    <w:basedOn w:val="Normal"/>
    <w:link w:val="ClosingChar"/>
    <w:uiPriority w:val="99"/>
    <w:semiHidden/>
    <w:unhideWhenUsed/>
    <w:rsid w:val="00FD1022"/>
    <w:pPr>
      <w:spacing w:after="0" w:line="240" w:lineRule="auto"/>
      <w:ind w:left="4252"/>
    </w:pPr>
  </w:style>
  <w:style w:type="character" w:customStyle="1" w:styleId="ClosingChar">
    <w:name w:val="Closing Char"/>
    <w:basedOn w:val="DefaultParagraphFont"/>
    <w:link w:val="Closing"/>
    <w:uiPriority w:val="99"/>
    <w:semiHidden/>
    <w:rsid w:val="00FD1022"/>
    <w:rPr>
      <w:rFonts w:ascii="Century Gothic" w:hAnsi="Century Gothic"/>
      <w:sz w:val="20"/>
      <w:lang w:val="en-US"/>
    </w:rPr>
  </w:style>
  <w:style w:type="table" w:styleId="ColorfulGrid">
    <w:name w:val="Colorful Grid"/>
    <w:basedOn w:val="TableNormal"/>
    <w:uiPriority w:val="73"/>
    <w:semiHidden/>
    <w:unhideWhenUsed/>
    <w:rsid w:val="00FD102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FD102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semiHidden/>
    <w:unhideWhenUsed/>
    <w:rsid w:val="00FD102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FD102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FD102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FD102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semiHidden/>
    <w:unhideWhenUsed/>
    <w:rsid w:val="00FD102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FD102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FD102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semiHidden/>
    <w:unhideWhenUsed/>
    <w:rsid w:val="00FD102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FD102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FD102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FD102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semiHidden/>
    <w:unhideWhenUsed/>
    <w:rsid w:val="00FD102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FD1022"/>
    <w:pPr>
      <w:spacing w:after="0" w:line="240" w:lineRule="auto"/>
    </w:pPr>
    <w:rPr>
      <w:color w:val="000000" w:themeColor="text1"/>
    </w:rPr>
    <w:tblPr>
      <w:tblStyleRowBandSize w:val="1"/>
      <w:tblStyleColBandSize w:val="1"/>
      <w:tblInd w:w="0" w:type="dxa"/>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FD1022"/>
    <w:pPr>
      <w:spacing w:after="0" w:line="240" w:lineRule="auto"/>
    </w:pPr>
    <w:rPr>
      <w:color w:val="000000" w:themeColor="text1"/>
    </w:rPr>
    <w:tblPr>
      <w:tblStyleRowBandSize w:val="1"/>
      <w:tblStyleColBandSize w:val="1"/>
      <w:tblInd w:w="0" w:type="dxa"/>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FD1022"/>
    <w:pPr>
      <w:spacing w:after="0" w:line="240" w:lineRule="auto"/>
    </w:pPr>
    <w:rPr>
      <w:color w:val="000000" w:themeColor="text1"/>
    </w:rPr>
    <w:tblPr>
      <w:tblStyleRowBandSize w:val="1"/>
      <w:tblStyleColBandSize w:val="1"/>
      <w:tblInd w:w="0" w:type="dxa"/>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FD1022"/>
    <w:pPr>
      <w:spacing w:after="0" w:line="240" w:lineRule="auto"/>
    </w:pPr>
    <w:rPr>
      <w:color w:val="000000" w:themeColor="text1"/>
    </w:rPr>
    <w:tblPr>
      <w:tblStyleRowBandSize w:val="1"/>
      <w:tblStyleColBandSize w:val="1"/>
      <w:tblInd w:w="0" w:type="dxa"/>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FD1022"/>
    <w:pPr>
      <w:spacing w:after="0" w:line="240" w:lineRule="auto"/>
    </w:pPr>
    <w:rPr>
      <w:color w:val="000000" w:themeColor="text1"/>
    </w:rPr>
    <w:tblPr>
      <w:tblStyleRowBandSize w:val="1"/>
      <w:tblStyleColBandSize w:val="1"/>
      <w:tblInd w:w="0" w:type="dxa"/>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FD1022"/>
    <w:pPr>
      <w:spacing w:after="0" w:line="240" w:lineRule="auto"/>
    </w:pPr>
    <w:rPr>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FD1022"/>
    <w:pPr>
      <w:spacing w:after="0" w:line="240" w:lineRule="auto"/>
    </w:pPr>
    <w:rPr>
      <w:color w:val="000000" w:themeColor="text1"/>
    </w:rPr>
    <w:tblPr>
      <w:tblStyleRowBandSize w:val="1"/>
      <w:tblStyleColBandSize w:val="1"/>
      <w:tblInd w:w="0" w:type="dxa"/>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FD1022"/>
    <w:rPr>
      <w:sz w:val="16"/>
      <w:szCs w:val="16"/>
    </w:rPr>
  </w:style>
  <w:style w:type="paragraph" w:styleId="CommentText">
    <w:name w:val="annotation text"/>
    <w:basedOn w:val="Normal"/>
    <w:link w:val="CommentTextChar"/>
    <w:uiPriority w:val="99"/>
    <w:semiHidden/>
    <w:unhideWhenUsed/>
    <w:rsid w:val="00FD1022"/>
    <w:pPr>
      <w:spacing w:line="240" w:lineRule="auto"/>
    </w:pPr>
    <w:rPr>
      <w:szCs w:val="20"/>
    </w:rPr>
  </w:style>
  <w:style w:type="character" w:customStyle="1" w:styleId="CommentTextChar">
    <w:name w:val="Comment Text Char"/>
    <w:basedOn w:val="DefaultParagraphFont"/>
    <w:link w:val="CommentText"/>
    <w:uiPriority w:val="99"/>
    <w:semiHidden/>
    <w:rsid w:val="00FD1022"/>
    <w:rPr>
      <w:rFonts w:ascii="Century Gothic" w:hAnsi="Century Gothic"/>
      <w:sz w:val="20"/>
      <w:szCs w:val="20"/>
      <w:lang w:val="en-US"/>
    </w:rPr>
  </w:style>
  <w:style w:type="paragraph" w:styleId="CommentSubject">
    <w:name w:val="annotation subject"/>
    <w:basedOn w:val="CommentText"/>
    <w:next w:val="CommentText"/>
    <w:link w:val="CommentSubjectChar"/>
    <w:uiPriority w:val="99"/>
    <w:semiHidden/>
    <w:unhideWhenUsed/>
    <w:rsid w:val="00FD1022"/>
    <w:rPr>
      <w:b/>
      <w:bCs/>
    </w:rPr>
  </w:style>
  <w:style w:type="character" w:customStyle="1" w:styleId="CommentSubjectChar">
    <w:name w:val="Comment Subject Char"/>
    <w:basedOn w:val="CommentTextChar"/>
    <w:link w:val="CommentSubject"/>
    <w:uiPriority w:val="99"/>
    <w:semiHidden/>
    <w:rsid w:val="00FD1022"/>
    <w:rPr>
      <w:rFonts w:ascii="Century Gothic" w:hAnsi="Century Gothic"/>
      <w:b/>
      <w:bCs/>
      <w:sz w:val="20"/>
      <w:szCs w:val="20"/>
      <w:lang w:val="en-US"/>
    </w:rPr>
  </w:style>
  <w:style w:type="table" w:styleId="DarkList">
    <w:name w:val="Dark List"/>
    <w:basedOn w:val="TableNormal"/>
    <w:uiPriority w:val="70"/>
    <w:semiHidden/>
    <w:unhideWhenUsed/>
    <w:rsid w:val="00FD1022"/>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FD1022"/>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semiHidden/>
    <w:unhideWhenUsed/>
    <w:rsid w:val="00FD1022"/>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FD1022"/>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FD1022"/>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FD1022"/>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semiHidden/>
    <w:unhideWhenUsed/>
    <w:rsid w:val="00FD1022"/>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rsid w:val="00FD1022"/>
  </w:style>
  <w:style w:type="character" w:customStyle="1" w:styleId="DateChar">
    <w:name w:val="Date Char"/>
    <w:basedOn w:val="DefaultParagraphFont"/>
    <w:link w:val="Date"/>
    <w:uiPriority w:val="99"/>
    <w:semiHidden/>
    <w:rsid w:val="00FD1022"/>
    <w:rPr>
      <w:rFonts w:ascii="Century Gothic" w:hAnsi="Century Gothic"/>
      <w:sz w:val="20"/>
      <w:lang w:val="en-US"/>
    </w:rPr>
  </w:style>
  <w:style w:type="paragraph" w:styleId="DocumentMap">
    <w:name w:val="Document Map"/>
    <w:basedOn w:val="Normal"/>
    <w:link w:val="DocumentMapChar"/>
    <w:semiHidden/>
    <w:unhideWhenUsed/>
    <w:rsid w:val="00FD1022"/>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FD1022"/>
    <w:rPr>
      <w:rFonts w:ascii="Segoe UI" w:hAnsi="Segoe UI" w:cs="Segoe UI"/>
      <w:sz w:val="16"/>
      <w:szCs w:val="16"/>
      <w:lang w:val="en-US"/>
    </w:rPr>
  </w:style>
  <w:style w:type="paragraph" w:styleId="E-mailSignature">
    <w:name w:val="E-mail Signature"/>
    <w:basedOn w:val="Normal"/>
    <w:link w:val="E-mailSignatureChar"/>
    <w:uiPriority w:val="99"/>
    <w:semiHidden/>
    <w:unhideWhenUsed/>
    <w:rsid w:val="00FD1022"/>
    <w:pPr>
      <w:spacing w:after="0" w:line="240" w:lineRule="auto"/>
    </w:pPr>
  </w:style>
  <w:style w:type="character" w:customStyle="1" w:styleId="E-mailSignatureChar">
    <w:name w:val="E-mail Signature Char"/>
    <w:basedOn w:val="DefaultParagraphFont"/>
    <w:link w:val="E-mailSignature"/>
    <w:uiPriority w:val="99"/>
    <w:semiHidden/>
    <w:rsid w:val="00FD1022"/>
    <w:rPr>
      <w:rFonts w:ascii="Century Gothic" w:hAnsi="Century Gothic"/>
      <w:sz w:val="20"/>
      <w:lang w:val="en-US"/>
    </w:rPr>
  </w:style>
  <w:style w:type="character" w:styleId="EndnoteReference">
    <w:name w:val="endnote reference"/>
    <w:basedOn w:val="DefaultParagraphFont"/>
    <w:semiHidden/>
    <w:unhideWhenUsed/>
    <w:rsid w:val="00FD1022"/>
    <w:rPr>
      <w:vertAlign w:val="superscript"/>
    </w:rPr>
  </w:style>
  <w:style w:type="paragraph" w:styleId="EndnoteText">
    <w:name w:val="endnote text"/>
    <w:basedOn w:val="Normal"/>
    <w:link w:val="EndnoteTextChar"/>
    <w:semiHidden/>
    <w:unhideWhenUsed/>
    <w:rsid w:val="00FD1022"/>
    <w:pPr>
      <w:spacing w:after="0" w:line="240" w:lineRule="auto"/>
    </w:pPr>
    <w:rPr>
      <w:szCs w:val="20"/>
    </w:rPr>
  </w:style>
  <w:style w:type="character" w:customStyle="1" w:styleId="EndnoteTextChar">
    <w:name w:val="Endnote Text Char"/>
    <w:basedOn w:val="DefaultParagraphFont"/>
    <w:link w:val="EndnoteText"/>
    <w:uiPriority w:val="99"/>
    <w:semiHidden/>
    <w:rsid w:val="00FD1022"/>
    <w:rPr>
      <w:rFonts w:ascii="Century Gothic" w:hAnsi="Century Gothic"/>
      <w:sz w:val="20"/>
      <w:szCs w:val="20"/>
      <w:lang w:val="en-US"/>
    </w:rPr>
  </w:style>
  <w:style w:type="paragraph" w:styleId="EnvelopeAddress">
    <w:name w:val="envelope address"/>
    <w:basedOn w:val="Normal"/>
    <w:uiPriority w:val="99"/>
    <w:semiHidden/>
    <w:unhideWhenUsed/>
    <w:rsid w:val="00FD102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FD1022"/>
    <w:pPr>
      <w:spacing w:after="0" w:line="240" w:lineRule="auto"/>
    </w:pPr>
    <w:rPr>
      <w:rFonts w:asciiTheme="majorHAnsi" w:eastAsiaTheme="majorEastAsia" w:hAnsiTheme="majorHAnsi" w:cstheme="majorBidi"/>
      <w:szCs w:val="20"/>
    </w:rPr>
  </w:style>
  <w:style w:type="table" w:customStyle="1" w:styleId="GridTable1Light1">
    <w:name w:val="Grid Table 1 Light1"/>
    <w:basedOn w:val="TableNormal"/>
    <w:uiPriority w:val="46"/>
    <w:rsid w:val="00FD1022"/>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FD1022"/>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FD1022"/>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FD1022"/>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FD1022"/>
    <w:pPr>
      <w:spacing w:after="0"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FD1022"/>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FD1022"/>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FD1022"/>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FD1022"/>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21">
    <w:name w:val="Grid Table 2 - Accent 21"/>
    <w:basedOn w:val="TableNormal"/>
    <w:uiPriority w:val="47"/>
    <w:rsid w:val="00FD1022"/>
    <w:pPr>
      <w:spacing w:after="0" w:line="240" w:lineRule="auto"/>
    </w:p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31">
    <w:name w:val="Grid Table 2 - Accent 31"/>
    <w:basedOn w:val="TableNormal"/>
    <w:uiPriority w:val="47"/>
    <w:rsid w:val="00FD1022"/>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41">
    <w:name w:val="Grid Table 2 - Accent 41"/>
    <w:basedOn w:val="TableNormal"/>
    <w:uiPriority w:val="47"/>
    <w:rsid w:val="00FD1022"/>
    <w:pPr>
      <w:spacing w:after="0" w:line="240" w:lineRule="auto"/>
    </w:p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
    <w:name w:val="Grid Table 2 - Accent 51"/>
    <w:basedOn w:val="TableNormal"/>
    <w:uiPriority w:val="47"/>
    <w:rsid w:val="00FD1022"/>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61">
    <w:name w:val="Grid Table 2 - Accent 61"/>
    <w:basedOn w:val="TableNormal"/>
    <w:uiPriority w:val="47"/>
    <w:rsid w:val="00FD1022"/>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1">
    <w:name w:val="Grid Table 31"/>
    <w:basedOn w:val="TableNormal"/>
    <w:uiPriority w:val="48"/>
    <w:rsid w:val="00FD1022"/>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FD1022"/>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21">
    <w:name w:val="Grid Table 3 - Accent 21"/>
    <w:basedOn w:val="TableNormal"/>
    <w:uiPriority w:val="48"/>
    <w:rsid w:val="00FD1022"/>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3-Accent31">
    <w:name w:val="Grid Table 3 - Accent 31"/>
    <w:basedOn w:val="TableNormal"/>
    <w:uiPriority w:val="48"/>
    <w:rsid w:val="00FD1022"/>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3-Accent41">
    <w:name w:val="Grid Table 3 - Accent 41"/>
    <w:basedOn w:val="TableNormal"/>
    <w:uiPriority w:val="48"/>
    <w:rsid w:val="00FD1022"/>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3-Accent51">
    <w:name w:val="Grid Table 3 - Accent 51"/>
    <w:basedOn w:val="TableNormal"/>
    <w:uiPriority w:val="48"/>
    <w:rsid w:val="00FD1022"/>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3-Accent61">
    <w:name w:val="Grid Table 3 - Accent 61"/>
    <w:basedOn w:val="TableNormal"/>
    <w:uiPriority w:val="48"/>
    <w:rsid w:val="00FD1022"/>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41">
    <w:name w:val="Grid Table 41"/>
    <w:basedOn w:val="TableNormal"/>
    <w:uiPriority w:val="49"/>
    <w:rsid w:val="00FD1022"/>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FD1022"/>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21">
    <w:name w:val="Grid Table 4 - Accent 21"/>
    <w:basedOn w:val="TableNormal"/>
    <w:uiPriority w:val="49"/>
    <w:rsid w:val="00FD1022"/>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31">
    <w:name w:val="Grid Table 4 - Accent 31"/>
    <w:basedOn w:val="TableNormal"/>
    <w:uiPriority w:val="49"/>
    <w:rsid w:val="00FD1022"/>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
    <w:name w:val="Grid Table 4 - Accent 41"/>
    <w:basedOn w:val="TableNormal"/>
    <w:uiPriority w:val="49"/>
    <w:rsid w:val="00FD1022"/>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51">
    <w:name w:val="Grid Table 4 - Accent 51"/>
    <w:basedOn w:val="TableNormal"/>
    <w:uiPriority w:val="49"/>
    <w:rsid w:val="00FD1022"/>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1">
    <w:name w:val="Grid Table 4 - Accent 61"/>
    <w:basedOn w:val="TableNormal"/>
    <w:uiPriority w:val="49"/>
    <w:rsid w:val="00FD1022"/>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1">
    <w:name w:val="Grid Table 5 Dark1"/>
    <w:basedOn w:val="TableNormal"/>
    <w:uiPriority w:val="50"/>
    <w:rsid w:val="00FD102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FD102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21">
    <w:name w:val="Grid Table 5 Dark - Accent 21"/>
    <w:basedOn w:val="TableNormal"/>
    <w:uiPriority w:val="50"/>
    <w:rsid w:val="00FD102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31">
    <w:name w:val="Grid Table 5 Dark - Accent 31"/>
    <w:basedOn w:val="TableNormal"/>
    <w:uiPriority w:val="50"/>
    <w:rsid w:val="00FD102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41">
    <w:name w:val="Grid Table 5 Dark - Accent 41"/>
    <w:basedOn w:val="TableNormal"/>
    <w:uiPriority w:val="50"/>
    <w:rsid w:val="00FD102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51">
    <w:name w:val="Grid Table 5 Dark - Accent 51"/>
    <w:basedOn w:val="TableNormal"/>
    <w:uiPriority w:val="50"/>
    <w:rsid w:val="00FD102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61">
    <w:name w:val="Grid Table 5 Dark - Accent 61"/>
    <w:basedOn w:val="TableNormal"/>
    <w:uiPriority w:val="50"/>
    <w:rsid w:val="00FD102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1">
    <w:name w:val="Grid Table 6 Colorful1"/>
    <w:basedOn w:val="TableNormal"/>
    <w:uiPriority w:val="51"/>
    <w:rsid w:val="00FD1022"/>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FD1022"/>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21">
    <w:name w:val="Grid Table 6 Colorful - Accent 21"/>
    <w:basedOn w:val="TableNormal"/>
    <w:uiPriority w:val="51"/>
    <w:rsid w:val="00FD1022"/>
    <w:pPr>
      <w:spacing w:after="0" w:line="240" w:lineRule="auto"/>
    </w:pPr>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31">
    <w:name w:val="Grid Table 6 Colorful - Accent 31"/>
    <w:basedOn w:val="TableNormal"/>
    <w:uiPriority w:val="51"/>
    <w:rsid w:val="00FD1022"/>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41">
    <w:name w:val="Grid Table 6 Colorful - Accent 41"/>
    <w:basedOn w:val="TableNormal"/>
    <w:uiPriority w:val="51"/>
    <w:rsid w:val="00FD1022"/>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51">
    <w:name w:val="Grid Table 6 Colorful - Accent 51"/>
    <w:basedOn w:val="TableNormal"/>
    <w:uiPriority w:val="51"/>
    <w:rsid w:val="00FD1022"/>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61">
    <w:name w:val="Grid Table 6 Colorful - Accent 61"/>
    <w:basedOn w:val="TableNormal"/>
    <w:uiPriority w:val="51"/>
    <w:rsid w:val="00FD1022"/>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7Colorful1">
    <w:name w:val="Grid Table 7 Colorful1"/>
    <w:basedOn w:val="TableNormal"/>
    <w:uiPriority w:val="52"/>
    <w:rsid w:val="00FD1022"/>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FD1022"/>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7Colorful-Accent21">
    <w:name w:val="Grid Table 7 Colorful - Accent 21"/>
    <w:basedOn w:val="TableNormal"/>
    <w:uiPriority w:val="52"/>
    <w:rsid w:val="00FD1022"/>
    <w:pPr>
      <w:spacing w:after="0" w:line="240" w:lineRule="auto"/>
    </w:pPr>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7Colorful-Accent31">
    <w:name w:val="Grid Table 7 Colorful - Accent 31"/>
    <w:basedOn w:val="TableNormal"/>
    <w:uiPriority w:val="52"/>
    <w:rsid w:val="00FD1022"/>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41">
    <w:name w:val="Grid Table 7 Colorful - Accent 41"/>
    <w:basedOn w:val="TableNormal"/>
    <w:uiPriority w:val="52"/>
    <w:rsid w:val="00FD1022"/>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7Colorful-Accent51">
    <w:name w:val="Grid Table 7 Colorful - Accent 51"/>
    <w:basedOn w:val="TableNormal"/>
    <w:uiPriority w:val="52"/>
    <w:rsid w:val="00FD1022"/>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7Colorful-Accent61">
    <w:name w:val="Grid Table 7 Colorful - Accent 61"/>
    <w:basedOn w:val="TableNormal"/>
    <w:uiPriority w:val="52"/>
    <w:rsid w:val="00FD1022"/>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HTMLAcronym">
    <w:name w:val="HTML Acronym"/>
    <w:basedOn w:val="DefaultParagraphFont"/>
    <w:uiPriority w:val="99"/>
    <w:semiHidden/>
    <w:unhideWhenUsed/>
    <w:rsid w:val="00FD1022"/>
  </w:style>
  <w:style w:type="paragraph" w:styleId="HTMLAddress">
    <w:name w:val="HTML Address"/>
    <w:basedOn w:val="Normal"/>
    <w:link w:val="HTMLAddressChar"/>
    <w:uiPriority w:val="99"/>
    <w:semiHidden/>
    <w:unhideWhenUsed/>
    <w:rsid w:val="00FD1022"/>
    <w:pPr>
      <w:spacing w:after="0" w:line="240" w:lineRule="auto"/>
    </w:pPr>
    <w:rPr>
      <w:i/>
      <w:iCs/>
    </w:rPr>
  </w:style>
  <w:style w:type="character" w:customStyle="1" w:styleId="HTMLAddressChar">
    <w:name w:val="HTML Address Char"/>
    <w:basedOn w:val="DefaultParagraphFont"/>
    <w:link w:val="HTMLAddress"/>
    <w:uiPriority w:val="99"/>
    <w:semiHidden/>
    <w:rsid w:val="00FD1022"/>
    <w:rPr>
      <w:rFonts w:ascii="Century Gothic" w:hAnsi="Century Gothic"/>
      <w:i/>
      <w:iCs/>
      <w:sz w:val="20"/>
      <w:lang w:val="en-US"/>
    </w:rPr>
  </w:style>
  <w:style w:type="character" w:styleId="HTMLCite">
    <w:name w:val="HTML Cite"/>
    <w:basedOn w:val="DefaultParagraphFont"/>
    <w:uiPriority w:val="99"/>
    <w:semiHidden/>
    <w:unhideWhenUsed/>
    <w:rsid w:val="00FD1022"/>
    <w:rPr>
      <w:i/>
      <w:iCs/>
    </w:rPr>
  </w:style>
  <w:style w:type="character" w:styleId="HTMLCode">
    <w:name w:val="HTML Code"/>
    <w:basedOn w:val="DefaultParagraphFont"/>
    <w:uiPriority w:val="99"/>
    <w:semiHidden/>
    <w:unhideWhenUsed/>
    <w:rsid w:val="00FD1022"/>
    <w:rPr>
      <w:rFonts w:ascii="Consolas" w:hAnsi="Consolas" w:cs="Consolas"/>
      <w:sz w:val="20"/>
      <w:szCs w:val="20"/>
    </w:rPr>
  </w:style>
  <w:style w:type="character" w:styleId="HTMLDefinition">
    <w:name w:val="HTML Definition"/>
    <w:basedOn w:val="DefaultParagraphFont"/>
    <w:uiPriority w:val="99"/>
    <w:semiHidden/>
    <w:unhideWhenUsed/>
    <w:rsid w:val="00FD1022"/>
    <w:rPr>
      <w:i/>
      <w:iCs/>
    </w:rPr>
  </w:style>
  <w:style w:type="character" w:styleId="HTMLKeyboard">
    <w:name w:val="HTML Keyboard"/>
    <w:basedOn w:val="DefaultParagraphFont"/>
    <w:uiPriority w:val="99"/>
    <w:semiHidden/>
    <w:unhideWhenUsed/>
    <w:rsid w:val="00FD1022"/>
    <w:rPr>
      <w:rFonts w:ascii="Consolas" w:hAnsi="Consolas" w:cs="Consolas"/>
      <w:sz w:val="20"/>
      <w:szCs w:val="20"/>
    </w:rPr>
  </w:style>
  <w:style w:type="paragraph" w:styleId="HTMLPreformatted">
    <w:name w:val="HTML Preformatted"/>
    <w:basedOn w:val="Normal"/>
    <w:link w:val="HTMLPreformattedChar"/>
    <w:uiPriority w:val="99"/>
    <w:semiHidden/>
    <w:unhideWhenUsed/>
    <w:rsid w:val="00FD1022"/>
    <w:pPr>
      <w:spacing w:after="0" w:line="240" w:lineRule="auto"/>
    </w:pPr>
    <w:rPr>
      <w:rFonts w:ascii="Consolas" w:hAnsi="Consolas" w:cs="Consolas"/>
      <w:szCs w:val="20"/>
    </w:rPr>
  </w:style>
  <w:style w:type="character" w:customStyle="1" w:styleId="HTMLPreformattedChar">
    <w:name w:val="HTML Preformatted Char"/>
    <w:basedOn w:val="DefaultParagraphFont"/>
    <w:link w:val="HTMLPreformatted"/>
    <w:uiPriority w:val="99"/>
    <w:semiHidden/>
    <w:rsid w:val="00FD1022"/>
    <w:rPr>
      <w:rFonts w:ascii="Consolas" w:hAnsi="Consolas" w:cs="Consolas"/>
      <w:sz w:val="20"/>
      <w:szCs w:val="20"/>
      <w:lang w:val="en-US"/>
    </w:rPr>
  </w:style>
  <w:style w:type="character" w:styleId="HTMLSample">
    <w:name w:val="HTML Sample"/>
    <w:basedOn w:val="DefaultParagraphFont"/>
    <w:uiPriority w:val="99"/>
    <w:semiHidden/>
    <w:unhideWhenUsed/>
    <w:rsid w:val="00FD1022"/>
    <w:rPr>
      <w:rFonts w:ascii="Consolas" w:hAnsi="Consolas" w:cs="Consolas"/>
      <w:sz w:val="24"/>
      <w:szCs w:val="24"/>
    </w:rPr>
  </w:style>
  <w:style w:type="character" w:styleId="HTMLTypewriter">
    <w:name w:val="HTML Typewriter"/>
    <w:basedOn w:val="DefaultParagraphFont"/>
    <w:uiPriority w:val="99"/>
    <w:semiHidden/>
    <w:unhideWhenUsed/>
    <w:rsid w:val="00FD1022"/>
    <w:rPr>
      <w:rFonts w:ascii="Consolas" w:hAnsi="Consolas" w:cs="Consolas"/>
      <w:sz w:val="20"/>
      <w:szCs w:val="20"/>
    </w:rPr>
  </w:style>
  <w:style w:type="character" w:styleId="HTMLVariable">
    <w:name w:val="HTML Variable"/>
    <w:basedOn w:val="DefaultParagraphFont"/>
    <w:uiPriority w:val="99"/>
    <w:semiHidden/>
    <w:unhideWhenUsed/>
    <w:rsid w:val="00FD1022"/>
    <w:rPr>
      <w:i/>
      <w:iCs/>
    </w:rPr>
  </w:style>
  <w:style w:type="paragraph" w:styleId="Index1">
    <w:name w:val="index 1"/>
    <w:basedOn w:val="Normal"/>
    <w:next w:val="Normal"/>
    <w:autoRedefine/>
    <w:semiHidden/>
    <w:unhideWhenUsed/>
    <w:rsid w:val="00FD1022"/>
    <w:pPr>
      <w:spacing w:after="0" w:line="240" w:lineRule="auto"/>
      <w:ind w:left="200" w:hanging="200"/>
    </w:pPr>
  </w:style>
  <w:style w:type="paragraph" w:styleId="Index2">
    <w:name w:val="index 2"/>
    <w:basedOn w:val="Normal"/>
    <w:next w:val="Normal"/>
    <w:autoRedefine/>
    <w:uiPriority w:val="99"/>
    <w:semiHidden/>
    <w:unhideWhenUsed/>
    <w:rsid w:val="00FD1022"/>
    <w:pPr>
      <w:spacing w:after="0" w:line="240" w:lineRule="auto"/>
      <w:ind w:left="400" w:hanging="200"/>
    </w:pPr>
  </w:style>
  <w:style w:type="paragraph" w:styleId="Index3">
    <w:name w:val="index 3"/>
    <w:basedOn w:val="Normal"/>
    <w:next w:val="Normal"/>
    <w:autoRedefine/>
    <w:uiPriority w:val="99"/>
    <w:semiHidden/>
    <w:unhideWhenUsed/>
    <w:rsid w:val="00FD1022"/>
    <w:pPr>
      <w:spacing w:after="0" w:line="240" w:lineRule="auto"/>
      <w:ind w:left="600" w:hanging="200"/>
    </w:pPr>
  </w:style>
  <w:style w:type="paragraph" w:styleId="Index4">
    <w:name w:val="index 4"/>
    <w:basedOn w:val="Normal"/>
    <w:next w:val="Normal"/>
    <w:autoRedefine/>
    <w:uiPriority w:val="99"/>
    <w:semiHidden/>
    <w:unhideWhenUsed/>
    <w:rsid w:val="00FD1022"/>
    <w:pPr>
      <w:spacing w:after="0" w:line="240" w:lineRule="auto"/>
      <w:ind w:left="800" w:hanging="200"/>
    </w:pPr>
  </w:style>
  <w:style w:type="paragraph" w:styleId="Index5">
    <w:name w:val="index 5"/>
    <w:basedOn w:val="Normal"/>
    <w:next w:val="Normal"/>
    <w:autoRedefine/>
    <w:uiPriority w:val="99"/>
    <w:semiHidden/>
    <w:unhideWhenUsed/>
    <w:rsid w:val="00FD1022"/>
    <w:pPr>
      <w:spacing w:after="0" w:line="240" w:lineRule="auto"/>
      <w:ind w:left="1000" w:hanging="200"/>
    </w:pPr>
  </w:style>
  <w:style w:type="paragraph" w:styleId="Index6">
    <w:name w:val="index 6"/>
    <w:basedOn w:val="Normal"/>
    <w:next w:val="Normal"/>
    <w:autoRedefine/>
    <w:uiPriority w:val="99"/>
    <w:semiHidden/>
    <w:unhideWhenUsed/>
    <w:rsid w:val="00FD1022"/>
    <w:pPr>
      <w:spacing w:after="0" w:line="240" w:lineRule="auto"/>
      <w:ind w:left="1200" w:hanging="200"/>
    </w:pPr>
  </w:style>
  <w:style w:type="paragraph" w:styleId="Index7">
    <w:name w:val="index 7"/>
    <w:basedOn w:val="Normal"/>
    <w:next w:val="Normal"/>
    <w:autoRedefine/>
    <w:uiPriority w:val="99"/>
    <w:semiHidden/>
    <w:unhideWhenUsed/>
    <w:rsid w:val="00FD1022"/>
    <w:pPr>
      <w:spacing w:after="0" w:line="240" w:lineRule="auto"/>
      <w:ind w:left="1400" w:hanging="200"/>
    </w:pPr>
  </w:style>
  <w:style w:type="paragraph" w:styleId="Index8">
    <w:name w:val="index 8"/>
    <w:basedOn w:val="Normal"/>
    <w:next w:val="Normal"/>
    <w:autoRedefine/>
    <w:uiPriority w:val="99"/>
    <w:semiHidden/>
    <w:unhideWhenUsed/>
    <w:rsid w:val="00FD1022"/>
    <w:pPr>
      <w:spacing w:after="0" w:line="240" w:lineRule="auto"/>
      <w:ind w:left="1600" w:hanging="200"/>
    </w:pPr>
  </w:style>
  <w:style w:type="paragraph" w:styleId="Index9">
    <w:name w:val="index 9"/>
    <w:basedOn w:val="Normal"/>
    <w:next w:val="Normal"/>
    <w:autoRedefine/>
    <w:uiPriority w:val="99"/>
    <w:semiHidden/>
    <w:unhideWhenUsed/>
    <w:rsid w:val="00FD1022"/>
    <w:pPr>
      <w:spacing w:after="0" w:line="240" w:lineRule="auto"/>
      <w:ind w:left="1800" w:hanging="200"/>
    </w:pPr>
  </w:style>
  <w:style w:type="paragraph" w:styleId="IndexHeading">
    <w:name w:val="index heading"/>
    <w:basedOn w:val="Normal"/>
    <w:next w:val="Index1"/>
    <w:semiHidden/>
    <w:unhideWhenUsed/>
    <w:rsid w:val="00FD1022"/>
    <w:rPr>
      <w:rFonts w:asciiTheme="majorHAnsi" w:eastAsiaTheme="majorEastAsia" w:hAnsiTheme="majorHAnsi" w:cstheme="majorBidi"/>
      <w:b/>
      <w:bCs/>
    </w:rPr>
  </w:style>
  <w:style w:type="table" w:styleId="LightGrid">
    <w:name w:val="Light Grid"/>
    <w:basedOn w:val="TableNormal"/>
    <w:uiPriority w:val="62"/>
    <w:semiHidden/>
    <w:unhideWhenUsed/>
    <w:rsid w:val="00FD102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FD1022"/>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semiHidden/>
    <w:unhideWhenUsed/>
    <w:rsid w:val="00FD1022"/>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FD1022"/>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FD1022"/>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FD1022"/>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semiHidden/>
    <w:unhideWhenUsed/>
    <w:rsid w:val="00FD1022"/>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FD102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FD1022"/>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semiHidden/>
    <w:unhideWhenUsed/>
    <w:rsid w:val="00FD1022"/>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FD1022"/>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FD1022"/>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FD1022"/>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semiHidden/>
    <w:unhideWhenUsed/>
    <w:rsid w:val="00FD1022"/>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FD102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FD1022"/>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semiHidden/>
    <w:unhideWhenUsed/>
    <w:rsid w:val="00FD1022"/>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FD1022"/>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FD1022"/>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FD1022"/>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60"/>
    <w:semiHidden/>
    <w:unhideWhenUsed/>
    <w:rsid w:val="00FD1022"/>
    <w:pPr>
      <w:spacing w:after="0" w:line="240" w:lineRule="auto"/>
    </w:pPr>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rsid w:val="00FD1022"/>
  </w:style>
  <w:style w:type="table" w:customStyle="1" w:styleId="ListTable1Light1">
    <w:name w:val="List Table 1 Light1"/>
    <w:basedOn w:val="TableNormal"/>
    <w:uiPriority w:val="46"/>
    <w:rsid w:val="00FD10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FD10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21">
    <w:name w:val="List Table 1 Light - Accent 21"/>
    <w:basedOn w:val="TableNormal"/>
    <w:uiPriority w:val="46"/>
    <w:rsid w:val="00FD10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1Light-Accent41">
    <w:name w:val="List Table 1 Light - Accent 41"/>
    <w:basedOn w:val="TableNormal"/>
    <w:uiPriority w:val="46"/>
    <w:rsid w:val="00FD10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51">
    <w:name w:val="List Table 1 Light - Accent 51"/>
    <w:basedOn w:val="TableNormal"/>
    <w:uiPriority w:val="46"/>
    <w:rsid w:val="00FD10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1Light-Accent61">
    <w:name w:val="List Table 1 Light - Accent 61"/>
    <w:basedOn w:val="TableNormal"/>
    <w:uiPriority w:val="46"/>
    <w:rsid w:val="00FD10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1">
    <w:name w:val="List Table 21"/>
    <w:basedOn w:val="TableNormal"/>
    <w:uiPriority w:val="47"/>
    <w:rsid w:val="00FD1022"/>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FD1022"/>
    <w:pPr>
      <w:spacing w:after="0" w:line="240" w:lineRule="auto"/>
    </w:pPr>
    <w:tblPr>
      <w:tblStyleRowBandSize w:val="1"/>
      <w:tblStyleColBandSize w:val="1"/>
      <w:tblInd w:w="0" w:type="dxa"/>
      <w:tblBorders>
        <w:top w:val="single" w:sz="4" w:space="0" w:color="9CC2E5" w:themeColor="accent1" w:themeTint="99"/>
        <w:bottom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21">
    <w:name w:val="List Table 2 - Accent 21"/>
    <w:basedOn w:val="TableNormal"/>
    <w:uiPriority w:val="47"/>
    <w:rsid w:val="00FD1022"/>
    <w:pPr>
      <w:spacing w:after="0" w:line="240" w:lineRule="auto"/>
    </w:pPr>
    <w:tblPr>
      <w:tblStyleRowBandSize w:val="1"/>
      <w:tblStyleColBandSize w:val="1"/>
      <w:tblInd w:w="0" w:type="dxa"/>
      <w:tblBorders>
        <w:top w:val="single" w:sz="4" w:space="0" w:color="F4B083" w:themeColor="accent2" w:themeTint="99"/>
        <w:bottom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31">
    <w:name w:val="List Table 2 - Accent 31"/>
    <w:basedOn w:val="TableNormal"/>
    <w:uiPriority w:val="47"/>
    <w:rsid w:val="00FD1022"/>
    <w:pPr>
      <w:spacing w:after="0" w:line="240" w:lineRule="auto"/>
    </w:pPr>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41">
    <w:name w:val="List Table 2 - Accent 41"/>
    <w:basedOn w:val="TableNormal"/>
    <w:uiPriority w:val="47"/>
    <w:rsid w:val="00FD1022"/>
    <w:pPr>
      <w:spacing w:after="0" w:line="240" w:lineRule="auto"/>
    </w:pPr>
    <w:tblPr>
      <w:tblStyleRowBandSize w:val="1"/>
      <w:tblStyleColBandSize w:val="1"/>
      <w:tblInd w:w="0" w:type="dxa"/>
      <w:tblBorders>
        <w:top w:val="single" w:sz="4" w:space="0" w:color="FFD966" w:themeColor="accent4" w:themeTint="99"/>
        <w:bottom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2-Accent51">
    <w:name w:val="List Table 2 - Accent 51"/>
    <w:basedOn w:val="TableNormal"/>
    <w:uiPriority w:val="47"/>
    <w:rsid w:val="00FD1022"/>
    <w:pPr>
      <w:spacing w:after="0" w:line="240" w:lineRule="auto"/>
    </w:pPr>
    <w:tblPr>
      <w:tblStyleRowBandSize w:val="1"/>
      <w:tblStyleColBandSize w:val="1"/>
      <w:tblInd w:w="0" w:type="dxa"/>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61">
    <w:name w:val="List Table 2 - Accent 61"/>
    <w:basedOn w:val="TableNormal"/>
    <w:uiPriority w:val="47"/>
    <w:rsid w:val="00FD1022"/>
    <w:pPr>
      <w:spacing w:after="0" w:line="240" w:lineRule="auto"/>
    </w:pPr>
    <w:tblPr>
      <w:tblStyleRowBandSize w:val="1"/>
      <w:tblStyleColBandSize w:val="1"/>
      <w:tblInd w:w="0" w:type="dxa"/>
      <w:tblBorders>
        <w:top w:val="single" w:sz="4" w:space="0" w:color="A8D08D" w:themeColor="accent6" w:themeTint="99"/>
        <w:bottom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1">
    <w:name w:val="List Table 31"/>
    <w:basedOn w:val="TableNormal"/>
    <w:uiPriority w:val="48"/>
    <w:rsid w:val="00FD1022"/>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FD1022"/>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3-Accent21">
    <w:name w:val="List Table 3 - Accent 21"/>
    <w:basedOn w:val="TableNormal"/>
    <w:uiPriority w:val="48"/>
    <w:rsid w:val="00FD1022"/>
    <w:pPr>
      <w:spacing w:after="0" w:line="240" w:lineRule="auto"/>
    </w:pPr>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3-Accent31">
    <w:name w:val="List Table 3 - Accent 31"/>
    <w:basedOn w:val="TableNormal"/>
    <w:uiPriority w:val="48"/>
    <w:rsid w:val="00FD1022"/>
    <w:pPr>
      <w:spacing w:after="0" w:line="240" w:lineRule="auto"/>
    </w:pPr>
    <w:tblPr>
      <w:tblStyleRowBandSize w:val="1"/>
      <w:tblStyleColBandSize w:val="1"/>
      <w:tblInd w:w="0" w:type="dxa"/>
      <w:tblBorders>
        <w:top w:val="single" w:sz="4" w:space="0" w:color="A5A5A5" w:themeColor="accent3"/>
        <w:left w:val="single" w:sz="4" w:space="0" w:color="A5A5A5" w:themeColor="accent3"/>
        <w:bottom w:val="single" w:sz="4" w:space="0" w:color="A5A5A5" w:themeColor="accent3"/>
        <w:right w:val="single" w:sz="4" w:space="0" w:color="A5A5A5" w:themeColor="accent3"/>
      </w:tblBorders>
      <w:tblCellMar>
        <w:top w:w="0" w:type="dxa"/>
        <w:left w:w="108" w:type="dxa"/>
        <w:bottom w:w="0" w:type="dxa"/>
        <w:right w:w="108" w:type="dxa"/>
      </w:tblCellMar>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41">
    <w:name w:val="List Table 3 - Accent 41"/>
    <w:basedOn w:val="TableNormal"/>
    <w:uiPriority w:val="48"/>
    <w:rsid w:val="00FD1022"/>
    <w:pPr>
      <w:spacing w:after="0" w:line="240" w:lineRule="auto"/>
    </w:pPr>
    <w:tblPr>
      <w:tblStyleRowBandSize w:val="1"/>
      <w:tblStyleColBandSize w:val="1"/>
      <w:tblInd w:w="0" w:type="dxa"/>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0" w:type="dxa"/>
        <w:left w:w="108" w:type="dxa"/>
        <w:bottom w:w="0" w:type="dxa"/>
        <w:right w:w="108" w:type="dxa"/>
      </w:tblCellMar>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3-Accent51">
    <w:name w:val="List Table 3 - Accent 51"/>
    <w:basedOn w:val="TableNormal"/>
    <w:uiPriority w:val="48"/>
    <w:rsid w:val="00FD1022"/>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Table3-Accent61">
    <w:name w:val="List Table 3 - Accent 61"/>
    <w:basedOn w:val="TableNormal"/>
    <w:uiPriority w:val="48"/>
    <w:rsid w:val="00FD1022"/>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1">
    <w:name w:val="List Table 41"/>
    <w:basedOn w:val="TableNormal"/>
    <w:uiPriority w:val="49"/>
    <w:rsid w:val="00FD1022"/>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FD1022"/>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21">
    <w:name w:val="List Table 4 - Accent 21"/>
    <w:basedOn w:val="TableNormal"/>
    <w:uiPriority w:val="49"/>
    <w:rsid w:val="00FD1022"/>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4-Accent31">
    <w:name w:val="List Table 4 - Accent 31"/>
    <w:basedOn w:val="TableNormal"/>
    <w:uiPriority w:val="49"/>
    <w:rsid w:val="00FD1022"/>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41">
    <w:name w:val="List Table 4 - Accent 41"/>
    <w:basedOn w:val="TableNormal"/>
    <w:uiPriority w:val="49"/>
    <w:rsid w:val="00FD1022"/>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4-Accent51">
    <w:name w:val="List Table 4 - Accent 51"/>
    <w:basedOn w:val="TableNormal"/>
    <w:uiPriority w:val="49"/>
    <w:rsid w:val="00FD1022"/>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4-Accent61">
    <w:name w:val="List Table 4 - Accent 61"/>
    <w:basedOn w:val="TableNormal"/>
    <w:uiPriority w:val="49"/>
    <w:rsid w:val="00FD1022"/>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5Dark1">
    <w:name w:val="List Table 5 Dark1"/>
    <w:basedOn w:val="TableNormal"/>
    <w:uiPriority w:val="50"/>
    <w:rsid w:val="00FD1022"/>
    <w:pPr>
      <w:spacing w:after="0"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FD1022"/>
    <w:pPr>
      <w:spacing w:after="0" w:line="240" w:lineRule="auto"/>
    </w:pPr>
    <w:rPr>
      <w:color w:val="FFFFFF" w:themeColor="background1"/>
    </w:rPr>
    <w:tblPr>
      <w:tblStyleRowBandSize w:val="1"/>
      <w:tblStyleColBandSize w:val="1"/>
      <w:tblInd w:w="0" w:type="dxa"/>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CellMar>
        <w:top w:w="0" w:type="dxa"/>
        <w:left w:w="108" w:type="dxa"/>
        <w:bottom w:w="0" w:type="dxa"/>
        <w:right w:w="108" w:type="dxa"/>
      </w:tblCellMar>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FD1022"/>
    <w:pPr>
      <w:spacing w:after="0" w:line="240" w:lineRule="auto"/>
    </w:pPr>
    <w:rPr>
      <w:color w:val="FFFFFF" w:themeColor="background1"/>
    </w:rPr>
    <w:tblPr>
      <w:tblStyleRowBandSize w:val="1"/>
      <w:tblStyleColBandSize w:val="1"/>
      <w:tblInd w:w="0" w:type="dxa"/>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CellMar>
        <w:top w:w="0" w:type="dxa"/>
        <w:left w:w="108" w:type="dxa"/>
        <w:bottom w:w="0" w:type="dxa"/>
        <w:right w:w="108" w:type="dxa"/>
      </w:tblCellMar>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FD1022"/>
    <w:pPr>
      <w:spacing w:after="0" w:line="240" w:lineRule="auto"/>
    </w:pPr>
    <w:rPr>
      <w:color w:val="FFFFFF" w:themeColor="background1"/>
    </w:rPr>
    <w:tblPr>
      <w:tblStyleRowBandSize w:val="1"/>
      <w:tblStyleColBandSize w:val="1"/>
      <w:tblInd w:w="0" w:type="dxa"/>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CellMar>
        <w:top w:w="0" w:type="dxa"/>
        <w:left w:w="108" w:type="dxa"/>
        <w:bottom w:w="0" w:type="dxa"/>
        <w:right w:w="108" w:type="dxa"/>
      </w:tblCellMar>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FD1022"/>
    <w:pPr>
      <w:spacing w:after="0" w:line="240" w:lineRule="auto"/>
    </w:pPr>
    <w:rPr>
      <w:color w:val="FFFFFF" w:themeColor="background1"/>
    </w:rPr>
    <w:tblPr>
      <w:tblStyleRowBandSize w:val="1"/>
      <w:tblStyleColBandSize w:val="1"/>
      <w:tblInd w:w="0" w:type="dxa"/>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CellMar>
        <w:top w:w="0" w:type="dxa"/>
        <w:left w:w="108" w:type="dxa"/>
        <w:bottom w:w="0" w:type="dxa"/>
        <w:right w:w="108" w:type="dxa"/>
      </w:tblCellMar>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FD1022"/>
    <w:pPr>
      <w:spacing w:after="0" w:line="240" w:lineRule="auto"/>
    </w:pPr>
    <w:rPr>
      <w:color w:val="FFFFFF" w:themeColor="background1"/>
    </w:rPr>
    <w:tblPr>
      <w:tblStyleRowBandSize w:val="1"/>
      <w:tblStyleColBandSize w:val="1"/>
      <w:tblInd w:w="0" w:type="dxa"/>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CellMar>
        <w:top w:w="0" w:type="dxa"/>
        <w:left w:w="108" w:type="dxa"/>
        <w:bottom w:w="0" w:type="dxa"/>
        <w:right w:w="108" w:type="dxa"/>
      </w:tblCellMar>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FD1022"/>
    <w:pPr>
      <w:spacing w:after="0" w:line="240" w:lineRule="auto"/>
    </w:pPr>
    <w:rPr>
      <w:color w:val="FFFFFF" w:themeColor="background1"/>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FD1022"/>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FD1022"/>
    <w:pPr>
      <w:spacing w:after="0" w:line="240" w:lineRule="auto"/>
    </w:pPr>
    <w:rPr>
      <w:color w:val="2E74B5" w:themeColor="accent1" w:themeShade="BF"/>
    </w:r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21">
    <w:name w:val="List Table 6 Colorful - Accent 21"/>
    <w:basedOn w:val="TableNormal"/>
    <w:uiPriority w:val="51"/>
    <w:rsid w:val="00FD1022"/>
    <w:pPr>
      <w:spacing w:after="0" w:line="240" w:lineRule="auto"/>
    </w:pPr>
    <w:rPr>
      <w:color w:val="C45911" w:themeColor="accent2" w:themeShade="BF"/>
    </w:rPr>
    <w:tblPr>
      <w:tblStyleRowBandSize w:val="1"/>
      <w:tblStyleColBandSize w:val="1"/>
      <w:tblInd w:w="0" w:type="dxa"/>
      <w:tblBorders>
        <w:top w:val="single" w:sz="4" w:space="0" w:color="ED7D31" w:themeColor="accent2"/>
        <w:bottom w:val="single" w:sz="4" w:space="0" w:color="ED7D31" w:themeColor="accent2"/>
      </w:tblBorders>
      <w:tblCellMar>
        <w:top w:w="0" w:type="dxa"/>
        <w:left w:w="108" w:type="dxa"/>
        <w:bottom w:w="0" w:type="dxa"/>
        <w:right w:w="108" w:type="dxa"/>
      </w:tblCellMar>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6Colorful-Accent31">
    <w:name w:val="List Table 6 Colorful - Accent 31"/>
    <w:basedOn w:val="TableNormal"/>
    <w:uiPriority w:val="51"/>
    <w:rsid w:val="00FD1022"/>
    <w:pPr>
      <w:spacing w:after="0" w:line="240" w:lineRule="auto"/>
    </w:pPr>
    <w:rPr>
      <w:color w:val="7B7B7B" w:themeColor="accent3" w:themeShade="BF"/>
    </w:rPr>
    <w:tblPr>
      <w:tblStyleRowBandSize w:val="1"/>
      <w:tblStyleColBandSize w:val="1"/>
      <w:tblInd w:w="0" w:type="dxa"/>
      <w:tblBorders>
        <w:top w:val="single" w:sz="4" w:space="0" w:color="A5A5A5" w:themeColor="accent3"/>
        <w:bottom w:val="single" w:sz="4" w:space="0" w:color="A5A5A5" w:themeColor="accent3"/>
      </w:tblBorders>
      <w:tblCellMar>
        <w:top w:w="0" w:type="dxa"/>
        <w:left w:w="108" w:type="dxa"/>
        <w:bottom w:w="0" w:type="dxa"/>
        <w:right w:w="108" w:type="dxa"/>
      </w:tblCellMar>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41">
    <w:name w:val="List Table 6 Colorful - Accent 41"/>
    <w:basedOn w:val="TableNormal"/>
    <w:uiPriority w:val="51"/>
    <w:rsid w:val="00FD1022"/>
    <w:pPr>
      <w:spacing w:after="0" w:line="240" w:lineRule="auto"/>
    </w:pPr>
    <w:rPr>
      <w:color w:val="BF8F00" w:themeColor="accent4" w:themeShade="BF"/>
    </w:rPr>
    <w:tblPr>
      <w:tblStyleRowBandSize w:val="1"/>
      <w:tblStyleColBandSize w:val="1"/>
      <w:tblInd w:w="0" w:type="dxa"/>
      <w:tblBorders>
        <w:top w:val="single" w:sz="4" w:space="0" w:color="FFC000" w:themeColor="accent4"/>
        <w:bottom w:val="single" w:sz="4" w:space="0" w:color="FFC000" w:themeColor="accent4"/>
      </w:tblBorders>
      <w:tblCellMar>
        <w:top w:w="0" w:type="dxa"/>
        <w:left w:w="108" w:type="dxa"/>
        <w:bottom w:w="0" w:type="dxa"/>
        <w:right w:w="108" w:type="dxa"/>
      </w:tblCellMar>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6Colorful-Accent51">
    <w:name w:val="List Table 6 Colorful - Accent 51"/>
    <w:basedOn w:val="TableNormal"/>
    <w:uiPriority w:val="51"/>
    <w:rsid w:val="00FD1022"/>
    <w:pPr>
      <w:spacing w:after="0" w:line="240" w:lineRule="auto"/>
    </w:pPr>
    <w:rPr>
      <w:color w:val="2F5496" w:themeColor="accent5" w:themeShade="BF"/>
    </w:rPr>
    <w:tblPr>
      <w:tblStyleRowBandSize w:val="1"/>
      <w:tblStyleColBandSize w:val="1"/>
      <w:tblInd w:w="0" w:type="dxa"/>
      <w:tblBorders>
        <w:top w:val="single" w:sz="4" w:space="0" w:color="4472C4" w:themeColor="accent5"/>
        <w:bottom w:val="single" w:sz="4" w:space="0" w:color="4472C4" w:themeColor="accent5"/>
      </w:tblBorders>
      <w:tblCellMar>
        <w:top w:w="0" w:type="dxa"/>
        <w:left w:w="108" w:type="dxa"/>
        <w:bottom w:w="0" w:type="dxa"/>
        <w:right w:w="108" w:type="dxa"/>
      </w:tblCellMar>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6Colorful-Accent61">
    <w:name w:val="List Table 6 Colorful - Accent 61"/>
    <w:basedOn w:val="TableNormal"/>
    <w:uiPriority w:val="51"/>
    <w:rsid w:val="00FD1022"/>
    <w:pPr>
      <w:spacing w:after="0" w:line="240" w:lineRule="auto"/>
    </w:pPr>
    <w:rPr>
      <w:color w:val="538135" w:themeColor="accent6" w:themeShade="BF"/>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7Colorful1">
    <w:name w:val="List Table 7 Colorful1"/>
    <w:basedOn w:val="TableNormal"/>
    <w:uiPriority w:val="52"/>
    <w:rsid w:val="00FD102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FD1022"/>
    <w:pPr>
      <w:spacing w:after="0" w:line="240" w:lineRule="auto"/>
    </w:pPr>
    <w:rPr>
      <w:color w:val="2E74B5"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FD1022"/>
    <w:pPr>
      <w:spacing w:after="0" w:line="240" w:lineRule="auto"/>
    </w:pPr>
    <w:rPr>
      <w:color w:val="C45911"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FD1022"/>
    <w:pPr>
      <w:spacing w:after="0" w:line="240" w:lineRule="auto"/>
    </w:pPr>
    <w:rPr>
      <w:color w:val="7B7B7B"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FD1022"/>
    <w:pPr>
      <w:spacing w:after="0" w:line="240" w:lineRule="auto"/>
    </w:pPr>
    <w:rPr>
      <w:color w:val="BF8F00"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FD1022"/>
    <w:pPr>
      <w:spacing w:after="0" w:line="240" w:lineRule="auto"/>
    </w:pPr>
    <w:rPr>
      <w:color w:val="2F5496"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FD1022"/>
    <w:pPr>
      <w:spacing w:after="0" w:line="240" w:lineRule="auto"/>
    </w:pPr>
    <w:rPr>
      <w:color w:val="538135"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FD1022"/>
    <w:pPr>
      <w:tabs>
        <w:tab w:val="left" w:pos="480"/>
        <w:tab w:val="left" w:pos="960"/>
        <w:tab w:val="left" w:pos="1440"/>
        <w:tab w:val="left" w:pos="1920"/>
        <w:tab w:val="left" w:pos="2400"/>
        <w:tab w:val="left" w:pos="2880"/>
        <w:tab w:val="left" w:pos="3360"/>
        <w:tab w:val="left" w:pos="3840"/>
        <w:tab w:val="left" w:pos="4320"/>
      </w:tabs>
      <w:spacing w:after="0" w:line="260" w:lineRule="atLeast"/>
      <w:jc w:val="both"/>
    </w:pPr>
    <w:rPr>
      <w:rFonts w:ascii="Consolas" w:hAnsi="Consolas" w:cs="Consolas"/>
      <w:sz w:val="20"/>
      <w:szCs w:val="20"/>
      <w:lang w:val="en-US"/>
    </w:rPr>
  </w:style>
  <w:style w:type="character" w:customStyle="1" w:styleId="MacroTextChar">
    <w:name w:val="Macro Text Char"/>
    <w:basedOn w:val="DefaultParagraphFont"/>
    <w:link w:val="MacroText"/>
    <w:uiPriority w:val="99"/>
    <w:semiHidden/>
    <w:rsid w:val="00FD1022"/>
    <w:rPr>
      <w:rFonts w:ascii="Consolas" w:hAnsi="Consolas" w:cs="Consolas"/>
      <w:sz w:val="20"/>
      <w:szCs w:val="20"/>
      <w:lang w:val="en-US"/>
    </w:rPr>
  </w:style>
  <w:style w:type="table" w:styleId="MediumGrid1">
    <w:name w:val="Medium Grid 1"/>
    <w:basedOn w:val="TableNormal"/>
    <w:uiPriority w:val="67"/>
    <w:semiHidden/>
    <w:unhideWhenUsed/>
    <w:rsid w:val="00FD1022"/>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FD1022"/>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semiHidden/>
    <w:unhideWhenUsed/>
    <w:rsid w:val="00FD1022"/>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CellMar>
        <w:top w:w="0" w:type="dxa"/>
        <w:left w:w="108" w:type="dxa"/>
        <w:bottom w:w="0" w:type="dxa"/>
        <w:right w:w="108" w:type="dxa"/>
      </w:tblCellMar>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FD1022"/>
    <w:pPr>
      <w:spacing w:after="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FD1022"/>
    <w:pPr>
      <w:spacing w:after="0" w:line="240" w:lineRule="auto"/>
    </w:p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CellMar>
        <w:top w:w="0" w:type="dxa"/>
        <w:left w:w="108" w:type="dxa"/>
        <w:bottom w:w="0" w:type="dxa"/>
        <w:right w:w="108" w:type="dxa"/>
      </w:tblCellMar>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FD1022"/>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CellMar>
        <w:top w:w="0" w:type="dxa"/>
        <w:left w:w="108" w:type="dxa"/>
        <w:bottom w:w="0" w:type="dxa"/>
        <w:right w:w="108" w:type="dxa"/>
      </w:tblCellMar>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semiHidden/>
    <w:unhideWhenUsed/>
    <w:rsid w:val="00FD1022"/>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FD10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FD10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FD10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FD10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FD10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FD10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FD10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FD102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FD102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semiHidden/>
    <w:unhideWhenUsed/>
    <w:rsid w:val="00FD102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FD102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FD102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FD102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semiHidden/>
    <w:unhideWhenUsed/>
    <w:rsid w:val="00FD102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FD1022"/>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FD1022"/>
    <w:pPr>
      <w:spacing w:after="0" w:line="240" w:lineRule="auto"/>
    </w:pPr>
    <w:rPr>
      <w:color w:val="000000" w:themeColor="text1"/>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semiHidden/>
    <w:unhideWhenUsed/>
    <w:rsid w:val="00FD1022"/>
    <w:pPr>
      <w:spacing w:after="0" w:line="240" w:lineRule="auto"/>
    </w:pPr>
    <w:rPr>
      <w:color w:val="000000" w:themeColor="text1"/>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FD1022"/>
    <w:pPr>
      <w:spacing w:after="0" w:line="240" w:lineRule="auto"/>
    </w:pPr>
    <w:rPr>
      <w:color w:val="000000" w:themeColor="text1"/>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FD1022"/>
    <w:pPr>
      <w:spacing w:after="0" w:line="240" w:lineRule="auto"/>
    </w:pPr>
    <w:rPr>
      <w:color w:val="000000" w:themeColor="text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FD1022"/>
    <w:pPr>
      <w:spacing w:after="0" w:line="240" w:lineRule="auto"/>
    </w:pPr>
    <w:rPr>
      <w:color w:val="000000" w:themeColor="text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semiHidden/>
    <w:unhideWhenUsed/>
    <w:rsid w:val="00FD1022"/>
    <w:pPr>
      <w:spacing w:after="0" w:line="240" w:lineRule="auto"/>
    </w:pPr>
    <w:rPr>
      <w:color w:val="000000" w:themeColor="text1"/>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FD10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FD10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FD10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FD10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FD10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FD10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FD10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FD1022"/>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FD1022"/>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FD1022"/>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FD1022"/>
    <w:pPr>
      <w:spacing w:after="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FD1022"/>
    <w:pPr>
      <w:spacing w:after="0" w:line="240" w:lineRule="auto"/>
    </w:p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FD1022"/>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FD1022"/>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FD102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FD102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FD102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FD102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FD102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FD102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FD102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FD102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D1022"/>
    <w:rPr>
      <w:rFonts w:asciiTheme="majorHAnsi" w:eastAsiaTheme="majorEastAsia" w:hAnsiTheme="majorHAnsi" w:cstheme="majorBidi"/>
      <w:sz w:val="24"/>
      <w:szCs w:val="24"/>
      <w:shd w:val="pct20" w:color="auto" w:fill="auto"/>
      <w:lang w:val="en-US"/>
    </w:rPr>
  </w:style>
  <w:style w:type="paragraph" w:styleId="NoSpacing">
    <w:name w:val="No Spacing"/>
    <w:uiPriority w:val="1"/>
    <w:semiHidden/>
    <w:qFormat/>
    <w:rsid w:val="00FD1022"/>
    <w:pPr>
      <w:spacing w:after="0" w:line="240" w:lineRule="auto"/>
      <w:jc w:val="both"/>
    </w:pPr>
    <w:rPr>
      <w:rFonts w:ascii="Century Gothic" w:hAnsi="Century Gothic"/>
      <w:sz w:val="20"/>
      <w:lang w:val="en-US"/>
    </w:rPr>
  </w:style>
  <w:style w:type="paragraph" w:styleId="NormalWeb">
    <w:name w:val="Normal (Web)"/>
    <w:basedOn w:val="Normal"/>
    <w:unhideWhenUsed/>
    <w:rsid w:val="00FD1022"/>
    <w:rPr>
      <w:rFonts w:ascii="Times New Roman" w:hAnsi="Times New Roman" w:cs="Times New Roman"/>
      <w:sz w:val="24"/>
      <w:szCs w:val="24"/>
    </w:rPr>
  </w:style>
  <w:style w:type="paragraph" w:styleId="NormalIndent">
    <w:name w:val="Normal Indent"/>
    <w:basedOn w:val="Normal"/>
    <w:uiPriority w:val="99"/>
    <w:semiHidden/>
    <w:unhideWhenUsed/>
    <w:rsid w:val="00FD1022"/>
    <w:pPr>
      <w:ind w:left="720"/>
    </w:pPr>
  </w:style>
  <w:style w:type="paragraph" w:styleId="NoteHeading">
    <w:name w:val="Note Heading"/>
    <w:basedOn w:val="Normal"/>
    <w:next w:val="Normal"/>
    <w:link w:val="NoteHeadingChar"/>
    <w:uiPriority w:val="99"/>
    <w:semiHidden/>
    <w:unhideWhenUsed/>
    <w:rsid w:val="00FD1022"/>
    <w:pPr>
      <w:spacing w:after="0" w:line="240" w:lineRule="auto"/>
    </w:pPr>
  </w:style>
  <w:style w:type="character" w:customStyle="1" w:styleId="NoteHeadingChar">
    <w:name w:val="Note Heading Char"/>
    <w:basedOn w:val="DefaultParagraphFont"/>
    <w:link w:val="NoteHeading"/>
    <w:uiPriority w:val="99"/>
    <w:semiHidden/>
    <w:rsid w:val="00FD1022"/>
    <w:rPr>
      <w:rFonts w:ascii="Century Gothic" w:hAnsi="Century Gothic"/>
      <w:sz w:val="20"/>
      <w:lang w:val="en-US"/>
    </w:rPr>
  </w:style>
  <w:style w:type="character" w:styleId="PageNumber">
    <w:name w:val="page number"/>
    <w:basedOn w:val="DefaultParagraphFont"/>
    <w:rsid w:val="00FD1022"/>
  </w:style>
  <w:style w:type="table" w:customStyle="1" w:styleId="PlainTable11">
    <w:name w:val="Plain Table 11"/>
    <w:basedOn w:val="TableNormal"/>
    <w:uiPriority w:val="41"/>
    <w:rsid w:val="00B6286D"/>
    <w:pPr>
      <w:spacing w:after="0" w:line="240" w:lineRule="auto"/>
    </w:pPr>
    <w:rPr>
      <w:rFonts w:ascii="Century Gothic" w:hAnsi="Century Gothic"/>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FD102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TableNormal"/>
    <w:uiPriority w:val="44"/>
    <w:rsid w:val="00FD10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FD10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FD1022"/>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FD1022"/>
    <w:rPr>
      <w:rFonts w:ascii="Consolas" w:hAnsi="Consolas" w:cs="Consolas"/>
      <w:sz w:val="21"/>
      <w:szCs w:val="21"/>
      <w:lang w:val="en-US"/>
    </w:rPr>
  </w:style>
  <w:style w:type="paragraph" w:styleId="Signature">
    <w:name w:val="Signature"/>
    <w:basedOn w:val="Normal"/>
    <w:link w:val="SignatureChar"/>
    <w:uiPriority w:val="99"/>
    <w:semiHidden/>
    <w:unhideWhenUsed/>
    <w:rsid w:val="00FD1022"/>
    <w:pPr>
      <w:spacing w:after="0" w:line="240" w:lineRule="auto"/>
      <w:ind w:left="4252"/>
    </w:pPr>
  </w:style>
  <w:style w:type="character" w:customStyle="1" w:styleId="SignatureChar">
    <w:name w:val="Signature Char"/>
    <w:basedOn w:val="DefaultParagraphFont"/>
    <w:link w:val="Signature"/>
    <w:uiPriority w:val="99"/>
    <w:semiHidden/>
    <w:rsid w:val="00FD1022"/>
    <w:rPr>
      <w:rFonts w:ascii="Century Gothic" w:hAnsi="Century Gothic"/>
      <w:sz w:val="20"/>
      <w:lang w:val="en-US"/>
    </w:rPr>
  </w:style>
  <w:style w:type="character" w:styleId="Strong">
    <w:name w:val="Strong"/>
    <w:basedOn w:val="DefaultParagraphFont"/>
    <w:uiPriority w:val="22"/>
    <w:semiHidden/>
    <w:qFormat/>
    <w:rsid w:val="00FD1022"/>
    <w:rPr>
      <w:b/>
      <w:bCs/>
    </w:rPr>
  </w:style>
  <w:style w:type="table" w:styleId="Table3Deffects1">
    <w:name w:val="Table 3D effects 1"/>
    <w:basedOn w:val="TableNormal"/>
    <w:uiPriority w:val="99"/>
    <w:semiHidden/>
    <w:unhideWhenUsed/>
    <w:rsid w:val="00FD1022"/>
    <w:pPr>
      <w:spacing w:after="120" w:line="260" w:lineRule="atLeast"/>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D1022"/>
    <w:pPr>
      <w:spacing w:after="120" w:line="260" w:lineRule="atLeast"/>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D1022"/>
    <w:pPr>
      <w:spacing w:after="120" w:line="260" w:lineRule="atLeast"/>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D1022"/>
    <w:pPr>
      <w:spacing w:after="120" w:line="260" w:lineRule="atLeast"/>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D1022"/>
    <w:pPr>
      <w:spacing w:after="120" w:line="260" w:lineRule="atLeast"/>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D1022"/>
    <w:pPr>
      <w:spacing w:after="120" w:line="260" w:lineRule="atLeas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D1022"/>
    <w:pPr>
      <w:spacing w:after="120" w:line="260" w:lineRule="atLeast"/>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D1022"/>
    <w:pPr>
      <w:spacing w:after="120" w:line="260" w:lineRule="atLeast"/>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D1022"/>
    <w:pPr>
      <w:spacing w:after="120" w:line="260" w:lineRule="atLeast"/>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D1022"/>
    <w:pPr>
      <w:spacing w:after="120" w:line="260" w:lineRule="atLeast"/>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D1022"/>
    <w:pPr>
      <w:spacing w:after="120" w:line="260" w:lineRule="atLeast"/>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D1022"/>
    <w:pPr>
      <w:spacing w:after="120" w:line="260" w:lineRule="atLeast"/>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D1022"/>
    <w:pPr>
      <w:spacing w:after="120" w:line="260" w:lineRule="atLeast"/>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D1022"/>
    <w:pPr>
      <w:spacing w:after="120" w:line="260" w:lineRule="atLeast"/>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D1022"/>
    <w:pPr>
      <w:spacing w:after="120" w:line="260" w:lineRule="atLeast"/>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D1022"/>
    <w:pPr>
      <w:spacing w:after="120" w:line="260" w:lineRule="atLeast"/>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D1022"/>
    <w:pPr>
      <w:spacing w:after="120" w:line="260" w:lineRule="atLeast"/>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nhideWhenUsed/>
    <w:rsid w:val="00FD1022"/>
    <w:pPr>
      <w:spacing w:after="120" w:line="26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D1022"/>
    <w:pPr>
      <w:spacing w:after="120" w:line="260" w:lineRule="atLeast"/>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D1022"/>
    <w:pPr>
      <w:spacing w:after="120" w:line="260" w:lineRule="atLeast"/>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D1022"/>
    <w:pPr>
      <w:spacing w:after="120" w:line="260" w:lineRule="atLeast"/>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nhideWhenUsed/>
    <w:rsid w:val="00FD1022"/>
    <w:pPr>
      <w:spacing w:after="120" w:line="260" w:lineRule="atLeast"/>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D1022"/>
    <w:pPr>
      <w:spacing w:after="120" w:line="260" w:lineRule="atLeast"/>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D1022"/>
    <w:pPr>
      <w:spacing w:after="120" w:line="260" w:lineRule="atLeast"/>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D1022"/>
    <w:pPr>
      <w:spacing w:after="120" w:line="260" w:lineRule="atLeast"/>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FD1022"/>
    <w:pPr>
      <w:spacing w:after="120" w:line="260" w:lineRule="atLeast"/>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D1022"/>
    <w:pPr>
      <w:spacing w:after="120" w:line="260" w:lineRule="atLeast"/>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D1022"/>
    <w:pPr>
      <w:spacing w:after="120" w:line="260" w:lineRule="atLeast"/>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D1022"/>
    <w:pPr>
      <w:spacing w:after="120" w:line="260" w:lineRule="atLeast"/>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D1022"/>
    <w:pPr>
      <w:spacing w:after="120" w:line="26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D1022"/>
    <w:pPr>
      <w:spacing w:after="120" w:line="260" w:lineRule="atLeast"/>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D1022"/>
    <w:pPr>
      <w:spacing w:after="120" w:line="260" w:lineRule="atLeast"/>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D1022"/>
    <w:pPr>
      <w:spacing w:after="120" w:line="260" w:lineRule="atLeast"/>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FD1022"/>
    <w:pPr>
      <w:spacing w:after="0"/>
      <w:ind w:left="200" w:hanging="200"/>
    </w:pPr>
  </w:style>
  <w:style w:type="table" w:styleId="TableProfessional">
    <w:name w:val="Table Professional"/>
    <w:basedOn w:val="TableNormal"/>
    <w:uiPriority w:val="99"/>
    <w:semiHidden/>
    <w:unhideWhenUsed/>
    <w:rsid w:val="00FD1022"/>
    <w:pPr>
      <w:spacing w:after="120" w:line="26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D1022"/>
    <w:pPr>
      <w:spacing w:after="120" w:line="260" w:lineRule="atLeast"/>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D1022"/>
    <w:pPr>
      <w:spacing w:after="120" w:line="260" w:lineRule="atLeast"/>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D1022"/>
    <w:pPr>
      <w:spacing w:after="120" w:line="260" w:lineRule="atLeast"/>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D1022"/>
    <w:pPr>
      <w:spacing w:after="120" w:line="260" w:lineRule="atLeast"/>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D1022"/>
    <w:pPr>
      <w:spacing w:after="120" w:line="260" w:lineRule="atLeast"/>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D1022"/>
    <w:pPr>
      <w:spacing w:after="120" w:line="26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rsid w:val="00FD1022"/>
    <w:pPr>
      <w:spacing w:after="120" w:line="260" w:lineRule="atLeast"/>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D1022"/>
    <w:pPr>
      <w:spacing w:after="120" w:line="260" w:lineRule="atLeast"/>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D1022"/>
    <w:pPr>
      <w:spacing w:after="120" w:line="260" w:lineRule="atLeast"/>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qFormat/>
    <w:rsid w:val="00FD102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D1022"/>
    <w:rPr>
      <w:rFonts w:asciiTheme="majorHAnsi" w:eastAsiaTheme="majorEastAsia" w:hAnsiTheme="majorHAnsi" w:cstheme="majorBidi"/>
      <w:spacing w:val="-10"/>
      <w:kern w:val="28"/>
      <w:sz w:val="56"/>
      <w:szCs w:val="56"/>
      <w:lang w:val="en-US"/>
    </w:rPr>
  </w:style>
  <w:style w:type="paragraph" w:styleId="TOAHeading">
    <w:name w:val="toa heading"/>
    <w:basedOn w:val="Normal"/>
    <w:next w:val="Normal"/>
    <w:semiHidden/>
    <w:unhideWhenUsed/>
    <w:rsid w:val="00FD1022"/>
    <w:pPr>
      <w:spacing w:before="120"/>
    </w:pPr>
    <w:rPr>
      <w:rFonts w:asciiTheme="majorHAnsi" w:eastAsiaTheme="majorEastAsia" w:hAnsiTheme="majorHAnsi" w:cstheme="majorBidi"/>
      <w:b/>
      <w:bCs/>
      <w:sz w:val="24"/>
      <w:szCs w:val="24"/>
    </w:rPr>
  </w:style>
  <w:style w:type="paragraph" w:customStyle="1" w:styleId="USPullQuoteBlue">
    <w:name w:val="US Pull Quote Blue"/>
    <w:basedOn w:val="Normal"/>
    <w:uiPriority w:val="5"/>
    <w:rsid w:val="005855C8"/>
    <w:pPr>
      <w:pBdr>
        <w:top w:val="single" w:sz="4" w:space="6" w:color="3E6EA3"/>
        <w:bottom w:val="single" w:sz="4" w:space="8" w:color="3E6EA3"/>
      </w:pBdr>
      <w:spacing w:before="240" w:after="240" w:line="300" w:lineRule="atLeast"/>
    </w:pPr>
    <w:rPr>
      <w:bCs/>
      <w:color w:val="3E6EA3"/>
      <w:sz w:val="24"/>
    </w:rPr>
  </w:style>
  <w:style w:type="paragraph" w:customStyle="1" w:styleId="FooterLandscape">
    <w:name w:val="Footer Landscape"/>
    <w:basedOn w:val="Footer"/>
    <w:rsid w:val="0023220F"/>
    <w:pPr>
      <w:tabs>
        <w:tab w:val="clear" w:pos="9407"/>
        <w:tab w:val="right" w:pos="13024"/>
      </w:tabs>
    </w:pPr>
  </w:style>
  <w:style w:type="paragraph" w:styleId="BlockText">
    <w:name w:val="Block Text"/>
    <w:basedOn w:val="Normal"/>
    <w:unhideWhenUsed/>
    <w:rsid w:val="00110960"/>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i/>
      <w:iCs/>
      <w:color w:val="5B9BD5" w:themeColor="accent1"/>
    </w:rPr>
  </w:style>
  <w:style w:type="paragraph" w:styleId="BodyText2">
    <w:name w:val="Body Text 2"/>
    <w:basedOn w:val="Normal"/>
    <w:link w:val="BodyText2Char"/>
    <w:unhideWhenUsed/>
    <w:rsid w:val="00110960"/>
    <w:pPr>
      <w:spacing w:line="480" w:lineRule="auto"/>
    </w:pPr>
  </w:style>
  <w:style w:type="character" w:customStyle="1" w:styleId="BodyText2Char">
    <w:name w:val="Body Text 2 Char"/>
    <w:basedOn w:val="DefaultParagraphFont"/>
    <w:link w:val="BodyText2"/>
    <w:rsid w:val="00110960"/>
    <w:rPr>
      <w:rFonts w:ascii="Century Gothic" w:hAnsi="Century Gothic"/>
      <w:sz w:val="20"/>
      <w:lang w:val="en-US"/>
    </w:rPr>
  </w:style>
  <w:style w:type="paragraph" w:styleId="BodyText3">
    <w:name w:val="Body Text 3"/>
    <w:basedOn w:val="Normal"/>
    <w:link w:val="BodyText3Char"/>
    <w:unhideWhenUsed/>
    <w:rsid w:val="00110960"/>
    <w:rPr>
      <w:sz w:val="16"/>
      <w:szCs w:val="16"/>
    </w:rPr>
  </w:style>
  <w:style w:type="character" w:customStyle="1" w:styleId="BodyText3Char">
    <w:name w:val="Body Text 3 Char"/>
    <w:basedOn w:val="DefaultParagraphFont"/>
    <w:link w:val="BodyText3"/>
    <w:rsid w:val="00110960"/>
    <w:rPr>
      <w:rFonts w:ascii="Century Gothic" w:hAnsi="Century Gothic"/>
      <w:sz w:val="16"/>
      <w:szCs w:val="16"/>
      <w:lang w:val="en-US"/>
    </w:rPr>
  </w:style>
  <w:style w:type="paragraph" w:styleId="BodyTextFirstIndent">
    <w:name w:val="Body Text First Indent"/>
    <w:basedOn w:val="BodyText"/>
    <w:link w:val="BodyTextFirstIndentChar"/>
    <w:uiPriority w:val="99"/>
    <w:semiHidden/>
    <w:unhideWhenUsed/>
    <w:rsid w:val="00110960"/>
    <w:pPr>
      <w:ind w:firstLine="360"/>
    </w:pPr>
  </w:style>
  <w:style w:type="character" w:customStyle="1" w:styleId="BodyTextFirstIndentChar">
    <w:name w:val="Body Text First Indent Char"/>
    <w:basedOn w:val="BodyTextChar"/>
    <w:link w:val="BodyTextFirstIndent"/>
    <w:uiPriority w:val="99"/>
    <w:semiHidden/>
    <w:rsid w:val="00110960"/>
    <w:rPr>
      <w:rFonts w:ascii="Century Gothic" w:hAnsi="Century Gothic"/>
      <w:sz w:val="20"/>
      <w:lang w:val="en-US"/>
    </w:rPr>
  </w:style>
  <w:style w:type="paragraph" w:styleId="BodyTextIndent">
    <w:name w:val="Body Text Indent"/>
    <w:basedOn w:val="Normal"/>
    <w:link w:val="BodyTextIndentChar"/>
    <w:unhideWhenUsed/>
    <w:rsid w:val="00110960"/>
    <w:pPr>
      <w:ind w:left="283"/>
    </w:pPr>
  </w:style>
  <w:style w:type="character" w:customStyle="1" w:styleId="BodyTextIndentChar">
    <w:name w:val="Body Text Indent Char"/>
    <w:basedOn w:val="DefaultParagraphFont"/>
    <w:link w:val="BodyTextIndent"/>
    <w:rsid w:val="00110960"/>
    <w:rPr>
      <w:rFonts w:ascii="Century Gothic" w:hAnsi="Century Gothic"/>
      <w:sz w:val="20"/>
      <w:lang w:val="en-US"/>
    </w:rPr>
  </w:style>
  <w:style w:type="paragraph" w:styleId="BodyTextFirstIndent2">
    <w:name w:val="Body Text First Indent 2"/>
    <w:basedOn w:val="BodyTextIndent"/>
    <w:link w:val="BodyTextFirstIndent2Char"/>
    <w:uiPriority w:val="99"/>
    <w:semiHidden/>
    <w:unhideWhenUsed/>
    <w:rsid w:val="00110960"/>
    <w:pPr>
      <w:ind w:left="360" w:firstLine="360"/>
    </w:pPr>
  </w:style>
  <w:style w:type="character" w:customStyle="1" w:styleId="BodyTextFirstIndent2Char">
    <w:name w:val="Body Text First Indent 2 Char"/>
    <w:basedOn w:val="BodyTextIndentChar"/>
    <w:link w:val="BodyTextFirstIndent2"/>
    <w:uiPriority w:val="99"/>
    <w:semiHidden/>
    <w:rsid w:val="00110960"/>
    <w:rPr>
      <w:rFonts w:ascii="Century Gothic" w:hAnsi="Century Gothic"/>
      <w:sz w:val="20"/>
      <w:lang w:val="en-US"/>
    </w:rPr>
  </w:style>
  <w:style w:type="paragraph" w:styleId="BodyTextIndent2">
    <w:name w:val="Body Text Indent 2"/>
    <w:basedOn w:val="Normal"/>
    <w:link w:val="BodyTextIndent2Char"/>
    <w:unhideWhenUsed/>
    <w:rsid w:val="00110960"/>
    <w:pPr>
      <w:spacing w:line="480" w:lineRule="auto"/>
      <w:ind w:left="283"/>
    </w:pPr>
  </w:style>
  <w:style w:type="character" w:customStyle="1" w:styleId="BodyTextIndent2Char">
    <w:name w:val="Body Text Indent 2 Char"/>
    <w:basedOn w:val="DefaultParagraphFont"/>
    <w:link w:val="BodyTextIndent2"/>
    <w:rsid w:val="00110960"/>
    <w:rPr>
      <w:rFonts w:ascii="Century Gothic" w:hAnsi="Century Gothic"/>
      <w:sz w:val="20"/>
      <w:lang w:val="en-US"/>
    </w:rPr>
  </w:style>
  <w:style w:type="paragraph" w:styleId="BodyTextIndent3">
    <w:name w:val="Body Text Indent 3"/>
    <w:basedOn w:val="Normal"/>
    <w:link w:val="BodyTextIndent3Char"/>
    <w:unhideWhenUsed/>
    <w:rsid w:val="00110960"/>
    <w:pPr>
      <w:ind w:left="283"/>
    </w:pPr>
    <w:rPr>
      <w:sz w:val="16"/>
      <w:szCs w:val="16"/>
    </w:rPr>
  </w:style>
  <w:style w:type="character" w:customStyle="1" w:styleId="BodyTextIndent3Char">
    <w:name w:val="Body Text Indent 3 Char"/>
    <w:basedOn w:val="DefaultParagraphFont"/>
    <w:link w:val="BodyTextIndent3"/>
    <w:rsid w:val="00110960"/>
    <w:rPr>
      <w:rFonts w:ascii="Century Gothic" w:hAnsi="Century Gothic"/>
      <w:sz w:val="16"/>
      <w:szCs w:val="16"/>
      <w:lang w:val="en-US"/>
    </w:rPr>
  </w:style>
  <w:style w:type="character" w:styleId="BookTitle">
    <w:name w:val="Book Title"/>
    <w:basedOn w:val="DefaultParagraphFont"/>
    <w:uiPriority w:val="33"/>
    <w:semiHidden/>
    <w:qFormat/>
    <w:rsid w:val="00110960"/>
    <w:rPr>
      <w:b/>
      <w:bCs/>
      <w:i/>
      <w:iCs/>
      <w:spacing w:val="5"/>
    </w:rPr>
  </w:style>
  <w:style w:type="character" w:styleId="Emphasis">
    <w:name w:val="Emphasis"/>
    <w:basedOn w:val="DefaultParagraphFont"/>
    <w:uiPriority w:val="20"/>
    <w:semiHidden/>
    <w:qFormat/>
    <w:rsid w:val="00110960"/>
    <w:rPr>
      <w:i/>
      <w:iCs/>
    </w:rPr>
  </w:style>
  <w:style w:type="character" w:styleId="IntenseEmphasis">
    <w:name w:val="Intense Emphasis"/>
    <w:basedOn w:val="DefaultParagraphFont"/>
    <w:uiPriority w:val="21"/>
    <w:semiHidden/>
    <w:qFormat/>
    <w:rsid w:val="00110960"/>
    <w:rPr>
      <w:i/>
      <w:iCs/>
      <w:color w:val="5B9BD5" w:themeColor="accent1"/>
    </w:rPr>
  </w:style>
  <w:style w:type="paragraph" w:styleId="IntenseQuote">
    <w:name w:val="Intense Quote"/>
    <w:basedOn w:val="Normal"/>
    <w:next w:val="Normal"/>
    <w:link w:val="IntenseQuoteChar"/>
    <w:uiPriority w:val="30"/>
    <w:semiHidden/>
    <w:qFormat/>
    <w:rsid w:val="0011096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semiHidden/>
    <w:rsid w:val="00110960"/>
    <w:rPr>
      <w:rFonts w:ascii="Century Gothic" w:hAnsi="Century Gothic"/>
      <w:i/>
      <w:iCs/>
      <w:color w:val="5B9BD5" w:themeColor="accent1"/>
      <w:sz w:val="20"/>
      <w:lang w:val="en-US"/>
    </w:rPr>
  </w:style>
  <w:style w:type="character" w:styleId="IntenseReference">
    <w:name w:val="Intense Reference"/>
    <w:basedOn w:val="DefaultParagraphFont"/>
    <w:uiPriority w:val="32"/>
    <w:semiHidden/>
    <w:qFormat/>
    <w:rsid w:val="00110960"/>
    <w:rPr>
      <w:b/>
      <w:bCs/>
      <w:smallCaps/>
      <w:color w:val="5B9BD5" w:themeColor="accent1"/>
      <w:spacing w:val="5"/>
    </w:rPr>
  </w:style>
  <w:style w:type="paragraph" w:styleId="List">
    <w:name w:val="List"/>
    <w:aliases w:val="1. List"/>
    <w:basedOn w:val="Normal"/>
    <w:unhideWhenUsed/>
    <w:rsid w:val="00110960"/>
    <w:pPr>
      <w:ind w:left="283" w:hanging="283"/>
      <w:contextualSpacing/>
    </w:pPr>
  </w:style>
  <w:style w:type="paragraph" w:styleId="List2">
    <w:name w:val="List 2"/>
    <w:basedOn w:val="Normal"/>
    <w:uiPriority w:val="99"/>
    <w:semiHidden/>
    <w:unhideWhenUsed/>
    <w:rsid w:val="00110960"/>
    <w:pPr>
      <w:ind w:left="566" w:hanging="283"/>
      <w:contextualSpacing/>
    </w:pPr>
  </w:style>
  <w:style w:type="paragraph" w:styleId="List3">
    <w:name w:val="List 3"/>
    <w:basedOn w:val="Normal"/>
    <w:uiPriority w:val="99"/>
    <w:semiHidden/>
    <w:unhideWhenUsed/>
    <w:rsid w:val="00110960"/>
    <w:pPr>
      <w:ind w:left="849" w:hanging="283"/>
      <w:contextualSpacing/>
    </w:pPr>
  </w:style>
  <w:style w:type="paragraph" w:styleId="List4">
    <w:name w:val="List 4"/>
    <w:basedOn w:val="Normal"/>
    <w:uiPriority w:val="99"/>
    <w:semiHidden/>
    <w:unhideWhenUsed/>
    <w:rsid w:val="00110960"/>
    <w:pPr>
      <w:ind w:left="1132" w:hanging="283"/>
      <w:contextualSpacing/>
    </w:pPr>
  </w:style>
  <w:style w:type="paragraph" w:styleId="List5">
    <w:name w:val="List 5"/>
    <w:basedOn w:val="Normal"/>
    <w:uiPriority w:val="99"/>
    <w:semiHidden/>
    <w:unhideWhenUsed/>
    <w:rsid w:val="00110960"/>
    <w:pPr>
      <w:ind w:left="1415" w:hanging="283"/>
      <w:contextualSpacing/>
    </w:pPr>
  </w:style>
  <w:style w:type="paragraph" w:styleId="ListBullet">
    <w:name w:val="List Bullet"/>
    <w:basedOn w:val="Normal"/>
    <w:unhideWhenUsed/>
    <w:rsid w:val="00110960"/>
    <w:pPr>
      <w:numPr>
        <w:numId w:val="13"/>
      </w:numPr>
      <w:contextualSpacing/>
    </w:pPr>
  </w:style>
  <w:style w:type="paragraph" w:styleId="ListBullet2">
    <w:name w:val="List Bullet 2"/>
    <w:basedOn w:val="Normal"/>
    <w:uiPriority w:val="99"/>
    <w:semiHidden/>
    <w:unhideWhenUsed/>
    <w:rsid w:val="00110960"/>
    <w:pPr>
      <w:numPr>
        <w:numId w:val="14"/>
      </w:numPr>
      <w:contextualSpacing/>
    </w:pPr>
  </w:style>
  <w:style w:type="paragraph" w:styleId="ListBullet3">
    <w:name w:val="List Bullet 3"/>
    <w:basedOn w:val="Normal"/>
    <w:uiPriority w:val="99"/>
    <w:semiHidden/>
    <w:unhideWhenUsed/>
    <w:rsid w:val="00110960"/>
    <w:pPr>
      <w:numPr>
        <w:numId w:val="11"/>
      </w:numPr>
      <w:contextualSpacing/>
    </w:pPr>
  </w:style>
  <w:style w:type="paragraph" w:styleId="ListBullet4">
    <w:name w:val="List Bullet 4"/>
    <w:basedOn w:val="Normal"/>
    <w:uiPriority w:val="99"/>
    <w:semiHidden/>
    <w:unhideWhenUsed/>
    <w:rsid w:val="00110960"/>
    <w:pPr>
      <w:numPr>
        <w:numId w:val="12"/>
      </w:numPr>
      <w:contextualSpacing/>
    </w:pPr>
  </w:style>
  <w:style w:type="paragraph" w:styleId="ListBullet5">
    <w:name w:val="List Bullet 5"/>
    <w:basedOn w:val="Normal"/>
    <w:uiPriority w:val="99"/>
    <w:semiHidden/>
    <w:unhideWhenUsed/>
    <w:rsid w:val="00110960"/>
    <w:pPr>
      <w:numPr>
        <w:numId w:val="10"/>
      </w:numPr>
      <w:contextualSpacing/>
    </w:pPr>
  </w:style>
  <w:style w:type="paragraph" w:styleId="ListContinue">
    <w:name w:val="List Continue"/>
    <w:basedOn w:val="Normal"/>
    <w:uiPriority w:val="99"/>
    <w:semiHidden/>
    <w:unhideWhenUsed/>
    <w:rsid w:val="00110960"/>
    <w:pPr>
      <w:ind w:left="283"/>
      <w:contextualSpacing/>
    </w:pPr>
  </w:style>
  <w:style w:type="paragraph" w:styleId="ListContinue2">
    <w:name w:val="List Continue 2"/>
    <w:basedOn w:val="Normal"/>
    <w:uiPriority w:val="99"/>
    <w:semiHidden/>
    <w:unhideWhenUsed/>
    <w:rsid w:val="00110960"/>
    <w:pPr>
      <w:ind w:left="566"/>
      <w:contextualSpacing/>
    </w:pPr>
  </w:style>
  <w:style w:type="paragraph" w:styleId="ListContinue3">
    <w:name w:val="List Continue 3"/>
    <w:basedOn w:val="Normal"/>
    <w:uiPriority w:val="99"/>
    <w:semiHidden/>
    <w:unhideWhenUsed/>
    <w:rsid w:val="00110960"/>
    <w:pPr>
      <w:ind w:left="849"/>
      <w:contextualSpacing/>
    </w:pPr>
  </w:style>
  <w:style w:type="paragraph" w:styleId="ListContinue4">
    <w:name w:val="List Continue 4"/>
    <w:basedOn w:val="Normal"/>
    <w:uiPriority w:val="99"/>
    <w:semiHidden/>
    <w:unhideWhenUsed/>
    <w:rsid w:val="00110960"/>
    <w:pPr>
      <w:ind w:left="1132"/>
      <w:contextualSpacing/>
    </w:pPr>
  </w:style>
  <w:style w:type="paragraph" w:styleId="ListContinue5">
    <w:name w:val="List Continue 5"/>
    <w:basedOn w:val="Normal"/>
    <w:uiPriority w:val="99"/>
    <w:semiHidden/>
    <w:unhideWhenUsed/>
    <w:rsid w:val="00110960"/>
    <w:pPr>
      <w:ind w:left="1415"/>
      <w:contextualSpacing/>
    </w:pPr>
  </w:style>
  <w:style w:type="paragraph" w:styleId="ListNumber">
    <w:name w:val="List Number"/>
    <w:basedOn w:val="Normal"/>
    <w:unhideWhenUsed/>
    <w:rsid w:val="00110960"/>
    <w:pPr>
      <w:numPr>
        <w:numId w:val="9"/>
      </w:numPr>
      <w:contextualSpacing/>
    </w:pPr>
  </w:style>
  <w:style w:type="paragraph" w:styleId="ListNumber2">
    <w:name w:val="List Number 2"/>
    <w:basedOn w:val="Normal"/>
    <w:uiPriority w:val="99"/>
    <w:semiHidden/>
    <w:unhideWhenUsed/>
    <w:rsid w:val="00110960"/>
    <w:pPr>
      <w:numPr>
        <w:numId w:val="7"/>
      </w:numPr>
      <w:contextualSpacing/>
    </w:pPr>
  </w:style>
  <w:style w:type="paragraph" w:styleId="ListNumber3">
    <w:name w:val="List Number 3"/>
    <w:basedOn w:val="Normal"/>
    <w:uiPriority w:val="99"/>
    <w:semiHidden/>
    <w:unhideWhenUsed/>
    <w:rsid w:val="00110960"/>
    <w:pPr>
      <w:numPr>
        <w:numId w:val="8"/>
      </w:numPr>
      <w:contextualSpacing/>
    </w:pPr>
  </w:style>
  <w:style w:type="paragraph" w:styleId="ListNumber4">
    <w:name w:val="List Number 4"/>
    <w:basedOn w:val="Normal"/>
    <w:uiPriority w:val="99"/>
    <w:semiHidden/>
    <w:unhideWhenUsed/>
    <w:rsid w:val="00110960"/>
    <w:pPr>
      <w:numPr>
        <w:numId w:val="5"/>
      </w:numPr>
      <w:contextualSpacing/>
    </w:pPr>
  </w:style>
  <w:style w:type="paragraph" w:styleId="ListNumber5">
    <w:name w:val="List Number 5"/>
    <w:basedOn w:val="Normal"/>
    <w:uiPriority w:val="99"/>
    <w:semiHidden/>
    <w:unhideWhenUsed/>
    <w:rsid w:val="00110960"/>
    <w:pPr>
      <w:numPr>
        <w:numId w:val="6"/>
      </w:numPr>
      <w:contextualSpacing/>
    </w:pPr>
  </w:style>
  <w:style w:type="paragraph" w:styleId="Quote">
    <w:name w:val="Quote"/>
    <w:basedOn w:val="Normal"/>
    <w:next w:val="Normal"/>
    <w:link w:val="QuoteChar"/>
    <w:uiPriority w:val="29"/>
    <w:semiHidden/>
    <w:qFormat/>
    <w:rsid w:val="0011096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110960"/>
    <w:rPr>
      <w:rFonts w:ascii="Century Gothic" w:hAnsi="Century Gothic"/>
      <w:i/>
      <w:iCs/>
      <w:color w:val="404040" w:themeColor="text1" w:themeTint="BF"/>
      <w:sz w:val="20"/>
      <w:lang w:val="en-US"/>
    </w:rPr>
  </w:style>
  <w:style w:type="paragraph" w:styleId="Salutation">
    <w:name w:val="Salutation"/>
    <w:basedOn w:val="Normal"/>
    <w:next w:val="Normal"/>
    <w:link w:val="SalutationChar"/>
    <w:uiPriority w:val="99"/>
    <w:semiHidden/>
    <w:unhideWhenUsed/>
    <w:rsid w:val="00110960"/>
  </w:style>
  <w:style w:type="character" w:customStyle="1" w:styleId="SalutationChar">
    <w:name w:val="Salutation Char"/>
    <w:basedOn w:val="DefaultParagraphFont"/>
    <w:link w:val="Salutation"/>
    <w:uiPriority w:val="99"/>
    <w:semiHidden/>
    <w:rsid w:val="00110960"/>
    <w:rPr>
      <w:rFonts w:ascii="Century Gothic" w:hAnsi="Century Gothic"/>
      <w:sz w:val="20"/>
      <w:lang w:val="en-US"/>
    </w:rPr>
  </w:style>
  <w:style w:type="paragraph" w:styleId="Subtitle">
    <w:name w:val="Subtitle"/>
    <w:basedOn w:val="Normal"/>
    <w:next w:val="Normal"/>
    <w:link w:val="SubtitleChar"/>
    <w:qFormat/>
    <w:rsid w:val="00110960"/>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rsid w:val="00110960"/>
    <w:rPr>
      <w:rFonts w:eastAsiaTheme="minorEastAsia"/>
      <w:color w:val="5A5A5A" w:themeColor="text1" w:themeTint="A5"/>
      <w:spacing w:val="15"/>
      <w:lang w:val="en-US"/>
    </w:rPr>
  </w:style>
  <w:style w:type="character" w:styleId="SubtleEmphasis">
    <w:name w:val="Subtle Emphasis"/>
    <w:basedOn w:val="DefaultParagraphFont"/>
    <w:uiPriority w:val="19"/>
    <w:semiHidden/>
    <w:qFormat/>
    <w:rsid w:val="00110960"/>
    <w:rPr>
      <w:i/>
      <w:iCs/>
      <w:color w:val="404040" w:themeColor="text1" w:themeTint="BF"/>
    </w:rPr>
  </w:style>
  <w:style w:type="character" w:styleId="SubtleReference">
    <w:name w:val="Subtle Reference"/>
    <w:basedOn w:val="DefaultParagraphFont"/>
    <w:uiPriority w:val="31"/>
    <w:semiHidden/>
    <w:qFormat/>
    <w:rsid w:val="00110960"/>
    <w:rPr>
      <w:smallCaps/>
      <w:color w:val="5A5A5A" w:themeColor="text1" w:themeTint="A5"/>
    </w:rPr>
  </w:style>
  <w:style w:type="paragraph" w:customStyle="1" w:styleId="HeadingObject">
    <w:name w:val="Heading Object"/>
    <w:basedOn w:val="Normal"/>
    <w:uiPriority w:val="3"/>
    <w:rsid w:val="00AB5256"/>
    <w:rPr>
      <w:rFonts w:asciiTheme="minorHAnsi" w:hAnsiTheme="minorHAnsi" w:cs="Arial"/>
      <w:b/>
      <w:bCs/>
      <w:i/>
      <w:color w:val="FFFFFF"/>
    </w:rPr>
  </w:style>
  <w:style w:type="paragraph" w:customStyle="1" w:styleId="S4-header1">
    <w:name w:val="S4-header1"/>
    <w:basedOn w:val="Normal"/>
    <w:rsid w:val="001D2077"/>
    <w:pPr>
      <w:spacing w:before="120" w:after="240" w:line="240" w:lineRule="auto"/>
      <w:jc w:val="center"/>
    </w:pPr>
    <w:rPr>
      <w:rFonts w:ascii="Times New Roman" w:eastAsia="Times New Roman" w:hAnsi="Times New Roman" w:cs="Times New Roman"/>
      <w:b/>
      <w:sz w:val="36"/>
      <w:szCs w:val="20"/>
    </w:rPr>
  </w:style>
  <w:style w:type="paragraph" w:customStyle="1" w:styleId="Document1">
    <w:name w:val="Document 1"/>
    <w:rsid w:val="001D2077"/>
    <w:pPr>
      <w:keepNext/>
      <w:keepLines/>
      <w:tabs>
        <w:tab w:val="left" w:pos="-720"/>
      </w:tabs>
      <w:suppressAutoHyphens/>
      <w:spacing w:after="0" w:line="240" w:lineRule="auto"/>
    </w:pPr>
    <w:rPr>
      <w:rFonts w:ascii="Courier New" w:eastAsia="Times New Roman" w:hAnsi="Courier New" w:cs="Times New Roman"/>
      <w:sz w:val="20"/>
      <w:szCs w:val="20"/>
      <w:lang w:val="en-US"/>
    </w:rPr>
  </w:style>
  <w:style w:type="paragraph" w:customStyle="1" w:styleId="SectionVHeader">
    <w:name w:val="Section V. Header"/>
    <w:basedOn w:val="Normal"/>
    <w:rsid w:val="001D2077"/>
    <w:pPr>
      <w:spacing w:after="0" w:line="240" w:lineRule="auto"/>
      <w:jc w:val="center"/>
    </w:pPr>
    <w:rPr>
      <w:rFonts w:ascii="Times New Roman" w:eastAsia="Times New Roman" w:hAnsi="Times New Roman" w:cs="Times New Roman"/>
      <w:b/>
      <w:sz w:val="36"/>
      <w:szCs w:val="20"/>
    </w:rPr>
  </w:style>
  <w:style w:type="paragraph" w:customStyle="1" w:styleId="SectionVIIHeader2">
    <w:name w:val="Section VII Header2"/>
    <w:basedOn w:val="Heading1"/>
    <w:autoRedefine/>
    <w:rsid w:val="001D2077"/>
    <w:pPr>
      <w:keepNext w:val="0"/>
      <w:keepLines w:val="0"/>
      <w:pageBreakBefore w:val="0"/>
      <w:spacing w:before="120" w:after="120" w:line="240" w:lineRule="auto"/>
      <w:ind w:right="0"/>
      <w:jc w:val="center"/>
    </w:pPr>
    <w:rPr>
      <w:rFonts w:ascii="Times New Roman" w:eastAsia="Times New Roman" w:hAnsi="Times New Roman" w:cs="Times New Roman"/>
      <w:bCs/>
      <w:i/>
      <w:kern w:val="28"/>
      <w:sz w:val="20"/>
      <w:szCs w:val="20"/>
    </w:rPr>
  </w:style>
  <w:style w:type="paragraph" w:customStyle="1" w:styleId="SectionXHeader3">
    <w:name w:val="Section X Header 3"/>
    <w:basedOn w:val="Heading1"/>
    <w:autoRedefine/>
    <w:rsid w:val="001D2077"/>
    <w:pPr>
      <w:keepNext w:val="0"/>
      <w:keepLines w:val="0"/>
      <w:pageBreakBefore w:val="0"/>
      <w:spacing w:before="240" w:after="0" w:line="240" w:lineRule="auto"/>
      <w:ind w:right="0"/>
      <w:jc w:val="center"/>
    </w:pPr>
    <w:rPr>
      <w:rFonts w:ascii="Times New Roman" w:eastAsia="Times New Roman" w:hAnsi="Times New Roman" w:cs="Times New Roman"/>
      <w:bCs/>
      <w:sz w:val="72"/>
      <w:szCs w:val="72"/>
    </w:rPr>
  </w:style>
  <w:style w:type="paragraph" w:customStyle="1" w:styleId="TOCNumber1">
    <w:name w:val="TOC Number1"/>
    <w:basedOn w:val="Heading4"/>
    <w:autoRedefine/>
    <w:rsid w:val="001D2077"/>
    <w:pPr>
      <w:keepNext w:val="0"/>
      <w:keepLines w:val="0"/>
      <w:numPr>
        <w:ilvl w:val="0"/>
        <w:numId w:val="0"/>
      </w:numPr>
      <w:suppressAutoHyphens/>
      <w:spacing w:before="0" w:after="120" w:line="240" w:lineRule="auto"/>
      <w:ind w:right="0"/>
      <w:outlineLvl w:val="9"/>
    </w:pPr>
    <w:rPr>
      <w:rFonts w:ascii="Times New Roman" w:eastAsia="Times New Roman" w:hAnsi="Times New Roman" w:cs="Times New Roman"/>
      <w:iCs w:val="0"/>
      <w:sz w:val="24"/>
      <w:szCs w:val="20"/>
    </w:rPr>
  </w:style>
  <w:style w:type="paragraph" w:customStyle="1" w:styleId="Part1">
    <w:name w:val="Part 1"/>
    <w:aliases w:val="2,3 Header 4"/>
    <w:basedOn w:val="Normal"/>
    <w:autoRedefine/>
    <w:rsid w:val="001D2077"/>
    <w:pPr>
      <w:spacing w:before="3120" w:after="240" w:line="240" w:lineRule="auto"/>
      <w:jc w:val="center"/>
    </w:pPr>
    <w:rPr>
      <w:rFonts w:ascii="Times New Roman" w:eastAsia="Times New Roman" w:hAnsi="Times New Roman" w:cs="Times New Roman"/>
      <w:b/>
      <w:sz w:val="72"/>
      <w:szCs w:val="72"/>
    </w:rPr>
  </w:style>
  <w:style w:type="paragraph" w:customStyle="1" w:styleId="Subtitle2">
    <w:name w:val="Subtitle 2"/>
    <w:basedOn w:val="Footer"/>
    <w:autoRedefine/>
    <w:rsid w:val="001D2077"/>
    <w:pPr>
      <w:tabs>
        <w:tab w:val="clear" w:pos="9407"/>
        <w:tab w:val="right" w:leader="underscore" w:pos="9504"/>
      </w:tabs>
      <w:spacing w:before="120" w:after="120"/>
      <w:outlineLvl w:val="1"/>
    </w:pPr>
    <w:rPr>
      <w:rFonts w:ascii="Times New Roman" w:eastAsia="Times New Roman" w:hAnsi="Times New Roman" w:cs="Times New Roman"/>
      <w:b/>
      <w:sz w:val="32"/>
      <w:szCs w:val="24"/>
    </w:rPr>
  </w:style>
  <w:style w:type="paragraph" w:customStyle="1" w:styleId="BlockQuotation">
    <w:name w:val="Block Quotation"/>
    <w:basedOn w:val="Normal"/>
    <w:rsid w:val="001D2077"/>
    <w:pPr>
      <w:spacing w:after="0" w:line="240" w:lineRule="auto"/>
      <w:ind w:left="855" w:right="-72" w:hanging="315"/>
    </w:pPr>
    <w:rPr>
      <w:rFonts w:ascii="Times New Roman" w:eastAsia="Times New Roman" w:hAnsi="Times New Roman" w:cs="Times New Roman"/>
      <w:sz w:val="24"/>
      <w:szCs w:val="20"/>
    </w:rPr>
  </w:style>
  <w:style w:type="paragraph" w:customStyle="1" w:styleId="2AutoList1">
    <w:name w:val="2AutoList1"/>
    <w:basedOn w:val="Normal"/>
    <w:rsid w:val="001D2077"/>
    <w:pPr>
      <w:numPr>
        <w:ilvl w:val="1"/>
        <w:numId w:val="23"/>
      </w:numPr>
      <w:spacing w:after="0" w:line="240" w:lineRule="auto"/>
    </w:pPr>
    <w:rPr>
      <w:rFonts w:ascii="Times New Roman" w:eastAsia="Times New Roman" w:hAnsi="Times New Roman" w:cs="Times New Roman"/>
      <w:sz w:val="24"/>
      <w:szCs w:val="20"/>
    </w:rPr>
  </w:style>
  <w:style w:type="paragraph" w:customStyle="1" w:styleId="BankNormal">
    <w:name w:val="BankNormal"/>
    <w:basedOn w:val="Normal"/>
    <w:rsid w:val="001D2077"/>
    <w:pPr>
      <w:spacing w:after="240" w:line="240" w:lineRule="auto"/>
      <w:jc w:val="left"/>
    </w:pPr>
    <w:rPr>
      <w:rFonts w:ascii="Times New Roman" w:eastAsia="Times New Roman" w:hAnsi="Times New Roman" w:cs="Times New Roman"/>
      <w:sz w:val="24"/>
      <w:szCs w:val="20"/>
    </w:rPr>
  </w:style>
  <w:style w:type="paragraph" w:customStyle="1" w:styleId="Header1-ClausesChar">
    <w:name w:val="Header 1 - Clauses Char"/>
    <w:basedOn w:val="Normal"/>
    <w:link w:val="Header1-ClausesCharChar"/>
    <w:rsid w:val="001D2077"/>
    <w:pPr>
      <w:spacing w:after="0" w:line="240" w:lineRule="auto"/>
      <w:jc w:val="left"/>
    </w:pPr>
    <w:rPr>
      <w:rFonts w:ascii="Times New Roman" w:eastAsia="Times New Roman" w:hAnsi="Times New Roman" w:cs="Times New Roman"/>
      <w:b/>
      <w:sz w:val="24"/>
      <w:szCs w:val="20"/>
    </w:rPr>
  </w:style>
  <w:style w:type="character" w:customStyle="1" w:styleId="Header1-ClausesCharChar">
    <w:name w:val="Header 1 - Clauses Char Char"/>
    <w:basedOn w:val="DefaultParagraphFont"/>
    <w:link w:val="Header1-ClausesChar"/>
    <w:rsid w:val="001D2077"/>
    <w:rPr>
      <w:rFonts w:ascii="Times New Roman" w:eastAsia="Times New Roman" w:hAnsi="Times New Roman" w:cs="Times New Roman"/>
      <w:b/>
      <w:sz w:val="24"/>
      <w:szCs w:val="20"/>
      <w:lang w:val="en-US"/>
    </w:rPr>
  </w:style>
  <w:style w:type="paragraph" w:customStyle="1" w:styleId="Header2-SubClauses">
    <w:name w:val="Header 2 - SubClauses"/>
    <w:basedOn w:val="Normal"/>
    <w:autoRedefine/>
    <w:rsid w:val="001D2077"/>
    <w:pPr>
      <w:spacing w:after="200" w:line="240" w:lineRule="auto"/>
      <w:ind w:left="720" w:hanging="720"/>
    </w:pPr>
    <w:rPr>
      <w:rFonts w:ascii="Times New Roman" w:eastAsia="Times New Roman" w:hAnsi="Times New Roman" w:cs="Times New Roman"/>
      <w:sz w:val="24"/>
      <w:szCs w:val="20"/>
    </w:rPr>
  </w:style>
  <w:style w:type="paragraph" w:customStyle="1" w:styleId="Header3-Paragraph">
    <w:name w:val="Header 3 - Paragraph"/>
    <w:basedOn w:val="Normal"/>
    <w:rsid w:val="001D2077"/>
    <w:pPr>
      <w:tabs>
        <w:tab w:val="num" w:pos="504"/>
      </w:tabs>
      <w:spacing w:after="200" w:line="240" w:lineRule="auto"/>
      <w:ind w:left="504" w:hanging="504"/>
    </w:pPr>
    <w:rPr>
      <w:rFonts w:ascii="Times New Roman" w:eastAsia="Times New Roman" w:hAnsi="Times New Roman" w:cs="Times New Roman"/>
      <w:sz w:val="24"/>
      <w:szCs w:val="20"/>
    </w:rPr>
  </w:style>
  <w:style w:type="paragraph" w:customStyle="1" w:styleId="P3Header1-Clauses">
    <w:name w:val="P3 Header1-Clauses"/>
    <w:basedOn w:val="Header1-ClausesChar"/>
    <w:rsid w:val="001D2077"/>
  </w:style>
  <w:style w:type="paragraph" w:customStyle="1" w:styleId="explanatorynotes">
    <w:name w:val="explanatory_notes"/>
    <w:basedOn w:val="Normal"/>
    <w:rsid w:val="001D2077"/>
    <w:pPr>
      <w:suppressAutoHyphens/>
      <w:spacing w:after="240" w:line="360" w:lineRule="exact"/>
    </w:pPr>
    <w:rPr>
      <w:rFonts w:ascii="Arial" w:eastAsia="Times New Roman" w:hAnsi="Arial" w:cs="Times New Roman"/>
      <w:sz w:val="24"/>
      <w:szCs w:val="20"/>
    </w:rPr>
  </w:style>
  <w:style w:type="paragraph" w:customStyle="1" w:styleId="i">
    <w:name w:val="(i)"/>
    <w:basedOn w:val="Normal"/>
    <w:rsid w:val="001D2077"/>
    <w:pPr>
      <w:suppressAutoHyphens/>
      <w:spacing w:after="0" w:line="240" w:lineRule="auto"/>
    </w:pPr>
    <w:rPr>
      <w:rFonts w:ascii="Tms Rmn" w:eastAsia="Times New Roman" w:hAnsi="Tms Rmn" w:cs="Times New Roman"/>
      <w:sz w:val="24"/>
      <w:szCs w:val="20"/>
    </w:rPr>
  </w:style>
  <w:style w:type="paragraph" w:customStyle="1" w:styleId="Outline1">
    <w:name w:val="Outline1"/>
    <w:basedOn w:val="Outline"/>
    <w:next w:val="Outline2"/>
    <w:rsid w:val="001D2077"/>
    <w:pPr>
      <w:keepNext/>
      <w:tabs>
        <w:tab w:val="num" w:pos="360"/>
        <w:tab w:val="num" w:pos="720"/>
      </w:tabs>
      <w:ind w:left="360" w:hanging="360"/>
    </w:pPr>
  </w:style>
  <w:style w:type="paragraph" w:customStyle="1" w:styleId="Outline">
    <w:name w:val="Outline"/>
    <w:basedOn w:val="Normal"/>
    <w:rsid w:val="001D2077"/>
    <w:pPr>
      <w:spacing w:before="240" w:after="0" w:line="240" w:lineRule="auto"/>
      <w:jc w:val="left"/>
    </w:pPr>
    <w:rPr>
      <w:rFonts w:ascii="Times New Roman" w:eastAsia="Times New Roman" w:hAnsi="Times New Roman" w:cs="Times New Roman"/>
      <w:kern w:val="28"/>
      <w:sz w:val="24"/>
      <w:szCs w:val="20"/>
    </w:rPr>
  </w:style>
  <w:style w:type="paragraph" w:customStyle="1" w:styleId="Outline2">
    <w:name w:val="Outline2"/>
    <w:basedOn w:val="Normal"/>
    <w:rsid w:val="001D2077"/>
    <w:pPr>
      <w:tabs>
        <w:tab w:val="num" w:pos="360"/>
        <w:tab w:val="num" w:pos="720"/>
        <w:tab w:val="num" w:pos="864"/>
      </w:tabs>
      <w:spacing w:before="240" w:after="0" w:line="240" w:lineRule="auto"/>
      <w:ind w:left="864" w:hanging="504"/>
      <w:jc w:val="left"/>
    </w:pPr>
    <w:rPr>
      <w:rFonts w:ascii="Times New Roman" w:eastAsia="Times New Roman" w:hAnsi="Times New Roman" w:cs="Times New Roman"/>
      <w:kern w:val="28"/>
      <w:sz w:val="24"/>
      <w:szCs w:val="20"/>
    </w:rPr>
  </w:style>
  <w:style w:type="paragraph" w:customStyle="1" w:styleId="Outline3">
    <w:name w:val="Outline3"/>
    <w:basedOn w:val="Normal"/>
    <w:rsid w:val="001D2077"/>
    <w:pPr>
      <w:tabs>
        <w:tab w:val="num" w:pos="1728"/>
      </w:tabs>
      <w:spacing w:before="240" w:after="0" w:line="240" w:lineRule="auto"/>
      <w:ind w:left="1728" w:hanging="432"/>
      <w:jc w:val="left"/>
    </w:pPr>
    <w:rPr>
      <w:rFonts w:ascii="Times New Roman" w:eastAsia="Times New Roman" w:hAnsi="Times New Roman" w:cs="Times New Roman"/>
      <w:kern w:val="28"/>
      <w:sz w:val="24"/>
      <w:szCs w:val="20"/>
    </w:rPr>
  </w:style>
  <w:style w:type="paragraph" w:customStyle="1" w:styleId="Outline4">
    <w:name w:val="Outline4"/>
    <w:basedOn w:val="Normal"/>
    <w:autoRedefine/>
    <w:rsid w:val="001D2077"/>
    <w:pPr>
      <w:tabs>
        <w:tab w:val="num" w:pos="1440"/>
      </w:tabs>
      <w:spacing w:before="120" w:after="0" w:line="240" w:lineRule="auto"/>
      <w:ind w:left="1440" w:hanging="720"/>
      <w:jc w:val="left"/>
    </w:pPr>
    <w:rPr>
      <w:rFonts w:ascii="Times New Roman" w:eastAsia="Times New Roman" w:hAnsi="Times New Roman" w:cs="Times New Roman"/>
      <w:kern w:val="28"/>
      <w:sz w:val="24"/>
      <w:szCs w:val="20"/>
    </w:rPr>
  </w:style>
  <w:style w:type="paragraph" w:customStyle="1" w:styleId="SectionVIHeader">
    <w:name w:val="Section VI. Header"/>
    <w:basedOn w:val="SectionVHeader"/>
    <w:rsid w:val="001D2077"/>
  </w:style>
  <w:style w:type="paragraph" w:customStyle="1" w:styleId="Sub-ClauseText">
    <w:name w:val="Sub-Clause Text"/>
    <w:basedOn w:val="Normal"/>
    <w:rsid w:val="001D2077"/>
    <w:pPr>
      <w:spacing w:before="120" w:line="240" w:lineRule="auto"/>
    </w:pPr>
    <w:rPr>
      <w:rFonts w:ascii="Times New Roman" w:eastAsia="Times New Roman" w:hAnsi="Times New Roman" w:cs="Times New Roman"/>
      <w:spacing w:val="-4"/>
      <w:sz w:val="24"/>
      <w:szCs w:val="20"/>
    </w:rPr>
  </w:style>
  <w:style w:type="paragraph" w:customStyle="1" w:styleId="Head12">
    <w:name w:val="Head 1.2"/>
    <w:basedOn w:val="Normal"/>
    <w:rsid w:val="001D2077"/>
    <w:pPr>
      <w:tabs>
        <w:tab w:val="num" w:pos="504"/>
      </w:tabs>
      <w:spacing w:after="0" w:line="240" w:lineRule="auto"/>
      <w:ind w:left="504" w:hanging="504"/>
    </w:pPr>
    <w:rPr>
      <w:rFonts w:ascii="Times New Roman" w:eastAsia="Times New Roman" w:hAnsi="Times New Roman" w:cs="Times New Roman"/>
      <w:sz w:val="24"/>
      <w:szCs w:val="20"/>
    </w:rPr>
  </w:style>
  <w:style w:type="paragraph" w:customStyle="1" w:styleId="pq-annexb">
    <w:name w:val="pq-annexb"/>
    <w:basedOn w:val="Normal"/>
    <w:rsid w:val="001D2077"/>
    <w:pPr>
      <w:tabs>
        <w:tab w:val="num" w:pos="900"/>
      </w:tabs>
      <w:spacing w:after="0" w:line="240" w:lineRule="auto"/>
      <w:ind w:left="900" w:hanging="900"/>
    </w:pPr>
    <w:rPr>
      <w:rFonts w:ascii="Times New Roman" w:eastAsia="Times New Roman" w:hAnsi="Times New Roman" w:cs="Times New Roman"/>
      <w:b/>
      <w:sz w:val="24"/>
      <w:szCs w:val="20"/>
    </w:rPr>
  </w:style>
  <w:style w:type="paragraph" w:customStyle="1" w:styleId="Outlinei">
    <w:name w:val="Outline i)"/>
    <w:basedOn w:val="Normal"/>
    <w:rsid w:val="001D2077"/>
    <w:pPr>
      <w:tabs>
        <w:tab w:val="num" w:pos="1782"/>
      </w:tabs>
      <w:spacing w:before="120" w:after="0" w:line="240" w:lineRule="auto"/>
      <w:ind w:left="1782" w:hanging="792"/>
      <w:jc w:val="left"/>
    </w:pPr>
    <w:rPr>
      <w:rFonts w:ascii="Times New Roman" w:eastAsia="Times New Roman" w:hAnsi="Times New Roman" w:cs="Times New Roman"/>
      <w:sz w:val="24"/>
      <w:szCs w:val="20"/>
    </w:rPr>
  </w:style>
  <w:style w:type="paragraph" w:customStyle="1" w:styleId="Technical4">
    <w:name w:val="Technical 4"/>
    <w:rsid w:val="001D2077"/>
    <w:pPr>
      <w:tabs>
        <w:tab w:val="left" w:pos="-720"/>
      </w:tabs>
      <w:suppressAutoHyphens/>
      <w:spacing w:after="0" w:line="240" w:lineRule="auto"/>
    </w:pPr>
    <w:rPr>
      <w:rFonts w:ascii="Times" w:eastAsia="Times New Roman" w:hAnsi="Times" w:cs="Times New Roman"/>
      <w:b/>
      <w:sz w:val="24"/>
      <w:szCs w:val="20"/>
      <w:lang w:val="en-US"/>
    </w:rPr>
  </w:style>
  <w:style w:type="character" w:customStyle="1" w:styleId="Table">
    <w:name w:val="Table"/>
    <w:basedOn w:val="DefaultParagraphFont"/>
    <w:rsid w:val="001D2077"/>
    <w:rPr>
      <w:rFonts w:ascii="Arial" w:hAnsi="Arial"/>
      <w:sz w:val="20"/>
    </w:rPr>
  </w:style>
  <w:style w:type="paragraph" w:customStyle="1" w:styleId="Head2">
    <w:name w:val="Head 2"/>
    <w:basedOn w:val="Heading9"/>
    <w:rsid w:val="001D2077"/>
    <w:pPr>
      <w:keepLines w:val="0"/>
      <w:widowControl w:val="0"/>
      <w:numPr>
        <w:ilvl w:val="0"/>
        <w:numId w:val="0"/>
      </w:numPr>
      <w:suppressAutoHyphens/>
      <w:spacing w:before="0" w:line="240" w:lineRule="auto"/>
      <w:outlineLvl w:val="9"/>
    </w:pPr>
    <w:rPr>
      <w:rFonts w:ascii="Times New Roman Bold" w:eastAsia="Times New Roman" w:hAnsi="Times New Roman Bold" w:cs="Times New Roman"/>
      <w:i w:val="0"/>
      <w:iCs w:val="0"/>
      <w:color w:val="auto"/>
      <w:spacing w:val="-4"/>
      <w:sz w:val="32"/>
      <w:szCs w:val="20"/>
    </w:rPr>
  </w:style>
  <w:style w:type="paragraph" w:customStyle="1" w:styleId="titulo">
    <w:name w:val="titulo"/>
    <w:basedOn w:val="Heading5"/>
    <w:rsid w:val="001D2077"/>
    <w:pPr>
      <w:keepNext w:val="0"/>
      <w:keepLines w:val="0"/>
      <w:pageBreakBefore w:val="0"/>
      <w:numPr>
        <w:numId w:val="0"/>
      </w:numPr>
      <w:spacing w:after="240" w:line="240" w:lineRule="auto"/>
      <w:ind w:right="0"/>
      <w:jc w:val="center"/>
    </w:pPr>
    <w:rPr>
      <w:rFonts w:ascii="Times New Roman Bold" w:eastAsia="Times New Roman" w:hAnsi="Times New Roman Bold" w:cs="Times New Roman"/>
      <w:sz w:val="24"/>
      <w:szCs w:val="20"/>
    </w:rPr>
  </w:style>
  <w:style w:type="paragraph" w:customStyle="1" w:styleId="HeaderLandscape">
    <w:name w:val="Header Landscape"/>
    <w:basedOn w:val="Header"/>
    <w:next w:val="Normal"/>
    <w:rsid w:val="001D2077"/>
    <w:pPr>
      <w:pBdr>
        <w:bottom w:val="single" w:sz="4" w:space="1" w:color="000000"/>
      </w:pBdr>
      <w:tabs>
        <w:tab w:val="right" w:pos="12816"/>
      </w:tabs>
      <w:jc w:val="both"/>
    </w:pPr>
    <w:rPr>
      <w:rFonts w:ascii="Times New Roman" w:eastAsia="Times New Roman" w:hAnsi="Times New Roman" w:cs="Times New Roman"/>
      <w:color w:val="auto"/>
      <w:sz w:val="24"/>
      <w:szCs w:val="20"/>
    </w:rPr>
  </w:style>
  <w:style w:type="paragraph" w:customStyle="1" w:styleId="Head51">
    <w:name w:val="Head 5.1"/>
    <w:basedOn w:val="Normal"/>
    <w:rsid w:val="001D2077"/>
    <w:pPr>
      <w:suppressAutoHyphens/>
      <w:spacing w:after="0" w:line="240" w:lineRule="auto"/>
      <w:ind w:left="540" w:hanging="540"/>
    </w:pPr>
    <w:rPr>
      <w:rFonts w:ascii="Tms Rmn" w:eastAsia="Times New Roman" w:hAnsi="Tms Rmn" w:cs="Times New Roman"/>
      <w:b/>
      <w:sz w:val="24"/>
      <w:szCs w:val="20"/>
    </w:rPr>
  </w:style>
  <w:style w:type="paragraph" w:customStyle="1" w:styleId="Head21">
    <w:name w:val="Head 2.1"/>
    <w:basedOn w:val="Normal"/>
    <w:rsid w:val="001D2077"/>
    <w:pPr>
      <w:suppressAutoHyphens/>
      <w:spacing w:after="0" w:line="240" w:lineRule="auto"/>
      <w:jc w:val="center"/>
    </w:pPr>
    <w:rPr>
      <w:rFonts w:ascii="Tms Rmn" w:eastAsia="Times New Roman" w:hAnsi="Tms Rmn" w:cs="Times New Roman"/>
      <w:b/>
      <w:sz w:val="28"/>
      <w:szCs w:val="20"/>
    </w:rPr>
  </w:style>
  <w:style w:type="paragraph" w:customStyle="1" w:styleId="Head22">
    <w:name w:val="Head 2.2"/>
    <w:basedOn w:val="Normal"/>
    <w:rsid w:val="001D2077"/>
    <w:pPr>
      <w:suppressAutoHyphens/>
      <w:spacing w:after="0" w:line="240" w:lineRule="auto"/>
      <w:ind w:left="360" w:hanging="360"/>
      <w:jc w:val="left"/>
    </w:pPr>
    <w:rPr>
      <w:rFonts w:ascii="Tms Rmn" w:eastAsia="Times New Roman" w:hAnsi="Tms Rmn" w:cs="Times New Roman"/>
      <w:b/>
      <w:sz w:val="24"/>
      <w:szCs w:val="20"/>
    </w:rPr>
  </w:style>
  <w:style w:type="paragraph" w:customStyle="1" w:styleId="Head21b">
    <w:name w:val="Head 2.1b"/>
    <w:basedOn w:val="Normal"/>
    <w:rsid w:val="001D2077"/>
    <w:pPr>
      <w:suppressAutoHyphens/>
      <w:spacing w:after="0" w:line="240" w:lineRule="auto"/>
      <w:jc w:val="center"/>
    </w:pPr>
    <w:rPr>
      <w:rFonts w:ascii="Tms Rmn" w:eastAsia="Times New Roman" w:hAnsi="Tms Rmn" w:cs="Times New Roman"/>
      <w:b/>
      <w:sz w:val="28"/>
      <w:szCs w:val="20"/>
    </w:rPr>
  </w:style>
  <w:style w:type="paragraph" w:customStyle="1" w:styleId="Head22b">
    <w:name w:val="Head 2.2b"/>
    <w:basedOn w:val="Normal"/>
    <w:rsid w:val="001D2077"/>
    <w:pPr>
      <w:suppressAutoHyphens/>
      <w:spacing w:after="0" w:line="240" w:lineRule="auto"/>
      <w:ind w:left="360" w:hanging="360"/>
      <w:jc w:val="left"/>
    </w:pPr>
    <w:rPr>
      <w:rFonts w:ascii="Tms Rmn" w:eastAsia="Times New Roman" w:hAnsi="Tms Rmn" w:cs="Times New Roman"/>
      <w:b/>
      <w:sz w:val="24"/>
      <w:szCs w:val="20"/>
    </w:rPr>
  </w:style>
  <w:style w:type="paragraph" w:customStyle="1" w:styleId="Head41">
    <w:name w:val="Head 4.1"/>
    <w:basedOn w:val="Normal"/>
    <w:rsid w:val="001D2077"/>
    <w:pPr>
      <w:suppressAutoHyphens/>
      <w:spacing w:after="0" w:line="240" w:lineRule="auto"/>
      <w:jc w:val="center"/>
    </w:pPr>
    <w:rPr>
      <w:rFonts w:ascii="Tms Rmn" w:eastAsia="Times New Roman" w:hAnsi="Tms Rmn" w:cs="Times New Roman"/>
      <w:b/>
      <w:sz w:val="28"/>
      <w:szCs w:val="20"/>
    </w:rPr>
  </w:style>
  <w:style w:type="paragraph" w:customStyle="1" w:styleId="Head42">
    <w:name w:val="Head 4.2"/>
    <w:basedOn w:val="Normal"/>
    <w:rsid w:val="001D2077"/>
    <w:pPr>
      <w:suppressAutoHyphens/>
      <w:spacing w:after="0" w:line="240" w:lineRule="auto"/>
      <w:ind w:left="360" w:hanging="360"/>
      <w:jc w:val="left"/>
    </w:pPr>
    <w:rPr>
      <w:rFonts w:ascii="Tms Rmn" w:eastAsia="Times New Roman" w:hAnsi="Tms Rmn" w:cs="Times New Roman"/>
      <w:b/>
      <w:sz w:val="24"/>
      <w:szCs w:val="20"/>
    </w:rPr>
  </w:style>
  <w:style w:type="paragraph" w:customStyle="1" w:styleId="TextBoxdots">
    <w:name w:val="Text Box (dots)"/>
    <w:basedOn w:val="Normal"/>
    <w:rsid w:val="001D2077"/>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spacing w:after="0" w:line="240" w:lineRule="auto"/>
    </w:pPr>
    <w:rPr>
      <w:rFonts w:ascii="Times New Roman" w:eastAsia="Times New Roman" w:hAnsi="Times New Roman" w:cs="Times New Roman"/>
      <w:sz w:val="22"/>
      <w:szCs w:val="20"/>
    </w:rPr>
  </w:style>
  <w:style w:type="paragraph" w:customStyle="1" w:styleId="plane">
    <w:name w:val="plane"/>
    <w:basedOn w:val="Normal"/>
    <w:rsid w:val="001D2077"/>
    <w:pPr>
      <w:suppressAutoHyphens/>
      <w:spacing w:after="0" w:line="240" w:lineRule="auto"/>
    </w:pPr>
    <w:rPr>
      <w:rFonts w:ascii="Tms Rmn" w:eastAsia="Times New Roman" w:hAnsi="Tms Rmn" w:cs="Times New Roman"/>
      <w:sz w:val="24"/>
      <w:szCs w:val="20"/>
    </w:rPr>
  </w:style>
  <w:style w:type="paragraph" w:customStyle="1" w:styleId="1">
    <w:name w:val="1"/>
    <w:basedOn w:val="Normal"/>
    <w:rsid w:val="001D2077"/>
    <w:pPr>
      <w:suppressAutoHyphens/>
      <w:spacing w:after="0" w:line="240" w:lineRule="auto"/>
      <w:ind w:left="720" w:hanging="720"/>
    </w:pPr>
    <w:rPr>
      <w:rFonts w:ascii="Tms Rmn" w:eastAsia="Times New Roman" w:hAnsi="Tms Rmn" w:cs="Times New Roman"/>
      <w:sz w:val="24"/>
      <w:szCs w:val="20"/>
    </w:rPr>
  </w:style>
  <w:style w:type="paragraph" w:customStyle="1" w:styleId="a">
    <w:name w:val="(a)"/>
    <w:basedOn w:val="Normal"/>
    <w:rsid w:val="001D2077"/>
    <w:pPr>
      <w:suppressAutoHyphens/>
      <w:spacing w:after="0" w:line="240" w:lineRule="auto"/>
      <w:ind w:left="1440" w:hanging="720"/>
    </w:pPr>
    <w:rPr>
      <w:rFonts w:ascii="Tms Rmn" w:eastAsia="Times New Roman" w:hAnsi="Tms Rmn" w:cs="Times New Roman"/>
      <w:sz w:val="24"/>
      <w:szCs w:val="20"/>
    </w:rPr>
  </w:style>
  <w:style w:type="paragraph" w:customStyle="1" w:styleId="StyleHeader1-ClausesAfter10pt">
    <w:name w:val="Style Header 1 - Clauses + After:  10 pt"/>
    <w:basedOn w:val="Header1-ClausesChar"/>
    <w:autoRedefine/>
    <w:rsid w:val="001D2077"/>
    <w:pPr>
      <w:spacing w:after="200"/>
    </w:pPr>
    <w:rPr>
      <w:bCs/>
    </w:rPr>
  </w:style>
  <w:style w:type="paragraph" w:customStyle="1" w:styleId="ClauseSubPara">
    <w:name w:val="ClauseSub_Para"/>
    <w:rsid w:val="001D2077"/>
    <w:pPr>
      <w:spacing w:before="60" w:after="60" w:line="240" w:lineRule="auto"/>
      <w:ind w:left="2268"/>
    </w:pPr>
    <w:rPr>
      <w:rFonts w:ascii="Times New Roman" w:eastAsia="Times New Roman" w:hAnsi="Times New Roman" w:cs="Times New Roman"/>
      <w:lang w:val="en-GB"/>
    </w:rPr>
  </w:style>
  <w:style w:type="paragraph" w:customStyle="1" w:styleId="DefaultParagraphFont1">
    <w:name w:val="Default Paragraph Font1"/>
    <w:next w:val="Normal"/>
    <w:rsid w:val="001D2077"/>
    <w:pPr>
      <w:numPr>
        <w:numId w:val="24"/>
      </w:numPr>
      <w:spacing w:after="0" w:line="240" w:lineRule="auto"/>
    </w:pPr>
    <w:rPr>
      <w:rFonts w:ascii="‚l‚r –¾’©" w:eastAsia="Times New Roman" w:hAnsi="‚l‚r –¾’©" w:cs="‚l‚r –¾’©"/>
      <w:noProof/>
      <w:sz w:val="21"/>
      <w:szCs w:val="20"/>
      <w:lang w:val="en-GB" w:eastAsia="en-GB"/>
    </w:rPr>
  </w:style>
  <w:style w:type="paragraph" w:customStyle="1" w:styleId="ClauseSubList">
    <w:name w:val="ClauseSub_List"/>
    <w:rsid w:val="001D2077"/>
    <w:pPr>
      <w:tabs>
        <w:tab w:val="num" w:pos="3987"/>
      </w:tabs>
      <w:suppressAutoHyphens/>
      <w:spacing w:after="0" w:line="240" w:lineRule="auto"/>
      <w:ind w:left="3987" w:hanging="567"/>
    </w:pPr>
    <w:rPr>
      <w:rFonts w:ascii="Times New Roman" w:eastAsia="Times New Roman" w:hAnsi="Times New Roman" w:cs="Times New Roman"/>
      <w:lang w:val="en-GB"/>
    </w:rPr>
  </w:style>
  <w:style w:type="paragraph" w:customStyle="1" w:styleId="ClauseSubListSubList">
    <w:name w:val="ClauseSub_List_SubList"/>
    <w:rsid w:val="001D2077"/>
    <w:pPr>
      <w:tabs>
        <w:tab w:val="num" w:pos="360"/>
      </w:tabs>
      <w:spacing w:after="0" w:line="240" w:lineRule="auto"/>
      <w:ind w:left="360" w:hanging="360"/>
    </w:pPr>
    <w:rPr>
      <w:rFonts w:ascii="Times New Roman" w:eastAsia="Times New Roman" w:hAnsi="Times New Roman" w:cs="Times New Roman"/>
      <w:lang w:val="en-GB"/>
    </w:rPr>
  </w:style>
  <w:style w:type="paragraph" w:customStyle="1" w:styleId="ClauseSubParaIndent">
    <w:name w:val="ClauseSub_ParaIndent"/>
    <w:basedOn w:val="ClauseSubPara"/>
    <w:rsid w:val="001D2077"/>
    <w:pPr>
      <w:ind w:left="2835"/>
    </w:pPr>
  </w:style>
  <w:style w:type="paragraph" w:customStyle="1" w:styleId="Option">
    <w:name w:val="Option"/>
    <w:basedOn w:val="Heading1"/>
    <w:rsid w:val="001D2077"/>
    <w:pPr>
      <w:keepNext w:val="0"/>
      <w:keepLines w:val="0"/>
      <w:pageBreakBefore w:val="0"/>
      <w:spacing w:before="1800" w:after="120" w:line="240" w:lineRule="auto"/>
      <w:ind w:right="0"/>
      <w:jc w:val="center"/>
    </w:pPr>
    <w:rPr>
      <w:rFonts w:ascii="Times New Roman" w:eastAsia="Times New Roman" w:hAnsi="Times New Roman" w:cs="Times New Roman"/>
      <w:bCs/>
      <w:kern w:val="28"/>
      <w:sz w:val="48"/>
      <w:szCs w:val="20"/>
    </w:rPr>
  </w:style>
  <w:style w:type="paragraph" w:customStyle="1" w:styleId="S1-Header">
    <w:name w:val="S1-Header"/>
    <w:basedOn w:val="BodyText2"/>
    <w:rsid w:val="001D2077"/>
    <w:pPr>
      <w:tabs>
        <w:tab w:val="num" w:pos="360"/>
      </w:tabs>
      <w:spacing w:before="120" w:after="200" w:line="240" w:lineRule="auto"/>
      <w:ind w:left="360" w:hanging="360"/>
      <w:jc w:val="center"/>
    </w:pPr>
    <w:rPr>
      <w:rFonts w:ascii="Times New Roman" w:eastAsia="Times New Roman" w:hAnsi="Times New Roman" w:cs="Times New Roman"/>
      <w:b/>
      <w:sz w:val="28"/>
      <w:szCs w:val="20"/>
    </w:rPr>
  </w:style>
  <w:style w:type="paragraph" w:customStyle="1" w:styleId="S1-Header2">
    <w:name w:val="S1-Header2"/>
    <w:basedOn w:val="Normal"/>
    <w:autoRedefine/>
    <w:rsid w:val="001D2077"/>
    <w:pPr>
      <w:numPr>
        <w:numId w:val="26"/>
      </w:numPr>
      <w:spacing w:line="240" w:lineRule="auto"/>
      <w:jc w:val="left"/>
    </w:pPr>
    <w:rPr>
      <w:rFonts w:ascii="Times New Roman" w:eastAsia="Times New Roman" w:hAnsi="Times New Roman" w:cs="Times New Roman"/>
      <w:b/>
      <w:sz w:val="24"/>
      <w:szCs w:val="20"/>
    </w:rPr>
  </w:style>
  <w:style w:type="paragraph" w:customStyle="1" w:styleId="S1a-header">
    <w:name w:val="S1a-header"/>
    <w:basedOn w:val="S1-Header"/>
    <w:autoRedefine/>
    <w:rsid w:val="001D2077"/>
  </w:style>
  <w:style w:type="paragraph" w:customStyle="1" w:styleId="S1b-header1">
    <w:name w:val="S1b-header1"/>
    <w:basedOn w:val="Normal"/>
    <w:rsid w:val="001D2077"/>
    <w:pPr>
      <w:numPr>
        <w:numId w:val="25"/>
      </w:numPr>
      <w:spacing w:before="120" w:after="240" w:line="240" w:lineRule="auto"/>
      <w:jc w:val="center"/>
    </w:pPr>
    <w:rPr>
      <w:rFonts w:ascii="Times New Roman" w:eastAsia="Times New Roman" w:hAnsi="Times New Roman" w:cs="Times New Roman"/>
      <w:b/>
      <w:sz w:val="28"/>
      <w:szCs w:val="20"/>
    </w:rPr>
  </w:style>
  <w:style w:type="paragraph" w:customStyle="1" w:styleId="S4HeaderChar">
    <w:name w:val="S4 Header Char"/>
    <w:basedOn w:val="Normal"/>
    <w:next w:val="Normal"/>
    <w:link w:val="S4HeaderCharChar"/>
    <w:rsid w:val="001D2077"/>
    <w:pPr>
      <w:spacing w:before="120" w:after="240" w:line="240" w:lineRule="auto"/>
      <w:jc w:val="center"/>
    </w:pPr>
    <w:rPr>
      <w:rFonts w:ascii="Times New Roman" w:eastAsia="Times New Roman" w:hAnsi="Times New Roman" w:cs="Times New Roman"/>
      <w:b/>
      <w:sz w:val="32"/>
      <w:szCs w:val="20"/>
    </w:rPr>
  </w:style>
  <w:style w:type="character" w:customStyle="1" w:styleId="S4HeaderCharChar">
    <w:name w:val="S4 Header Char Char"/>
    <w:basedOn w:val="DefaultParagraphFont"/>
    <w:link w:val="S4HeaderChar"/>
    <w:rsid w:val="001D2077"/>
    <w:rPr>
      <w:rFonts w:ascii="Times New Roman" w:eastAsia="Times New Roman" w:hAnsi="Times New Roman" w:cs="Times New Roman"/>
      <w:b/>
      <w:sz w:val="32"/>
      <w:szCs w:val="20"/>
      <w:lang w:val="en-US"/>
    </w:rPr>
  </w:style>
  <w:style w:type="paragraph" w:customStyle="1" w:styleId="StyleTOC1NotBold">
    <w:name w:val="Style TOC 1 + Not Bold"/>
    <w:basedOn w:val="TOC1"/>
    <w:rsid w:val="001D2077"/>
    <w:pPr>
      <w:tabs>
        <w:tab w:val="clear" w:pos="851"/>
        <w:tab w:val="clear" w:pos="9407"/>
        <w:tab w:val="right" w:leader="dot" w:pos="9000"/>
      </w:tabs>
      <w:spacing w:before="0" w:after="120" w:line="240" w:lineRule="auto"/>
      <w:ind w:left="0" w:right="0" w:firstLine="0"/>
      <w:jc w:val="left"/>
      <w:outlineLvl w:val="0"/>
    </w:pPr>
    <w:rPr>
      <w:rFonts w:ascii="Times New Roman" w:eastAsia="Times New Roman" w:hAnsi="Times New Roman" w:cs="Times New Roman"/>
      <w:b w:val="0"/>
      <w:sz w:val="24"/>
      <w:szCs w:val="20"/>
    </w:rPr>
  </w:style>
  <w:style w:type="paragraph" w:customStyle="1" w:styleId="S9Header">
    <w:name w:val="S9 Header"/>
    <w:basedOn w:val="Normal"/>
    <w:rsid w:val="001D2077"/>
    <w:pPr>
      <w:spacing w:before="120" w:after="240" w:line="240" w:lineRule="auto"/>
      <w:jc w:val="center"/>
    </w:pPr>
    <w:rPr>
      <w:rFonts w:ascii="Times New Roman" w:eastAsia="Times New Roman" w:hAnsi="Times New Roman" w:cs="Times New Roman"/>
      <w:b/>
      <w:sz w:val="36"/>
      <w:szCs w:val="20"/>
    </w:rPr>
  </w:style>
  <w:style w:type="paragraph" w:customStyle="1" w:styleId="S7Header1">
    <w:name w:val="S7 Header 1"/>
    <w:basedOn w:val="S1-Header"/>
    <w:next w:val="Normal"/>
    <w:rsid w:val="001D2077"/>
    <w:pPr>
      <w:tabs>
        <w:tab w:val="clear" w:pos="360"/>
        <w:tab w:val="num" w:pos="648"/>
      </w:tabs>
      <w:spacing w:after="240"/>
      <w:ind w:hanging="72"/>
    </w:pPr>
  </w:style>
  <w:style w:type="paragraph" w:customStyle="1" w:styleId="S7Header2">
    <w:name w:val="S7 Header 2"/>
    <w:basedOn w:val="Normal"/>
    <w:next w:val="Normal"/>
    <w:autoRedefine/>
    <w:rsid w:val="001D2077"/>
    <w:pPr>
      <w:spacing w:line="240" w:lineRule="auto"/>
      <w:ind w:left="432" w:hanging="432"/>
      <w:jc w:val="left"/>
    </w:pPr>
    <w:rPr>
      <w:rFonts w:ascii="Times New Roman" w:eastAsia="Times New Roman" w:hAnsi="Times New Roman" w:cs="Times New Roman"/>
      <w:b/>
      <w:sz w:val="24"/>
      <w:szCs w:val="20"/>
    </w:rPr>
  </w:style>
  <w:style w:type="paragraph" w:customStyle="1" w:styleId="StyleS7Header2NotBold">
    <w:name w:val="Style S7 Header 2 + Not Bold"/>
    <w:basedOn w:val="S7Header2"/>
    <w:rsid w:val="001D2077"/>
  </w:style>
  <w:style w:type="paragraph" w:customStyle="1" w:styleId="S8Header1">
    <w:name w:val="S8 Header 1"/>
    <w:basedOn w:val="Normal"/>
    <w:next w:val="Normal"/>
    <w:rsid w:val="001D2077"/>
    <w:pPr>
      <w:spacing w:before="120" w:after="200" w:line="240" w:lineRule="auto"/>
    </w:pPr>
    <w:rPr>
      <w:rFonts w:ascii="Times New Roman" w:eastAsia="Times New Roman" w:hAnsi="Times New Roman" w:cs="Times New Roman"/>
      <w:b/>
      <w:sz w:val="24"/>
      <w:szCs w:val="20"/>
    </w:rPr>
  </w:style>
  <w:style w:type="paragraph" w:customStyle="1" w:styleId="S9-appx">
    <w:name w:val="S9 - appx"/>
    <w:basedOn w:val="Normal"/>
    <w:rsid w:val="001D2077"/>
    <w:pPr>
      <w:spacing w:before="120" w:after="240" w:line="240" w:lineRule="auto"/>
      <w:jc w:val="center"/>
    </w:pPr>
    <w:rPr>
      <w:rFonts w:ascii="Times New Roman" w:eastAsia="Times New Roman" w:hAnsi="Times New Roman" w:cs="Times New Roman"/>
      <w:b/>
      <w:sz w:val="28"/>
      <w:szCs w:val="20"/>
    </w:rPr>
  </w:style>
  <w:style w:type="paragraph" w:customStyle="1" w:styleId="UGHeading1">
    <w:name w:val="UG Heading 1"/>
    <w:basedOn w:val="Normal"/>
    <w:rsid w:val="001D2077"/>
    <w:pPr>
      <w:spacing w:before="120" w:after="240" w:line="240" w:lineRule="auto"/>
      <w:jc w:val="center"/>
    </w:pPr>
    <w:rPr>
      <w:rFonts w:ascii="Times New Roman" w:eastAsia="Times New Roman" w:hAnsi="Times New Roman" w:cs="Times New Roman"/>
      <w:b/>
      <w:sz w:val="36"/>
      <w:szCs w:val="20"/>
    </w:rPr>
  </w:style>
  <w:style w:type="paragraph" w:customStyle="1" w:styleId="StyleHeader2-SubClausesLeft-001Hanging044After">
    <w:name w:val="Style Header 2 - SubClauses + Left:  -0.01&quot; Hanging:  0.44&quot; After..."/>
    <w:basedOn w:val="Header2-SubClauses"/>
    <w:autoRedefine/>
    <w:rsid w:val="001D2077"/>
    <w:pPr>
      <w:spacing w:after="240"/>
    </w:pPr>
  </w:style>
  <w:style w:type="paragraph" w:customStyle="1" w:styleId="S1-subparaChar">
    <w:name w:val="S1-sub para Char"/>
    <w:basedOn w:val="Normal"/>
    <w:link w:val="S1-subparaCharChar"/>
    <w:rsid w:val="001D2077"/>
    <w:pPr>
      <w:numPr>
        <w:ilvl w:val="1"/>
        <w:numId w:val="26"/>
      </w:numPr>
      <w:spacing w:after="200" w:line="240" w:lineRule="auto"/>
    </w:pPr>
    <w:rPr>
      <w:rFonts w:ascii="Times New Roman" w:eastAsia="Times New Roman" w:hAnsi="Times New Roman" w:cs="Times New Roman"/>
      <w:sz w:val="24"/>
      <w:szCs w:val="20"/>
    </w:rPr>
  </w:style>
  <w:style w:type="character" w:customStyle="1" w:styleId="S1-subparaCharChar">
    <w:name w:val="S1-sub para Char Char"/>
    <w:basedOn w:val="DefaultParagraphFont"/>
    <w:link w:val="S1-subparaChar"/>
    <w:rsid w:val="001D2077"/>
    <w:rPr>
      <w:rFonts w:ascii="Times New Roman" w:eastAsia="Times New Roman" w:hAnsi="Times New Roman" w:cs="Times New Roman"/>
      <w:sz w:val="24"/>
      <w:szCs w:val="20"/>
      <w:lang w:val="en-US"/>
    </w:rPr>
  </w:style>
  <w:style w:type="paragraph" w:customStyle="1" w:styleId="S1-OptB-header2">
    <w:name w:val="S1-OptB-header2"/>
    <w:basedOn w:val="Normal"/>
    <w:rsid w:val="001D2077"/>
    <w:pPr>
      <w:numPr>
        <w:numId w:val="27"/>
      </w:numPr>
      <w:spacing w:after="0" w:line="240" w:lineRule="auto"/>
      <w:jc w:val="left"/>
    </w:pPr>
    <w:rPr>
      <w:rFonts w:ascii="Times New Roman" w:eastAsia="Times New Roman" w:hAnsi="Times New Roman" w:cs="Times New Roman"/>
      <w:b/>
      <w:sz w:val="24"/>
      <w:szCs w:val="20"/>
    </w:rPr>
  </w:style>
  <w:style w:type="paragraph" w:customStyle="1" w:styleId="S1-OptB-subpara">
    <w:name w:val="S1-OptB-sub para"/>
    <w:basedOn w:val="Normal"/>
    <w:rsid w:val="001D2077"/>
    <w:pPr>
      <w:numPr>
        <w:ilvl w:val="1"/>
        <w:numId w:val="28"/>
      </w:numPr>
      <w:spacing w:after="200" w:line="240" w:lineRule="auto"/>
    </w:pPr>
    <w:rPr>
      <w:rFonts w:ascii="Times New Roman" w:eastAsia="Times New Roman" w:hAnsi="Times New Roman" w:cs="Times New Roman"/>
      <w:sz w:val="24"/>
      <w:szCs w:val="20"/>
    </w:rPr>
  </w:style>
  <w:style w:type="paragraph" w:customStyle="1" w:styleId="OptB-S1-subpara">
    <w:name w:val="OptB-S1-sub para"/>
    <w:basedOn w:val="Normal"/>
    <w:rsid w:val="001D2077"/>
    <w:pPr>
      <w:numPr>
        <w:ilvl w:val="1"/>
        <w:numId w:val="27"/>
      </w:numPr>
      <w:spacing w:after="200" w:line="240" w:lineRule="auto"/>
    </w:pPr>
    <w:rPr>
      <w:rFonts w:ascii="Times New Roman" w:eastAsia="Times New Roman" w:hAnsi="Times New Roman" w:cs="Times New Roman"/>
      <w:sz w:val="24"/>
      <w:szCs w:val="20"/>
    </w:rPr>
  </w:style>
  <w:style w:type="paragraph" w:customStyle="1" w:styleId="UserGuide">
    <w:name w:val="User Guide"/>
    <w:basedOn w:val="Normal"/>
    <w:rsid w:val="001D2077"/>
    <w:pPr>
      <w:spacing w:after="0" w:line="240" w:lineRule="auto"/>
      <w:jc w:val="center"/>
    </w:pPr>
    <w:rPr>
      <w:rFonts w:ascii="Times New Roman" w:eastAsia="Times New Roman" w:hAnsi="Times New Roman" w:cs="Times New Roman"/>
      <w:b/>
      <w:sz w:val="72"/>
      <w:szCs w:val="20"/>
    </w:rPr>
  </w:style>
  <w:style w:type="paragraph" w:customStyle="1" w:styleId="StyleHeading4Sub-ClauseSub-paragraphClauseSubSubNoNameAft">
    <w:name w:val="Style Heading 4Sub-Clause Sub-paragraphClauseSubSub_No&amp;Name + Aft..."/>
    <w:basedOn w:val="Heading4"/>
    <w:rsid w:val="001D2077"/>
    <w:pPr>
      <w:keepLines w:val="0"/>
      <w:numPr>
        <w:ilvl w:val="0"/>
        <w:numId w:val="0"/>
      </w:numPr>
      <w:tabs>
        <w:tab w:val="left" w:pos="1512"/>
      </w:tabs>
      <w:spacing w:before="0" w:after="180" w:line="240" w:lineRule="auto"/>
      <w:ind w:left="1512" w:right="18" w:hanging="540"/>
      <w:jc w:val="both"/>
    </w:pPr>
    <w:rPr>
      <w:rFonts w:ascii="Times New Roman" w:eastAsia="Times New Roman" w:hAnsi="Times New Roman" w:cs="Times New Roman"/>
      <w:bCs/>
      <w:iCs w:val="0"/>
      <w:sz w:val="24"/>
      <w:szCs w:val="20"/>
    </w:rPr>
  </w:style>
  <w:style w:type="paragraph" w:customStyle="1" w:styleId="StyleHeader1-ClausesAfter0pt">
    <w:name w:val="Style Header 1 - Clauses + After:  0 pt"/>
    <w:basedOn w:val="Normal"/>
    <w:rsid w:val="001D2077"/>
    <w:pPr>
      <w:spacing w:after="200" w:line="240" w:lineRule="auto"/>
    </w:pPr>
    <w:rPr>
      <w:rFonts w:ascii="Times New Roman" w:eastAsia="Times New Roman" w:hAnsi="Times New Roman" w:cs="Times New Roman"/>
      <w:bCs/>
      <w:sz w:val="24"/>
      <w:szCs w:val="20"/>
      <w:lang w:val="es-ES_tradnl"/>
    </w:rPr>
  </w:style>
  <w:style w:type="paragraph" w:customStyle="1" w:styleId="StyleHeading3SectionHeader3ClauseSubNoNameBold">
    <w:name w:val="Style Heading 3Section Header3ClauseSub_No&amp;Name + Bold"/>
    <w:basedOn w:val="Heading3"/>
    <w:rsid w:val="001D2077"/>
    <w:pPr>
      <w:keepNext w:val="0"/>
      <w:keepLines w:val="0"/>
      <w:numPr>
        <w:ilvl w:val="0"/>
        <w:numId w:val="0"/>
      </w:numPr>
      <w:tabs>
        <w:tab w:val="num" w:pos="864"/>
      </w:tabs>
      <w:spacing w:before="0" w:after="200" w:line="240" w:lineRule="auto"/>
      <w:ind w:left="864" w:right="0" w:hanging="432"/>
      <w:jc w:val="center"/>
    </w:pPr>
    <w:rPr>
      <w:rFonts w:ascii="Times New Roman" w:eastAsia="Times New Roman" w:hAnsi="Times New Roman" w:cs="Times New Roman"/>
      <w:bCs/>
      <w:sz w:val="28"/>
      <w:szCs w:val="20"/>
    </w:rPr>
  </w:style>
  <w:style w:type="paragraph" w:customStyle="1" w:styleId="outlinebullet">
    <w:name w:val="outlinebullet"/>
    <w:basedOn w:val="Normal"/>
    <w:rsid w:val="001D2077"/>
    <w:pPr>
      <w:tabs>
        <w:tab w:val="num" w:pos="720"/>
        <w:tab w:val="num" w:pos="1037"/>
        <w:tab w:val="left" w:pos="1440"/>
      </w:tabs>
      <w:spacing w:before="120" w:after="0" w:line="240" w:lineRule="auto"/>
      <w:ind w:left="1440" w:hanging="450"/>
      <w:jc w:val="left"/>
    </w:pPr>
    <w:rPr>
      <w:rFonts w:ascii="Times New Roman" w:eastAsia="Times New Roman" w:hAnsi="Times New Roman" w:cs="Times New Roman"/>
      <w:sz w:val="24"/>
      <w:szCs w:val="20"/>
      <w:lang w:eastAsia="fr-FR"/>
    </w:rPr>
  </w:style>
  <w:style w:type="paragraph" w:customStyle="1" w:styleId="a11">
    <w:name w:val="a1 1"/>
    <w:rsid w:val="001D2077"/>
    <w:pPr>
      <w:widowControl w:val="0"/>
      <w:tabs>
        <w:tab w:val="left" w:pos="-720"/>
      </w:tabs>
      <w:suppressAutoHyphens/>
      <w:spacing w:after="0" w:line="240" w:lineRule="auto"/>
    </w:pPr>
    <w:rPr>
      <w:rFonts w:ascii="CG Times" w:eastAsia="Times New Roman" w:hAnsi="CG Times" w:cs="Times New Roman"/>
      <w:sz w:val="24"/>
      <w:szCs w:val="20"/>
      <w:lang w:val="en-US"/>
    </w:rPr>
  </w:style>
  <w:style w:type="paragraph" w:customStyle="1" w:styleId="REGULAR3">
    <w:name w:val="REGULAR 3"/>
    <w:rsid w:val="001D2077"/>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sz w:val="24"/>
      <w:szCs w:val="20"/>
      <w:lang w:val="en-US"/>
    </w:rPr>
  </w:style>
  <w:style w:type="paragraph" w:customStyle="1" w:styleId="Headfid1">
    <w:name w:val="Head fid1"/>
    <w:basedOn w:val="Normal"/>
    <w:rsid w:val="001D2077"/>
    <w:pPr>
      <w:spacing w:before="120" w:line="240" w:lineRule="auto"/>
    </w:pPr>
    <w:rPr>
      <w:rFonts w:ascii="Times New Roman" w:eastAsia="Times New Roman" w:hAnsi="Times New Roman" w:cs="Times New Roman"/>
      <w:b/>
      <w:sz w:val="24"/>
      <w:szCs w:val="20"/>
      <w:lang w:val="en-GB"/>
    </w:rPr>
  </w:style>
  <w:style w:type="paragraph" w:customStyle="1" w:styleId="explanatoryclause">
    <w:name w:val="explanatory_clause"/>
    <w:basedOn w:val="Normal"/>
    <w:rsid w:val="001D2077"/>
    <w:pPr>
      <w:suppressAutoHyphens/>
      <w:spacing w:after="240" w:line="240" w:lineRule="auto"/>
      <w:ind w:left="738" w:right="-14" w:hanging="738"/>
      <w:jc w:val="left"/>
    </w:pPr>
    <w:rPr>
      <w:rFonts w:ascii="Arial" w:eastAsia="Times New Roman" w:hAnsi="Arial" w:cs="Times New Roman"/>
      <w:sz w:val="22"/>
      <w:szCs w:val="20"/>
    </w:rPr>
  </w:style>
  <w:style w:type="paragraph" w:customStyle="1" w:styleId="UG-Sec3-heading1Char">
    <w:name w:val="UG-Sec3-heading1 Char"/>
    <w:basedOn w:val="Heading2"/>
    <w:link w:val="UG-Sec3-heading1CharChar"/>
    <w:rsid w:val="001D2077"/>
    <w:pPr>
      <w:keepNext w:val="0"/>
      <w:keepLines w:val="0"/>
      <w:numPr>
        <w:ilvl w:val="0"/>
        <w:numId w:val="0"/>
      </w:numPr>
      <w:tabs>
        <w:tab w:val="left" w:pos="619"/>
      </w:tabs>
      <w:spacing w:before="120" w:after="200" w:line="240" w:lineRule="auto"/>
      <w:ind w:right="0"/>
    </w:pPr>
    <w:rPr>
      <w:rFonts w:ascii="Times New Roman" w:eastAsia="Times New Roman" w:hAnsi="Times New Roman" w:cs="Times New Roman"/>
      <w:sz w:val="28"/>
      <w:szCs w:val="28"/>
    </w:rPr>
  </w:style>
  <w:style w:type="character" w:customStyle="1" w:styleId="UG-Sec3-heading1CharChar">
    <w:name w:val="UG-Sec3-heading1 Char Char"/>
    <w:basedOn w:val="Heading2Char"/>
    <w:link w:val="UG-Sec3-heading1Char"/>
    <w:rsid w:val="001D2077"/>
    <w:rPr>
      <w:rFonts w:ascii="Times New Roman" w:eastAsia="Times New Roman" w:hAnsi="Times New Roman" w:cs="Times New Roman"/>
      <w:b/>
      <w:sz w:val="28"/>
      <w:szCs w:val="28"/>
      <w:lang w:val="en-US"/>
    </w:rPr>
  </w:style>
  <w:style w:type="paragraph" w:customStyle="1" w:styleId="UG-Sec3-Heading2">
    <w:name w:val="UG-Sec3-Heading2"/>
    <w:basedOn w:val="Normal"/>
    <w:rsid w:val="001D2077"/>
    <w:pPr>
      <w:autoSpaceDE w:val="0"/>
      <w:autoSpaceDN w:val="0"/>
      <w:adjustRightInd w:val="0"/>
      <w:spacing w:after="200" w:line="240" w:lineRule="auto"/>
    </w:pPr>
    <w:rPr>
      <w:rFonts w:ascii="Times New Roman" w:eastAsia="Times New Roman" w:hAnsi="Times New Roman" w:cs="Times New Roman"/>
      <w:b/>
      <w:bCs/>
      <w:color w:val="000000"/>
      <w:sz w:val="24"/>
      <w:szCs w:val="20"/>
    </w:rPr>
  </w:style>
  <w:style w:type="paragraph" w:customStyle="1" w:styleId="StyleUG-Sec3-heading18ptBlackChar">
    <w:name w:val="Style UG-Sec3-heading1 + 8 pt Black Char"/>
    <w:basedOn w:val="UG-Sec3-heading1Char"/>
    <w:link w:val="StyleUG-Sec3-heading18ptBlackCharChar"/>
    <w:rsid w:val="001D2077"/>
    <w:rPr>
      <w:bCs/>
      <w:color w:val="000000"/>
      <w:sz w:val="24"/>
    </w:rPr>
  </w:style>
  <w:style w:type="character" w:customStyle="1" w:styleId="StyleUG-Sec3-heading18ptBlackCharChar">
    <w:name w:val="Style UG-Sec3-heading1 + 8 pt Black Char Char"/>
    <w:basedOn w:val="UG-Sec3-heading1CharChar"/>
    <w:link w:val="StyleUG-Sec3-heading18ptBlackChar"/>
    <w:rsid w:val="001D2077"/>
    <w:rPr>
      <w:rFonts w:ascii="Times New Roman" w:eastAsia="Times New Roman" w:hAnsi="Times New Roman" w:cs="Times New Roman"/>
      <w:b/>
      <w:bCs/>
      <w:color w:val="000000"/>
      <w:sz w:val="24"/>
      <w:szCs w:val="28"/>
      <w:lang w:val="en-US"/>
    </w:rPr>
  </w:style>
  <w:style w:type="paragraph" w:customStyle="1" w:styleId="UG-Sec3b-Heading1">
    <w:name w:val="UG-Sec3b-Heading1"/>
    <w:basedOn w:val="UG-Sec3-heading1Char"/>
    <w:rsid w:val="001D2077"/>
  </w:style>
  <w:style w:type="paragraph" w:customStyle="1" w:styleId="UG-Sec3b-Heading2">
    <w:name w:val="UG-Sec3b-Heading2"/>
    <w:basedOn w:val="UG-Sec3-Heading2"/>
    <w:rsid w:val="001D2077"/>
  </w:style>
  <w:style w:type="paragraph" w:customStyle="1" w:styleId="SecVI-Header2Char">
    <w:name w:val="Sec VI - Header 2 Char"/>
    <w:basedOn w:val="Heading3"/>
    <w:link w:val="SecVI-Header2CharChar"/>
    <w:rsid w:val="001D2077"/>
    <w:pPr>
      <w:keepNext w:val="0"/>
      <w:keepLines w:val="0"/>
      <w:numPr>
        <w:ilvl w:val="0"/>
        <w:numId w:val="0"/>
      </w:numPr>
      <w:tabs>
        <w:tab w:val="num" w:pos="864"/>
      </w:tabs>
      <w:spacing w:before="0" w:after="200" w:line="240" w:lineRule="auto"/>
      <w:ind w:right="0"/>
      <w:jc w:val="center"/>
    </w:pPr>
    <w:rPr>
      <w:rFonts w:ascii="Times New Roman" w:eastAsia="Times New Roman" w:hAnsi="Times New Roman" w:cs="Times New Roman"/>
      <w:sz w:val="28"/>
      <w:szCs w:val="28"/>
    </w:rPr>
  </w:style>
  <w:style w:type="character" w:customStyle="1" w:styleId="SecVI-Header2CharChar">
    <w:name w:val="Sec VI - Header 2 Char Char"/>
    <w:basedOn w:val="Heading3Char1"/>
    <w:link w:val="SecVI-Header2Char"/>
    <w:rsid w:val="001D2077"/>
    <w:rPr>
      <w:rFonts w:ascii="Times New Roman" w:eastAsia="Times New Roman" w:hAnsi="Times New Roman" w:cs="Times New Roman"/>
      <w:b/>
      <w:sz w:val="28"/>
      <w:szCs w:val="28"/>
      <w:lang w:val="en-US" w:eastAsia="en-US" w:bidi="ar-SA"/>
    </w:rPr>
  </w:style>
  <w:style w:type="character" w:customStyle="1" w:styleId="Heading3Char1">
    <w:name w:val="Heading 3 Char1"/>
    <w:aliases w:val="Section Header3 Char,ClauseSub_No&amp;Name Char,Heading 3 Char Char,Section Header3 Char Char Char Char Char Char,Section Header3 Char Char Char Char Char1"/>
    <w:basedOn w:val="DefaultParagraphFont"/>
    <w:rsid w:val="001D2077"/>
    <w:rPr>
      <w:sz w:val="24"/>
      <w:lang w:val="en-US" w:eastAsia="en-US" w:bidi="ar-SA"/>
    </w:rPr>
  </w:style>
  <w:style w:type="paragraph" w:customStyle="1" w:styleId="SecVI-Header3Char">
    <w:name w:val="Sec VI - Header 3 Char"/>
    <w:basedOn w:val="SecVI-Header2Char"/>
    <w:link w:val="SecVI-Header3CharChar"/>
    <w:rsid w:val="001D2077"/>
    <w:rPr>
      <w:sz w:val="24"/>
    </w:rPr>
  </w:style>
  <w:style w:type="character" w:customStyle="1" w:styleId="SecVI-Header3CharChar">
    <w:name w:val="Sec VI - Header 3 Char Char"/>
    <w:basedOn w:val="SecVI-Header2CharChar"/>
    <w:link w:val="SecVI-Header3Char"/>
    <w:rsid w:val="001D2077"/>
    <w:rPr>
      <w:rFonts w:ascii="Times New Roman" w:eastAsia="Times New Roman" w:hAnsi="Times New Roman" w:cs="Times New Roman"/>
      <w:b/>
      <w:sz w:val="24"/>
      <w:szCs w:val="28"/>
      <w:lang w:val="en-US" w:eastAsia="en-US" w:bidi="ar-SA"/>
    </w:rPr>
  </w:style>
  <w:style w:type="paragraph" w:customStyle="1" w:styleId="SecVI-Header1">
    <w:name w:val="Sec VI - Header 1"/>
    <w:basedOn w:val="SectionVHeader"/>
    <w:rsid w:val="001D2077"/>
  </w:style>
  <w:style w:type="paragraph" w:customStyle="1" w:styleId="UG-Part">
    <w:name w:val="UG - Part"/>
    <w:basedOn w:val="Heading1"/>
    <w:rsid w:val="001D2077"/>
    <w:pPr>
      <w:keepNext w:val="0"/>
      <w:keepLines w:val="0"/>
      <w:pageBreakBefore w:val="0"/>
      <w:spacing w:before="120" w:after="120" w:line="240" w:lineRule="auto"/>
      <w:ind w:right="0"/>
      <w:jc w:val="center"/>
    </w:pPr>
    <w:rPr>
      <w:rFonts w:ascii="Times New Roman" w:eastAsia="Times New Roman" w:hAnsi="Times New Roman" w:cs="Times New Roman"/>
      <w:bCs/>
      <w:kern w:val="28"/>
      <w:sz w:val="36"/>
      <w:szCs w:val="20"/>
    </w:rPr>
  </w:style>
  <w:style w:type="paragraph" w:customStyle="1" w:styleId="UG-Option">
    <w:name w:val="UG - Option"/>
    <w:basedOn w:val="Option"/>
    <w:rsid w:val="001D2077"/>
    <w:pPr>
      <w:spacing w:before="240"/>
    </w:pPr>
    <w:rPr>
      <w:sz w:val="44"/>
    </w:rPr>
  </w:style>
  <w:style w:type="paragraph" w:customStyle="1" w:styleId="UG-OptB-Sec3-heading1">
    <w:name w:val="UG-OptB-Sec 3 - heading1"/>
    <w:basedOn w:val="UG-Sec3-heading1Char"/>
    <w:rsid w:val="001D2077"/>
  </w:style>
  <w:style w:type="paragraph" w:customStyle="1" w:styleId="UGOptB-Sec3-Heading2">
    <w:name w:val="UG OptB - Sec 3 - Heading 2"/>
    <w:basedOn w:val="UG-Sec3-Heading2"/>
    <w:rsid w:val="001D2077"/>
  </w:style>
  <w:style w:type="paragraph" w:customStyle="1" w:styleId="UG-OptB-Sec3b-heading1">
    <w:name w:val="UG-OptB-Sec 3b - heading 1"/>
    <w:basedOn w:val="UG-OptB-Sec3-heading1"/>
    <w:rsid w:val="001D2077"/>
  </w:style>
  <w:style w:type="paragraph" w:customStyle="1" w:styleId="UGOptB-Sec3b-Heading2">
    <w:name w:val="UG OptB - Sec 3b - Heading 2"/>
    <w:basedOn w:val="UGOptB-Sec3-Heading2"/>
    <w:rsid w:val="001D2077"/>
  </w:style>
  <w:style w:type="paragraph" w:customStyle="1" w:styleId="UG-SectionIV-Heading1">
    <w:name w:val="UG - Section IV - Heading 1"/>
    <w:basedOn w:val="Subtitle"/>
    <w:rsid w:val="001D2077"/>
    <w:pPr>
      <w:numPr>
        <w:ilvl w:val="0"/>
      </w:numPr>
      <w:spacing w:before="120" w:after="200" w:line="240" w:lineRule="auto"/>
      <w:jc w:val="center"/>
    </w:pPr>
    <w:rPr>
      <w:rFonts w:ascii="Times New Roman" w:eastAsia="Times New Roman" w:hAnsi="Times New Roman" w:cs="Times New Roman"/>
      <w:b/>
      <w:color w:val="auto"/>
      <w:spacing w:val="0"/>
      <w:sz w:val="40"/>
      <w:szCs w:val="20"/>
    </w:rPr>
  </w:style>
  <w:style w:type="paragraph" w:customStyle="1" w:styleId="UG-SectionIV-Heading2">
    <w:name w:val="UG - Section IV - Heading 2"/>
    <w:basedOn w:val="Normal"/>
    <w:next w:val="Normal"/>
    <w:rsid w:val="001D2077"/>
    <w:pPr>
      <w:spacing w:before="120" w:after="200" w:line="240" w:lineRule="auto"/>
      <w:jc w:val="left"/>
    </w:pPr>
    <w:rPr>
      <w:rFonts w:ascii="Times New Roman" w:eastAsia="Times New Roman" w:hAnsi="Times New Roman" w:cs="Times New Roman"/>
      <w:b/>
      <w:sz w:val="32"/>
    </w:rPr>
  </w:style>
  <w:style w:type="paragraph" w:customStyle="1" w:styleId="UG-SectionVI-Heading1">
    <w:name w:val="UG - Section VI - Heading 1"/>
    <w:basedOn w:val="UG-SectionIV-Heading1"/>
    <w:rsid w:val="001D2077"/>
  </w:style>
  <w:style w:type="paragraph" w:customStyle="1" w:styleId="UG-SectionVI-Heading2">
    <w:name w:val="UG - Section VI - Heading 2"/>
    <w:basedOn w:val="UG-SectionIV-Heading2"/>
    <w:next w:val="Normal"/>
    <w:rsid w:val="001D2077"/>
    <w:pPr>
      <w:jc w:val="center"/>
    </w:pPr>
  </w:style>
  <w:style w:type="paragraph" w:customStyle="1" w:styleId="UG-SectionVI-Heading3">
    <w:name w:val="UG - Section VI - Heading 3"/>
    <w:basedOn w:val="Normal"/>
    <w:next w:val="Normal"/>
    <w:rsid w:val="001D2077"/>
    <w:pPr>
      <w:spacing w:before="120" w:after="200" w:line="240" w:lineRule="auto"/>
      <w:jc w:val="center"/>
    </w:pPr>
    <w:rPr>
      <w:rFonts w:ascii="Times New Roman" w:eastAsia="Times New Roman" w:hAnsi="Times New Roman" w:cs="Times New Roman"/>
      <w:b/>
      <w:sz w:val="28"/>
      <w:szCs w:val="20"/>
    </w:rPr>
  </w:style>
  <w:style w:type="paragraph" w:customStyle="1" w:styleId="UG-SectionIX-Heading1">
    <w:name w:val="UG - Section IX - Heading 1"/>
    <w:basedOn w:val="Heading2"/>
    <w:rsid w:val="001D2077"/>
    <w:pPr>
      <w:keepNext w:val="0"/>
      <w:keepLines w:val="0"/>
      <w:numPr>
        <w:ilvl w:val="0"/>
        <w:numId w:val="0"/>
      </w:numPr>
      <w:tabs>
        <w:tab w:val="left" w:pos="619"/>
      </w:tabs>
      <w:spacing w:before="0" w:after="200" w:line="240" w:lineRule="auto"/>
      <w:ind w:right="0"/>
      <w:jc w:val="center"/>
    </w:pPr>
    <w:rPr>
      <w:rFonts w:ascii="Times New Roman" w:eastAsia="Times New Roman" w:hAnsi="Times New Roman" w:cs="Times New Roman"/>
      <w:sz w:val="32"/>
      <w:szCs w:val="28"/>
    </w:rPr>
  </w:style>
  <w:style w:type="paragraph" w:customStyle="1" w:styleId="UG-SectionIX-Heading2">
    <w:name w:val="UG - Section IX - Heading 2"/>
    <w:basedOn w:val="Heading2"/>
    <w:rsid w:val="001D2077"/>
    <w:pPr>
      <w:keepNext w:val="0"/>
      <w:keepLines w:val="0"/>
      <w:numPr>
        <w:ilvl w:val="0"/>
        <w:numId w:val="0"/>
      </w:numPr>
      <w:tabs>
        <w:tab w:val="left" w:pos="619"/>
      </w:tabs>
      <w:spacing w:before="0" w:after="200" w:line="240" w:lineRule="auto"/>
      <w:ind w:right="0"/>
      <w:jc w:val="center"/>
    </w:pPr>
    <w:rPr>
      <w:rFonts w:ascii="Times New Roman" w:eastAsia="Times New Roman" w:hAnsi="Times New Roman" w:cs="Times New Roman"/>
      <w:sz w:val="28"/>
      <w:szCs w:val="28"/>
    </w:rPr>
  </w:style>
  <w:style w:type="paragraph" w:customStyle="1" w:styleId="StyleHeading3SectionHeader3ClauseSubNoNameHeading3CharSe">
    <w:name w:val="Style Heading 3Section Header3ClauseSub_No&amp;NameHeading 3 CharSe..."/>
    <w:basedOn w:val="Heading3"/>
    <w:rsid w:val="001D2077"/>
    <w:pPr>
      <w:keepNext w:val="0"/>
      <w:keepLines w:val="0"/>
      <w:numPr>
        <w:ilvl w:val="0"/>
        <w:numId w:val="0"/>
      </w:numPr>
      <w:tabs>
        <w:tab w:val="num" w:pos="864"/>
      </w:tabs>
      <w:spacing w:before="0" w:after="200" w:line="240" w:lineRule="auto"/>
      <w:ind w:left="864" w:right="0" w:hanging="432"/>
      <w:jc w:val="center"/>
    </w:pPr>
    <w:rPr>
      <w:rFonts w:ascii="Times New Roman" w:eastAsia="Times New Roman" w:hAnsi="Times New Roman" w:cs="Times New Roman"/>
      <w:sz w:val="28"/>
      <w:szCs w:val="20"/>
    </w:rPr>
  </w:style>
  <w:style w:type="paragraph" w:customStyle="1" w:styleId="1stlineindent">
    <w:name w:val="1st line indent"/>
    <w:basedOn w:val="Normal"/>
    <w:rsid w:val="001D2077"/>
    <w:pPr>
      <w:spacing w:after="288" w:line="288" w:lineRule="atLeast"/>
      <w:ind w:firstLine="1080"/>
      <w:jc w:val="left"/>
    </w:pPr>
    <w:rPr>
      <w:rFonts w:ascii="Arial" w:eastAsia="Times New Roman" w:hAnsi="Arial" w:cs="Arial"/>
      <w:kern w:val="28"/>
      <w:szCs w:val="20"/>
      <w:lang w:val="en-GB"/>
    </w:rPr>
  </w:style>
  <w:style w:type="paragraph" w:customStyle="1" w:styleId="Bulletroman">
    <w:name w:val="Bulletroman"/>
    <w:basedOn w:val="Normal"/>
    <w:rsid w:val="001D2077"/>
    <w:pPr>
      <w:numPr>
        <w:numId w:val="4"/>
      </w:numPr>
      <w:spacing w:after="240" w:line="288" w:lineRule="atLeast"/>
      <w:jc w:val="left"/>
    </w:pPr>
    <w:rPr>
      <w:rFonts w:ascii="Arial" w:eastAsia="Times New Roman" w:hAnsi="Arial" w:cs="Arial"/>
      <w:szCs w:val="20"/>
      <w:lang w:val="en-GB"/>
    </w:rPr>
  </w:style>
  <w:style w:type="paragraph" w:customStyle="1" w:styleId="centreheading">
    <w:name w:val="centre heading"/>
    <w:basedOn w:val="Normal"/>
    <w:rsid w:val="001D2077"/>
    <w:pPr>
      <w:keepNext/>
      <w:spacing w:after="288" w:line="360" w:lineRule="exact"/>
      <w:jc w:val="center"/>
    </w:pPr>
    <w:rPr>
      <w:rFonts w:ascii="Arial" w:eastAsia="Times New Roman" w:hAnsi="Arial" w:cs="Arial"/>
      <w:b/>
      <w:caps/>
      <w:sz w:val="24"/>
      <w:szCs w:val="20"/>
      <w:lang w:val="en-GB"/>
    </w:rPr>
  </w:style>
  <w:style w:type="paragraph" w:customStyle="1" w:styleId="Header1-Clauses">
    <w:name w:val="Header 1 - Clauses"/>
    <w:basedOn w:val="Normal"/>
    <w:rsid w:val="001D2077"/>
    <w:pPr>
      <w:spacing w:after="0" w:line="240" w:lineRule="auto"/>
      <w:jc w:val="left"/>
    </w:pPr>
    <w:rPr>
      <w:rFonts w:ascii="Times New Roman" w:eastAsia="Times New Roman" w:hAnsi="Times New Roman" w:cs="Times New Roman"/>
      <w:b/>
      <w:sz w:val="24"/>
      <w:szCs w:val="20"/>
    </w:rPr>
  </w:style>
  <w:style w:type="paragraph" w:customStyle="1" w:styleId="S4Header">
    <w:name w:val="S4 Header"/>
    <w:basedOn w:val="Normal"/>
    <w:next w:val="Normal"/>
    <w:rsid w:val="001D2077"/>
    <w:pPr>
      <w:spacing w:before="120" w:after="240" w:line="240" w:lineRule="auto"/>
      <w:jc w:val="center"/>
    </w:pPr>
    <w:rPr>
      <w:rFonts w:ascii="Times New Roman" w:eastAsia="Times New Roman" w:hAnsi="Times New Roman" w:cs="Times New Roman"/>
      <w:b/>
      <w:sz w:val="32"/>
      <w:szCs w:val="20"/>
    </w:rPr>
  </w:style>
  <w:style w:type="paragraph" w:customStyle="1" w:styleId="S1-subpara">
    <w:name w:val="S1-sub para"/>
    <w:basedOn w:val="Normal"/>
    <w:rsid w:val="001D2077"/>
    <w:pPr>
      <w:tabs>
        <w:tab w:val="num" w:pos="576"/>
      </w:tabs>
      <w:spacing w:after="200" w:line="240" w:lineRule="auto"/>
      <w:ind w:left="576" w:hanging="576"/>
    </w:pPr>
    <w:rPr>
      <w:rFonts w:ascii="Times New Roman" w:eastAsia="Times New Roman" w:hAnsi="Times New Roman" w:cs="Times New Roman"/>
      <w:sz w:val="24"/>
      <w:szCs w:val="20"/>
    </w:rPr>
  </w:style>
  <w:style w:type="paragraph" w:customStyle="1" w:styleId="UG-Sec3-heading1">
    <w:name w:val="UG-Sec3-heading1"/>
    <w:basedOn w:val="Heading2"/>
    <w:rsid w:val="001D2077"/>
    <w:pPr>
      <w:keepNext w:val="0"/>
      <w:keepLines w:val="0"/>
      <w:numPr>
        <w:ilvl w:val="0"/>
        <w:numId w:val="0"/>
      </w:numPr>
      <w:tabs>
        <w:tab w:val="left" w:pos="619"/>
      </w:tabs>
      <w:spacing w:before="120" w:after="200" w:line="240" w:lineRule="auto"/>
      <w:ind w:right="0"/>
    </w:pPr>
    <w:rPr>
      <w:rFonts w:ascii="Times New Roman" w:eastAsia="Times New Roman" w:hAnsi="Times New Roman" w:cs="Times New Roman"/>
      <w:sz w:val="28"/>
      <w:szCs w:val="28"/>
    </w:rPr>
  </w:style>
  <w:style w:type="paragraph" w:customStyle="1" w:styleId="StyleUG-Sec3-heading18ptBlack">
    <w:name w:val="Style UG-Sec3-heading1 + 8 pt Black"/>
    <w:basedOn w:val="UG-Sec3-heading1"/>
    <w:rsid w:val="001D2077"/>
    <w:rPr>
      <w:bCs/>
      <w:color w:val="000000"/>
      <w:sz w:val="24"/>
    </w:rPr>
  </w:style>
  <w:style w:type="paragraph" w:customStyle="1" w:styleId="SecVI-Header2">
    <w:name w:val="Sec VI - Header 2"/>
    <w:basedOn w:val="Heading3"/>
    <w:rsid w:val="001D2077"/>
    <w:pPr>
      <w:keepNext w:val="0"/>
      <w:keepLines w:val="0"/>
      <w:numPr>
        <w:ilvl w:val="0"/>
        <w:numId w:val="0"/>
      </w:numPr>
      <w:tabs>
        <w:tab w:val="num" w:pos="864"/>
      </w:tabs>
      <w:spacing w:before="0" w:after="200" w:line="240" w:lineRule="auto"/>
      <w:ind w:right="0"/>
      <w:jc w:val="center"/>
    </w:pPr>
    <w:rPr>
      <w:rFonts w:ascii="Times New Roman" w:eastAsia="Times New Roman" w:hAnsi="Times New Roman" w:cs="Times New Roman"/>
      <w:sz w:val="28"/>
      <w:szCs w:val="28"/>
    </w:rPr>
  </w:style>
  <w:style w:type="paragraph" w:customStyle="1" w:styleId="SecVI-Header3">
    <w:name w:val="Sec VI - Header 3"/>
    <w:basedOn w:val="SecVI-Header2"/>
    <w:rsid w:val="001D2077"/>
    <w:rPr>
      <w:sz w:val="24"/>
    </w:rPr>
  </w:style>
  <w:style w:type="paragraph" w:customStyle="1" w:styleId="Title-Exhibit">
    <w:name w:val="Title - Exhibit"/>
    <w:basedOn w:val="Normal"/>
    <w:next w:val="Normal"/>
    <w:rsid w:val="001D2077"/>
    <w:pPr>
      <w:widowControl w:val="0"/>
      <w:bidi/>
      <w:spacing w:before="120" w:line="240" w:lineRule="auto"/>
      <w:jc w:val="center"/>
    </w:pPr>
    <w:rPr>
      <w:rFonts w:ascii="Courier New" w:eastAsia="Times New Roman" w:hAnsi="Courier New" w:cs="Times New Roman"/>
      <w:b/>
      <w:bCs/>
      <w:caps/>
      <w:sz w:val="24"/>
      <w:szCs w:val="24"/>
      <w:u w:val="single"/>
    </w:rPr>
  </w:style>
  <w:style w:type="paragraph" w:customStyle="1" w:styleId="Normal15">
    <w:name w:val="Normal1.5"/>
    <w:basedOn w:val="Normal"/>
    <w:rsid w:val="001D2077"/>
    <w:pPr>
      <w:widowControl w:val="0"/>
      <w:tabs>
        <w:tab w:val="left" w:pos="-720"/>
      </w:tabs>
      <w:suppressAutoHyphens/>
      <w:bidi/>
      <w:spacing w:line="240" w:lineRule="auto"/>
      <w:ind w:left="1440" w:hanging="720"/>
    </w:pPr>
    <w:rPr>
      <w:rFonts w:ascii="Courier New" w:eastAsia="Times New Roman" w:hAnsi="Courier New" w:cs="Times New Roman"/>
      <w:spacing w:val="-2"/>
      <w:sz w:val="24"/>
      <w:szCs w:val="24"/>
    </w:rPr>
  </w:style>
  <w:style w:type="paragraph" w:customStyle="1" w:styleId="StyleCentered">
    <w:name w:val="Style Centered"/>
    <w:basedOn w:val="Normal"/>
    <w:rsid w:val="001D2077"/>
    <w:pPr>
      <w:spacing w:after="0" w:line="240" w:lineRule="atLeast"/>
      <w:jc w:val="center"/>
      <w:outlineLvl w:val="3"/>
    </w:pPr>
    <w:rPr>
      <w:rFonts w:ascii="Times New Roman" w:eastAsia="Times New Roman" w:hAnsi="Times New Roman" w:cs="Arial"/>
      <w:szCs w:val="20"/>
      <w:lang w:val="en-GB"/>
    </w:rPr>
  </w:style>
  <w:style w:type="paragraph" w:customStyle="1" w:styleId="11ptheading">
    <w:name w:val="11 pt heading"/>
    <w:basedOn w:val="Normal"/>
    <w:next w:val="Normal"/>
    <w:rsid w:val="001D2077"/>
    <w:pPr>
      <w:keepNext/>
      <w:widowControl w:val="0"/>
      <w:spacing w:before="360" w:line="240" w:lineRule="atLeast"/>
      <w:jc w:val="left"/>
      <w:outlineLvl w:val="3"/>
    </w:pPr>
    <w:rPr>
      <w:rFonts w:ascii="Times New Roman" w:eastAsia="Times New Roman" w:hAnsi="Times New Roman" w:cs="Arial"/>
      <w:b/>
      <w:sz w:val="22"/>
      <w:szCs w:val="20"/>
      <w:lang w:val="en-GB" w:eastAsia="en-NZ"/>
    </w:rPr>
  </w:style>
  <w:style w:type="paragraph" w:customStyle="1" w:styleId="13ptheading">
    <w:name w:val="13 pt heading"/>
    <w:basedOn w:val="Normal"/>
    <w:next w:val="Normal"/>
    <w:rsid w:val="001D2077"/>
    <w:pPr>
      <w:keepNext/>
      <w:widowControl w:val="0"/>
      <w:spacing w:before="360" w:line="240" w:lineRule="atLeast"/>
      <w:jc w:val="left"/>
      <w:outlineLvl w:val="3"/>
    </w:pPr>
    <w:rPr>
      <w:rFonts w:ascii="Times New Roman" w:eastAsia="Times New Roman" w:hAnsi="Times New Roman" w:cs="Arial"/>
      <w:b/>
      <w:sz w:val="26"/>
      <w:szCs w:val="20"/>
      <w:lang w:val="en-GB" w:eastAsia="en-NZ"/>
    </w:rPr>
  </w:style>
  <w:style w:type="paragraph" w:customStyle="1" w:styleId="TableFootnote">
    <w:name w:val="Table Footnote"/>
    <w:basedOn w:val="Normal"/>
    <w:rsid w:val="001D2077"/>
    <w:pPr>
      <w:widowControl w:val="0"/>
      <w:spacing w:line="240" w:lineRule="atLeast"/>
      <w:ind w:left="851" w:hanging="851"/>
      <w:jc w:val="left"/>
      <w:outlineLvl w:val="3"/>
    </w:pPr>
    <w:rPr>
      <w:rFonts w:ascii="Times New Roman" w:eastAsia="Times New Roman" w:hAnsi="Times New Roman" w:cs="Arial"/>
      <w:sz w:val="18"/>
      <w:szCs w:val="20"/>
      <w:lang w:val="en-GB" w:eastAsia="en-NZ"/>
    </w:rPr>
  </w:style>
  <w:style w:type="character" w:customStyle="1" w:styleId="Hyperlink1">
    <w:name w:val="Hyperlink1"/>
    <w:basedOn w:val="DefaultParagraphFont"/>
    <w:rsid w:val="001D2077"/>
    <w:rPr>
      <w:rFonts w:ascii="Arial" w:hAnsi="Arial"/>
      <w:color w:val="0000FF"/>
      <w:u w:val="single"/>
    </w:rPr>
  </w:style>
  <w:style w:type="paragraph" w:customStyle="1" w:styleId="Bullet">
    <w:name w:val="Bullet"/>
    <w:basedOn w:val="ListParagraph"/>
    <w:next w:val="Normal"/>
    <w:rsid w:val="001D2077"/>
    <w:pPr>
      <w:spacing w:after="0" w:line="240" w:lineRule="atLeast"/>
      <w:ind w:left="360" w:hanging="360"/>
      <w:jc w:val="left"/>
    </w:pPr>
    <w:rPr>
      <w:rFonts w:ascii="Times New Roman" w:eastAsia="Times New Roman" w:hAnsi="Times New Roman" w:cs="Times New Roman"/>
      <w:szCs w:val="20"/>
      <w:lang w:val="en-GB"/>
    </w:rPr>
  </w:style>
  <w:style w:type="paragraph" w:customStyle="1" w:styleId="Style18ptBoldCentered">
    <w:name w:val="Style 18 pt Bold Centered"/>
    <w:basedOn w:val="Normal"/>
    <w:rsid w:val="001D2077"/>
    <w:pPr>
      <w:keepNext/>
      <w:spacing w:line="240" w:lineRule="atLeast"/>
      <w:jc w:val="center"/>
    </w:pPr>
    <w:rPr>
      <w:rFonts w:ascii="Times New Roman" w:eastAsia="Times New Roman" w:hAnsi="Times New Roman" w:cs="Times New Roman"/>
      <w:b/>
      <w:bCs/>
      <w:sz w:val="36"/>
      <w:szCs w:val="20"/>
      <w:lang w:val="en-GB"/>
    </w:rPr>
  </w:style>
  <w:style w:type="paragraph" w:customStyle="1" w:styleId="Letterhead">
    <w:name w:val="Letterhead"/>
    <w:basedOn w:val="Normal"/>
    <w:rsid w:val="001D2077"/>
    <w:pPr>
      <w:spacing w:after="0" w:line="190" w:lineRule="atLeast"/>
      <w:jc w:val="left"/>
    </w:pPr>
    <w:rPr>
      <w:rFonts w:ascii="Times New Roman" w:eastAsia="Times New Roman" w:hAnsi="Times New Roman" w:cs="Times New Roman"/>
      <w:noProof/>
      <w:color w:val="000000"/>
      <w:sz w:val="16"/>
      <w:szCs w:val="20"/>
      <w:lang w:val="en-GB"/>
    </w:rPr>
  </w:style>
  <w:style w:type="paragraph" w:customStyle="1" w:styleId="Heading">
    <w:name w:val="Heading"/>
    <w:basedOn w:val="Normal"/>
    <w:next w:val="Normal"/>
    <w:rsid w:val="001D2077"/>
    <w:pPr>
      <w:spacing w:line="240" w:lineRule="atLeast"/>
      <w:jc w:val="left"/>
    </w:pPr>
    <w:rPr>
      <w:rFonts w:ascii="Times New Roman" w:eastAsia="Times New Roman" w:hAnsi="Times New Roman" w:cs="Times New Roman"/>
      <w:b/>
      <w:color w:val="828282"/>
      <w:sz w:val="24"/>
      <w:szCs w:val="20"/>
      <w:lang w:val="en-GB"/>
    </w:rPr>
  </w:style>
  <w:style w:type="paragraph" w:customStyle="1" w:styleId="CopyRight">
    <w:name w:val="CopyRight"/>
    <w:basedOn w:val="Normal"/>
    <w:rsid w:val="001D2077"/>
    <w:pPr>
      <w:spacing w:after="0" w:line="200" w:lineRule="atLeast"/>
      <w:jc w:val="left"/>
    </w:pPr>
    <w:rPr>
      <w:rFonts w:ascii="Times New Roman" w:eastAsia="Times New Roman" w:hAnsi="Times New Roman" w:cs="Times New Roman"/>
      <w:sz w:val="16"/>
      <w:szCs w:val="20"/>
      <w:lang w:val="en-GB"/>
    </w:rPr>
  </w:style>
  <w:style w:type="paragraph" w:customStyle="1" w:styleId="CoverTitle">
    <w:name w:val="Cover Title"/>
    <w:basedOn w:val="Normal"/>
    <w:rsid w:val="001D2077"/>
    <w:pPr>
      <w:spacing w:after="0" w:line="280" w:lineRule="atLeast"/>
      <w:jc w:val="left"/>
    </w:pPr>
    <w:rPr>
      <w:rFonts w:ascii="Times New Roman" w:eastAsia="Times New Roman" w:hAnsi="Times New Roman" w:cs="Times New Roman"/>
      <w:b/>
      <w:color w:val="0076CC"/>
      <w:sz w:val="28"/>
      <w:szCs w:val="20"/>
      <w:lang w:val="en-GB"/>
    </w:rPr>
  </w:style>
  <w:style w:type="paragraph" w:customStyle="1" w:styleId="8ptBold">
    <w:name w:val="8 pt Bold"/>
    <w:basedOn w:val="Normal"/>
    <w:rsid w:val="001D2077"/>
    <w:pPr>
      <w:spacing w:after="0" w:line="240" w:lineRule="atLeast"/>
      <w:jc w:val="left"/>
    </w:pPr>
    <w:rPr>
      <w:rFonts w:ascii="Times New Roman" w:eastAsia="Times New Roman" w:hAnsi="Times New Roman" w:cs="Times New Roman"/>
      <w:b/>
      <w:sz w:val="16"/>
      <w:szCs w:val="20"/>
      <w:lang w:val="en-GB"/>
    </w:rPr>
  </w:style>
  <w:style w:type="paragraph" w:customStyle="1" w:styleId="4">
    <w:name w:val="本文 4"/>
    <w:basedOn w:val="Normal"/>
    <w:rsid w:val="001D2077"/>
    <w:pPr>
      <w:widowControl w:val="0"/>
      <w:numPr>
        <w:numId w:val="29"/>
      </w:numPr>
      <w:tabs>
        <w:tab w:val="clear" w:pos="360"/>
        <w:tab w:val="left" w:pos="567"/>
      </w:tabs>
      <w:adjustRightInd w:val="0"/>
      <w:spacing w:before="40" w:after="40" w:line="240" w:lineRule="auto"/>
      <w:ind w:left="567" w:hanging="567"/>
      <w:textAlignment w:val="baseline"/>
      <w:outlineLvl w:val="3"/>
    </w:pPr>
    <w:rPr>
      <w:rFonts w:ascii="Times New Roman" w:eastAsia="MS Mincho" w:hAnsi="Times New Roman" w:cs="Arial"/>
      <w:spacing w:val="-4"/>
      <w:kern w:val="2"/>
      <w:sz w:val="22"/>
      <w:szCs w:val="20"/>
      <w:lang w:val="en-NZ" w:eastAsia="ja-JP"/>
    </w:rPr>
  </w:style>
  <w:style w:type="paragraph" w:customStyle="1" w:styleId="BulletDotPoint">
    <w:name w:val="Bullet Dot Point"/>
    <w:basedOn w:val="Normal"/>
    <w:rsid w:val="001D2077"/>
    <w:pPr>
      <w:spacing w:before="40" w:after="40" w:line="240" w:lineRule="auto"/>
      <w:ind w:left="360" w:hanging="360"/>
      <w:outlineLvl w:val="3"/>
    </w:pPr>
    <w:rPr>
      <w:rFonts w:ascii="Arial Narrow" w:eastAsia="Times New Roman" w:hAnsi="Arial Narrow" w:cs="Arial"/>
      <w:spacing w:val="-4"/>
      <w:sz w:val="22"/>
      <w:szCs w:val="20"/>
      <w:lang w:val="en-AU" w:eastAsia="en-NZ"/>
    </w:rPr>
  </w:style>
  <w:style w:type="paragraph" w:customStyle="1" w:styleId="OmniPage4357">
    <w:name w:val="OmniPage #4357"/>
    <w:rsid w:val="001D2077"/>
    <w:pPr>
      <w:tabs>
        <w:tab w:val="left" w:pos="101"/>
        <w:tab w:val="right" w:pos="9619"/>
      </w:tabs>
      <w:autoSpaceDE w:val="0"/>
      <w:autoSpaceDN w:val="0"/>
      <w:adjustRightInd w:val="0"/>
      <w:spacing w:after="0" w:line="240" w:lineRule="auto"/>
      <w:jc w:val="both"/>
    </w:pPr>
    <w:rPr>
      <w:rFonts w:ascii="Times New Roman" w:eastAsia="Times New Roman" w:hAnsi="Times New Roman" w:cs="Times New Roman"/>
      <w:sz w:val="24"/>
      <w:szCs w:val="24"/>
      <w:lang w:val="en-US"/>
    </w:rPr>
  </w:style>
  <w:style w:type="paragraph" w:customStyle="1" w:styleId="0hi">
    <w:name w:val="0hi"/>
    <w:basedOn w:val="Normal"/>
    <w:rsid w:val="001D2077"/>
    <w:pPr>
      <w:autoSpaceDE w:val="0"/>
      <w:autoSpaceDN w:val="0"/>
      <w:adjustRightInd w:val="0"/>
      <w:spacing w:after="240" w:line="240" w:lineRule="auto"/>
      <w:ind w:left="720" w:hanging="720"/>
      <w:jc w:val="left"/>
    </w:pPr>
    <w:rPr>
      <w:rFonts w:ascii="Times New Roman" w:eastAsia="Times New Roman" w:hAnsi="Times New Roman" w:cs="Times New Roman"/>
      <w:sz w:val="24"/>
      <w:szCs w:val="24"/>
    </w:rPr>
  </w:style>
  <w:style w:type="paragraph" w:customStyle="1" w:styleId="bullet0">
    <w:name w:val="bullet"/>
    <w:basedOn w:val="Normal"/>
    <w:rsid w:val="001D2077"/>
    <w:pPr>
      <w:autoSpaceDE w:val="0"/>
      <w:autoSpaceDN w:val="0"/>
      <w:adjustRightInd w:val="0"/>
      <w:spacing w:after="0" w:line="240" w:lineRule="auto"/>
      <w:ind w:left="792" w:hanging="360"/>
      <w:jc w:val="left"/>
    </w:pPr>
    <w:rPr>
      <w:rFonts w:ascii="Times New Roman" w:eastAsia="Times New Roman" w:hAnsi="Times New Roman" w:cs="Times New Roman"/>
      <w:sz w:val="24"/>
      <w:szCs w:val="24"/>
      <w:lang w:val="en-GB"/>
    </w:rPr>
  </w:style>
  <w:style w:type="paragraph" w:customStyle="1" w:styleId="CENTER1">
    <w:name w:val="CENTER 1"/>
    <w:basedOn w:val="Normal"/>
    <w:rsid w:val="001D2077"/>
    <w:pPr>
      <w:keepNext/>
      <w:autoSpaceDE w:val="0"/>
      <w:autoSpaceDN w:val="0"/>
      <w:adjustRightInd w:val="0"/>
      <w:spacing w:after="240" w:line="240" w:lineRule="auto"/>
      <w:jc w:val="center"/>
    </w:pPr>
    <w:rPr>
      <w:rFonts w:ascii="Times New Roman" w:eastAsia="Times New Roman" w:hAnsi="Times New Roman" w:cs="Arial"/>
      <w:caps/>
      <w:sz w:val="24"/>
      <w:szCs w:val="24"/>
    </w:rPr>
  </w:style>
  <w:style w:type="paragraph" w:customStyle="1" w:styleId="0">
    <w:name w:val="0"/>
    <w:basedOn w:val="Normal"/>
    <w:rsid w:val="001D2077"/>
    <w:pPr>
      <w:autoSpaceDE w:val="0"/>
      <w:autoSpaceDN w:val="0"/>
      <w:adjustRightInd w:val="0"/>
      <w:spacing w:after="0" w:line="240" w:lineRule="auto"/>
      <w:jc w:val="left"/>
    </w:pPr>
    <w:rPr>
      <w:rFonts w:ascii="UniversS 45 Light" w:eastAsia="Times New Roman" w:hAnsi="UniversS 45 Light" w:cs="UniversS 45 Light"/>
      <w:sz w:val="22"/>
    </w:rPr>
  </w:style>
  <w:style w:type="character" w:customStyle="1" w:styleId="DeltaViewInsertion">
    <w:name w:val="DeltaView Insertion"/>
    <w:rsid w:val="001D2077"/>
    <w:rPr>
      <w:b/>
      <w:bCs/>
      <w:color w:val="0000FF"/>
      <w:spacing w:val="0"/>
      <w:u w:val="single"/>
    </w:rPr>
  </w:style>
  <w:style w:type="paragraph" w:customStyle="1" w:styleId="StyleCaptionCentered">
    <w:name w:val="Style Caption + Centered"/>
    <w:basedOn w:val="Normal"/>
    <w:rsid w:val="001D2077"/>
    <w:pPr>
      <w:keepNext/>
      <w:spacing w:line="300" w:lineRule="atLeast"/>
      <w:jc w:val="center"/>
    </w:pPr>
    <w:rPr>
      <w:rFonts w:ascii="Times New Roman" w:eastAsia="Times New Roman" w:hAnsi="Times New Roman" w:cs="Times New Roman"/>
      <w:b/>
      <w:bCs/>
      <w:sz w:val="16"/>
      <w:szCs w:val="20"/>
      <w:lang w:val="en-GB"/>
    </w:rPr>
  </w:style>
  <w:style w:type="table" w:customStyle="1" w:styleId="TableGridLight2">
    <w:name w:val="Table Grid Light2"/>
    <w:basedOn w:val="TableNormal"/>
    <w:uiPriority w:val="40"/>
    <w:rsid w:val="00D60B95"/>
    <w:pPr>
      <w:spacing w:after="0" w:line="240" w:lineRule="auto"/>
    </w:pPr>
    <w:rPr>
      <w:rFonts w:ascii="Century Gothic" w:hAnsi="Century Gothic"/>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Style1">
    <w:name w:val="Style1"/>
    <w:uiPriority w:val="99"/>
    <w:rsid w:val="00B734A8"/>
    <w:pPr>
      <w:numPr>
        <w:numId w:val="37"/>
      </w:numPr>
    </w:pPr>
  </w:style>
  <w:style w:type="numbering" w:customStyle="1" w:styleId="Style2">
    <w:name w:val="Style2"/>
    <w:uiPriority w:val="99"/>
    <w:rsid w:val="00B734A8"/>
    <w:pPr>
      <w:numPr>
        <w:numId w:val="38"/>
      </w:numPr>
    </w:pPr>
  </w:style>
  <w:style w:type="paragraph" w:customStyle="1" w:styleId="Norm2para">
    <w:name w:val="Norm 2+ para"/>
    <w:basedOn w:val="Normal"/>
    <w:rsid w:val="00614F7C"/>
    <w:pPr>
      <w:spacing w:line="240" w:lineRule="auto"/>
      <w:ind w:left="2592" w:hanging="576"/>
      <w:jc w:val="left"/>
    </w:pPr>
    <w:rPr>
      <w:rFonts w:ascii="Times New Roman" w:eastAsia="Times New Roman" w:hAnsi="Times New Roman" w:cs="Times New Roman"/>
      <w:sz w:val="24"/>
      <w:szCs w:val="24"/>
    </w:rPr>
  </w:style>
  <w:style w:type="paragraph" w:customStyle="1" w:styleId="Norm19para">
    <w:name w:val="Norm 1.9 para"/>
    <w:basedOn w:val="Norm15para"/>
    <w:rsid w:val="00614F7C"/>
    <w:pPr>
      <w:tabs>
        <w:tab w:val="clear" w:pos="1440"/>
        <w:tab w:val="clear" w:pos="2160"/>
        <w:tab w:val="left" w:pos="1260"/>
        <w:tab w:val="left" w:pos="1800"/>
      </w:tabs>
      <w:ind w:left="1872" w:hanging="576"/>
    </w:pPr>
  </w:style>
  <w:style w:type="paragraph" w:customStyle="1" w:styleId="Norm15para">
    <w:name w:val="Norm 1.5 para"/>
    <w:basedOn w:val="Normal"/>
    <w:rsid w:val="00614F7C"/>
    <w:pPr>
      <w:tabs>
        <w:tab w:val="left" w:pos="720"/>
        <w:tab w:val="left" w:pos="1440"/>
        <w:tab w:val="left" w:pos="2160"/>
        <w:tab w:val="left" w:pos="3094"/>
        <w:tab w:val="left" w:pos="3945"/>
        <w:tab w:val="left" w:pos="5079"/>
        <w:tab w:val="left" w:pos="6496"/>
        <w:tab w:val="left" w:pos="7630"/>
      </w:tabs>
      <w:spacing w:line="240" w:lineRule="auto"/>
      <w:ind w:left="1440" w:hanging="720"/>
      <w:jc w:val="left"/>
    </w:pPr>
    <w:rPr>
      <w:rFonts w:ascii="Times New Roman" w:eastAsia="Times New Roman" w:hAnsi="Times New Roman" w:cs="Times New Roman"/>
      <w:sz w:val="24"/>
      <w:szCs w:val="24"/>
    </w:rPr>
  </w:style>
  <w:style w:type="paragraph" w:customStyle="1" w:styleId="Sectionheadsmlcaps">
    <w:name w:val="Section head sml caps"/>
    <w:basedOn w:val="Normal"/>
    <w:next w:val="Normal"/>
    <w:rsid w:val="00614F7C"/>
    <w:pPr>
      <w:spacing w:after="0" w:line="240" w:lineRule="auto"/>
      <w:jc w:val="left"/>
    </w:pPr>
    <w:rPr>
      <w:rFonts w:ascii="Times New Roman" w:eastAsia="Times New Roman" w:hAnsi="Times New Roman" w:cs="Times New Roman"/>
      <w:b/>
      <w:bCs/>
      <w:smallCaps/>
      <w:sz w:val="24"/>
      <w:szCs w:val="24"/>
    </w:rPr>
  </w:style>
  <w:style w:type="paragraph" w:customStyle="1" w:styleId="Norm1para">
    <w:name w:val="Norm 1 para"/>
    <w:basedOn w:val="Normal"/>
    <w:rsid w:val="00614F7C"/>
    <w:pPr>
      <w:spacing w:line="240" w:lineRule="auto"/>
      <w:jc w:val="left"/>
    </w:pPr>
    <w:rPr>
      <w:rFonts w:ascii="Times New Roman" w:eastAsia="Times New Roman" w:hAnsi="Times New Roman" w:cs="Times New Roman"/>
      <w:sz w:val="24"/>
      <w:szCs w:val="24"/>
    </w:rPr>
  </w:style>
  <w:style w:type="paragraph" w:customStyle="1" w:styleId="Normhead1">
    <w:name w:val="Norm head 1"/>
    <w:basedOn w:val="Norm15para"/>
    <w:next w:val="Norm15para"/>
    <w:rsid w:val="00614F7C"/>
    <w:pPr>
      <w:spacing w:before="240"/>
      <w:ind w:left="720"/>
    </w:pPr>
    <w:rPr>
      <w:b/>
      <w:bCs/>
      <w:caps/>
    </w:rPr>
  </w:style>
  <w:style w:type="paragraph" w:customStyle="1" w:styleId="Standardnoxspcafterpara">
    <w:name w:val="Standard no x spc after para"/>
    <w:basedOn w:val="Normal"/>
    <w:rsid w:val="00614F7C"/>
    <w:pPr>
      <w:spacing w:after="0" w:line="240" w:lineRule="auto"/>
      <w:jc w:val="left"/>
    </w:pPr>
    <w:rPr>
      <w:rFonts w:ascii="Times New Roman" w:eastAsia="Times New Roman" w:hAnsi="Times New Roman" w:cs="Times New Roman"/>
      <w:sz w:val="24"/>
      <w:szCs w:val="24"/>
    </w:rPr>
  </w:style>
  <w:style w:type="paragraph" w:customStyle="1" w:styleId="Standardpara">
    <w:name w:val="Standard para"/>
    <w:basedOn w:val="Standardnoxspcafterpara"/>
    <w:rsid w:val="00614F7C"/>
    <w:pPr>
      <w:spacing w:after="180"/>
    </w:pPr>
  </w:style>
  <w:style w:type="paragraph" w:customStyle="1" w:styleId="Normhead2">
    <w:name w:val="Norm head 2"/>
    <w:basedOn w:val="Heading2"/>
    <w:rsid w:val="00614F7C"/>
    <w:pPr>
      <w:keepNext w:val="0"/>
      <w:keepLines w:val="0"/>
      <w:widowControl w:val="0"/>
      <w:numPr>
        <w:ilvl w:val="0"/>
        <w:numId w:val="0"/>
      </w:numPr>
      <w:overflowPunct w:val="0"/>
      <w:autoSpaceDE w:val="0"/>
      <w:autoSpaceDN w:val="0"/>
      <w:adjustRightInd w:val="0"/>
      <w:spacing w:before="0" w:after="120" w:line="240" w:lineRule="auto"/>
      <w:ind w:left="720" w:right="0"/>
      <w:jc w:val="center"/>
      <w:textAlignment w:val="baseline"/>
      <w:outlineLvl w:val="9"/>
    </w:pPr>
    <w:rPr>
      <w:rFonts w:ascii="Times New Roman" w:eastAsia="Times New Roman" w:hAnsi="Times New Roman" w:cs="Courier New"/>
      <w:b w:val="0"/>
      <w:bCs/>
      <w:i/>
      <w:iCs/>
      <w:szCs w:val="24"/>
    </w:rPr>
  </w:style>
  <w:style w:type="paragraph" w:customStyle="1" w:styleId="Normpara18">
    <w:name w:val="Norm para 1.8"/>
    <w:basedOn w:val="Norm19para"/>
    <w:rsid w:val="00614F7C"/>
    <w:pPr>
      <w:ind w:left="2592"/>
    </w:pPr>
  </w:style>
  <w:style w:type="paragraph" w:customStyle="1" w:styleId="Norm0para">
    <w:name w:val="Norm 0 para"/>
    <w:basedOn w:val="Normal"/>
    <w:rsid w:val="00614F7C"/>
    <w:pPr>
      <w:spacing w:line="240" w:lineRule="auto"/>
      <w:jc w:val="left"/>
    </w:pPr>
    <w:rPr>
      <w:rFonts w:ascii="Times New Roman" w:eastAsia="Times New Roman" w:hAnsi="Times New Roman" w:cs="Times New Roman"/>
      <w:sz w:val="24"/>
      <w:szCs w:val="24"/>
    </w:rPr>
  </w:style>
  <w:style w:type="paragraph" w:customStyle="1" w:styleId="Norm1nodentpara">
    <w:name w:val="Norm 1 no dent para"/>
    <w:basedOn w:val="Normal"/>
    <w:rsid w:val="00614F7C"/>
    <w:pPr>
      <w:tabs>
        <w:tab w:val="left" w:pos="2160"/>
        <w:tab w:val="left" w:pos="3094"/>
        <w:tab w:val="left" w:pos="3945"/>
        <w:tab w:val="left" w:pos="5079"/>
        <w:tab w:val="left" w:pos="6496"/>
        <w:tab w:val="left" w:pos="7630"/>
      </w:tabs>
      <w:spacing w:line="240" w:lineRule="auto"/>
      <w:ind w:left="720"/>
      <w:jc w:val="left"/>
    </w:pPr>
    <w:rPr>
      <w:rFonts w:ascii="Times New Roman" w:eastAsia="Times New Roman" w:hAnsi="Times New Roman" w:cs="Times New Roman"/>
      <w:sz w:val="24"/>
      <w:szCs w:val="24"/>
    </w:rPr>
  </w:style>
  <w:style w:type="paragraph" w:customStyle="1" w:styleId="Norm13para">
    <w:name w:val="Norm 1.3 para"/>
    <w:basedOn w:val="Normal"/>
    <w:rsid w:val="00614F7C"/>
    <w:pPr>
      <w:tabs>
        <w:tab w:val="left" w:pos="720"/>
        <w:tab w:val="left" w:pos="1440"/>
        <w:tab w:val="left" w:pos="2160"/>
        <w:tab w:val="left" w:pos="3094"/>
        <w:tab w:val="left" w:pos="3945"/>
        <w:tab w:val="left" w:pos="5079"/>
        <w:tab w:val="left" w:pos="6496"/>
        <w:tab w:val="left" w:pos="7630"/>
      </w:tabs>
      <w:spacing w:line="240" w:lineRule="auto"/>
      <w:ind w:left="1980" w:hanging="540"/>
      <w:jc w:val="left"/>
    </w:pPr>
    <w:rPr>
      <w:rFonts w:ascii="Times New Roman" w:eastAsia="Times New Roman" w:hAnsi="Times New Roman" w:cs="Times New Roman"/>
      <w:sz w:val="24"/>
      <w:szCs w:val="24"/>
    </w:rPr>
  </w:style>
  <w:style w:type="paragraph" w:customStyle="1" w:styleId="NormTNR11pt6pt">
    <w:name w:val="Norm TNR11pt + 6 pt"/>
    <w:basedOn w:val="Norm0para"/>
    <w:rsid w:val="00614F7C"/>
    <w:rPr>
      <w:sz w:val="22"/>
      <w:szCs w:val="22"/>
    </w:rPr>
  </w:style>
  <w:style w:type="paragraph" w:customStyle="1" w:styleId="Text-Hdg2">
    <w:name w:val="Text - Hdg 2"/>
    <w:basedOn w:val="Normal"/>
    <w:rsid w:val="00614F7C"/>
    <w:pPr>
      <w:widowControl w:val="0"/>
      <w:spacing w:after="0" w:line="240" w:lineRule="auto"/>
      <w:ind w:left="720"/>
      <w:jc w:val="left"/>
    </w:pPr>
    <w:rPr>
      <w:rFonts w:ascii="Courier New" w:eastAsia="Times New Roman" w:hAnsi="Courier New" w:cs="Times New Roman"/>
      <w:sz w:val="24"/>
      <w:szCs w:val="24"/>
    </w:rPr>
  </w:style>
  <w:style w:type="paragraph" w:customStyle="1" w:styleId="Title-Table">
    <w:name w:val="Title - Table"/>
    <w:basedOn w:val="Normal"/>
    <w:rsid w:val="00614F7C"/>
    <w:pPr>
      <w:widowControl w:val="0"/>
      <w:spacing w:after="0" w:line="240" w:lineRule="auto"/>
      <w:jc w:val="center"/>
    </w:pPr>
    <w:rPr>
      <w:rFonts w:ascii="Courier New" w:eastAsia="Times New Roman" w:hAnsi="Courier New" w:cs="Times New Roman"/>
      <w:b/>
      <w:bCs/>
      <w:sz w:val="24"/>
      <w:szCs w:val="24"/>
    </w:rPr>
  </w:style>
  <w:style w:type="paragraph" w:customStyle="1" w:styleId="Text-Table">
    <w:name w:val="Text - Table"/>
    <w:basedOn w:val="Normal"/>
    <w:rsid w:val="00614F7C"/>
    <w:pPr>
      <w:widowControl w:val="0"/>
      <w:spacing w:after="0" w:line="240" w:lineRule="auto"/>
      <w:jc w:val="left"/>
    </w:pPr>
    <w:rPr>
      <w:rFonts w:ascii="Courier New" w:eastAsia="Times New Roman" w:hAnsi="Courier New" w:cs="Times New Roman"/>
      <w:sz w:val="22"/>
    </w:rPr>
  </w:style>
  <w:style w:type="paragraph" w:customStyle="1" w:styleId="Text-Hdg3">
    <w:name w:val="Text - Hdg 3"/>
    <w:basedOn w:val="Normal"/>
    <w:rsid w:val="00614F7C"/>
    <w:pPr>
      <w:widowControl w:val="0"/>
      <w:spacing w:after="0" w:line="240" w:lineRule="auto"/>
      <w:ind w:left="1440"/>
      <w:jc w:val="left"/>
    </w:pPr>
    <w:rPr>
      <w:rFonts w:ascii="Courier New" w:eastAsia="Times New Roman" w:hAnsi="Courier New" w:cs="Times New Roman"/>
      <w:sz w:val="24"/>
      <w:szCs w:val="24"/>
    </w:rPr>
  </w:style>
  <w:style w:type="paragraph" w:customStyle="1" w:styleId="Normpara2">
    <w:name w:val="Norm para 2"/>
    <w:basedOn w:val="Norm13para"/>
    <w:rsid w:val="00614F7C"/>
    <w:pPr>
      <w:ind w:left="1296" w:hanging="576"/>
    </w:pPr>
  </w:style>
  <w:style w:type="paragraph" w:customStyle="1" w:styleId="Normpara3">
    <w:name w:val="Norm para 3"/>
    <w:basedOn w:val="Norm13para"/>
    <w:rsid w:val="00614F7C"/>
    <w:pPr>
      <w:ind w:left="1843" w:hanging="576"/>
    </w:pPr>
    <w:rPr>
      <w:i/>
      <w:iCs/>
      <w:u w:val="single"/>
    </w:rPr>
  </w:style>
  <w:style w:type="paragraph" w:customStyle="1" w:styleId="NoteStyle">
    <w:name w:val="Note_Style"/>
    <w:basedOn w:val="Normal"/>
    <w:next w:val="Normal"/>
    <w:rsid w:val="00614F7C"/>
    <w:pPr>
      <w:tabs>
        <w:tab w:val="left" w:pos="-720"/>
      </w:tabs>
      <w:suppressAutoHyphens/>
      <w:spacing w:after="60" w:line="240" w:lineRule="auto"/>
      <w:ind w:left="1417" w:hanging="697"/>
    </w:pPr>
    <w:rPr>
      <w:rFonts w:ascii="Times New Roman" w:eastAsia="Times New Roman" w:hAnsi="Times New Roman" w:cs="Times New Roman"/>
      <w:color w:val="000000"/>
      <w:spacing w:val="-2"/>
      <w:sz w:val="24"/>
      <w:szCs w:val="24"/>
    </w:rPr>
  </w:style>
  <w:style w:type="paragraph" w:customStyle="1" w:styleId="SectionHeading">
    <w:name w:val="Section_Heading"/>
    <w:basedOn w:val="Heading1"/>
    <w:rsid w:val="00614F7C"/>
    <w:pPr>
      <w:keepNext w:val="0"/>
      <w:keepLines w:val="0"/>
      <w:pageBreakBefore w:val="0"/>
      <w:overflowPunct w:val="0"/>
      <w:autoSpaceDE w:val="0"/>
      <w:autoSpaceDN w:val="0"/>
      <w:adjustRightInd w:val="0"/>
      <w:spacing w:after="0" w:line="240" w:lineRule="auto"/>
      <w:ind w:right="0"/>
      <w:jc w:val="center"/>
      <w:textAlignment w:val="baseline"/>
    </w:pPr>
    <w:rPr>
      <w:rFonts w:ascii="Times New Roman Bold" w:eastAsia="Times New Roman" w:hAnsi="Times New Roman Bold" w:cs="Times New Roman"/>
      <w:caps/>
      <w:szCs w:val="28"/>
    </w:rPr>
  </w:style>
  <w:style w:type="paragraph" w:customStyle="1" w:styleId="SectionHeading2">
    <w:name w:val="Section_Heading_2"/>
    <w:basedOn w:val="Heading2"/>
    <w:rsid w:val="00614F7C"/>
    <w:pPr>
      <w:keepNext w:val="0"/>
      <w:keepLines w:val="0"/>
      <w:widowControl w:val="0"/>
      <w:numPr>
        <w:ilvl w:val="0"/>
        <w:numId w:val="0"/>
      </w:numPr>
      <w:overflowPunct w:val="0"/>
      <w:autoSpaceDE w:val="0"/>
      <w:autoSpaceDN w:val="0"/>
      <w:adjustRightInd w:val="0"/>
      <w:spacing w:before="0" w:after="0" w:line="240" w:lineRule="auto"/>
      <w:ind w:right="0"/>
      <w:jc w:val="center"/>
      <w:textAlignment w:val="baseline"/>
    </w:pPr>
    <w:rPr>
      <w:rFonts w:ascii="Times New Roman Bold" w:eastAsia="Times New Roman" w:hAnsi="Times New Roman Bold" w:cs="Courier New"/>
      <w:szCs w:val="24"/>
    </w:rPr>
  </w:style>
  <w:style w:type="paragraph" w:customStyle="1" w:styleId="StyleTimesNewRoman11ptJustifiedLeft0Hanging1">
    <w:name w:val="Style Times New Roman 11 pt Justified Left:  0&quot; Hanging:  1&quot;"/>
    <w:basedOn w:val="Normal"/>
    <w:autoRedefine/>
    <w:rsid w:val="00614F7C"/>
    <w:pPr>
      <w:overflowPunct w:val="0"/>
      <w:autoSpaceDE w:val="0"/>
      <w:autoSpaceDN w:val="0"/>
      <w:adjustRightInd w:val="0"/>
      <w:spacing w:after="0" w:line="240" w:lineRule="auto"/>
      <w:textAlignment w:val="baseline"/>
    </w:pPr>
    <w:rPr>
      <w:rFonts w:ascii="Times New Roman" w:eastAsia="Times New Roman" w:hAnsi="Times New Roman" w:cs="Times New Roman"/>
      <w:spacing w:val="-2"/>
      <w:sz w:val="24"/>
      <w:szCs w:val="20"/>
    </w:rPr>
  </w:style>
  <w:style w:type="character" w:customStyle="1" w:styleId="StyleHeading1Char1ghostChargChar1CharSectionCharBP1Ch1">
    <w:name w:val="Style Heading 1 Char1 ghost Charg Char1 CharSection CharBP1 Ch...1"/>
    <w:basedOn w:val="DefaultParagraphFont"/>
    <w:rsid w:val="00614F7C"/>
    <w:rPr>
      <w:b/>
      <w:bCs/>
      <w:caps/>
      <w:dstrike w:val="0"/>
      <w:sz w:val="28"/>
      <w:u w:val="none"/>
      <w:vertAlign w:val="baseline"/>
      <w:lang w:val="en-US" w:eastAsia="en-US" w:bidi="ar-SA"/>
    </w:rPr>
  </w:style>
  <w:style w:type="paragraph" w:customStyle="1" w:styleId="Norm14para">
    <w:name w:val="Norm 1.4 para"/>
    <w:basedOn w:val="Norm15para"/>
    <w:rsid w:val="00614F7C"/>
    <w:pPr>
      <w:tabs>
        <w:tab w:val="clear" w:pos="720"/>
        <w:tab w:val="clear" w:pos="2160"/>
        <w:tab w:val="clear" w:pos="3094"/>
        <w:tab w:val="clear" w:pos="3945"/>
        <w:tab w:val="clear" w:pos="5079"/>
        <w:tab w:val="clear" w:pos="6496"/>
        <w:tab w:val="clear" w:pos="7630"/>
        <w:tab w:val="left" w:pos="2016"/>
      </w:tabs>
      <w:ind w:left="2016" w:hanging="576"/>
    </w:pPr>
    <w:rPr>
      <w:lang w:val="ru-RU" w:eastAsia="ru-RU"/>
    </w:rPr>
  </w:style>
  <w:style w:type="paragraph" w:styleId="Revision">
    <w:name w:val="Revision"/>
    <w:hidden/>
    <w:uiPriority w:val="99"/>
    <w:semiHidden/>
    <w:rsid w:val="00614F7C"/>
    <w:pPr>
      <w:spacing w:after="0" w:line="240" w:lineRule="auto"/>
    </w:pPr>
    <w:rPr>
      <w:rFonts w:ascii="Times New Roman" w:eastAsia="Times New Roman" w:hAnsi="Times New Roman" w:cs="Times New Roman"/>
      <w:sz w:val="24"/>
      <w:szCs w:val="24"/>
      <w:lang w:val="en-US"/>
    </w:rPr>
  </w:style>
  <w:style w:type="paragraph" w:customStyle="1" w:styleId="InsertTableCaption">
    <w:name w:val="InsertTableCaption"/>
    <w:rsid w:val="00E7471A"/>
    <w:pPr>
      <w:keepNext/>
      <w:keepLines/>
      <w:tabs>
        <w:tab w:val="left" w:pos="1134"/>
      </w:tabs>
      <w:spacing w:before="300" w:after="57" w:line="260" w:lineRule="atLeast"/>
      <w:ind w:left="1134" w:hanging="1134"/>
      <w:jc w:val="both"/>
    </w:pPr>
    <w:rPr>
      <w:rFonts w:ascii="Century Gothic" w:hAnsi="Century Gothic"/>
      <w:b/>
      <w:iCs/>
      <w:sz w:val="20"/>
      <w:szCs w:val="18"/>
      <w:lang w:val="en-US"/>
    </w:rPr>
  </w:style>
  <w:style w:type="character" w:customStyle="1" w:styleId="UnresolvedMention">
    <w:name w:val="Unresolved Mention"/>
    <w:basedOn w:val="DefaultParagraphFont"/>
    <w:uiPriority w:val="99"/>
    <w:semiHidden/>
    <w:unhideWhenUsed/>
    <w:rsid w:val="00005DF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7280">
      <w:bodyDiv w:val="1"/>
      <w:marLeft w:val="0"/>
      <w:marRight w:val="0"/>
      <w:marTop w:val="0"/>
      <w:marBottom w:val="0"/>
      <w:divBdr>
        <w:top w:val="none" w:sz="0" w:space="0" w:color="auto"/>
        <w:left w:val="none" w:sz="0" w:space="0" w:color="auto"/>
        <w:bottom w:val="none" w:sz="0" w:space="0" w:color="auto"/>
        <w:right w:val="none" w:sz="0" w:space="0" w:color="auto"/>
      </w:divBdr>
    </w:div>
    <w:div w:id="72630990">
      <w:bodyDiv w:val="1"/>
      <w:marLeft w:val="0"/>
      <w:marRight w:val="0"/>
      <w:marTop w:val="0"/>
      <w:marBottom w:val="0"/>
      <w:divBdr>
        <w:top w:val="none" w:sz="0" w:space="0" w:color="auto"/>
        <w:left w:val="none" w:sz="0" w:space="0" w:color="auto"/>
        <w:bottom w:val="none" w:sz="0" w:space="0" w:color="auto"/>
        <w:right w:val="none" w:sz="0" w:space="0" w:color="auto"/>
      </w:divBdr>
    </w:div>
    <w:div w:id="199636581">
      <w:bodyDiv w:val="1"/>
      <w:marLeft w:val="0"/>
      <w:marRight w:val="0"/>
      <w:marTop w:val="0"/>
      <w:marBottom w:val="0"/>
      <w:divBdr>
        <w:top w:val="none" w:sz="0" w:space="0" w:color="auto"/>
        <w:left w:val="none" w:sz="0" w:space="0" w:color="auto"/>
        <w:bottom w:val="none" w:sz="0" w:space="0" w:color="auto"/>
        <w:right w:val="none" w:sz="0" w:space="0" w:color="auto"/>
      </w:divBdr>
    </w:div>
    <w:div w:id="213810932">
      <w:bodyDiv w:val="1"/>
      <w:marLeft w:val="0"/>
      <w:marRight w:val="0"/>
      <w:marTop w:val="0"/>
      <w:marBottom w:val="0"/>
      <w:divBdr>
        <w:top w:val="none" w:sz="0" w:space="0" w:color="auto"/>
        <w:left w:val="none" w:sz="0" w:space="0" w:color="auto"/>
        <w:bottom w:val="none" w:sz="0" w:space="0" w:color="auto"/>
        <w:right w:val="none" w:sz="0" w:space="0" w:color="auto"/>
      </w:divBdr>
    </w:div>
    <w:div w:id="266086319">
      <w:bodyDiv w:val="1"/>
      <w:marLeft w:val="0"/>
      <w:marRight w:val="0"/>
      <w:marTop w:val="0"/>
      <w:marBottom w:val="0"/>
      <w:divBdr>
        <w:top w:val="none" w:sz="0" w:space="0" w:color="auto"/>
        <w:left w:val="none" w:sz="0" w:space="0" w:color="auto"/>
        <w:bottom w:val="none" w:sz="0" w:space="0" w:color="auto"/>
        <w:right w:val="none" w:sz="0" w:space="0" w:color="auto"/>
      </w:divBdr>
    </w:div>
    <w:div w:id="411050010">
      <w:bodyDiv w:val="1"/>
      <w:marLeft w:val="0"/>
      <w:marRight w:val="0"/>
      <w:marTop w:val="0"/>
      <w:marBottom w:val="0"/>
      <w:divBdr>
        <w:top w:val="none" w:sz="0" w:space="0" w:color="auto"/>
        <w:left w:val="none" w:sz="0" w:space="0" w:color="auto"/>
        <w:bottom w:val="none" w:sz="0" w:space="0" w:color="auto"/>
        <w:right w:val="none" w:sz="0" w:space="0" w:color="auto"/>
      </w:divBdr>
    </w:div>
    <w:div w:id="427774097">
      <w:bodyDiv w:val="1"/>
      <w:marLeft w:val="0"/>
      <w:marRight w:val="0"/>
      <w:marTop w:val="0"/>
      <w:marBottom w:val="0"/>
      <w:divBdr>
        <w:top w:val="none" w:sz="0" w:space="0" w:color="auto"/>
        <w:left w:val="none" w:sz="0" w:space="0" w:color="auto"/>
        <w:bottom w:val="none" w:sz="0" w:space="0" w:color="auto"/>
        <w:right w:val="none" w:sz="0" w:space="0" w:color="auto"/>
      </w:divBdr>
    </w:div>
    <w:div w:id="619386396">
      <w:bodyDiv w:val="1"/>
      <w:marLeft w:val="0"/>
      <w:marRight w:val="0"/>
      <w:marTop w:val="0"/>
      <w:marBottom w:val="0"/>
      <w:divBdr>
        <w:top w:val="none" w:sz="0" w:space="0" w:color="auto"/>
        <w:left w:val="none" w:sz="0" w:space="0" w:color="auto"/>
        <w:bottom w:val="none" w:sz="0" w:space="0" w:color="auto"/>
        <w:right w:val="none" w:sz="0" w:space="0" w:color="auto"/>
      </w:divBdr>
    </w:div>
    <w:div w:id="676544949">
      <w:bodyDiv w:val="1"/>
      <w:marLeft w:val="0"/>
      <w:marRight w:val="0"/>
      <w:marTop w:val="0"/>
      <w:marBottom w:val="0"/>
      <w:divBdr>
        <w:top w:val="none" w:sz="0" w:space="0" w:color="auto"/>
        <w:left w:val="none" w:sz="0" w:space="0" w:color="auto"/>
        <w:bottom w:val="none" w:sz="0" w:space="0" w:color="auto"/>
        <w:right w:val="none" w:sz="0" w:space="0" w:color="auto"/>
      </w:divBdr>
    </w:div>
    <w:div w:id="829832663">
      <w:bodyDiv w:val="1"/>
      <w:marLeft w:val="0"/>
      <w:marRight w:val="0"/>
      <w:marTop w:val="0"/>
      <w:marBottom w:val="0"/>
      <w:divBdr>
        <w:top w:val="none" w:sz="0" w:space="0" w:color="auto"/>
        <w:left w:val="none" w:sz="0" w:space="0" w:color="auto"/>
        <w:bottom w:val="none" w:sz="0" w:space="0" w:color="auto"/>
        <w:right w:val="none" w:sz="0" w:space="0" w:color="auto"/>
      </w:divBdr>
    </w:div>
    <w:div w:id="881020506">
      <w:bodyDiv w:val="1"/>
      <w:marLeft w:val="0"/>
      <w:marRight w:val="0"/>
      <w:marTop w:val="0"/>
      <w:marBottom w:val="0"/>
      <w:divBdr>
        <w:top w:val="none" w:sz="0" w:space="0" w:color="auto"/>
        <w:left w:val="none" w:sz="0" w:space="0" w:color="auto"/>
        <w:bottom w:val="none" w:sz="0" w:space="0" w:color="auto"/>
        <w:right w:val="none" w:sz="0" w:space="0" w:color="auto"/>
      </w:divBdr>
    </w:div>
    <w:div w:id="1047753579">
      <w:bodyDiv w:val="1"/>
      <w:marLeft w:val="0"/>
      <w:marRight w:val="0"/>
      <w:marTop w:val="0"/>
      <w:marBottom w:val="0"/>
      <w:divBdr>
        <w:top w:val="none" w:sz="0" w:space="0" w:color="auto"/>
        <w:left w:val="none" w:sz="0" w:space="0" w:color="auto"/>
        <w:bottom w:val="none" w:sz="0" w:space="0" w:color="auto"/>
        <w:right w:val="none" w:sz="0" w:space="0" w:color="auto"/>
      </w:divBdr>
    </w:div>
    <w:div w:id="1172718619">
      <w:bodyDiv w:val="1"/>
      <w:marLeft w:val="0"/>
      <w:marRight w:val="0"/>
      <w:marTop w:val="0"/>
      <w:marBottom w:val="0"/>
      <w:divBdr>
        <w:top w:val="none" w:sz="0" w:space="0" w:color="auto"/>
        <w:left w:val="none" w:sz="0" w:space="0" w:color="auto"/>
        <w:bottom w:val="none" w:sz="0" w:space="0" w:color="auto"/>
        <w:right w:val="none" w:sz="0" w:space="0" w:color="auto"/>
      </w:divBdr>
    </w:div>
    <w:div w:id="1204639607">
      <w:bodyDiv w:val="1"/>
      <w:marLeft w:val="0"/>
      <w:marRight w:val="0"/>
      <w:marTop w:val="0"/>
      <w:marBottom w:val="0"/>
      <w:divBdr>
        <w:top w:val="none" w:sz="0" w:space="0" w:color="auto"/>
        <w:left w:val="none" w:sz="0" w:space="0" w:color="auto"/>
        <w:bottom w:val="none" w:sz="0" w:space="0" w:color="auto"/>
        <w:right w:val="none" w:sz="0" w:space="0" w:color="auto"/>
      </w:divBdr>
    </w:div>
    <w:div w:id="1233126613">
      <w:bodyDiv w:val="1"/>
      <w:marLeft w:val="0"/>
      <w:marRight w:val="0"/>
      <w:marTop w:val="0"/>
      <w:marBottom w:val="0"/>
      <w:divBdr>
        <w:top w:val="none" w:sz="0" w:space="0" w:color="auto"/>
        <w:left w:val="none" w:sz="0" w:space="0" w:color="auto"/>
        <w:bottom w:val="none" w:sz="0" w:space="0" w:color="auto"/>
        <w:right w:val="none" w:sz="0" w:space="0" w:color="auto"/>
      </w:divBdr>
    </w:div>
    <w:div w:id="1405879232">
      <w:bodyDiv w:val="1"/>
      <w:marLeft w:val="0"/>
      <w:marRight w:val="0"/>
      <w:marTop w:val="0"/>
      <w:marBottom w:val="0"/>
      <w:divBdr>
        <w:top w:val="none" w:sz="0" w:space="0" w:color="auto"/>
        <w:left w:val="none" w:sz="0" w:space="0" w:color="auto"/>
        <w:bottom w:val="none" w:sz="0" w:space="0" w:color="auto"/>
        <w:right w:val="none" w:sz="0" w:space="0" w:color="auto"/>
      </w:divBdr>
    </w:div>
    <w:div w:id="1506246078">
      <w:bodyDiv w:val="1"/>
      <w:marLeft w:val="0"/>
      <w:marRight w:val="0"/>
      <w:marTop w:val="0"/>
      <w:marBottom w:val="0"/>
      <w:divBdr>
        <w:top w:val="none" w:sz="0" w:space="0" w:color="auto"/>
        <w:left w:val="none" w:sz="0" w:space="0" w:color="auto"/>
        <w:bottom w:val="none" w:sz="0" w:space="0" w:color="auto"/>
        <w:right w:val="none" w:sz="0" w:space="0" w:color="auto"/>
      </w:divBdr>
    </w:div>
    <w:div w:id="1538198974">
      <w:bodyDiv w:val="1"/>
      <w:marLeft w:val="0"/>
      <w:marRight w:val="0"/>
      <w:marTop w:val="0"/>
      <w:marBottom w:val="0"/>
      <w:divBdr>
        <w:top w:val="none" w:sz="0" w:space="0" w:color="auto"/>
        <w:left w:val="none" w:sz="0" w:space="0" w:color="auto"/>
        <w:bottom w:val="none" w:sz="0" w:space="0" w:color="auto"/>
        <w:right w:val="none" w:sz="0" w:space="0" w:color="auto"/>
      </w:divBdr>
    </w:div>
    <w:div w:id="1814130494">
      <w:bodyDiv w:val="1"/>
      <w:marLeft w:val="0"/>
      <w:marRight w:val="0"/>
      <w:marTop w:val="0"/>
      <w:marBottom w:val="0"/>
      <w:divBdr>
        <w:top w:val="none" w:sz="0" w:space="0" w:color="auto"/>
        <w:left w:val="none" w:sz="0" w:space="0" w:color="auto"/>
        <w:bottom w:val="none" w:sz="0" w:space="0" w:color="auto"/>
        <w:right w:val="none" w:sz="0" w:space="0" w:color="auto"/>
      </w:divBdr>
    </w:div>
    <w:div w:id="1930036717">
      <w:bodyDiv w:val="1"/>
      <w:marLeft w:val="0"/>
      <w:marRight w:val="0"/>
      <w:marTop w:val="0"/>
      <w:marBottom w:val="0"/>
      <w:divBdr>
        <w:top w:val="none" w:sz="0" w:space="0" w:color="auto"/>
        <w:left w:val="none" w:sz="0" w:space="0" w:color="auto"/>
        <w:bottom w:val="none" w:sz="0" w:space="0" w:color="auto"/>
        <w:right w:val="none" w:sz="0" w:space="0" w:color="auto"/>
      </w:divBdr>
    </w:div>
    <w:div w:id="1973904977">
      <w:bodyDiv w:val="1"/>
      <w:marLeft w:val="0"/>
      <w:marRight w:val="0"/>
      <w:marTop w:val="0"/>
      <w:marBottom w:val="0"/>
      <w:divBdr>
        <w:top w:val="none" w:sz="0" w:space="0" w:color="auto"/>
        <w:left w:val="none" w:sz="0" w:space="0" w:color="auto"/>
        <w:bottom w:val="none" w:sz="0" w:space="0" w:color="auto"/>
        <w:right w:val="none" w:sz="0" w:space="0" w:color="auto"/>
      </w:divBdr>
    </w:div>
    <w:div w:id="2014145756">
      <w:bodyDiv w:val="1"/>
      <w:marLeft w:val="0"/>
      <w:marRight w:val="0"/>
      <w:marTop w:val="0"/>
      <w:marBottom w:val="0"/>
      <w:divBdr>
        <w:top w:val="none" w:sz="0" w:space="0" w:color="auto"/>
        <w:left w:val="none" w:sz="0" w:space="0" w:color="auto"/>
        <w:bottom w:val="none" w:sz="0" w:space="0" w:color="auto"/>
        <w:right w:val="none" w:sz="0" w:space="0" w:color="auto"/>
      </w:divBdr>
    </w:div>
    <w:div w:id="21032125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epa.gov/ttn/atw/allabout.html" TargetMode="External"/><Relationship Id="rId2" Type="http://schemas.openxmlformats.org/officeDocument/2006/relationships/numbering" Target="numbering.xml"/><Relationship Id="rId16" Type="http://schemas.openxmlformats.org/officeDocument/2006/relationships/image" Target="media/image1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8" Type="http://schemas.openxmlformats.org/officeDocument/2006/relationships/image" Target="media/image15.jpeg"/><Relationship Id="rId3" Type="http://schemas.openxmlformats.org/officeDocument/2006/relationships/image" Target="media/image10.jpeg"/><Relationship Id="rId7" Type="http://schemas.openxmlformats.org/officeDocument/2006/relationships/image" Target="media/image14.jpeg"/><Relationship Id="rId2" Type="http://schemas.openxmlformats.org/officeDocument/2006/relationships/image" Target="media/image9.jpeg"/><Relationship Id="rId1" Type="http://schemas.openxmlformats.org/officeDocument/2006/relationships/image" Target="media/image8.jpeg"/><Relationship Id="rId6" Type="http://schemas.openxmlformats.org/officeDocument/2006/relationships/image" Target="media/image13.jpeg"/><Relationship Id="rId5" Type="http://schemas.openxmlformats.org/officeDocument/2006/relationships/image" Target="media/image12.jpeg"/><Relationship Id="rId10" Type="http://schemas.openxmlformats.org/officeDocument/2006/relationships/image" Target="media/image17.jpeg"/><Relationship Id="rId4" Type="http://schemas.openxmlformats.org/officeDocument/2006/relationships/image" Target="media/image11.jpeg"/><Relationship Id="rId9" Type="http://schemas.openxmlformats.org/officeDocument/2006/relationships/image" Target="media/image16.jpe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7.emf"/><Relationship Id="rId5" Type="http://schemas.openxmlformats.org/officeDocument/2006/relationships/image" Target="media/image6.pn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golbin\AppData\Roaming\Microsoft\Templates\EOI%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AD3324-8979-44D0-B7B9-9B0C620AA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EOI Template</Template>
  <TotalTime>1</TotalTime>
  <Pages>106</Pages>
  <Words>22427</Words>
  <Characters>127834</Characters>
  <Application>Microsoft Office Word</Application>
  <DocSecurity>0</DocSecurity>
  <Lines>1065</Lines>
  <Paragraphs>299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149962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LGolbin</dc:creator>
  <cp:keywords>Rel date: 10 September 2014</cp:keywords>
  <cp:lastModifiedBy>Stephanie M. Taijeron</cp:lastModifiedBy>
  <cp:revision>2</cp:revision>
  <cp:lastPrinted>2018-03-22T16:10:00Z</cp:lastPrinted>
  <dcterms:created xsi:type="dcterms:W3CDTF">2018-11-29T06:35:00Z</dcterms:created>
  <dcterms:modified xsi:type="dcterms:W3CDTF">2018-11-29T06:35:00Z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lder_Number">
    <vt:lpwstr/>
  </property>
  <property fmtid="{D5CDD505-2E9C-101B-9397-08002B2CF9AE}" pid="3" name="Folder_Code">
    <vt:lpwstr/>
  </property>
  <property fmtid="{D5CDD505-2E9C-101B-9397-08002B2CF9AE}" pid="4" name="Folder_Name">
    <vt:lpwstr/>
  </property>
  <property fmtid="{D5CDD505-2E9C-101B-9397-08002B2CF9AE}" pid="5" name="Folder_Description">
    <vt:lpwstr/>
  </property>
  <property fmtid="{D5CDD505-2E9C-101B-9397-08002B2CF9AE}" pid="6" name="/Folder_Name/">
    <vt:lpwstr/>
  </property>
  <property fmtid="{D5CDD505-2E9C-101B-9397-08002B2CF9AE}" pid="7" name="/Folder_Description/">
    <vt:lpwstr/>
  </property>
  <property fmtid="{D5CDD505-2E9C-101B-9397-08002B2CF9AE}" pid="8" name="Folder_Version">
    <vt:lpwstr/>
  </property>
  <property fmtid="{D5CDD505-2E9C-101B-9397-08002B2CF9AE}" pid="9" name="Folder_VersionSeq">
    <vt:lpwstr/>
  </property>
  <property fmtid="{D5CDD505-2E9C-101B-9397-08002B2CF9AE}" pid="10" name="Folder_Manager">
    <vt:lpwstr/>
  </property>
  <property fmtid="{D5CDD505-2E9C-101B-9397-08002B2CF9AE}" pid="11" name="Folder_ManagerDesc">
    <vt:lpwstr/>
  </property>
  <property fmtid="{D5CDD505-2E9C-101B-9397-08002B2CF9AE}" pid="12" name="Folder_Storage">
    <vt:lpwstr/>
  </property>
  <property fmtid="{D5CDD505-2E9C-101B-9397-08002B2CF9AE}" pid="13" name="Folder_StorageDesc">
    <vt:lpwstr/>
  </property>
  <property fmtid="{D5CDD505-2E9C-101B-9397-08002B2CF9AE}" pid="14" name="Folder_Creator">
    <vt:lpwstr/>
  </property>
  <property fmtid="{D5CDD505-2E9C-101B-9397-08002B2CF9AE}" pid="15" name="Folder_CreatorDesc">
    <vt:lpwstr/>
  </property>
  <property fmtid="{D5CDD505-2E9C-101B-9397-08002B2CF9AE}" pid="16" name="Folder_CreateDate">
    <vt:lpwstr/>
  </property>
  <property fmtid="{D5CDD505-2E9C-101B-9397-08002B2CF9AE}" pid="17" name="Folder_Updater">
    <vt:lpwstr/>
  </property>
  <property fmtid="{D5CDD505-2E9C-101B-9397-08002B2CF9AE}" pid="18" name="Folder_UpdaterDesc">
    <vt:lpwstr/>
  </property>
  <property fmtid="{D5CDD505-2E9C-101B-9397-08002B2CF9AE}" pid="19" name="Folder_UpdateDate">
    <vt:lpwstr/>
  </property>
  <property fmtid="{D5CDD505-2E9C-101B-9397-08002B2CF9AE}" pid="20" name="Document_Number">
    <vt:lpwstr/>
  </property>
  <property fmtid="{D5CDD505-2E9C-101B-9397-08002B2CF9AE}" pid="21" name="Document_Name">
    <vt:lpwstr/>
  </property>
  <property fmtid="{D5CDD505-2E9C-101B-9397-08002B2CF9AE}" pid="22" name="Document_FileName">
    <vt:lpwstr/>
  </property>
  <property fmtid="{D5CDD505-2E9C-101B-9397-08002B2CF9AE}" pid="23" name="Document_Version">
    <vt:lpwstr/>
  </property>
  <property fmtid="{D5CDD505-2E9C-101B-9397-08002B2CF9AE}" pid="24" name="Document_VersionSeq">
    <vt:lpwstr/>
  </property>
  <property fmtid="{D5CDD505-2E9C-101B-9397-08002B2CF9AE}" pid="25" name="Document_Creator">
    <vt:lpwstr/>
  </property>
  <property fmtid="{D5CDD505-2E9C-101B-9397-08002B2CF9AE}" pid="26" name="Document_CreatorDesc">
    <vt:lpwstr/>
  </property>
  <property fmtid="{D5CDD505-2E9C-101B-9397-08002B2CF9AE}" pid="27" name="Document_CreateDate">
    <vt:lpwstr/>
  </property>
  <property fmtid="{D5CDD505-2E9C-101B-9397-08002B2CF9AE}" pid="28" name="Document_Updater">
    <vt:lpwstr/>
  </property>
  <property fmtid="{D5CDD505-2E9C-101B-9397-08002B2CF9AE}" pid="29" name="Document_UpdaterDesc">
    <vt:lpwstr/>
  </property>
  <property fmtid="{D5CDD505-2E9C-101B-9397-08002B2CF9AE}" pid="30" name="Document_UpdateDate">
    <vt:lpwstr/>
  </property>
  <property fmtid="{D5CDD505-2E9C-101B-9397-08002B2CF9AE}" pid="31" name="Document_Size">
    <vt:lpwstr/>
  </property>
  <property fmtid="{D5CDD505-2E9C-101B-9397-08002B2CF9AE}" pid="32" name="Document_Storage">
    <vt:lpwstr/>
  </property>
  <property fmtid="{D5CDD505-2E9C-101B-9397-08002B2CF9AE}" pid="33" name="Document_StorageDesc">
    <vt:lpwstr/>
  </property>
  <property fmtid="{D5CDD505-2E9C-101B-9397-08002B2CF9AE}" pid="34" name="Document_Department">
    <vt:lpwstr/>
  </property>
  <property fmtid="{D5CDD505-2E9C-101B-9397-08002B2CF9AE}" pid="35" name="Document_DepartmentDesc">
    <vt:lpwstr/>
  </property>
</Properties>
</file>